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4E4C7C" w:rsidTr="00C219BE">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4E4C7C" w:rsidRDefault="004E4C7C" w:rsidP="00C219BE">
            <w:pPr>
              <w:pStyle w:val="ConsPlusTitlePage"/>
              <w:rPr>
                <w:sz w:val="20"/>
                <w:szCs w:val="20"/>
              </w:rPr>
            </w:pPr>
            <w:r>
              <w:rPr>
                <w:position w:val="-6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4E4C7C" w:rsidTr="00C219BE">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4E4C7C" w:rsidRDefault="004E4C7C" w:rsidP="00C219BE">
            <w:pPr>
              <w:pStyle w:val="ConsPlusTitlePage"/>
              <w:jc w:val="center"/>
              <w:rPr>
                <w:sz w:val="48"/>
                <w:szCs w:val="48"/>
              </w:rPr>
            </w:pPr>
            <w:r>
              <w:rPr>
                <w:sz w:val="48"/>
                <w:szCs w:val="48"/>
              </w:rPr>
              <w:t>Приказ Минпросвещения России от 24.11.2022 N 1023</w:t>
            </w:r>
            <w:r>
              <w:rPr>
                <w:sz w:val="48"/>
                <w:szCs w:val="48"/>
              </w:rP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r>
              <w:rPr>
                <w:sz w:val="48"/>
                <w:szCs w:val="48"/>
              </w:rPr>
              <w:br/>
              <w:t>(Зарегистрировано в Минюсте России 21.03.2023 N 72654)</w:t>
            </w:r>
          </w:p>
        </w:tc>
      </w:tr>
      <w:tr w:rsidR="004E4C7C" w:rsidTr="00C219BE">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4E4C7C" w:rsidRDefault="004E4C7C" w:rsidP="00C219BE">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30.04.2023</w:t>
            </w:r>
            <w:r>
              <w:rPr>
                <w:sz w:val="28"/>
                <w:szCs w:val="28"/>
              </w:rPr>
              <w:br/>
              <w:t> </w:t>
            </w:r>
          </w:p>
        </w:tc>
      </w:tr>
    </w:tbl>
    <w:p w:rsidR="004E4C7C" w:rsidRDefault="004E4C7C" w:rsidP="00D06916">
      <w:pPr>
        <w:pStyle w:val="ConsPlusNormal"/>
        <w:rPr>
          <w:rFonts w:ascii="Tahoma" w:hAnsi="Tahoma" w:cs="Tahoma"/>
          <w:sz w:val="28"/>
          <w:szCs w:val="28"/>
        </w:rPr>
        <w:sectPr w:rsidR="004E4C7C">
          <w:pgSz w:w="11906" w:h="16838"/>
          <w:pgMar w:top="1440" w:right="566" w:bottom="1440" w:left="1133" w:header="0" w:footer="0" w:gutter="0"/>
          <w:cols w:space="720"/>
          <w:noEndnote/>
        </w:sectPr>
      </w:pPr>
    </w:p>
    <w:p w:rsidR="004E4C7C" w:rsidRDefault="004E4C7C" w:rsidP="00D06916">
      <w:pPr>
        <w:pStyle w:val="ConsPlusNormal"/>
        <w:jc w:val="both"/>
        <w:outlineLvl w:val="0"/>
      </w:pPr>
    </w:p>
    <w:p w:rsidR="004E4C7C" w:rsidRDefault="004E4C7C" w:rsidP="00D06916">
      <w:pPr>
        <w:pStyle w:val="ConsPlusNormal"/>
        <w:outlineLvl w:val="0"/>
      </w:pPr>
      <w:r>
        <w:t xml:space="preserve">Зарегистрировано в Минюсте России 21 марта </w:t>
      </w:r>
      <w:smartTag w:uri="urn:schemas-microsoft-com:office:smarttags" w:element="metricconverter">
        <w:smartTagPr>
          <w:attr w:name="ProductID" w:val="2023 г"/>
        </w:smartTagPr>
        <w:r>
          <w:t>2023 г</w:t>
        </w:r>
      </w:smartTag>
      <w:r>
        <w:t>. N 72654</w:t>
      </w:r>
    </w:p>
    <w:p w:rsidR="004E4C7C" w:rsidRDefault="004E4C7C" w:rsidP="00D06916">
      <w:pPr>
        <w:pStyle w:val="ConsPlusNormal"/>
        <w:pBdr>
          <w:top w:val="single" w:sz="6" w:space="0" w:color="auto"/>
        </w:pBdr>
        <w:spacing w:before="100" w:after="100"/>
        <w:jc w:val="both"/>
        <w:rPr>
          <w:sz w:val="2"/>
          <w:szCs w:val="2"/>
        </w:rPr>
      </w:pPr>
    </w:p>
    <w:p w:rsidR="004E4C7C" w:rsidRDefault="004E4C7C" w:rsidP="00D06916">
      <w:pPr>
        <w:pStyle w:val="ConsPlusNormal"/>
      </w:pPr>
    </w:p>
    <w:p w:rsidR="004E4C7C" w:rsidRDefault="004E4C7C" w:rsidP="00D06916">
      <w:pPr>
        <w:pStyle w:val="ConsPlusTitle"/>
        <w:jc w:val="center"/>
      </w:pPr>
      <w:r>
        <w:t>МИНИСТЕРСТВО ПРОСВЕЩЕНИЯ РОССИЙСКОЙ ФЕДЕРАЦИИ</w:t>
      </w:r>
    </w:p>
    <w:p w:rsidR="004E4C7C" w:rsidRDefault="004E4C7C" w:rsidP="00D06916">
      <w:pPr>
        <w:pStyle w:val="ConsPlusTitle"/>
        <w:jc w:val="center"/>
      </w:pPr>
    </w:p>
    <w:p w:rsidR="004E4C7C" w:rsidRDefault="004E4C7C" w:rsidP="00D06916">
      <w:pPr>
        <w:pStyle w:val="ConsPlusTitle"/>
        <w:jc w:val="center"/>
      </w:pPr>
      <w:r>
        <w:t>ПРИКАЗ</w:t>
      </w:r>
    </w:p>
    <w:p w:rsidR="004E4C7C" w:rsidRDefault="004E4C7C" w:rsidP="00D06916">
      <w:pPr>
        <w:pStyle w:val="ConsPlusTitle"/>
        <w:jc w:val="center"/>
      </w:pPr>
      <w:r>
        <w:t xml:space="preserve">от 24 ноября </w:t>
      </w:r>
      <w:smartTag w:uri="urn:schemas-microsoft-com:office:smarttags" w:element="metricconverter">
        <w:smartTagPr>
          <w:attr w:name="ProductID" w:val="2022 г"/>
        </w:smartTagPr>
        <w:r>
          <w:t>2022 г</w:t>
        </w:r>
      </w:smartTag>
      <w:r>
        <w:t>. N 1023</w:t>
      </w:r>
    </w:p>
    <w:p w:rsidR="004E4C7C" w:rsidRDefault="004E4C7C" w:rsidP="00D06916">
      <w:pPr>
        <w:pStyle w:val="ConsPlusTitle"/>
        <w:jc w:val="center"/>
      </w:pPr>
    </w:p>
    <w:p w:rsidR="004E4C7C" w:rsidRDefault="004E4C7C" w:rsidP="00D06916">
      <w:pPr>
        <w:pStyle w:val="ConsPlusTitle"/>
        <w:jc w:val="center"/>
      </w:pPr>
      <w:r>
        <w:t>ОБ УТВЕРЖДЕНИИ</w:t>
      </w:r>
    </w:p>
    <w:p w:rsidR="004E4C7C" w:rsidRDefault="004E4C7C" w:rsidP="00D06916">
      <w:pPr>
        <w:pStyle w:val="ConsPlusTitle"/>
        <w:jc w:val="center"/>
      </w:pPr>
      <w:r>
        <w:t>ФЕДЕРАЛЬНОЙ АДАПТИРОВАННОЙ ОБРАЗОВАТЕЛЬНОЙ ПРОГРАММЫ</w:t>
      </w:r>
    </w:p>
    <w:p w:rsidR="004E4C7C" w:rsidRDefault="004E4C7C" w:rsidP="00D06916">
      <w:pPr>
        <w:pStyle w:val="ConsPlusTitle"/>
        <w:jc w:val="center"/>
      </w:pPr>
      <w:r>
        <w:t>НАЧАЛЬНОГО ОБЩЕГО ОБРАЗОВАНИЯ ДЛЯ ОБУЧАЮЩИХСЯ</w:t>
      </w:r>
    </w:p>
    <w:p w:rsidR="004E4C7C" w:rsidRDefault="004E4C7C" w:rsidP="00D06916">
      <w:pPr>
        <w:pStyle w:val="ConsPlusTitle"/>
        <w:jc w:val="center"/>
      </w:pPr>
      <w:r>
        <w:t>С ОГРАНИЧЕННЫМИ ВОЗМОЖНОСТЯМИ ЗДОРОВЬЯ</w:t>
      </w:r>
    </w:p>
    <w:p w:rsidR="004E4C7C" w:rsidRDefault="004E4C7C" w:rsidP="00D06916">
      <w:pPr>
        <w:pStyle w:val="ConsPlusNormal"/>
        <w:jc w:val="center"/>
      </w:pPr>
    </w:p>
    <w:p w:rsidR="004E4C7C" w:rsidRDefault="004E4C7C" w:rsidP="00D06916">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w:t>
      </w:r>
      <w:smartTag w:uri="urn:schemas-microsoft-com:office:smarttags" w:element="metricconverter">
        <w:smartTagPr>
          <w:attr w:name="ProductID" w:val="2018 г"/>
        </w:smartTagPr>
        <w:r>
          <w:t>2018 г</w:t>
        </w:r>
      </w:smartTag>
      <w:r>
        <w:t>. N 884 (Собрание законодательства Российской Федерации, 2018, N 32, ст. 5343; 2022, N 46, ст. 8024), приказываю:</w:t>
      </w:r>
    </w:p>
    <w:p w:rsidR="004E4C7C" w:rsidRDefault="004E4C7C" w:rsidP="00D06916">
      <w:pPr>
        <w:pStyle w:val="ConsPlusNormal"/>
        <w:spacing w:before="240"/>
        <w:ind w:firstLine="540"/>
        <w:jc w:val="both"/>
      </w:pPr>
      <w:r>
        <w:t xml:space="preserve">Утвердить прилагаемую федеральную адаптированную образовательную </w:t>
      </w:r>
      <w:hyperlink w:anchor="Par29" w:tooltip="ФЕДЕРАЛЬНАЯ АДАПТИРОВАННАЯ ОБРАЗОВАТЕЛЬНАЯ ПРОГРАММА" w:history="1">
        <w:r>
          <w:rPr>
            <w:color w:val="0000FF"/>
          </w:rPr>
          <w:t>программу</w:t>
        </w:r>
      </w:hyperlink>
      <w:r>
        <w:t xml:space="preserve"> начального общего образования для обучающихся с ограниченными возможностями здоровья.</w:t>
      </w:r>
    </w:p>
    <w:p w:rsidR="004E4C7C" w:rsidRDefault="004E4C7C" w:rsidP="00D06916">
      <w:pPr>
        <w:pStyle w:val="ConsPlusNormal"/>
        <w:ind w:firstLine="540"/>
        <w:jc w:val="both"/>
      </w:pPr>
    </w:p>
    <w:p w:rsidR="004E4C7C" w:rsidRDefault="004E4C7C" w:rsidP="00D06916">
      <w:pPr>
        <w:pStyle w:val="ConsPlusNormal"/>
        <w:jc w:val="right"/>
      </w:pPr>
      <w:r>
        <w:t>Министр</w:t>
      </w:r>
    </w:p>
    <w:p w:rsidR="004E4C7C" w:rsidRDefault="004E4C7C" w:rsidP="00D06916">
      <w:pPr>
        <w:pStyle w:val="ConsPlusNormal"/>
        <w:jc w:val="right"/>
      </w:pPr>
      <w:r>
        <w:t>С.С.КРАВЦОВ</w:t>
      </w:r>
    </w:p>
    <w:p w:rsidR="004E4C7C" w:rsidRDefault="004E4C7C" w:rsidP="00D06916">
      <w:pPr>
        <w:pStyle w:val="ConsPlusNormal"/>
        <w:ind w:firstLine="540"/>
        <w:jc w:val="both"/>
      </w:pPr>
    </w:p>
    <w:p w:rsidR="004E4C7C" w:rsidRDefault="004E4C7C" w:rsidP="00D06916">
      <w:pPr>
        <w:pStyle w:val="ConsPlusNormal"/>
        <w:ind w:firstLine="540"/>
        <w:jc w:val="both"/>
      </w:pPr>
    </w:p>
    <w:p w:rsidR="004E4C7C" w:rsidRDefault="004E4C7C" w:rsidP="00D06916">
      <w:pPr>
        <w:pStyle w:val="ConsPlusNormal"/>
        <w:ind w:firstLine="540"/>
        <w:jc w:val="both"/>
      </w:pPr>
    </w:p>
    <w:p w:rsidR="004E4C7C" w:rsidRDefault="004E4C7C" w:rsidP="00D06916">
      <w:pPr>
        <w:pStyle w:val="ConsPlusNormal"/>
        <w:ind w:firstLine="540"/>
        <w:jc w:val="both"/>
      </w:pPr>
    </w:p>
    <w:p w:rsidR="004E4C7C" w:rsidRDefault="004E4C7C" w:rsidP="00D06916">
      <w:pPr>
        <w:pStyle w:val="ConsPlusNormal"/>
        <w:ind w:firstLine="540"/>
        <w:jc w:val="both"/>
      </w:pPr>
    </w:p>
    <w:p w:rsidR="004E4C7C" w:rsidRDefault="004E4C7C" w:rsidP="00D06916">
      <w:pPr>
        <w:pStyle w:val="ConsPlusNormal"/>
        <w:jc w:val="right"/>
        <w:outlineLvl w:val="0"/>
      </w:pPr>
      <w:r>
        <w:t>Утверждена</w:t>
      </w:r>
    </w:p>
    <w:p w:rsidR="004E4C7C" w:rsidRDefault="004E4C7C" w:rsidP="00D06916">
      <w:pPr>
        <w:pStyle w:val="ConsPlusNormal"/>
        <w:jc w:val="right"/>
      </w:pPr>
      <w:r>
        <w:t>приказом Министерства просвещения</w:t>
      </w:r>
    </w:p>
    <w:p w:rsidR="004E4C7C" w:rsidRDefault="004E4C7C" w:rsidP="00D06916">
      <w:pPr>
        <w:pStyle w:val="ConsPlusNormal"/>
        <w:jc w:val="right"/>
      </w:pPr>
      <w:r>
        <w:t>Российской Федерации</w:t>
      </w:r>
    </w:p>
    <w:p w:rsidR="004E4C7C" w:rsidRDefault="004E4C7C" w:rsidP="00D06916">
      <w:pPr>
        <w:pStyle w:val="ConsPlusNormal"/>
        <w:jc w:val="right"/>
      </w:pPr>
      <w:r>
        <w:t xml:space="preserve">от 24 ноября </w:t>
      </w:r>
      <w:smartTag w:uri="urn:schemas-microsoft-com:office:smarttags" w:element="metricconverter">
        <w:smartTagPr>
          <w:attr w:name="ProductID" w:val="2022 г"/>
        </w:smartTagPr>
        <w:r>
          <w:t>2022 г</w:t>
        </w:r>
      </w:smartTag>
      <w:r>
        <w:t>. N 1023</w:t>
      </w:r>
    </w:p>
    <w:p w:rsidR="004E4C7C" w:rsidRDefault="004E4C7C" w:rsidP="00D06916">
      <w:pPr>
        <w:pStyle w:val="ConsPlusNormal"/>
        <w:jc w:val="both"/>
      </w:pPr>
    </w:p>
    <w:p w:rsidR="004E4C7C" w:rsidRDefault="004E4C7C" w:rsidP="00D06916">
      <w:pPr>
        <w:pStyle w:val="ConsPlusTitle"/>
        <w:jc w:val="center"/>
      </w:pPr>
      <w:bookmarkStart w:id="0" w:name="Par29"/>
      <w:bookmarkEnd w:id="0"/>
      <w:r>
        <w:t>ФЕДЕРАЛЬНАЯ АДАПТИРОВАННАЯ ОБРАЗОВАТЕЛЬНАЯ ПРОГРАММА</w:t>
      </w:r>
    </w:p>
    <w:p w:rsidR="004E4C7C" w:rsidRDefault="004E4C7C" w:rsidP="00D06916">
      <w:pPr>
        <w:pStyle w:val="ConsPlusTitle"/>
        <w:jc w:val="center"/>
      </w:pPr>
      <w:r>
        <w:t>НАЧАЛЬНОГО ОБЩЕГО ОБРАЗОВАНИЯ ДЛЯ ОБУЧАЮЩИХСЯ</w:t>
      </w:r>
    </w:p>
    <w:p w:rsidR="004E4C7C" w:rsidRDefault="004E4C7C" w:rsidP="00D06916">
      <w:pPr>
        <w:pStyle w:val="ConsPlusTitle"/>
        <w:jc w:val="center"/>
      </w:pPr>
      <w:r>
        <w:t>С ОГРАНИЧЕННЫМИ ВОЗМОЖНОСТЯМИ ЗДОРОВЬЯ</w:t>
      </w:r>
    </w:p>
    <w:p w:rsidR="004E4C7C" w:rsidRDefault="004E4C7C" w:rsidP="00D06916">
      <w:pPr>
        <w:pStyle w:val="ConsPlusNormal"/>
        <w:jc w:val="both"/>
      </w:pPr>
    </w:p>
    <w:p w:rsidR="004E4C7C" w:rsidRDefault="004E4C7C" w:rsidP="00D06916">
      <w:pPr>
        <w:pStyle w:val="ConsPlusTitle"/>
        <w:jc w:val="center"/>
        <w:outlineLvl w:val="1"/>
      </w:pPr>
      <w:bookmarkStart w:id="1" w:name="Par33"/>
      <w:bookmarkEnd w:id="1"/>
      <w:r>
        <w:t>I. Общие положения</w:t>
      </w:r>
    </w:p>
    <w:p w:rsidR="004E4C7C" w:rsidRDefault="004E4C7C" w:rsidP="00D06916">
      <w:pPr>
        <w:pStyle w:val="ConsPlusNormal"/>
        <w:jc w:val="both"/>
      </w:pPr>
    </w:p>
    <w:p w:rsidR="004E4C7C" w:rsidRDefault="004E4C7C" w:rsidP="00D06916">
      <w:pPr>
        <w:pStyle w:val="ConsPlusNormal"/>
        <w:ind w:firstLine="540"/>
        <w:jc w:val="both"/>
      </w:pPr>
      <w:r>
        <w:t xml:space="preserve">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w:t>
      </w:r>
      <w:hyperlink r:id="rId12" w:history="1">
        <w:r>
          <w:rPr>
            <w:color w:val="0000FF"/>
          </w:rPr>
          <w:t>стандарта</w:t>
        </w:r>
      </w:hyperlink>
      <w:r>
        <w:t xml:space="preserve"> начального общего образования обучающихся с ограниченными возможностями здоровья (далее - ФГОС НОО обучающихся с ОВЗ) &lt;1&gt;, предъявляемых в части образования обучающихся с ограниченными возможностями здоровья (далее - ОВЗ).</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&lt;1&gt; Федеральный государственный образовательный </w:t>
      </w:r>
      <w:hyperlink r:id="rId13" w:history="1">
        <w:r>
          <w:rPr>
            <w:color w:val="0000FF"/>
          </w:rPr>
          <w:t>стандарт</w:t>
        </w:r>
      </w:hyperlink>
      <w:r>
        <w:t xml:space="preserve">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w:t>
      </w:r>
      <w:smartTag w:uri="urn:schemas-microsoft-com:office:smarttags" w:element="metricconverter">
        <w:smartTagPr>
          <w:attr w:name="ProductID" w:val="2014 г"/>
        </w:smartTagPr>
        <w:r>
          <w:t>2014 г</w:t>
        </w:r>
      </w:smartTag>
      <w:r>
        <w:t xml:space="preserve">. N 1598 (зарегистрирован Министерством юстиции Российской Федерации 3 февраля </w:t>
      </w:r>
      <w:smartTag w:uri="urn:schemas-microsoft-com:office:smarttags" w:element="metricconverter">
        <w:smartTagPr>
          <w:attr w:name="ProductID" w:val="2015 г"/>
        </w:smartTagPr>
        <w:r>
          <w:t>2015 г</w:t>
        </w:r>
      </w:smartTag>
      <w:r>
        <w:t>., регистрационный N 35847).</w:t>
      </w:r>
    </w:p>
    <w:p w:rsidR="004E4C7C" w:rsidRDefault="004E4C7C" w:rsidP="00D06916">
      <w:pPr>
        <w:pStyle w:val="ConsPlusNormal"/>
        <w:jc w:val="both"/>
      </w:pPr>
    </w:p>
    <w:p w:rsidR="004E4C7C" w:rsidRDefault="004E4C7C" w:rsidP="00D06916">
      <w:pPr>
        <w:pStyle w:val="ConsPlusNormal"/>
        <w:ind w:firstLine="540"/>
        <w:jc w:val="both"/>
      </w:pPr>
      <w:r>
        <w:t>2. ФАОП НОО имеет варианты:</w:t>
      </w:r>
    </w:p>
    <w:p w:rsidR="004E4C7C" w:rsidRDefault="004E4C7C" w:rsidP="00D06916">
      <w:pPr>
        <w:pStyle w:val="ConsPlusNormal"/>
        <w:spacing w:before="240"/>
        <w:ind w:firstLine="540"/>
        <w:jc w:val="both"/>
      </w:pPr>
      <w:r>
        <w:t>2.1. ФАОП НОО для глухих обучающихся включает четыре варианта:</w:t>
      </w:r>
    </w:p>
    <w:p w:rsidR="004E4C7C" w:rsidRDefault="004E4C7C" w:rsidP="00D06916">
      <w:pPr>
        <w:pStyle w:val="ConsPlusNormal"/>
        <w:spacing w:before="240"/>
        <w:ind w:firstLine="540"/>
        <w:jc w:val="both"/>
      </w:pPr>
      <w:r>
        <w:t>а) ФАОП НОО для глухих обучающихся (вариант 1.1);</w:t>
      </w:r>
    </w:p>
    <w:p w:rsidR="004E4C7C" w:rsidRDefault="004E4C7C" w:rsidP="00D06916">
      <w:pPr>
        <w:pStyle w:val="ConsPlusNormal"/>
        <w:spacing w:before="240"/>
        <w:ind w:firstLine="540"/>
        <w:jc w:val="both"/>
      </w:pPr>
      <w:r>
        <w:t>б) ФАОП НОО для глухих обучающихся (вариант 1.2);</w:t>
      </w:r>
    </w:p>
    <w:p w:rsidR="004E4C7C" w:rsidRDefault="004E4C7C" w:rsidP="00D06916">
      <w:pPr>
        <w:pStyle w:val="ConsPlusNormal"/>
        <w:spacing w:before="240"/>
        <w:ind w:firstLine="540"/>
        <w:jc w:val="both"/>
      </w:pPr>
      <w:r>
        <w:t>в) ФАОП НОО для глухих обучающихся с легкой умственной отсталостью (интеллектуальными нарушениями) (вариант 1.3);</w:t>
      </w:r>
    </w:p>
    <w:p w:rsidR="004E4C7C" w:rsidRDefault="004E4C7C" w:rsidP="00D06916">
      <w:pPr>
        <w:pStyle w:val="ConsPlusNormal"/>
        <w:spacing w:before="240"/>
        <w:ind w:firstLine="540"/>
        <w:jc w:val="both"/>
      </w:pPr>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4E4C7C" w:rsidRDefault="004E4C7C" w:rsidP="00D06916">
      <w:pPr>
        <w:pStyle w:val="ConsPlusNormal"/>
        <w:spacing w:before="240"/>
        <w:ind w:firstLine="540"/>
        <w:jc w:val="both"/>
      </w:pPr>
      <w:r>
        <w:t>2.2. ФАОП НОО для слабослышащих и позднооглохших обучающихся включает три варианта:</w:t>
      </w:r>
    </w:p>
    <w:p w:rsidR="004E4C7C" w:rsidRDefault="004E4C7C" w:rsidP="00D06916">
      <w:pPr>
        <w:pStyle w:val="ConsPlusNormal"/>
        <w:spacing w:before="240"/>
        <w:ind w:firstLine="540"/>
        <w:jc w:val="both"/>
      </w:pPr>
      <w:r>
        <w:t>а) ФАОП НОО для слабослышащих и позднооглохших обучающихся (вариант 2.1);</w:t>
      </w:r>
    </w:p>
    <w:p w:rsidR="004E4C7C" w:rsidRDefault="004E4C7C" w:rsidP="00D06916">
      <w:pPr>
        <w:pStyle w:val="ConsPlusNormal"/>
        <w:spacing w:before="240"/>
        <w:ind w:firstLine="540"/>
        <w:jc w:val="both"/>
      </w:pPr>
      <w:r>
        <w:t>б) ФАОП НОО для слабослышащих и позднооглохших обучающихся (вариант 2.2);</w:t>
      </w:r>
    </w:p>
    <w:p w:rsidR="004E4C7C" w:rsidRDefault="004E4C7C" w:rsidP="00D06916">
      <w:pPr>
        <w:pStyle w:val="ConsPlusNormal"/>
        <w:spacing w:before="240"/>
        <w:ind w:firstLine="540"/>
        <w:jc w:val="both"/>
      </w:pPr>
      <w:r>
        <w:t>в) ФАОП НОО для слабослышащих и позднооглохших обучающихся с умственной отсталостью (интеллектуальными нарушениями) (вариант 2.3);</w:t>
      </w:r>
    </w:p>
    <w:p w:rsidR="004E4C7C" w:rsidRDefault="004E4C7C" w:rsidP="00D06916">
      <w:pPr>
        <w:pStyle w:val="ConsPlusNormal"/>
        <w:spacing w:before="240"/>
        <w:ind w:firstLine="540"/>
        <w:jc w:val="both"/>
      </w:pPr>
      <w:r>
        <w:t>2.3. ФАОП НОО для слепых обучающихся включает четыре варианта:</w:t>
      </w:r>
    </w:p>
    <w:p w:rsidR="004E4C7C" w:rsidRDefault="004E4C7C" w:rsidP="00D06916">
      <w:pPr>
        <w:pStyle w:val="ConsPlusNormal"/>
        <w:spacing w:before="240"/>
        <w:ind w:firstLine="540"/>
        <w:jc w:val="both"/>
      </w:pPr>
      <w:r>
        <w:t>а) ФАОП НОО для слепых обучающихся (вариант 3.1);</w:t>
      </w:r>
    </w:p>
    <w:p w:rsidR="004E4C7C" w:rsidRDefault="004E4C7C" w:rsidP="00D06916">
      <w:pPr>
        <w:pStyle w:val="ConsPlusNormal"/>
        <w:spacing w:before="240"/>
        <w:ind w:firstLine="540"/>
        <w:jc w:val="both"/>
      </w:pPr>
      <w:r>
        <w:t>б) ФАОП НОО для слепых обучающихся (вариант 3.2);</w:t>
      </w:r>
    </w:p>
    <w:p w:rsidR="004E4C7C" w:rsidRDefault="004E4C7C" w:rsidP="00D06916">
      <w:pPr>
        <w:pStyle w:val="ConsPlusNormal"/>
        <w:spacing w:before="240"/>
        <w:ind w:firstLine="540"/>
        <w:jc w:val="both"/>
      </w:pPr>
      <w:r>
        <w:t>в) ФАОП НОО для слепых обучающихся с легкой умственной отсталостью (интеллектуальными нарушениями) (вариант 3.3);</w:t>
      </w:r>
    </w:p>
    <w:p w:rsidR="004E4C7C" w:rsidRDefault="004E4C7C" w:rsidP="00D06916">
      <w:pPr>
        <w:pStyle w:val="ConsPlusNormal"/>
        <w:spacing w:before="240"/>
        <w:ind w:firstLine="540"/>
        <w:jc w:val="both"/>
      </w:pPr>
      <w:r>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4E4C7C" w:rsidRDefault="004E4C7C" w:rsidP="00D06916">
      <w:pPr>
        <w:pStyle w:val="ConsPlusNormal"/>
        <w:spacing w:before="240"/>
        <w:ind w:firstLine="540"/>
        <w:jc w:val="both"/>
      </w:pPr>
      <w:r>
        <w:t>2.4. ФАОП НОО для слабовидящих обучающихся включает три варианта:</w:t>
      </w:r>
    </w:p>
    <w:p w:rsidR="004E4C7C" w:rsidRDefault="004E4C7C" w:rsidP="00D06916">
      <w:pPr>
        <w:pStyle w:val="ConsPlusNormal"/>
        <w:spacing w:before="240"/>
        <w:ind w:firstLine="540"/>
        <w:jc w:val="both"/>
      </w:pPr>
      <w:r>
        <w:t>а) ФАОП НОО для слабовидящих обучающихся (вариант 4.1);</w:t>
      </w:r>
    </w:p>
    <w:p w:rsidR="004E4C7C" w:rsidRDefault="004E4C7C" w:rsidP="00D06916">
      <w:pPr>
        <w:pStyle w:val="ConsPlusNormal"/>
        <w:spacing w:before="240"/>
        <w:ind w:firstLine="540"/>
        <w:jc w:val="both"/>
      </w:pPr>
      <w:r>
        <w:t>б) ФАОП НОО для слабовидящих обучающихся (вариант 4.2);</w:t>
      </w:r>
    </w:p>
    <w:p w:rsidR="004E4C7C" w:rsidRDefault="004E4C7C" w:rsidP="00D06916">
      <w:pPr>
        <w:pStyle w:val="ConsPlusNormal"/>
        <w:spacing w:before="240"/>
        <w:ind w:firstLine="540"/>
        <w:jc w:val="both"/>
      </w:pPr>
      <w:r>
        <w:t>в) ФАОП НОО для слабовидящих обучающихся с умственной отсталостью (интеллектуальными нарушениями) (вариант 4.3);</w:t>
      </w:r>
    </w:p>
    <w:p w:rsidR="004E4C7C" w:rsidRDefault="004E4C7C" w:rsidP="00D06916">
      <w:pPr>
        <w:pStyle w:val="ConsPlusNormal"/>
        <w:spacing w:before="240"/>
        <w:ind w:firstLine="540"/>
        <w:jc w:val="both"/>
      </w:pPr>
      <w:r>
        <w:t>2.5. ФАОП НОО для обучающихся с тяжелыми нарушениями речи (далее - ТНР) включает два варианта:</w:t>
      </w:r>
    </w:p>
    <w:p w:rsidR="004E4C7C" w:rsidRDefault="004E4C7C" w:rsidP="00D06916">
      <w:pPr>
        <w:pStyle w:val="ConsPlusNormal"/>
        <w:spacing w:before="240"/>
        <w:ind w:firstLine="540"/>
        <w:jc w:val="both"/>
      </w:pPr>
      <w:r>
        <w:t>а) ФАОП НОО для обучающихся с ТНР (вариант 5.1);</w:t>
      </w:r>
    </w:p>
    <w:p w:rsidR="004E4C7C" w:rsidRDefault="004E4C7C" w:rsidP="00D06916">
      <w:pPr>
        <w:pStyle w:val="ConsPlusNormal"/>
        <w:spacing w:before="240"/>
        <w:ind w:firstLine="540"/>
        <w:jc w:val="both"/>
      </w:pPr>
      <w:r>
        <w:t>б) ФАОП НОО для обучающихся с ТНР (вариант 5.2);</w:t>
      </w:r>
    </w:p>
    <w:p w:rsidR="004E4C7C" w:rsidRDefault="004E4C7C" w:rsidP="00D06916">
      <w:pPr>
        <w:pStyle w:val="ConsPlusNormal"/>
        <w:spacing w:before="240"/>
        <w:ind w:firstLine="540"/>
        <w:jc w:val="both"/>
      </w:pPr>
      <w:r>
        <w:t>2.6. ФАОП НОО для обучающихся с нарушениями опорно-двигательного аппарата (далее - НОДА) включает четыре варианта:</w:t>
      </w:r>
    </w:p>
    <w:p w:rsidR="004E4C7C" w:rsidRDefault="004E4C7C" w:rsidP="00D06916">
      <w:pPr>
        <w:pStyle w:val="ConsPlusNormal"/>
        <w:spacing w:before="240"/>
        <w:ind w:firstLine="540"/>
        <w:jc w:val="both"/>
      </w:pPr>
      <w:r>
        <w:t>а) ФАОП НОО для обучающихся с НОДА (вариант 6.1);</w:t>
      </w:r>
    </w:p>
    <w:p w:rsidR="004E4C7C" w:rsidRDefault="004E4C7C" w:rsidP="00D06916">
      <w:pPr>
        <w:pStyle w:val="ConsPlusNormal"/>
        <w:spacing w:before="240"/>
        <w:ind w:firstLine="540"/>
        <w:jc w:val="both"/>
      </w:pPr>
      <w:r>
        <w:t>б) ФАОП НОО для обучающихся с НОДА (вариант 6.2);</w:t>
      </w:r>
    </w:p>
    <w:p w:rsidR="004E4C7C" w:rsidRDefault="004E4C7C" w:rsidP="00D06916">
      <w:pPr>
        <w:pStyle w:val="ConsPlusNormal"/>
        <w:spacing w:before="240"/>
        <w:ind w:firstLine="540"/>
        <w:jc w:val="both"/>
      </w:pPr>
      <w:r>
        <w:t>в) ФАОП НОО для обучающихся с НОДА с легкой умственной отсталостью (интеллектуальными нарушениями) (вариант 6.3);</w:t>
      </w:r>
    </w:p>
    <w:p w:rsidR="004E4C7C" w:rsidRDefault="004E4C7C" w:rsidP="00D06916">
      <w:pPr>
        <w:pStyle w:val="ConsPlusNormal"/>
        <w:spacing w:before="240"/>
        <w:ind w:firstLine="540"/>
        <w:jc w:val="both"/>
      </w:pPr>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4E4C7C" w:rsidRDefault="004E4C7C" w:rsidP="00D06916">
      <w:pPr>
        <w:pStyle w:val="ConsPlusNormal"/>
        <w:spacing w:before="240"/>
        <w:ind w:firstLine="540"/>
        <w:jc w:val="both"/>
      </w:pPr>
      <w:r>
        <w:t>2.7. ФАОП НОО для обучающихся с задержкой психического развития (далее - ЗПР) включает два варианта:</w:t>
      </w:r>
    </w:p>
    <w:p w:rsidR="004E4C7C" w:rsidRDefault="004E4C7C" w:rsidP="00D06916">
      <w:pPr>
        <w:pStyle w:val="ConsPlusNormal"/>
        <w:spacing w:before="240"/>
        <w:ind w:firstLine="540"/>
        <w:jc w:val="both"/>
      </w:pPr>
      <w:r>
        <w:t>а) ФАОП НОО для обучающихся с ЗПР (вариант 7.1);</w:t>
      </w:r>
    </w:p>
    <w:p w:rsidR="004E4C7C" w:rsidRDefault="004E4C7C" w:rsidP="00D06916">
      <w:pPr>
        <w:pStyle w:val="ConsPlusNormal"/>
        <w:spacing w:before="240"/>
        <w:ind w:firstLine="540"/>
        <w:jc w:val="both"/>
      </w:pPr>
      <w:r>
        <w:t>б) ФАОП НОО для обучающихся с ЗПР (вариант 7.2);</w:t>
      </w:r>
    </w:p>
    <w:p w:rsidR="004E4C7C" w:rsidRDefault="004E4C7C" w:rsidP="00D06916">
      <w:pPr>
        <w:pStyle w:val="ConsPlusNormal"/>
        <w:spacing w:before="240"/>
        <w:ind w:firstLine="540"/>
        <w:jc w:val="both"/>
      </w:pPr>
      <w:r>
        <w:t>2.8. ФАОП НОО для обучающихся с расстройствами аутистического спектра (далее - РАС) включает четыре варианта:</w:t>
      </w:r>
    </w:p>
    <w:p w:rsidR="004E4C7C" w:rsidRDefault="004E4C7C" w:rsidP="00D06916">
      <w:pPr>
        <w:pStyle w:val="ConsPlusNormal"/>
        <w:spacing w:before="240"/>
        <w:ind w:firstLine="540"/>
        <w:jc w:val="both"/>
      </w:pPr>
      <w:r>
        <w:t>а) ФАОП НОО для обучающихся с РАС (вариант 8.1);</w:t>
      </w:r>
    </w:p>
    <w:p w:rsidR="004E4C7C" w:rsidRDefault="004E4C7C" w:rsidP="00D06916">
      <w:pPr>
        <w:pStyle w:val="ConsPlusNormal"/>
        <w:spacing w:before="240"/>
        <w:ind w:firstLine="540"/>
        <w:jc w:val="both"/>
      </w:pPr>
      <w:r>
        <w:t>б) ФАОП НОО для обучающихся с РАС (вариант 8.2);</w:t>
      </w:r>
    </w:p>
    <w:p w:rsidR="004E4C7C" w:rsidRDefault="004E4C7C" w:rsidP="00D06916">
      <w:pPr>
        <w:pStyle w:val="ConsPlusNormal"/>
        <w:spacing w:before="240"/>
        <w:ind w:firstLine="540"/>
        <w:jc w:val="both"/>
      </w:pPr>
      <w:r>
        <w:t>в) ФАОП НОО для обучающихся с РАС с легкой умственной отсталостью (интеллектуальными нарушениями) (вариант 8.3);</w:t>
      </w:r>
    </w:p>
    <w:p w:rsidR="004E4C7C" w:rsidRDefault="004E4C7C" w:rsidP="00D06916">
      <w:pPr>
        <w:pStyle w:val="ConsPlusNormal"/>
        <w:spacing w:before="240"/>
        <w:ind w:firstLine="540"/>
        <w:jc w:val="both"/>
      </w:pPr>
      <w: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4E4C7C" w:rsidRDefault="004E4C7C" w:rsidP="00D06916">
      <w:pPr>
        <w:pStyle w:val="ConsPlusNormal"/>
        <w:spacing w:before="240"/>
        <w:ind w:firstLine="540"/>
        <w:jc w:val="both"/>
      </w:pPr>
      <w: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&lt;2&gt;.</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&lt;2&gt; </w:t>
      </w:r>
      <w:hyperlink r:id="rId14" w:history="1">
        <w:r>
          <w:rPr>
            <w:color w:val="0000FF"/>
          </w:rPr>
          <w:t>Пункт 10.1 статьи 2</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2022, N 39, ст. 6541).</w:t>
      </w:r>
    </w:p>
    <w:p w:rsidR="004E4C7C" w:rsidRDefault="004E4C7C" w:rsidP="00D06916">
      <w:pPr>
        <w:pStyle w:val="ConsPlusNormal"/>
        <w:jc w:val="both"/>
      </w:pPr>
    </w:p>
    <w:p w:rsidR="004E4C7C" w:rsidRDefault="004E4C7C" w:rsidP="00D06916">
      <w:pPr>
        <w:pStyle w:val="ConsPlusNormal"/>
        <w:ind w:firstLine="540"/>
        <w:jc w:val="both"/>
      </w:pPr>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4E4C7C" w:rsidRDefault="004E4C7C" w:rsidP="00D06916">
      <w:pPr>
        <w:pStyle w:val="ConsPlusNormal"/>
        <w:spacing w:before="24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w:t>
      </w:r>
      <w:hyperlink r:id="rId15" w:history="1">
        <w:r>
          <w:rPr>
            <w:color w:val="0000FF"/>
          </w:rPr>
          <w:t>ФГОС</w:t>
        </w:r>
      </w:hyperlink>
      <w:r>
        <w:t xml:space="preserve"> НОО обучающихся с ОВЗ и ФАОП НОО.</w:t>
      </w:r>
    </w:p>
    <w:p w:rsidR="004E4C7C" w:rsidRDefault="004E4C7C" w:rsidP="00D06916">
      <w:pPr>
        <w:pStyle w:val="ConsPlusNormal"/>
        <w:spacing w:before="240"/>
        <w:ind w:firstLine="540"/>
        <w:jc w:val="both"/>
      </w:pPr>
      <w:r>
        <w:t>4.1. В соответствии с вариантами ФАОП НОО образовательная организация может разрабатывать один или несколько вариантов:</w:t>
      </w:r>
    </w:p>
    <w:p w:rsidR="004E4C7C" w:rsidRDefault="004E4C7C" w:rsidP="00D06916">
      <w:pPr>
        <w:pStyle w:val="ConsPlusNormal"/>
        <w:spacing w:before="240"/>
        <w:ind w:firstLine="540"/>
        <w:jc w:val="both"/>
      </w:pPr>
      <w:r>
        <w:t>АООП НОО для глухих обучающихся;</w:t>
      </w:r>
    </w:p>
    <w:p w:rsidR="004E4C7C" w:rsidRDefault="004E4C7C" w:rsidP="00D06916">
      <w:pPr>
        <w:pStyle w:val="ConsPlusNormal"/>
        <w:spacing w:before="240"/>
        <w:ind w:firstLine="540"/>
        <w:jc w:val="both"/>
      </w:pPr>
      <w:r>
        <w:t>АООП НОО для слабослышащих и позднооглохших обучающихся;</w:t>
      </w:r>
    </w:p>
    <w:p w:rsidR="004E4C7C" w:rsidRDefault="004E4C7C" w:rsidP="00D06916">
      <w:pPr>
        <w:pStyle w:val="ConsPlusNormal"/>
        <w:spacing w:before="240"/>
        <w:ind w:firstLine="540"/>
        <w:jc w:val="both"/>
      </w:pPr>
      <w:r>
        <w:t>АООП НОО для слепых обучающихся;</w:t>
      </w:r>
    </w:p>
    <w:p w:rsidR="004E4C7C" w:rsidRDefault="004E4C7C" w:rsidP="00D06916">
      <w:pPr>
        <w:pStyle w:val="ConsPlusNormal"/>
        <w:spacing w:before="240"/>
        <w:ind w:firstLine="540"/>
        <w:jc w:val="both"/>
      </w:pPr>
      <w:r>
        <w:t>АООП НОО для слабовидящих обучающихся;</w:t>
      </w:r>
    </w:p>
    <w:p w:rsidR="004E4C7C" w:rsidRDefault="004E4C7C" w:rsidP="00D06916">
      <w:pPr>
        <w:pStyle w:val="ConsPlusNormal"/>
        <w:spacing w:before="240"/>
        <w:ind w:firstLine="540"/>
        <w:jc w:val="both"/>
      </w:pPr>
      <w:r>
        <w:t>АООП НОО для обучающихся с ТНР;</w:t>
      </w:r>
    </w:p>
    <w:p w:rsidR="004E4C7C" w:rsidRDefault="004E4C7C" w:rsidP="00D06916">
      <w:pPr>
        <w:pStyle w:val="ConsPlusNormal"/>
        <w:spacing w:before="240"/>
        <w:ind w:firstLine="540"/>
        <w:jc w:val="both"/>
      </w:pPr>
      <w:r>
        <w:t>АООП НОО для обучающихся с НОДА;</w:t>
      </w:r>
    </w:p>
    <w:p w:rsidR="004E4C7C" w:rsidRDefault="004E4C7C" w:rsidP="00D06916">
      <w:pPr>
        <w:pStyle w:val="ConsPlusNormal"/>
        <w:spacing w:before="240"/>
        <w:ind w:firstLine="540"/>
        <w:jc w:val="both"/>
      </w:pPr>
      <w:r>
        <w:t>АООП НОО для обучающихся с ЗПР;</w:t>
      </w:r>
    </w:p>
    <w:p w:rsidR="004E4C7C" w:rsidRDefault="004E4C7C" w:rsidP="00D06916">
      <w:pPr>
        <w:pStyle w:val="ConsPlusNormal"/>
        <w:spacing w:before="240"/>
        <w:ind w:firstLine="540"/>
        <w:jc w:val="both"/>
      </w:pPr>
      <w:r>
        <w:t>АООП НОО для обучающихся с РАС.</w:t>
      </w:r>
    </w:p>
    <w:p w:rsidR="004E4C7C" w:rsidRDefault="004E4C7C" w:rsidP="00D06916">
      <w:pPr>
        <w:pStyle w:val="ConsPlusNormal"/>
        <w:spacing w:before="240"/>
        <w:ind w:firstLine="540"/>
        <w:jc w:val="both"/>
      </w:pPr>
      <w:r>
        <w:t>5. Каждый вариант ФАОП НОО включает три раздела: целевой, содержательный, организационный &lt;3&gt;:</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&lt;3&gt; </w:t>
      </w:r>
      <w:hyperlink r:id="rId16" w:history="1">
        <w:r>
          <w:rPr>
            <w:color w:val="0000FF"/>
          </w:rPr>
          <w:t>Пункт 2.8</w:t>
        </w:r>
      </w:hyperlink>
      <w:r>
        <w:t xml:space="preserve"> ФГОС НОО обучающихся с ОВЗ.</w:t>
      </w:r>
    </w:p>
    <w:p w:rsidR="004E4C7C" w:rsidRDefault="004E4C7C" w:rsidP="00D06916">
      <w:pPr>
        <w:pStyle w:val="ConsPlusNormal"/>
        <w:jc w:val="both"/>
      </w:pPr>
    </w:p>
    <w:p w:rsidR="004E4C7C" w:rsidRDefault="004E4C7C" w:rsidP="00D06916">
      <w:pPr>
        <w:pStyle w:val="ConsPlusNormal"/>
        <w:ind w:firstLine="540"/>
        <w:jc w:val="both"/>
      </w:pPr>
      <w:r>
        <w:t>5.1. 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4E4C7C" w:rsidRDefault="004E4C7C" w:rsidP="00D06916">
      <w:pPr>
        <w:pStyle w:val="ConsPlusNormal"/>
        <w:spacing w:before="240"/>
        <w:ind w:firstLine="540"/>
        <w:jc w:val="both"/>
      </w:pPr>
      <w:r>
        <w:t>5.2. Целевой раздел ФАОП НОО включает:</w:t>
      </w:r>
    </w:p>
    <w:p w:rsidR="004E4C7C" w:rsidRDefault="004E4C7C" w:rsidP="00D06916">
      <w:pPr>
        <w:pStyle w:val="ConsPlusNormal"/>
        <w:spacing w:before="240"/>
        <w:ind w:firstLine="540"/>
        <w:jc w:val="both"/>
      </w:pPr>
      <w:r>
        <w:t>пояснительную записку;</w:t>
      </w:r>
    </w:p>
    <w:p w:rsidR="004E4C7C" w:rsidRDefault="004E4C7C" w:rsidP="00D06916">
      <w:pPr>
        <w:pStyle w:val="ConsPlusNormal"/>
        <w:spacing w:before="240"/>
        <w:ind w:firstLine="540"/>
        <w:jc w:val="both"/>
      </w:pPr>
      <w:r>
        <w:t>планируемые результаты освоения обучающимися ФАОП НОО;</w:t>
      </w:r>
    </w:p>
    <w:p w:rsidR="004E4C7C" w:rsidRDefault="004E4C7C" w:rsidP="00D06916">
      <w:pPr>
        <w:pStyle w:val="ConsPlusNormal"/>
        <w:spacing w:before="240"/>
        <w:ind w:firstLine="540"/>
        <w:jc w:val="both"/>
      </w:pPr>
      <w:r>
        <w:t>систему оценки достижения планируемых результатов освоения ФАОП НОО.</w:t>
      </w:r>
    </w:p>
    <w:p w:rsidR="004E4C7C" w:rsidRDefault="004E4C7C" w:rsidP="00D06916">
      <w:pPr>
        <w:pStyle w:val="ConsPlusNormal"/>
        <w:spacing w:before="240"/>
        <w:ind w:firstLine="540"/>
        <w:jc w:val="both"/>
      </w:pPr>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4E4C7C" w:rsidRDefault="004E4C7C" w:rsidP="00D06916">
      <w:pPr>
        <w:pStyle w:val="ConsPlusNormal"/>
        <w:spacing w:before="240"/>
        <w:ind w:firstLine="540"/>
        <w:jc w:val="both"/>
      </w:pPr>
      <w:r>
        <w:t>федеральные рабочие программы учебных предметов;</w:t>
      </w:r>
    </w:p>
    <w:p w:rsidR="004E4C7C" w:rsidRDefault="004E4C7C" w:rsidP="00D06916">
      <w:pPr>
        <w:pStyle w:val="ConsPlusNormal"/>
        <w:spacing w:before="240"/>
        <w:ind w:firstLine="540"/>
        <w:jc w:val="both"/>
      </w:pPr>
      <w:r>
        <w:t>программу формирования универсальных учебных действий (далее - УУД) у обучающихся (в вариантах 1.1 - 8.1 и 1.2 - 8.2 ФАОП НОО);</w:t>
      </w:r>
    </w:p>
    <w:p w:rsidR="004E4C7C" w:rsidRDefault="004E4C7C" w:rsidP="00D06916">
      <w:pPr>
        <w:pStyle w:val="ConsPlusNormal"/>
        <w:spacing w:before="240"/>
        <w:ind w:firstLine="540"/>
        <w:jc w:val="both"/>
      </w:pPr>
      <w:r>
        <w:t>программу коррекционной работы;</w:t>
      </w:r>
    </w:p>
    <w:p w:rsidR="004E4C7C" w:rsidRDefault="004E4C7C" w:rsidP="00D06916">
      <w:pPr>
        <w:pStyle w:val="ConsPlusNormal"/>
        <w:spacing w:before="240"/>
        <w:ind w:firstLine="540"/>
        <w:jc w:val="both"/>
      </w:pPr>
      <w:r>
        <w:t>федеральную рабочую программу воспитания.</w:t>
      </w:r>
    </w:p>
    <w:p w:rsidR="004E4C7C" w:rsidRDefault="004E4C7C" w:rsidP="00D06916">
      <w:pPr>
        <w:pStyle w:val="ConsPlusNormal"/>
        <w:spacing w:before="240"/>
        <w:ind w:firstLine="540"/>
        <w:jc w:val="both"/>
      </w:pPr>
      <w:r>
        <w:t xml:space="preserve">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w:t>
      </w:r>
      <w:hyperlink r:id="rId17" w:history="1">
        <w:r>
          <w:rPr>
            <w:color w:val="0000FF"/>
          </w:rPr>
          <w:t>ФГОС</w:t>
        </w:r>
      </w:hyperlink>
      <w:r>
        <w:t xml:space="preserve"> НОО обучающихся с ОВЗ к результатам освоения программы начального общего образования.</w:t>
      </w:r>
    </w:p>
    <w:p w:rsidR="004E4C7C" w:rsidRDefault="004E4C7C" w:rsidP="00D06916">
      <w:pPr>
        <w:pStyle w:val="ConsPlusNormal"/>
        <w:spacing w:before="240"/>
        <w:ind w:firstLine="540"/>
        <w:jc w:val="both"/>
      </w:pPr>
      <w:r>
        <w:t>7. Программа формирования УУД содержит:</w:t>
      </w:r>
    </w:p>
    <w:p w:rsidR="004E4C7C" w:rsidRDefault="004E4C7C" w:rsidP="00D06916">
      <w:pPr>
        <w:pStyle w:val="ConsPlusNormal"/>
        <w:spacing w:before="240"/>
        <w:ind w:firstLine="540"/>
        <w:jc w:val="both"/>
      </w:pPr>
      <w:r>
        <w:t>описание взаимосвязи УУД с содержанием учебных предметов;</w:t>
      </w:r>
    </w:p>
    <w:p w:rsidR="004E4C7C" w:rsidRDefault="004E4C7C" w:rsidP="00D06916">
      <w:pPr>
        <w:pStyle w:val="ConsPlusNormal"/>
        <w:spacing w:before="240"/>
        <w:ind w:firstLine="540"/>
        <w:jc w:val="both"/>
      </w:pPr>
      <w:r>
        <w:t>характеристики регулятивных, познавательных, коммуникативных УУД обучающихся.</w:t>
      </w:r>
    </w:p>
    <w:p w:rsidR="004E4C7C" w:rsidRDefault="004E4C7C" w:rsidP="00D06916">
      <w:pPr>
        <w:pStyle w:val="ConsPlusNormal"/>
        <w:spacing w:before="240"/>
        <w:ind w:firstLine="540"/>
        <w:jc w:val="both"/>
      </w:pPr>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&lt;2&gt; </w:t>
      </w:r>
      <w:hyperlink r:id="rId18"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N 0001202211090019).</w:t>
      </w:r>
    </w:p>
    <w:p w:rsidR="004E4C7C" w:rsidRDefault="004E4C7C" w:rsidP="00D06916">
      <w:pPr>
        <w:pStyle w:val="ConsPlusNormal"/>
        <w:jc w:val="both"/>
      </w:pPr>
    </w:p>
    <w:p w:rsidR="004E4C7C" w:rsidRDefault="004E4C7C" w:rsidP="00D06916">
      <w:pPr>
        <w:pStyle w:val="ConsPlusNormal"/>
        <w:ind w:firstLine="540"/>
        <w:jc w:val="both"/>
      </w:pPr>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4E4C7C" w:rsidRDefault="004E4C7C" w:rsidP="00D06916">
      <w:pPr>
        <w:pStyle w:val="ConsPlusNormal"/>
        <w:spacing w:before="240"/>
        <w:ind w:firstLine="540"/>
        <w:jc w:val="both"/>
      </w:pPr>
      <w:r>
        <w:t>федеральный учебный план;</w:t>
      </w:r>
    </w:p>
    <w:p w:rsidR="004E4C7C" w:rsidRDefault="004E4C7C" w:rsidP="00D06916">
      <w:pPr>
        <w:pStyle w:val="ConsPlusNormal"/>
        <w:spacing w:before="240"/>
        <w:ind w:firstLine="540"/>
        <w:jc w:val="both"/>
      </w:pPr>
      <w:r>
        <w:t>федеральный календарный учебный график;</w:t>
      </w:r>
    </w:p>
    <w:p w:rsidR="004E4C7C" w:rsidRDefault="004E4C7C" w:rsidP="00D06916">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4E4C7C" w:rsidRDefault="004E4C7C" w:rsidP="00D06916">
      <w:pPr>
        <w:pStyle w:val="ConsPlusNormal"/>
        <w:spacing w:before="240"/>
        <w:ind w:firstLine="540"/>
        <w:jc w:val="both"/>
      </w:pPr>
      <w:r>
        <w:t>10. В основу формирования АООП НОО положены следующие принципы:</w:t>
      </w:r>
    </w:p>
    <w:p w:rsidR="004E4C7C" w:rsidRDefault="004E4C7C" w:rsidP="00D06916">
      <w:pPr>
        <w:pStyle w:val="ConsPlusNormal"/>
        <w:spacing w:before="240"/>
        <w:ind w:firstLine="540"/>
        <w:jc w:val="both"/>
      </w:pPr>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4E4C7C" w:rsidRDefault="004E4C7C" w:rsidP="00D06916">
      <w:pPr>
        <w:pStyle w:val="ConsPlusNormal"/>
        <w:spacing w:before="240"/>
        <w:ind w:firstLine="540"/>
        <w:jc w:val="both"/>
      </w:pPr>
      <w:r>
        <w:t>б) принцип учета типологических и индивидуальных образовательных потребностей обучающихся;</w:t>
      </w:r>
    </w:p>
    <w:p w:rsidR="004E4C7C" w:rsidRDefault="004E4C7C" w:rsidP="00D06916">
      <w:pPr>
        <w:pStyle w:val="ConsPlusNormal"/>
        <w:spacing w:before="240"/>
        <w:ind w:firstLine="540"/>
        <w:jc w:val="both"/>
      </w:pPr>
      <w:r>
        <w:t>в) принцип коррекционной направленности образовательного процесса;</w:t>
      </w:r>
    </w:p>
    <w:p w:rsidR="004E4C7C" w:rsidRDefault="004E4C7C" w:rsidP="00D06916">
      <w:pPr>
        <w:pStyle w:val="ConsPlusNormal"/>
        <w:spacing w:before="240"/>
        <w:ind w:firstLine="540"/>
        <w:jc w:val="both"/>
      </w:pPr>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E4C7C" w:rsidRDefault="004E4C7C" w:rsidP="00D06916">
      <w:pPr>
        <w:pStyle w:val="ConsPlusNormal"/>
        <w:spacing w:before="240"/>
        <w:ind w:firstLine="540"/>
        <w:jc w:val="both"/>
      </w:pPr>
      <w:r>
        <w:t>д) онтогенетический принцип;</w:t>
      </w:r>
    </w:p>
    <w:p w:rsidR="004E4C7C" w:rsidRDefault="004E4C7C" w:rsidP="00D06916">
      <w:pPr>
        <w:pStyle w:val="ConsPlusNormal"/>
        <w:spacing w:before="240"/>
        <w:ind w:firstLine="540"/>
        <w:jc w:val="both"/>
      </w:pPr>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4E4C7C" w:rsidRDefault="004E4C7C" w:rsidP="00D06916">
      <w:pPr>
        <w:pStyle w:val="ConsPlusNormal"/>
        <w:spacing w:before="240"/>
        <w:ind w:firstLine="540"/>
        <w:jc w:val="both"/>
      </w:pPr>
      <w:r>
        <w:t>ж) принцип целостности содержания образования;</w:t>
      </w:r>
    </w:p>
    <w:p w:rsidR="004E4C7C" w:rsidRDefault="004E4C7C" w:rsidP="00D06916">
      <w:pPr>
        <w:pStyle w:val="ConsPlusNormal"/>
        <w:spacing w:before="240"/>
        <w:ind w:firstLine="540"/>
        <w:jc w:val="both"/>
      </w:pPr>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E4C7C" w:rsidRDefault="004E4C7C" w:rsidP="00D06916">
      <w:pPr>
        <w:pStyle w:val="ConsPlusNormal"/>
        <w:spacing w:before="240"/>
        <w:ind w:firstLine="540"/>
        <w:jc w:val="both"/>
      </w:pPr>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E4C7C" w:rsidRDefault="004E4C7C" w:rsidP="00D06916">
      <w:pPr>
        <w:pStyle w:val="ConsPlusNormal"/>
        <w:spacing w:before="240"/>
        <w:ind w:firstLine="540"/>
        <w:jc w:val="both"/>
      </w:pPr>
      <w:r>
        <w:t>к) принцип сотрудничества с семьей;</w:t>
      </w:r>
    </w:p>
    <w:p w:rsidR="004E4C7C" w:rsidRDefault="004E4C7C" w:rsidP="00D06916">
      <w:pPr>
        <w:pStyle w:val="ConsPlusNormal"/>
        <w:spacing w:before="240"/>
        <w:ind w:firstLine="540"/>
        <w:jc w:val="both"/>
      </w:pPr>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9"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20"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4E4C7C" w:rsidRDefault="004E4C7C" w:rsidP="00D06916">
      <w:pPr>
        <w:pStyle w:val="ConsPlusNormal"/>
        <w:jc w:val="both"/>
      </w:pPr>
    </w:p>
    <w:p w:rsidR="004E4C7C" w:rsidRDefault="004E4C7C" w:rsidP="00D06916">
      <w:pPr>
        <w:pStyle w:val="ConsPlusTitle"/>
        <w:jc w:val="center"/>
        <w:outlineLvl w:val="1"/>
      </w:pPr>
      <w:r>
        <w:t>II. Общие положения ФАОП НОО для глухих обучающихся</w:t>
      </w:r>
    </w:p>
    <w:p w:rsidR="004E4C7C" w:rsidRDefault="004E4C7C" w:rsidP="00D06916">
      <w:pPr>
        <w:pStyle w:val="ConsPlusNormal"/>
        <w:jc w:val="both"/>
      </w:pPr>
    </w:p>
    <w:p w:rsidR="004E4C7C" w:rsidRDefault="004E4C7C" w:rsidP="00D06916">
      <w:pPr>
        <w:pStyle w:val="ConsPlusTitle"/>
        <w:ind w:firstLine="540"/>
        <w:jc w:val="both"/>
        <w:outlineLvl w:val="2"/>
      </w:pPr>
      <w:r>
        <w:t>11. Определение и назначение ФАОП НОО для глухих обучающихся.</w:t>
      </w:r>
    </w:p>
    <w:p w:rsidR="004E4C7C" w:rsidRDefault="004E4C7C" w:rsidP="00D06916">
      <w:pPr>
        <w:pStyle w:val="ConsPlusNormal"/>
        <w:spacing w:before="240"/>
        <w:ind w:firstLine="540"/>
        <w:jc w:val="both"/>
      </w:pPr>
      <w:r>
        <w:t xml:space="preserve">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21" w:history="1">
        <w:r>
          <w:rPr>
            <w:color w:val="0000FF"/>
          </w:rPr>
          <w:t>ФГОС</w:t>
        </w:r>
      </w:hyperlink>
      <w:r>
        <w:t xml:space="preserve"> НОО обучающихся с ОВЗ, предъявляемых к данному уровню общего образования.</w:t>
      </w:r>
    </w:p>
    <w:p w:rsidR="004E4C7C" w:rsidRDefault="004E4C7C" w:rsidP="00D06916">
      <w:pPr>
        <w:pStyle w:val="ConsPlusNormal"/>
        <w:spacing w:before="240"/>
        <w:ind w:firstLine="540"/>
        <w:jc w:val="both"/>
      </w:pPr>
      <w: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4E4C7C" w:rsidRDefault="004E4C7C" w:rsidP="00D06916">
      <w:pPr>
        <w:pStyle w:val="ConsPlusNormal"/>
        <w:spacing w:before="240"/>
        <w:ind w:firstLine="540"/>
        <w:jc w:val="both"/>
      </w:pPr>
      <w:r>
        <w:t xml:space="preserve">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w:t>
      </w:r>
      <w:hyperlink r:id="rId22"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для глухих обучающихся:</w:t>
      </w:r>
    </w:p>
    <w:p w:rsidR="004E4C7C" w:rsidRDefault="004E4C7C" w:rsidP="00D06916">
      <w:pPr>
        <w:pStyle w:val="ConsPlusNormal"/>
        <w:spacing w:before="240"/>
        <w:ind w:firstLine="540"/>
        <w:jc w:val="both"/>
      </w:pPr>
      <w:r>
        <w:t>АООП НОО для глухих обучающихся (вариант 1.1);</w:t>
      </w:r>
    </w:p>
    <w:p w:rsidR="004E4C7C" w:rsidRDefault="004E4C7C" w:rsidP="00D06916">
      <w:pPr>
        <w:pStyle w:val="ConsPlusNormal"/>
        <w:spacing w:before="240"/>
        <w:ind w:firstLine="540"/>
        <w:jc w:val="both"/>
      </w:pPr>
      <w:r>
        <w:t>АООП НОО для глухих обучающихся (вариант 1.2);</w:t>
      </w:r>
    </w:p>
    <w:p w:rsidR="004E4C7C" w:rsidRDefault="004E4C7C" w:rsidP="00D06916">
      <w:pPr>
        <w:pStyle w:val="ConsPlusNormal"/>
        <w:spacing w:before="240"/>
        <w:ind w:firstLine="540"/>
        <w:jc w:val="both"/>
      </w:pPr>
      <w:r>
        <w:t>АООП НОО для глухих обучающихся с легкой умственной отсталостью (интеллектуальными нарушениями) (вариант 1.3);</w:t>
      </w:r>
    </w:p>
    <w:p w:rsidR="004E4C7C" w:rsidRDefault="004E4C7C" w:rsidP="00D06916">
      <w:pPr>
        <w:pStyle w:val="ConsPlusNormal"/>
        <w:spacing w:before="240"/>
        <w:ind w:firstLine="540"/>
        <w:jc w:val="both"/>
      </w:pPr>
      <w: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4E4C7C" w:rsidRDefault="004E4C7C" w:rsidP="00D06916">
      <w:pPr>
        <w:pStyle w:val="ConsPlusNormal"/>
        <w:spacing w:before="240"/>
        <w:ind w:firstLine="540"/>
        <w:jc w:val="both"/>
      </w:pPr>
      <w:r>
        <w:t>11.4.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p>
    <w:p w:rsidR="004E4C7C" w:rsidRDefault="004E4C7C" w:rsidP="00D06916">
      <w:pPr>
        <w:pStyle w:val="ConsPlusNormal"/>
        <w:spacing w:before="240"/>
        <w:ind w:firstLine="540"/>
        <w:jc w:val="both"/>
      </w:pPr>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4E4C7C" w:rsidRDefault="004E4C7C" w:rsidP="00D06916">
      <w:pPr>
        <w:pStyle w:val="ConsPlusNormal"/>
        <w:spacing w:before="240"/>
        <w:ind w:firstLine="540"/>
        <w:jc w:val="both"/>
      </w:pPr>
      <w: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4E4C7C" w:rsidRDefault="004E4C7C" w:rsidP="00D06916">
      <w:pPr>
        <w:pStyle w:val="ConsPlusNormal"/>
        <w:jc w:val="both"/>
      </w:pPr>
    </w:p>
    <w:p w:rsidR="004E4C7C" w:rsidRDefault="004E4C7C" w:rsidP="00D06916">
      <w:pPr>
        <w:pStyle w:val="ConsPlusTitle"/>
        <w:jc w:val="center"/>
        <w:outlineLvl w:val="1"/>
      </w:pPr>
      <w:bookmarkStart w:id="2" w:name="Par143"/>
      <w:bookmarkEnd w:id="2"/>
      <w:r>
        <w:t>III. Целевой раздел ФАОП НОО для глухих обучающихся</w:t>
      </w:r>
    </w:p>
    <w:p w:rsidR="004E4C7C" w:rsidRDefault="004E4C7C" w:rsidP="00D06916">
      <w:pPr>
        <w:pStyle w:val="ConsPlusTitle"/>
        <w:jc w:val="center"/>
      </w:pPr>
      <w:r>
        <w:t>(вариант 1.1)</w:t>
      </w:r>
    </w:p>
    <w:p w:rsidR="004E4C7C" w:rsidRDefault="004E4C7C" w:rsidP="00D06916">
      <w:pPr>
        <w:pStyle w:val="ConsPlusNormal"/>
        <w:jc w:val="both"/>
      </w:pPr>
    </w:p>
    <w:p w:rsidR="004E4C7C" w:rsidRDefault="004E4C7C" w:rsidP="00D06916">
      <w:pPr>
        <w:pStyle w:val="ConsPlusTitle"/>
        <w:ind w:firstLine="540"/>
        <w:jc w:val="both"/>
        <w:outlineLvl w:val="2"/>
      </w:pPr>
      <w:r>
        <w:t>12. Пояснительная записка.</w:t>
      </w:r>
    </w:p>
    <w:p w:rsidR="004E4C7C" w:rsidRDefault="004E4C7C" w:rsidP="00D06916">
      <w:pPr>
        <w:pStyle w:val="ConsPlusNormal"/>
        <w:spacing w:before="240"/>
        <w:ind w:firstLine="540"/>
        <w:jc w:val="both"/>
      </w:pPr>
      <w:r>
        <w:t xml:space="preserve">12.1. Цель реализации ФАОП НОО для глухих обучающихся (вариант 1.1): обеспечение выполнения требований </w:t>
      </w:r>
      <w:hyperlink r:id="rId23"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12.2.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4E4C7C" w:rsidRDefault="004E4C7C" w:rsidP="00D06916">
      <w:pPr>
        <w:pStyle w:val="ConsPlusNormal"/>
        <w:spacing w:before="240"/>
        <w:ind w:firstLine="540"/>
        <w:jc w:val="both"/>
      </w:pPr>
      <w:r>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4E4C7C" w:rsidRDefault="004E4C7C" w:rsidP="00D06916">
      <w:pPr>
        <w:pStyle w:val="ConsPlusNormal"/>
        <w:spacing w:before="240"/>
        <w:ind w:firstLine="540"/>
        <w:jc w:val="both"/>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rsidR="004E4C7C" w:rsidRDefault="004E4C7C" w:rsidP="00D06916">
      <w:pPr>
        <w:pStyle w:val="ConsPlusNormal"/>
        <w:spacing w:before="240"/>
        <w:ind w:firstLine="540"/>
        <w:jc w:val="both"/>
      </w:pPr>
      <w:r>
        <w:t>д) 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е) 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и) предоставление обучающимся возможности для эффективной самостоятельной работы;</w:t>
      </w:r>
    </w:p>
    <w:p w:rsidR="004E4C7C" w:rsidRDefault="004E4C7C" w:rsidP="00D06916">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spacing w:before="240"/>
        <w:ind w:firstLine="540"/>
        <w:jc w:val="both"/>
      </w:pPr>
      <w:r>
        <w:t>Подходы к формированию ФАОП НОО для глухих обучающихся.</w:t>
      </w:r>
    </w:p>
    <w:p w:rsidR="004E4C7C" w:rsidRDefault="004E4C7C" w:rsidP="00D06916">
      <w:pPr>
        <w:pStyle w:val="ConsPlusNormal"/>
        <w:spacing w:before="240"/>
        <w:ind w:firstLine="540"/>
        <w:jc w:val="both"/>
      </w:pPr>
      <w:r>
        <w:t>В основу реализации ФАОП НОО заложены дифференцированный и деятельностный подходы.</w:t>
      </w:r>
    </w:p>
    <w:p w:rsidR="004E4C7C" w:rsidRDefault="004E4C7C" w:rsidP="00D06916">
      <w:pPr>
        <w:pStyle w:val="ConsPlusNormal"/>
        <w:spacing w:before="240"/>
        <w:ind w:firstLine="540"/>
        <w:jc w:val="both"/>
      </w:pPr>
      <w:r>
        <w:t xml:space="preserve">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w:t>
      </w:r>
      <w:hyperlink r:id="rId24"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к структуре АООП НОО;</w:t>
      </w:r>
    </w:p>
    <w:p w:rsidR="004E4C7C" w:rsidRDefault="004E4C7C" w:rsidP="00D06916">
      <w:pPr>
        <w:pStyle w:val="ConsPlusNormal"/>
        <w:spacing w:before="240"/>
        <w:ind w:firstLine="540"/>
        <w:jc w:val="both"/>
      </w:pPr>
      <w:r>
        <w:t>к условиям реализации АООП НОО;</w:t>
      </w:r>
    </w:p>
    <w:p w:rsidR="004E4C7C" w:rsidRDefault="004E4C7C" w:rsidP="00D06916">
      <w:pPr>
        <w:pStyle w:val="ConsPlusNormal"/>
        <w:spacing w:before="240"/>
        <w:ind w:firstLine="540"/>
        <w:jc w:val="both"/>
      </w:pPr>
      <w:r>
        <w:t>к результатам освоения АООП НОО.</w:t>
      </w:r>
    </w:p>
    <w:p w:rsidR="004E4C7C" w:rsidRDefault="004E4C7C" w:rsidP="00D06916">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p>
    <w:p w:rsidR="004E4C7C" w:rsidRDefault="004E4C7C" w:rsidP="00D06916">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4E4C7C" w:rsidRDefault="004E4C7C" w:rsidP="00D06916">
      <w:pPr>
        <w:pStyle w:val="ConsPlusNormal"/>
        <w:spacing w:before="240"/>
        <w:ind w:firstLine="540"/>
        <w:jc w:val="both"/>
      </w:pPr>
      <w:r>
        <w:t xml:space="preserve">Принципы формирования ФАОП НОО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12.3. Общая характеристика ФАОП НОО для глухих обучающихся (вариант 1.1).</w:t>
      </w:r>
    </w:p>
    <w:p w:rsidR="004E4C7C" w:rsidRDefault="004E4C7C" w:rsidP="00D06916">
      <w:pPr>
        <w:pStyle w:val="ConsPlusNormal"/>
        <w:spacing w:before="240"/>
        <w:ind w:firstLine="540"/>
        <w:jc w:val="both"/>
      </w:pPr>
      <w: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p>
    <w:p w:rsidR="004E4C7C" w:rsidRDefault="004E4C7C" w:rsidP="00D06916">
      <w:pPr>
        <w:pStyle w:val="ConsPlusNormal"/>
        <w:spacing w:before="240"/>
        <w:ind w:firstLine="540"/>
        <w:jc w:val="both"/>
      </w:pPr>
      <w:r>
        <w:t>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ее реализация в ходе всего образовательного процесса с учетом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4E4C7C" w:rsidRDefault="004E4C7C" w:rsidP="00D06916">
      <w:pPr>
        <w:pStyle w:val="ConsPlusNormal"/>
        <w:spacing w:before="240"/>
        <w:ind w:firstLine="540"/>
        <w:jc w:val="both"/>
      </w:pPr>
      <w: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4E4C7C" w:rsidRDefault="004E4C7C" w:rsidP="00D06916">
      <w:pPr>
        <w:pStyle w:val="ConsPlusNormal"/>
        <w:spacing w:before="240"/>
        <w:ind w:firstLine="540"/>
        <w:jc w:val="both"/>
      </w:pPr>
      <w:r>
        <w:t>выявление особых образовательных потребностей обучающихся в ходе комплексного психолого-педагогического обследования;</w:t>
      </w:r>
    </w:p>
    <w:p w:rsidR="004E4C7C" w:rsidRDefault="004E4C7C" w:rsidP="00D06916">
      <w:pPr>
        <w:pStyle w:val="ConsPlusNormal"/>
        <w:spacing w:before="240"/>
        <w:ind w:firstLine="540"/>
        <w:jc w:val="both"/>
      </w:pPr>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4E4C7C" w:rsidRDefault="004E4C7C" w:rsidP="00D06916">
      <w:pPr>
        <w:pStyle w:val="ConsPlusNormal"/>
        <w:spacing w:before="240"/>
        <w:ind w:firstLine="540"/>
        <w:jc w:val="both"/>
      </w:pPr>
      <w:r>
        <w:t>поддержку достижения планируемых личностных, метапредметных и предметных результатов АООП НОО для глухих обучающихся (вариант 1.1).</w:t>
      </w:r>
    </w:p>
    <w:p w:rsidR="004E4C7C" w:rsidRDefault="004E4C7C" w:rsidP="00D06916">
      <w:pPr>
        <w:pStyle w:val="ConsPlusNormal"/>
        <w:spacing w:before="240"/>
        <w:ind w:firstLine="540"/>
        <w:jc w:val="both"/>
      </w:pPr>
      <w:r>
        <w:t>12.3.2. Основные направления поддержки достижения планируемых результатов АООП НОО для глухих обучающихся (вариант 1.1) включают:</w:t>
      </w:r>
    </w:p>
    <w:p w:rsidR="004E4C7C" w:rsidRDefault="004E4C7C" w:rsidP="00D0691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4E4C7C" w:rsidRDefault="004E4C7C" w:rsidP="00D0691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4E4C7C" w:rsidRDefault="004E4C7C" w:rsidP="00D06916">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4E4C7C" w:rsidRDefault="004E4C7C" w:rsidP="00D06916">
      <w:pPr>
        <w:pStyle w:val="ConsPlusNormal"/>
        <w:spacing w:before="240"/>
        <w:ind w:firstLine="540"/>
        <w:jc w:val="both"/>
      </w:pPr>
      <w:r>
        <w:t>развитие учебно-познавательной деятельности в контексте достижения обучающимся планируемых результатов образования;</w:t>
      </w:r>
    </w:p>
    <w:p w:rsidR="004E4C7C" w:rsidRDefault="004E4C7C" w:rsidP="00D06916">
      <w:pPr>
        <w:pStyle w:val="ConsPlusNormal"/>
        <w:spacing w:before="240"/>
        <w:ind w:firstLine="540"/>
        <w:jc w:val="both"/>
      </w:pPr>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4E4C7C" w:rsidRDefault="004E4C7C" w:rsidP="00D06916">
      <w:pPr>
        <w:pStyle w:val="ConsPlusNormal"/>
        <w:spacing w:before="240"/>
        <w:ind w:firstLine="540"/>
        <w:jc w:val="both"/>
      </w:pPr>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4E4C7C" w:rsidRDefault="004E4C7C" w:rsidP="00D06916">
      <w:pPr>
        <w:pStyle w:val="ConsPlusNormal"/>
        <w:spacing w:before="240"/>
        <w:ind w:firstLine="540"/>
        <w:jc w:val="both"/>
      </w:pPr>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4E4C7C" w:rsidRDefault="004E4C7C" w:rsidP="00D06916">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4E4C7C" w:rsidRDefault="004E4C7C" w:rsidP="00D06916">
      <w:pPr>
        <w:pStyle w:val="ConsPlusNormal"/>
        <w:spacing w:before="240"/>
        <w:ind w:firstLine="540"/>
        <w:jc w:val="both"/>
      </w:pPr>
      <w: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bookmarkStart w:id="3" w:name="Par188"/>
      <w:bookmarkEnd w:id="3"/>
      <w:r>
        <w:t>12.4. Психолого-педагогическая характеристика глухих обучающихся.</w:t>
      </w:r>
    </w:p>
    <w:p w:rsidR="004E4C7C" w:rsidRDefault="004E4C7C" w:rsidP="00D06916">
      <w:pPr>
        <w:pStyle w:val="ConsPlusNormal"/>
        <w:spacing w:before="240"/>
        <w:ind w:firstLine="540"/>
        <w:jc w:val="both"/>
      </w:pPr>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rsidR="004E4C7C" w:rsidRDefault="004E4C7C" w:rsidP="00D06916">
      <w:pPr>
        <w:pStyle w:val="ConsPlusNormal"/>
        <w:spacing w:before="240"/>
        <w:ind w:firstLine="540"/>
        <w:jc w:val="both"/>
      </w:pPr>
      <w:r>
        <w:t>Глухие обучающиеся - неоднородная по составу группа, включающая:</w:t>
      </w:r>
    </w:p>
    <w:p w:rsidR="004E4C7C" w:rsidRDefault="004E4C7C" w:rsidP="00D06916">
      <w:pPr>
        <w:pStyle w:val="ConsPlusNormal"/>
        <w:spacing w:before="240"/>
        <w:ind w:firstLine="540"/>
        <w:jc w:val="both"/>
      </w:pPr>
      <w:r>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4E4C7C" w:rsidRDefault="004E4C7C" w:rsidP="00D06916">
      <w:pPr>
        <w:pStyle w:val="ConsPlusNormal"/>
        <w:spacing w:before="240"/>
        <w:ind w:firstLine="540"/>
        <w:jc w:val="both"/>
      </w:pPr>
      <w: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4E4C7C" w:rsidRDefault="004E4C7C" w:rsidP="00D06916">
      <w:pPr>
        <w:pStyle w:val="ConsPlusNormal"/>
        <w:spacing w:before="240"/>
        <w:ind w:firstLine="540"/>
        <w:jc w:val="both"/>
      </w:pPr>
      <w:r>
        <w:t>глухих обучающихся с дополнительными ограничениями здоровья (с легкой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p>
    <w:p w:rsidR="004E4C7C" w:rsidRDefault="004E4C7C" w:rsidP="00D06916">
      <w:pPr>
        <w:pStyle w:val="ConsPlusNormal"/>
        <w:spacing w:before="240"/>
        <w:ind w:firstLine="540"/>
        <w:jc w:val="both"/>
      </w:pPr>
      <w: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bookmarkStart w:id="4" w:name="Par196"/>
      <w:bookmarkEnd w:id="4"/>
      <w:r>
        <w:t>12.5. Особые образовательные потребности глухих обучающихся.</w:t>
      </w:r>
    </w:p>
    <w:p w:rsidR="004E4C7C" w:rsidRDefault="004E4C7C" w:rsidP="00D06916">
      <w:pPr>
        <w:pStyle w:val="ConsPlusNormal"/>
        <w:spacing w:before="240"/>
        <w:ind w:firstLine="540"/>
        <w:jc w:val="both"/>
      </w:pPr>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p>
    <w:p w:rsidR="004E4C7C" w:rsidRDefault="004E4C7C" w:rsidP="00D06916">
      <w:pPr>
        <w:pStyle w:val="ConsPlusNormal"/>
        <w:spacing w:before="240"/>
        <w:ind w:firstLine="540"/>
        <w:jc w:val="both"/>
      </w:pPr>
      <w:r>
        <w:t>К общим потребностям относятся:</w:t>
      </w:r>
    </w:p>
    <w:p w:rsidR="004E4C7C" w:rsidRDefault="004E4C7C" w:rsidP="00D06916">
      <w:pPr>
        <w:pStyle w:val="ConsPlusNormal"/>
        <w:spacing w:before="240"/>
        <w:ind w:firstLine="540"/>
        <w:jc w:val="both"/>
      </w:pPr>
      <w:r>
        <w:t>1) организация специального обучения сразу после выявления первичного нарушения развития;</w:t>
      </w:r>
    </w:p>
    <w:p w:rsidR="004E4C7C" w:rsidRDefault="004E4C7C" w:rsidP="00D06916">
      <w:pPr>
        <w:pStyle w:val="ConsPlusNormal"/>
        <w:spacing w:before="240"/>
        <w:ind w:firstLine="540"/>
        <w:jc w:val="both"/>
      </w:pPr>
      <w:r>
        <w:t>2) обеспечение особой пространственной и временной организации образовательной среды;</w:t>
      </w:r>
    </w:p>
    <w:p w:rsidR="004E4C7C" w:rsidRDefault="004E4C7C" w:rsidP="00D06916">
      <w:pPr>
        <w:pStyle w:val="ConsPlusNormal"/>
        <w:spacing w:before="240"/>
        <w:ind w:firstLine="540"/>
        <w:jc w:val="both"/>
      </w:pPr>
      <w:r>
        <w:t>3) введение в содержание обучения при необходимости специальных разделов учебных дисциплин и специальных предметов, коррекционных курсов;</w:t>
      </w:r>
    </w:p>
    <w:p w:rsidR="004E4C7C" w:rsidRDefault="004E4C7C" w:rsidP="00D06916">
      <w:pPr>
        <w:pStyle w:val="ConsPlusNormal"/>
        <w:spacing w:before="240"/>
        <w:ind w:firstLine="540"/>
        <w:jc w:val="both"/>
      </w:pPr>
      <w: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4E4C7C" w:rsidRDefault="004E4C7C" w:rsidP="00D06916">
      <w:pPr>
        <w:pStyle w:val="ConsPlusNormal"/>
        <w:spacing w:before="240"/>
        <w:ind w:firstLine="540"/>
        <w:jc w:val="both"/>
      </w:pPr>
      <w:r>
        <w:t>5)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4E4C7C" w:rsidRDefault="004E4C7C" w:rsidP="00D06916">
      <w:pPr>
        <w:pStyle w:val="ConsPlusNormal"/>
        <w:spacing w:before="240"/>
        <w:ind w:firstLine="540"/>
        <w:jc w:val="both"/>
      </w:pPr>
      <w:r>
        <w:t>6) индивидуализация образовательно-коррекционного процесса с учетом возможностей и особых образовательных потребностей обучающихся;</w:t>
      </w:r>
    </w:p>
    <w:p w:rsidR="004E4C7C" w:rsidRDefault="004E4C7C" w:rsidP="00D06916">
      <w:pPr>
        <w:pStyle w:val="ConsPlusNormal"/>
        <w:spacing w:before="240"/>
        <w:ind w:firstLine="540"/>
        <w:jc w:val="both"/>
      </w:pPr>
      <w:r>
        <w:t>7) максимальное расширение образовательного пространства - выход за пределы образовательной организации;</w:t>
      </w:r>
    </w:p>
    <w:p w:rsidR="004E4C7C" w:rsidRDefault="004E4C7C" w:rsidP="00D06916">
      <w:pPr>
        <w:pStyle w:val="ConsPlusNormal"/>
        <w:spacing w:before="240"/>
        <w:ind w:firstLine="540"/>
        <w:jc w:val="both"/>
      </w:pPr>
      <w: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rsidR="004E4C7C" w:rsidRDefault="004E4C7C" w:rsidP="00D06916">
      <w:pPr>
        <w:pStyle w:val="ConsPlusNormal"/>
        <w:spacing w:before="240"/>
        <w:ind w:firstLine="540"/>
        <w:jc w:val="both"/>
      </w:pPr>
      <w:r>
        <w:t>К особым образовательным потребностям, характерным для обучающихся с нарушениями слуха, относятся:</w:t>
      </w:r>
    </w:p>
    <w:p w:rsidR="004E4C7C" w:rsidRDefault="004E4C7C" w:rsidP="00D06916">
      <w:pPr>
        <w:pStyle w:val="ConsPlusNormal"/>
        <w:spacing w:before="240"/>
        <w:ind w:firstLine="540"/>
        <w:jc w:val="both"/>
      </w:pPr>
      <w:r>
        <w:t>1) увеличение при необходимости сроков освоения АООП НОО;</w:t>
      </w:r>
    </w:p>
    <w:p w:rsidR="004E4C7C" w:rsidRDefault="004E4C7C" w:rsidP="00D06916">
      <w:pPr>
        <w:pStyle w:val="ConsPlusNormal"/>
        <w:spacing w:before="240"/>
        <w:ind w:firstLine="540"/>
        <w:jc w:val="both"/>
      </w:pPr>
      <w: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4E4C7C" w:rsidRDefault="004E4C7C" w:rsidP="00D06916">
      <w:pPr>
        <w:pStyle w:val="ConsPlusNormal"/>
        <w:spacing w:before="240"/>
        <w:ind w:firstLine="540"/>
        <w:jc w:val="both"/>
      </w:pPr>
      <w: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4E4C7C" w:rsidRDefault="004E4C7C" w:rsidP="00D06916">
      <w:pPr>
        <w:pStyle w:val="ConsPlusNormal"/>
        <w:spacing w:before="240"/>
        <w:ind w:firstLine="540"/>
        <w:jc w:val="both"/>
      </w:pPr>
      <w:r>
        <w:t>4) учет специфики восприятия и переработки информации, овладения учебным материалом при организации обучения и оценке достижений;</w:t>
      </w:r>
    </w:p>
    <w:p w:rsidR="004E4C7C" w:rsidRDefault="004E4C7C" w:rsidP="00D06916">
      <w:pPr>
        <w:pStyle w:val="ConsPlusNormal"/>
        <w:spacing w:before="240"/>
        <w:ind w:firstLine="540"/>
        <w:jc w:val="both"/>
      </w:pPr>
      <w:r>
        <w:t>5) преодоление ситуативности, фрагментарности и однозначности понимания происходящего с обучающимся и его социокультурным окружением;</w:t>
      </w:r>
    </w:p>
    <w:p w:rsidR="004E4C7C" w:rsidRDefault="004E4C7C" w:rsidP="00D06916">
      <w:pPr>
        <w:pStyle w:val="ConsPlusNormal"/>
        <w:spacing w:before="240"/>
        <w:ind w:firstLine="540"/>
        <w:jc w:val="both"/>
      </w:pPr>
      <w:r>
        <w:t>6)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4E4C7C" w:rsidRDefault="004E4C7C" w:rsidP="00D06916">
      <w:pPr>
        <w:pStyle w:val="ConsPlusNormal"/>
        <w:spacing w:before="240"/>
        <w:ind w:firstLine="540"/>
        <w:jc w:val="both"/>
      </w:pPr>
      <w: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4E4C7C" w:rsidRDefault="004E4C7C" w:rsidP="00D06916">
      <w:pPr>
        <w:pStyle w:val="ConsPlusNormal"/>
        <w:spacing w:before="240"/>
        <w:ind w:firstLine="540"/>
        <w:jc w:val="both"/>
      </w:pPr>
      <w:r>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4E4C7C" w:rsidRDefault="004E4C7C" w:rsidP="00D06916">
      <w:pPr>
        <w:pStyle w:val="ConsPlusNormal"/>
        <w:spacing w:before="240"/>
        <w:ind w:firstLine="540"/>
        <w:jc w:val="both"/>
      </w:pPr>
      <w:r>
        <w:t>9) использование звукоусиливающей аппаратуры коллективного и индивидуального пользования в ходе всего образовательно-коррекционного процесса с учетом аудиолого-педагогических рекомендаций;</w:t>
      </w:r>
    </w:p>
    <w:p w:rsidR="004E4C7C" w:rsidRDefault="004E4C7C" w:rsidP="00D06916">
      <w:pPr>
        <w:pStyle w:val="ConsPlusNormal"/>
        <w:spacing w:before="240"/>
        <w:ind w:firstLine="540"/>
        <w:jc w:val="both"/>
      </w:pPr>
      <w: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4E4C7C" w:rsidRDefault="004E4C7C" w:rsidP="00D06916">
      <w:pPr>
        <w:pStyle w:val="ConsPlusNormal"/>
        <w:spacing w:before="240"/>
        <w:ind w:firstLine="540"/>
        <w:jc w:val="both"/>
      </w:pPr>
      <w: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4E4C7C" w:rsidRDefault="004E4C7C" w:rsidP="00D06916">
      <w:pPr>
        <w:pStyle w:val="ConsPlusNormal"/>
        <w:spacing w:before="240"/>
        <w:ind w:firstLine="540"/>
        <w:jc w:val="both"/>
      </w:pPr>
      <w: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13. Планируемые результаты освоения глухими обучающимися ФАОП НОО для глухих обучающихся (вариант 1.1).</w:t>
      </w:r>
    </w:p>
    <w:p w:rsidR="004E4C7C" w:rsidRDefault="004E4C7C" w:rsidP="00D06916">
      <w:pPr>
        <w:pStyle w:val="ConsPlusNormal"/>
        <w:spacing w:before="240"/>
        <w:ind w:firstLine="540"/>
        <w:jc w:val="both"/>
      </w:pPr>
      <w: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p>
    <w:p w:rsidR="004E4C7C" w:rsidRDefault="004E4C7C" w:rsidP="00D06916">
      <w:pPr>
        <w:pStyle w:val="ConsPlusNormal"/>
        <w:spacing w:before="240"/>
        <w:ind w:firstLine="540"/>
        <w:jc w:val="both"/>
      </w:pPr>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4E4C7C" w:rsidRDefault="004E4C7C" w:rsidP="00D06916">
      <w:pPr>
        <w:pStyle w:val="ConsPlusNormal"/>
        <w:spacing w:before="240"/>
        <w:ind w:firstLine="540"/>
        <w:jc w:val="both"/>
      </w:pPr>
      <w:r>
        <w:t>По учебному предмету "Музыка" оценивание предметных результатов не предполагается.</w:t>
      </w:r>
    </w:p>
    <w:p w:rsidR="004E4C7C" w:rsidRDefault="004E4C7C" w:rsidP="00D06916">
      <w:pPr>
        <w:pStyle w:val="ConsPlusNormal"/>
        <w:spacing w:before="240"/>
        <w:ind w:firstLine="540"/>
        <w:jc w:val="both"/>
      </w:pPr>
      <w: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Результатами освоения глухими обучающимися программы коррекционной работы выступают:</w:t>
      </w:r>
    </w:p>
    <w:p w:rsidR="004E4C7C" w:rsidRDefault="004E4C7C" w:rsidP="00D06916">
      <w:pPr>
        <w:pStyle w:val="ConsPlusNormal"/>
        <w:spacing w:before="240"/>
        <w:ind w:firstLine="540"/>
        <w:jc w:val="both"/>
      </w:pPr>
      <w:r>
        <w:t>1) развитие адекватных представлений о собственных возможностях и ограничениях, адекватной самооценки;</w:t>
      </w:r>
    </w:p>
    <w:p w:rsidR="004E4C7C" w:rsidRDefault="004E4C7C" w:rsidP="00D06916">
      <w:pPr>
        <w:pStyle w:val="ConsPlusNormal"/>
        <w:spacing w:before="240"/>
        <w:ind w:firstLine="540"/>
        <w:jc w:val="both"/>
      </w:pPr>
      <w: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4E4C7C" w:rsidRDefault="004E4C7C" w:rsidP="00D06916">
      <w:pPr>
        <w:pStyle w:val="ConsPlusNormal"/>
        <w:spacing w:before="240"/>
        <w:ind w:firstLine="540"/>
        <w:jc w:val="both"/>
      </w:pPr>
      <w:r>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4E4C7C" w:rsidRDefault="004E4C7C" w:rsidP="00D06916">
      <w:pPr>
        <w:pStyle w:val="ConsPlusNormal"/>
        <w:spacing w:before="240"/>
        <w:ind w:firstLine="540"/>
        <w:jc w:val="both"/>
      </w:pPr>
      <w: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4E4C7C" w:rsidRDefault="004E4C7C" w:rsidP="00D06916">
      <w:pPr>
        <w:pStyle w:val="ConsPlusNormal"/>
        <w:spacing w:before="240"/>
        <w:ind w:firstLine="540"/>
        <w:jc w:val="both"/>
      </w:pPr>
      <w: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4E4C7C" w:rsidRDefault="004E4C7C" w:rsidP="00D06916">
      <w:pPr>
        <w:pStyle w:val="ConsPlusNormal"/>
        <w:spacing w:before="240"/>
        <w:ind w:firstLine="540"/>
        <w:jc w:val="both"/>
      </w:pPr>
      <w:r>
        <w:t>6) овладение синтаксическими конструкциями различной сложности и их использованием;</w:t>
      </w:r>
    </w:p>
    <w:p w:rsidR="004E4C7C" w:rsidRDefault="004E4C7C" w:rsidP="00D06916">
      <w:pPr>
        <w:pStyle w:val="ConsPlusNormal"/>
        <w:spacing w:before="240"/>
        <w:ind w:firstLine="540"/>
        <w:jc w:val="both"/>
      </w:pPr>
      <w:r>
        <w:t>7) владение связной речью, соответствующей законам логики, грамматики, композиции, выполняющей коммуникативную функцию;</w:t>
      </w:r>
    </w:p>
    <w:p w:rsidR="004E4C7C" w:rsidRDefault="004E4C7C" w:rsidP="00D06916">
      <w:pPr>
        <w:pStyle w:val="ConsPlusNormal"/>
        <w:spacing w:before="240"/>
        <w:ind w:firstLine="540"/>
        <w:jc w:val="both"/>
      </w:pPr>
      <w:r>
        <w:t>8) сформированность языковых операций, необходимых для овладения чтением и письмом;</w:t>
      </w:r>
    </w:p>
    <w:p w:rsidR="004E4C7C" w:rsidRDefault="004E4C7C" w:rsidP="00D06916">
      <w:pPr>
        <w:pStyle w:val="ConsPlusNormal"/>
        <w:spacing w:before="240"/>
        <w:ind w:firstLine="540"/>
        <w:jc w:val="both"/>
      </w:pPr>
      <w:r>
        <w:t>9) понимание смысла текстов в устной и письменной формах;</w:t>
      </w:r>
    </w:p>
    <w:p w:rsidR="004E4C7C" w:rsidRDefault="004E4C7C" w:rsidP="00D06916">
      <w:pPr>
        <w:pStyle w:val="ConsPlusNormal"/>
        <w:spacing w:before="240"/>
        <w:ind w:firstLine="540"/>
        <w:jc w:val="both"/>
      </w:pPr>
      <w:r>
        <w:t>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применяя формы речи и речевые конструкции, обеспечивающие взаимопонимание; наличие представлений о собственных возможностях устной коммуникации;</w:t>
      </w:r>
    </w:p>
    <w:p w:rsidR="004E4C7C" w:rsidRDefault="004E4C7C" w:rsidP="00D06916">
      <w:pPr>
        <w:pStyle w:val="ConsPlusNormal"/>
        <w:spacing w:before="240"/>
        <w:ind w:firstLine="540"/>
        <w:jc w:val="both"/>
      </w:pPr>
      <w:r>
        <w:t>11) умение при непонимании уточнять информацию, вносить изменения и дополнения, просить повторить непонятое;</w:t>
      </w:r>
    </w:p>
    <w:p w:rsidR="004E4C7C" w:rsidRDefault="004E4C7C" w:rsidP="00D06916">
      <w:pPr>
        <w:pStyle w:val="ConsPlusNormal"/>
        <w:spacing w:before="240"/>
        <w:ind w:firstLine="540"/>
        <w:jc w:val="both"/>
      </w:pPr>
      <w:r>
        <w:t>12) умение адекватно оценивать свои речевые возможности и ограничения;</w:t>
      </w:r>
    </w:p>
    <w:p w:rsidR="004E4C7C" w:rsidRDefault="004E4C7C" w:rsidP="00D06916">
      <w:pPr>
        <w:pStyle w:val="ConsPlusNormal"/>
        <w:spacing w:before="240"/>
        <w:ind w:firstLine="540"/>
        <w:jc w:val="both"/>
      </w:pPr>
      <w:r>
        <w:t>13) развитие умений обратиться за помощью к педагогическому работнику, к обучающимся;</w:t>
      </w:r>
    </w:p>
    <w:p w:rsidR="004E4C7C" w:rsidRDefault="004E4C7C" w:rsidP="00D06916">
      <w:pPr>
        <w:pStyle w:val="ConsPlusNormal"/>
        <w:spacing w:before="240"/>
        <w:ind w:firstLine="540"/>
        <w:jc w:val="both"/>
      </w:pPr>
      <w:r>
        <w:t>14) выделять ситуации, когда требуется привлечение родителей (законных представителей);</w:t>
      </w:r>
    </w:p>
    <w:p w:rsidR="004E4C7C" w:rsidRDefault="004E4C7C" w:rsidP="00D06916">
      <w:pPr>
        <w:pStyle w:val="ConsPlusNormal"/>
        <w:spacing w:before="240"/>
        <w:ind w:firstLine="540"/>
        <w:jc w:val="both"/>
      </w:pPr>
      <w:r>
        <w:t>15) стремление и умения участвовать в подготовке и проведении внеурочных коллективных мероприятий;</w:t>
      </w:r>
    </w:p>
    <w:p w:rsidR="004E4C7C" w:rsidRDefault="004E4C7C" w:rsidP="00D06916">
      <w:pPr>
        <w:pStyle w:val="ConsPlusNormal"/>
        <w:spacing w:before="240"/>
        <w:ind w:firstLine="540"/>
        <w:jc w:val="both"/>
      </w:pPr>
      <w:r>
        <w:t>16) понимание значения символов, фраз и определений, обозначающих опасность и умение действовать в соответствии с их значением;</w:t>
      </w:r>
    </w:p>
    <w:p w:rsidR="004E4C7C" w:rsidRDefault="004E4C7C" w:rsidP="00D06916">
      <w:pPr>
        <w:pStyle w:val="ConsPlusNormal"/>
        <w:spacing w:before="240"/>
        <w:ind w:firstLine="540"/>
        <w:jc w:val="both"/>
      </w:pPr>
      <w:r>
        <w:t>17) дифференциация и осмысление картины мира;</w:t>
      </w:r>
    </w:p>
    <w:p w:rsidR="004E4C7C" w:rsidRDefault="004E4C7C" w:rsidP="00D06916">
      <w:pPr>
        <w:pStyle w:val="ConsPlusNormal"/>
        <w:spacing w:before="240"/>
        <w:ind w:firstLine="540"/>
        <w:jc w:val="both"/>
      </w:pPr>
      <w:r>
        <w:t>18) адекватность бытового поведения обучающегося с точки зрения опасности (безопасности) для себя и окружающих;</w:t>
      </w:r>
    </w:p>
    <w:p w:rsidR="004E4C7C" w:rsidRDefault="004E4C7C" w:rsidP="00D06916">
      <w:pPr>
        <w:pStyle w:val="ConsPlusNormal"/>
        <w:spacing w:before="240"/>
        <w:ind w:firstLine="540"/>
        <w:jc w:val="both"/>
      </w:pPr>
      <w:r>
        <w:t>19) способность прогнозировать последствия своих поступков;</w:t>
      </w:r>
    </w:p>
    <w:p w:rsidR="004E4C7C" w:rsidRDefault="004E4C7C" w:rsidP="00D06916">
      <w:pPr>
        <w:pStyle w:val="ConsPlusNormal"/>
        <w:spacing w:before="240"/>
        <w:ind w:firstLine="540"/>
        <w:jc w:val="both"/>
      </w:pPr>
      <w:r>
        <w:t>20) расширение и накопление знакомых и разнообразно освоенных мест за пределами дома и школы;</w:t>
      </w:r>
    </w:p>
    <w:p w:rsidR="004E4C7C" w:rsidRDefault="004E4C7C" w:rsidP="00D06916">
      <w:pPr>
        <w:pStyle w:val="ConsPlusNormal"/>
        <w:spacing w:before="240"/>
        <w:ind w:firstLine="540"/>
        <w:jc w:val="both"/>
      </w:pPr>
      <w:r>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4E4C7C" w:rsidRDefault="004E4C7C" w:rsidP="00D06916">
      <w:pPr>
        <w:pStyle w:val="ConsPlusNormal"/>
        <w:spacing w:before="240"/>
        <w:ind w:firstLine="540"/>
        <w:jc w:val="both"/>
      </w:pPr>
      <w:r>
        <w:t>22) расширение взаимодействия со слышащими людьми в социуме;</w:t>
      </w:r>
    </w:p>
    <w:p w:rsidR="004E4C7C" w:rsidRDefault="004E4C7C" w:rsidP="00D06916">
      <w:pPr>
        <w:pStyle w:val="ConsPlusNormal"/>
        <w:spacing w:before="240"/>
        <w:ind w:firstLine="540"/>
        <w:jc w:val="both"/>
      </w:pPr>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13.1. Система оценки достижения планируемых результатов освоения глухими обучающимися ФАОП НОО для глухих обучающихся (вариант 1.1).</w:t>
      </w:r>
    </w:p>
    <w:p w:rsidR="004E4C7C" w:rsidRDefault="004E4C7C" w:rsidP="00D06916">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25"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p>
    <w:p w:rsidR="004E4C7C" w:rsidRDefault="004E4C7C" w:rsidP="00D06916">
      <w:pPr>
        <w:pStyle w:val="ConsPlusNormal"/>
        <w:spacing w:before="240"/>
        <w:ind w:firstLine="540"/>
        <w:jc w:val="both"/>
      </w:pPr>
      <w:r>
        <w:t>предусматривать оценку достижений глухих обучающихся и оценку эффективности деятельности образовательного учреждения;</w:t>
      </w:r>
    </w:p>
    <w:p w:rsidR="004E4C7C" w:rsidRDefault="004E4C7C" w:rsidP="00D06916">
      <w:pPr>
        <w:pStyle w:val="ConsPlusNormal"/>
        <w:spacing w:before="240"/>
        <w:ind w:firstLine="540"/>
        <w:jc w:val="both"/>
      </w:pPr>
      <w:r>
        <w:t>позволять осуществлять оценку динамики учебных достижений глухих обучающихся.</w:t>
      </w:r>
    </w:p>
    <w:p w:rsidR="004E4C7C" w:rsidRDefault="004E4C7C" w:rsidP="00D06916">
      <w:pPr>
        <w:pStyle w:val="ConsPlusNormal"/>
        <w:spacing w:before="240"/>
        <w:ind w:firstLine="540"/>
        <w:jc w:val="both"/>
      </w:pPr>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4E4C7C" w:rsidRDefault="004E4C7C" w:rsidP="00D06916">
      <w:pPr>
        <w:pStyle w:val="ConsPlusNormal"/>
        <w:spacing w:before="240"/>
        <w:ind w:firstLine="540"/>
        <w:jc w:val="both"/>
      </w:pPr>
      <w: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4E4C7C" w:rsidRDefault="004E4C7C" w:rsidP="00D06916">
      <w:pPr>
        <w:pStyle w:val="ConsPlusNormal"/>
        <w:spacing w:before="240"/>
        <w:ind w:firstLine="540"/>
        <w:jc w:val="both"/>
      </w:pPr>
      <w:r>
        <w:t xml:space="preserve">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w:t>
      </w:r>
      <w:hyperlink r:id="rId26"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 xml:space="preserve">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w:t>
      </w:r>
      <w:hyperlink r:id="rId27"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в том числе в овладении словесной речью (устной и письменной);</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 xml:space="preserve">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w:t>
      </w:r>
      <w:hyperlink r:id="rId28" w:history="1">
        <w:r>
          <w:rPr>
            <w:color w:val="0000FF"/>
          </w:rPr>
          <w:t>ФГОС</w:t>
        </w:r>
      </w:hyperlink>
      <w:r>
        <w:t xml:space="preserve"> НОО обучающихся с ОВЗ относятся:</w:t>
      </w:r>
    </w:p>
    <w:p w:rsidR="004E4C7C" w:rsidRDefault="004E4C7C" w:rsidP="00D06916">
      <w:pPr>
        <w:pStyle w:val="ConsPlusNormal"/>
        <w:spacing w:before="240"/>
        <w:ind w:firstLine="540"/>
        <w:jc w:val="both"/>
      </w:pPr>
      <w: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4E4C7C" w:rsidRDefault="004E4C7C" w:rsidP="00D06916">
      <w:pPr>
        <w:pStyle w:val="ConsPlusNormal"/>
        <w:spacing w:before="240"/>
        <w:ind w:firstLine="540"/>
        <w:jc w:val="both"/>
      </w:pPr>
      <w: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4E4C7C" w:rsidRDefault="004E4C7C" w:rsidP="00D06916">
      <w:pPr>
        <w:pStyle w:val="ConsPlusNormal"/>
        <w:spacing w:before="240"/>
        <w:ind w:firstLine="540"/>
        <w:jc w:val="both"/>
      </w:pPr>
      <w: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10 - 15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4E4C7C" w:rsidRDefault="004E4C7C" w:rsidP="00D06916">
      <w:pPr>
        <w:pStyle w:val="ConsPlusNormal"/>
        <w:spacing w:before="240"/>
        <w:ind w:firstLine="540"/>
        <w:jc w:val="both"/>
      </w:pPr>
      <w:r>
        <w:t>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4E4C7C" w:rsidRDefault="004E4C7C" w:rsidP="00D06916">
      <w:pPr>
        <w:pStyle w:val="ConsPlusNormal"/>
        <w:spacing w:before="240"/>
        <w:ind w:firstLine="540"/>
        <w:jc w:val="both"/>
      </w:pPr>
      <w:r>
        <w:t>5) сформированность умения вести разговор с двумя и более собеседниками (с помощью и самостоятельно);</w:t>
      </w:r>
    </w:p>
    <w:p w:rsidR="004E4C7C" w:rsidRDefault="004E4C7C" w:rsidP="00D06916">
      <w:pPr>
        <w:pStyle w:val="ConsPlusNormal"/>
        <w:spacing w:before="240"/>
        <w:ind w:firstLine="540"/>
        <w:jc w:val="both"/>
      </w:pPr>
      <w: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4E4C7C" w:rsidRDefault="004E4C7C" w:rsidP="00D06916">
      <w:pPr>
        <w:pStyle w:val="ConsPlusNormal"/>
        <w:spacing w:before="240"/>
        <w:ind w:firstLine="540"/>
        <w:jc w:val="both"/>
      </w:pPr>
      <w:r>
        <w:t>13.5. Результаты освоения глухими обучающимися программы коррекционной работы не выносятся на итоговую оценку.</w:t>
      </w:r>
    </w:p>
    <w:p w:rsidR="004E4C7C" w:rsidRDefault="004E4C7C" w:rsidP="00D06916">
      <w:pPr>
        <w:pStyle w:val="ConsPlusNormal"/>
        <w:spacing w:before="240"/>
        <w:ind w:firstLine="540"/>
        <w:jc w:val="both"/>
      </w:pPr>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4E4C7C" w:rsidRDefault="004E4C7C" w:rsidP="00D06916">
      <w:pPr>
        <w:pStyle w:val="ConsPlusNormal"/>
        <w:spacing w:before="240"/>
        <w:ind w:firstLine="540"/>
        <w:jc w:val="both"/>
      </w:pPr>
      <w: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коррективов.</w:t>
      </w:r>
    </w:p>
    <w:p w:rsidR="004E4C7C" w:rsidRDefault="004E4C7C" w:rsidP="00D06916">
      <w:pPr>
        <w:pStyle w:val="ConsPlusNormal"/>
        <w:spacing w:before="240"/>
        <w:ind w:firstLine="540"/>
        <w:jc w:val="both"/>
      </w:pPr>
      <w:r>
        <w:t>3. 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глухих обучающихся в соответствии с планируемыми результатами освоения ими программы коррекционной работы.</w:t>
      </w:r>
    </w:p>
    <w:p w:rsidR="004E4C7C" w:rsidRDefault="004E4C7C" w:rsidP="00D06916">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4E4C7C" w:rsidRDefault="004E4C7C" w:rsidP="00D06916">
      <w:pPr>
        <w:pStyle w:val="ConsPlusNormal"/>
        <w:spacing w:before="240"/>
        <w:ind w:firstLine="540"/>
        <w:jc w:val="both"/>
      </w:pPr>
      <w: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4E4C7C" w:rsidRDefault="004E4C7C" w:rsidP="00D06916">
      <w:pPr>
        <w:pStyle w:val="ConsPlusNormal"/>
        <w:spacing w:before="240"/>
        <w:ind w:firstLine="540"/>
        <w:jc w:val="both"/>
      </w:pPr>
      <w:r>
        <w:t>13.8. 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jc w:val="both"/>
      </w:pPr>
    </w:p>
    <w:p w:rsidR="004E4C7C" w:rsidRDefault="004E4C7C" w:rsidP="00D06916">
      <w:pPr>
        <w:pStyle w:val="ConsPlusTitle"/>
        <w:jc w:val="center"/>
        <w:outlineLvl w:val="1"/>
      </w:pPr>
      <w:r>
        <w:t>IV. Содержательный раздел ФАОП НОО для глухих обучающихся</w:t>
      </w:r>
    </w:p>
    <w:p w:rsidR="004E4C7C" w:rsidRDefault="004E4C7C" w:rsidP="00D06916">
      <w:pPr>
        <w:pStyle w:val="ConsPlusTitle"/>
        <w:jc w:val="center"/>
      </w:pPr>
      <w:r>
        <w:t>(вариант 1.1)</w:t>
      </w:r>
    </w:p>
    <w:p w:rsidR="004E4C7C" w:rsidRDefault="004E4C7C" w:rsidP="00D06916">
      <w:pPr>
        <w:pStyle w:val="ConsPlusNormal"/>
        <w:jc w:val="both"/>
      </w:pPr>
    </w:p>
    <w:p w:rsidR="004E4C7C" w:rsidRDefault="004E4C7C" w:rsidP="00D06916">
      <w:pPr>
        <w:pStyle w:val="ConsPlusNormal"/>
        <w:ind w:firstLine="540"/>
        <w:jc w:val="both"/>
      </w:pPr>
      <w:r>
        <w:t xml:space="preserve">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w:t>
      </w:r>
      <w:hyperlink r:id="rId29"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4E4C7C" w:rsidRDefault="004E4C7C" w:rsidP="00D06916">
      <w:pPr>
        <w:pStyle w:val="ConsPlusNormal"/>
        <w:spacing w:before="240"/>
        <w:ind w:firstLine="540"/>
        <w:jc w:val="both"/>
      </w:pPr>
      <w: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4E4C7C" w:rsidRDefault="004E4C7C" w:rsidP="00D06916">
      <w:pPr>
        <w:pStyle w:val="ConsPlusNormal"/>
        <w:spacing w:before="240"/>
        <w:ind w:firstLine="540"/>
        <w:jc w:val="both"/>
      </w:pPr>
      <w:r>
        <w:t>15.2. Направления и содержание программы коррекционной работы осуществляются во внеурочное время в объеме не менее 5 часов (</w:t>
      </w:r>
      <w:hyperlink r:id="rId30"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Программа коррекционной работы в рамках АООП НОО для глухих обучающихся (вариант 1.1)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4E4C7C" w:rsidRDefault="004E4C7C" w:rsidP="00D06916">
      <w:pPr>
        <w:pStyle w:val="ConsPlusNormal"/>
        <w:spacing w:before="240"/>
        <w:ind w:firstLine="540"/>
        <w:jc w:val="both"/>
      </w:pPr>
      <w: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4E4C7C" w:rsidRDefault="004E4C7C" w:rsidP="00D06916">
      <w:pPr>
        <w:pStyle w:val="ConsPlusNormal"/>
        <w:spacing w:before="240"/>
        <w:ind w:firstLine="540"/>
        <w:jc w:val="both"/>
      </w:pPr>
      <w:r>
        <w:t>15.3. Конкретный перечень мероприятий разрабатывается образовательной организацией.</w:t>
      </w:r>
    </w:p>
    <w:p w:rsidR="004E4C7C" w:rsidRDefault="004E4C7C" w:rsidP="00D06916">
      <w:pPr>
        <w:pStyle w:val="ConsPlusNormal"/>
        <w:spacing w:before="240"/>
        <w:ind w:firstLine="540"/>
        <w:jc w:val="both"/>
      </w:pPr>
      <w:r>
        <w:t>Диагностическая работа обеспечивает:</w:t>
      </w:r>
    </w:p>
    <w:p w:rsidR="004E4C7C" w:rsidRDefault="004E4C7C" w:rsidP="00D06916">
      <w:pPr>
        <w:pStyle w:val="ConsPlusNormal"/>
        <w:spacing w:before="240"/>
        <w:ind w:firstLine="540"/>
        <w:jc w:val="both"/>
      </w:pPr>
      <w: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4E4C7C" w:rsidRDefault="004E4C7C" w:rsidP="00D06916">
      <w:pPr>
        <w:pStyle w:val="ConsPlusNormal"/>
        <w:spacing w:before="240"/>
        <w:ind w:firstLine="540"/>
        <w:jc w:val="both"/>
      </w:pPr>
      <w: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4E4C7C" w:rsidRDefault="004E4C7C" w:rsidP="00D06916">
      <w:pPr>
        <w:pStyle w:val="ConsPlusNormal"/>
        <w:spacing w:before="240"/>
        <w:ind w:firstLine="540"/>
        <w:jc w:val="both"/>
      </w:pPr>
      <w: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4E4C7C" w:rsidRDefault="004E4C7C" w:rsidP="00D06916">
      <w:pPr>
        <w:pStyle w:val="ConsPlusNormal"/>
        <w:spacing w:before="240"/>
        <w:ind w:firstLine="540"/>
        <w:jc w:val="both"/>
      </w:pPr>
      <w: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4E4C7C" w:rsidRDefault="004E4C7C" w:rsidP="00D06916">
      <w:pPr>
        <w:pStyle w:val="ConsPlusNormal"/>
        <w:spacing w:before="240"/>
        <w:ind w:firstLine="540"/>
        <w:jc w:val="both"/>
      </w:pPr>
      <w:r>
        <w:t>15.4. Основными механизмами реализации программы коррекционной работы являются:</w:t>
      </w:r>
    </w:p>
    <w:p w:rsidR="004E4C7C" w:rsidRDefault="004E4C7C" w:rsidP="00D06916">
      <w:pPr>
        <w:pStyle w:val="ConsPlusNormal"/>
        <w:spacing w:before="240"/>
        <w:ind w:firstLine="540"/>
        <w:jc w:val="both"/>
      </w:pPr>
      <w:r>
        <w:t>1) оптимально выстроенное взаимодействие специалистов образовательной организации, обеспечивающее системное сопровождение глухих обучающихся специалистами различного профиля;</w:t>
      </w:r>
    </w:p>
    <w:p w:rsidR="004E4C7C" w:rsidRDefault="004E4C7C" w:rsidP="00D06916">
      <w:pPr>
        <w:pStyle w:val="ConsPlusNormal"/>
        <w:spacing w:before="240"/>
        <w:ind w:firstLine="540"/>
        <w:jc w:val="both"/>
      </w:pPr>
      <w:r>
        <w:t>2) 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V. Организационный раздел ФАОП НОО для глухих обучающихся</w:t>
      </w:r>
    </w:p>
    <w:p w:rsidR="004E4C7C" w:rsidRDefault="004E4C7C" w:rsidP="00D06916">
      <w:pPr>
        <w:pStyle w:val="ConsPlusTitle"/>
        <w:jc w:val="center"/>
      </w:pPr>
      <w:r>
        <w:t>(вариант 1.1)</w:t>
      </w:r>
    </w:p>
    <w:p w:rsidR="004E4C7C" w:rsidRDefault="004E4C7C" w:rsidP="00D06916">
      <w:pPr>
        <w:pStyle w:val="ConsPlusNormal"/>
        <w:jc w:val="both"/>
      </w:pPr>
    </w:p>
    <w:p w:rsidR="004E4C7C" w:rsidRDefault="004E4C7C" w:rsidP="00D06916">
      <w:pPr>
        <w:pStyle w:val="ConsPlusNormal"/>
        <w:ind w:firstLine="540"/>
        <w:jc w:val="both"/>
      </w:pPr>
      <w: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31" w:history="1">
        <w:r>
          <w:rPr>
            <w:color w:val="0000FF"/>
          </w:rPr>
          <w:t>пункт 3.4.16</w:t>
        </w:r>
      </w:hyperlink>
      <w:r>
        <w:t>. Санитарно-эпидемиологических требований).</w:t>
      </w:r>
    </w:p>
    <w:p w:rsidR="004E4C7C" w:rsidRDefault="004E4C7C" w:rsidP="00D06916">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jc w:val="both"/>
      </w:pPr>
    </w:p>
    <w:p w:rsidR="004E4C7C" w:rsidRDefault="004E4C7C" w:rsidP="00D06916">
      <w:pPr>
        <w:pStyle w:val="ConsPlusTitle"/>
        <w:jc w:val="center"/>
        <w:outlineLvl w:val="1"/>
      </w:pPr>
      <w:r>
        <w:t>VI. Целевой раздел ФАОП НОО для глухих обучающихся</w:t>
      </w:r>
    </w:p>
    <w:p w:rsidR="004E4C7C" w:rsidRDefault="004E4C7C" w:rsidP="00D06916">
      <w:pPr>
        <w:pStyle w:val="ConsPlusTitle"/>
        <w:jc w:val="center"/>
      </w:pPr>
      <w:r>
        <w:t>(вариант 1.2)</w:t>
      </w:r>
    </w:p>
    <w:p w:rsidR="004E4C7C" w:rsidRDefault="004E4C7C" w:rsidP="00D06916">
      <w:pPr>
        <w:pStyle w:val="ConsPlusNormal"/>
        <w:jc w:val="both"/>
      </w:pPr>
    </w:p>
    <w:p w:rsidR="004E4C7C" w:rsidRDefault="004E4C7C" w:rsidP="00D06916">
      <w:pPr>
        <w:pStyle w:val="ConsPlusTitle"/>
        <w:ind w:firstLine="540"/>
        <w:jc w:val="both"/>
        <w:outlineLvl w:val="2"/>
      </w:pPr>
      <w:r>
        <w:t>17. Пояснительная записка.</w:t>
      </w:r>
    </w:p>
    <w:p w:rsidR="004E4C7C" w:rsidRDefault="004E4C7C" w:rsidP="00D06916">
      <w:pPr>
        <w:pStyle w:val="ConsPlusNormal"/>
        <w:spacing w:before="240"/>
        <w:ind w:firstLine="540"/>
        <w:jc w:val="both"/>
      </w:pPr>
      <w:r>
        <w:t xml:space="preserve">17.1. Цель реализации ФАОП НОО для глухих обучающихся (вариант 1.2): обеспечение выполнения требований </w:t>
      </w:r>
      <w:hyperlink r:id="rId3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17.2.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1) формирование общей культуры, духовно-нравственного развития, воспитания глухих обучающихся, сохранение и укрепление их здоровья;</w:t>
      </w:r>
    </w:p>
    <w:p w:rsidR="004E4C7C" w:rsidRDefault="004E4C7C" w:rsidP="00D06916">
      <w:pPr>
        <w:pStyle w:val="ConsPlusNormal"/>
        <w:spacing w:before="240"/>
        <w:ind w:firstLine="540"/>
        <w:jc w:val="both"/>
      </w:pPr>
      <w:r>
        <w:t>2) личностное и интеллектуальное развитие глухих обучающихся;</w:t>
      </w:r>
    </w:p>
    <w:p w:rsidR="004E4C7C" w:rsidRDefault="004E4C7C" w:rsidP="00D06916">
      <w:pPr>
        <w:pStyle w:val="ConsPlusNormal"/>
        <w:spacing w:before="240"/>
        <w:ind w:firstLine="540"/>
        <w:jc w:val="both"/>
      </w:pPr>
      <w:r>
        <w:t>3) удовлетворение особых образовательных потребностей, имеющих место у глухих обучающихся;</w:t>
      </w:r>
    </w:p>
    <w:p w:rsidR="004E4C7C" w:rsidRDefault="004E4C7C" w:rsidP="00D06916">
      <w:pPr>
        <w:pStyle w:val="ConsPlusNormal"/>
        <w:spacing w:before="240"/>
        <w:ind w:firstLine="540"/>
        <w:jc w:val="both"/>
      </w:pPr>
      <w: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4E4C7C" w:rsidRDefault="004E4C7C" w:rsidP="00D06916">
      <w:pPr>
        <w:pStyle w:val="ConsPlusNormal"/>
        <w:spacing w:before="240"/>
        <w:ind w:firstLine="540"/>
        <w:jc w:val="both"/>
      </w:pPr>
      <w:r>
        <w:t>6) оптимизация процессов социальной адаптации и интеграции;</w:t>
      </w:r>
    </w:p>
    <w:p w:rsidR="004E4C7C" w:rsidRDefault="004E4C7C" w:rsidP="00D06916">
      <w:pPr>
        <w:pStyle w:val="ConsPlusNormal"/>
        <w:spacing w:before="240"/>
        <w:ind w:firstLine="540"/>
        <w:jc w:val="both"/>
      </w:pPr>
      <w: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4E4C7C" w:rsidRDefault="004E4C7C" w:rsidP="00D06916">
      <w:pPr>
        <w:pStyle w:val="ConsPlusNormal"/>
        <w:spacing w:before="240"/>
        <w:ind w:firstLine="540"/>
        <w:jc w:val="both"/>
      </w:pPr>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9) 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4E4C7C" w:rsidRDefault="004E4C7C" w:rsidP="00D06916">
      <w:pPr>
        <w:pStyle w:val="ConsPlusNormal"/>
        <w:spacing w:before="240"/>
        <w:ind w:firstLine="540"/>
        <w:jc w:val="both"/>
      </w:pPr>
      <w: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4E4C7C" w:rsidRDefault="004E4C7C" w:rsidP="00D06916">
      <w:pPr>
        <w:pStyle w:val="ConsPlusNormal"/>
        <w:spacing w:before="240"/>
        <w:ind w:firstLine="540"/>
        <w:jc w:val="both"/>
      </w:pPr>
      <w:r>
        <w:t xml:space="preserve">17.3. Принципы формирования ФАОП НОО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spacing w:before="240"/>
        <w:ind w:firstLine="540"/>
        <w:jc w:val="both"/>
      </w:pPr>
      <w:r>
        <w:t xml:space="preserve">Подходы к формированию ФАОП НОО для глухих обучающихся отражены в </w:t>
      </w:r>
      <w:hyperlink w:anchor="Par143" w:tooltip="III. Целевой раздел ФАОП НОО для глухих обучающихся" w:history="1">
        <w:r>
          <w:rPr>
            <w:color w:val="0000FF"/>
          </w:rPr>
          <w:t>разделе III</w:t>
        </w:r>
      </w:hyperlink>
      <w:r>
        <w:t xml:space="preserve"> Целевой раздел ФАОП НОО для глухих обучающихся (вариант 1.1).</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17.4. Общая характеристика ФАОП НОО для глухих обучающихся (вариант 1.2).</w:t>
      </w:r>
    </w:p>
    <w:p w:rsidR="004E4C7C" w:rsidRDefault="004E4C7C" w:rsidP="00D06916">
      <w:pPr>
        <w:pStyle w:val="ConsPlusNormal"/>
        <w:spacing w:before="240"/>
        <w:ind w:firstLine="540"/>
        <w:jc w:val="both"/>
      </w:pPr>
      <w:r>
        <w:t>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учетом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методов и приемов обучения.</w:t>
      </w:r>
    </w:p>
    <w:p w:rsidR="004E4C7C" w:rsidRDefault="004E4C7C" w:rsidP="00D06916">
      <w:pPr>
        <w:pStyle w:val="ConsPlusNormal"/>
        <w:spacing w:before="240"/>
        <w:ind w:firstLine="540"/>
        <w:jc w:val="both"/>
      </w:pPr>
      <w: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4E4C7C" w:rsidRDefault="004E4C7C" w:rsidP="00D06916">
      <w:pPr>
        <w:pStyle w:val="ConsPlusNormal"/>
        <w:spacing w:before="240"/>
        <w:ind w:firstLine="540"/>
        <w:jc w:val="both"/>
      </w:pPr>
      <w:r>
        <w:t>Обязательной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глухих обучающихся, их индивидуальных особенностей.</w:t>
      </w:r>
    </w:p>
    <w:p w:rsidR="004E4C7C" w:rsidRDefault="004E4C7C" w:rsidP="00D06916">
      <w:pPr>
        <w:pStyle w:val="ConsPlusNormal"/>
        <w:spacing w:before="240"/>
        <w:ind w:firstLine="540"/>
        <w:jc w:val="both"/>
      </w:pPr>
      <w:r>
        <w:t xml:space="preserve">17.5. Психолого-педагогическая характеристика глухих обучающихся представлена в разделе III Целевой раздел ФАОП НОО для глухих обучающихся (вариант 1.1) </w:t>
      </w:r>
      <w:hyperlink w:anchor="Par188" w:tooltip="12.4. Психолого-педагогическая характеристика глухих обучающихся." w:history="1">
        <w:r>
          <w:rPr>
            <w:color w:val="0000FF"/>
          </w:rPr>
          <w:t>(пункт 12.4)</w:t>
        </w:r>
      </w:hyperlink>
      <w:r>
        <w:t>.</w:t>
      </w:r>
    </w:p>
    <w:p w:rsidR="004E4C7C" w:rsidRDefault="004E4C7C" w:rsidP="00D06916">
      <w:pPr>
        <w:pStyle w:val="ConsPlusNormal"/>
        <w:spacing w:before="240"/>
        <w:ind w:firstLine="540"/>
        <w:jc w:val="both"/>
      </w:pPr>
      <w:r>
        <w:t xml:space="preserve">17.6. Особые образовательные потребности глухих обучающихся представлены в разделе III Целевой раздел ФАОП НОО для глухих обучающихся (вариант 1.1) </w:t>
      </w:r>
      <w:hyperlink w:anchor="Par196" w:tooltip="12.5. Особые образовательные потребности глухих обучающихся." w:history="1">
        <w:r>
          <w:rPr>
            <w:color w:val="0000FF"/>
          </w:rPr>
          <w:t>(пункт 12.5)</w:t>
        </w:r>
      </w:hyperlink>
      <w:r>
        <w:t>.</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18. Планируемые результаты освоения ФАОП НОО для глухих обучающихся (вариант 1.2).</w:t>
      </w:r>
    </w:p>
    <w:p w:rsidR="004E4C7C" w:rsidRDefault="004E4C7C" w:rsidP="00D06916">
      <w:pPr>
        <w:pStyle w:val="ConsPlusNormal"/>
        <w:spacing w:before="240"/>
        <w:ind w:firstLine="540"/>
        <w:jc w:val="both"/>
      </w:pPr>
      <w:r>
        <w:t xml:space="preserve">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33" w:history="1">
        <w:r>
          <w:rPr>
            <w:color w:val="0000FF"/>
          </w:rPr>
          <w:t>ФГОС</w:t>
        </w:r>
      </w:hyperlink>
      <w:r>
        <w:t xml:space="preserve"> НОО обучающихся с ОВЗ как система личностных, метапредметных и предметных достижений обучающегося.</w:t>
      </w:r>
    </w:p>
    <w:p w:rsidR="004E4C7C" w:rsidRDefault="004E4C7C" w:rsidP="00D06916">
      <w:pPr>
        <w:pStyle w:val="ConsPlusNormal"/>
        <w:spacing w:before="240"/>
        <w:ind w:firstLine="540"/>
        <w:jc w:val="both"/>
      </w:pPr>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4E4C7C" w:rsidRDefault="004E4C7C" w:rsidP="00D06916">
      <w:pPr>
        <w:pStyle w:val="ConsPlusNormal"/>
        <w:spacing w:before="240"/>
        <w:ind w:firstLine="540"/>
        <w:jc w:val="both"/>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При определении подходов к контрольно-оценочной деятельности глухих обучающихся учитываются формы и виды контроля, а также требования к объему и числу проводимых контрольных, проверочных и диагностических работ - с учетом особых образовательных потребностей и индивидуальных особенностей обучающихся.</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18.1. Система оценки достижения планируемых результатов освоения глухими обучающимися ФАОП НОО для глухих обучающихся (вариант 1.2).</w:t>
      </w:r>
    </w:p>
    <w:p w:rsidR="004E4C7C" w:rsidRDefault="004E4C7C" w:rsidP="00D06916">
      <w:pPr>
        <w:pStyle w:val="ConsPlusNormal"/>
        <w:spacing w:before="240"/>
        <w:ind w:firstLine="540"/>
        <w:jc w:val="both"/>
      </w:pPr>
      <w: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4" w:history="1">
        <w:r>
          <w:rPr>
            <w:color w:val="0000FF"/>
          </w:rPr>
          <w:t>ФГОС</w:t>
        </w:r>
      </w:hyperlink>
      <w:r>
        <w:t xml:space="preserve"> НОО обучающихся с ОВЗ являются оценка образовательных достижений обучающихся.</w:t>
      </w:r>
    </w:p>
    <w:p w:rsidR="004E4C7C" w:rsidRDefault="004E4C7C" w:rsidP="00D06916">
      <w:pPr>
        <w:pStyle w:val="ConsPlusNormal"/>
        <w:spacing w:before="240"/>
        <w:ind w:firstLine="540"/>
        <w:jc w:val="both"/>
      </w:pPr>
      <w:r>
        <w:t>18.1.2.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2)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4E4C7C" w:rsidRDefault="004E4C7C" w:rsidP="00D06916">
      <w:pPr>
        <w:pStyle w:val="ConsPlusNormal"/>
        <w:spacing w:before="240"/>
        <w:ind w:firstLine="540"/>
        <w:jc w:val="both"/>
      </w:pPr>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4E4C7C" w:rsidRDefault="004E4C7C" w:rsidP="00D06916">
      <w:pPr>
        <w:pStyle w:val="ConsPlusNormal"/>
        <w:spacing w:before="240"/>
        <w:ind w:firstLine="540"/>
        <w:jc w:val="both"/>
      </w:pPr>
      <w:r>
        <w:t>4) предусматривать оценку достижений обучающихся, освоивших АООП НОО;</w:t>
      </w:r>
    </w:p>
    <w:p w:rsidR="004E4C7C" w:rsidRDefault="004E4C7C" w:rsidP="00D06916">
      <w:pPr>
        <w:pStyle w:val="ConsPlusNormal"/>
        <w:spacing w:before="240"/>
        <w:ind w:firstLine="540"/>
        <w:jc w:val="both"/>
      </w:pPr>
      <w:r>
        <w:t>5) позволять осуществлять оценку динамики учебных достижений обучающихся.</w:t>
      </w:r>
    </w:p>
    <w:p w:rsidR="004E4C7C" w:rsidRDefault="004E4C7C" w:rsidP="00D06916">
      <w:pPr>
        <w:pStyle w:val="ConsPlusNormal"/>
        <w:spacing w:before="240"/>
        <w:ind w:firstLine="540"/>
        <w:jc w:val="both"/>
      </w:pPr>
      <w:r>
        <w:t xml:space="preserve">В соответствии с </w:t>
      </w:r>
      <w:hyperlink r:id="rId35" w:history="1">
        <w:r>
          <w:rPr>
            <w:color w:val="0000FF"/>
          </w:rPr>
          <w:t>ФГОС</w:t>
        </w:r>
      </w:hyperlink>
      <w:r>
        <w:t xml:space="preserve">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 xml:space="preserve">18.1.3. Личностные результаты глухих обучающихся в соответствии с требованиями </w:t>
      </w:r>
      <w:hyperlink r:id="rId36"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4E4C7C" w:rsidRDefault="004E4C7C" w:rsidP="00D06916">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4E4C7C" w:rsidRDefault="004E4C7C" w:rsidP="00D06916">
      <w:pPr>
        <w:pStyle w:val="ConsPlusNormal"/>
        <w:spacing w:before="240"/>
        <w:ind w:firstLine="540"/>
        <w:jc w:val="both"/>
      </w:pPr>
      <w:r>
        <w:t>коммуникативные, необходимые для взаимодействия с педагогическими работниками и обучающимися, в том числе со слышащими.</w:t>
      </w:r>
    </w:p>
    <w:p w:rsidR="004E4C7C" w:rsidRDefault="004E4C7C" w:rsidP="00D06916">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4E4C7C" w:rsidRDefault="004E4C7C" w:rsidP="00D06916">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4E4C7C" w:rsidRDefault="004E4C7C" w:rsidP="00D06916">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4E4C7C" w:rsidRDefault="004E4C7C" w:rsidP="00D06916">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4E4C7C" w:rsidRDefault="004E4C7C" w:rsidP="00D06916">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4E4C7C" w:rsidRDefault="004E4C7C" w:rsidP="00D06916">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4E4C7C" w:rsidRDefault="004E4C7C" w:rsidP="00D06916">
      <w:pPr>
        <w:pStyle w:val="ConsPlusNormal"/>
        <w:spacing w:before="240"/>
        <w:ind w:firstLine="540"/>
        <w:jc w:val="both"/>
      </w:pPr>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4E4C7C" w:rsidRDefault="004E4C7C" w:rsidP="00D06916">
      <w:pPr>
        <w:pStyle w:val="ConsPlusNormal"/>
        <w:spacing w:before="240"/>
        <w:ind w:firstLine="540"/>
        <w:jc w:val="both"/>
      </w:pPr>
      <w:r>
        <w:t xml:space="preserve">18.1.6. В соответствии с </w:t>
      </w:r>
      <w:hyperlink r:id="rId37"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4E4C7C" w:rsidRDefault="004E4C7C" w:rsidP="00D06916">
      <w:pPr>
        <w:pStyle w:val="ConsPlusNormal"/>
        <w:spacing w:before="240"/>
        <w:ind w:firstLine="540"/>
        <w:jc w:val="both"/>
      </w:pPr>
      <w:r>
        <w:t xml:space="preserve">1) полный перечень результатов, прописанных в содержании </w:t>
      </w:r>
      <w:hyperlink r:id="rId38"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778"/>
        <w:gridCol w:w="2551"/>
        <w:gridCol w:w="3677"/>
      </w:tblGrid>
      <w:tr w:rsidR="004E4C7C" w:rsidTr="00C219BE">
        <w:tc>
          <w:tcPr>
            <w:tcW w:w="277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Критерий</w:t>
            </w:r>
          </w:p>
        </w:tc>
        <w:tc>
          <w:tcPr>
            <w:tcW w:w="255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Параметры оценки</w:t>
            </w: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Индикаторы</w:t>
            </w:r>
          </w:p>
        </w:tc>
      </w:tr>
      <w:tr w:rsidR="004E4C7C" w:rsidTr="00C219BE">
        <w:tc>
          <w:tcPr>
            <w:tcW w:w="2778" w:type="dxa"/>
            <w:vMerge w:val="restart"/>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5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Сформированность навыков коммуникации со взрослыми</w:t>
            </w: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со взрослыми</w:t>
            </w:r>
          </w:p>
        </w:tc>
      </w:tr>
      <w:tr w:rsidR="004E4C7C" w:rsidTr="00C219BE">
        <w:tc>
          <w:tcPr>
            <w:tcW w:w="2778"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соблюдать принятые нормы коммуникативного поведения в различных ситуациях межличностного взаимодействия</w:t>
            </w:r>
          </w:p>
        </w:tc>
      </w:tr>
      <w:tr w:rsidR="004E4C7C" w:rsidTr="00C219BE">
        <w:tc>
          <w:tcPr>
            <w:tcW w:w="2778"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обращаться к взрослым за помощью</w:t>
            </w:r>
          </w:p>
        </w:tc>
      </w:tr>
      <w:tr w:rsidR="004E4C7C" w:rsidTr="00C219BE">
        <w:tc>
          <w:tcPr>
            <w:tcW w:w="2778" w:type="dxa"/>
            <w:vMerge w:val="restart"/>
            <w:tcBorders>
              <w:top w:val="none" w:sz="6" w:space="0" w:color="auto"/>
              <w:left w:val="single" w:sz="4" w:space="0" w:color="auto"/>
              <w:bottom w:val="none" w:sz="6" w:space="0" w:color="auto"/>
              <w:right w:val="single" w:sz="4" w:space="0" w:color="auto"/>
            </w:tcBorders>
          </w:tcPr>
          <w:p w:rsidR="004E4C7C" w:rsidRDefault="004E4C7C" w:rsidP="00C219BE">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Сформированность навыков коммуникации со сверстниками</w:t>
            </w: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 обучающимися класса, школы</w:t>
            </w:r>
          </w:p>
        </w:tc>
      </w:tr>
      <w:tr w:rsidR="004E4C7C" w:rsidTr="00C219BE">
        <w:tc>
          <w:tcPr>
            <w:tcW w:w="2778" w:type="dxa"/>
            <w:vMerge/>
            <w:tcBorders>
              <w:top w:val="none" w:sz="6" w:space="0" w:color="auto"/>
              <w:left w:val="single" w:sz="4" w:space="0" w:color="auto"/>
              <w:bottom w:val="none" w:sz="6"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со сверстниками (в том числе слышащими)</w:t>
            </w:r>
          </w:p>
        </w:tc>
      </w:tr>
      <w:tr w:rsidR="004E4C7C" w:rsidTr="00C219BE">
        <w:tc>
          <w:tcPr>
            <w:tcW w:w="2778" w:type="dxa"/>
            <w:vMerge/>
            <w:tcBorders>
              <w:top w:val="none" w:sz="6" w:space="0" w:color="auto"/>
              <w:left w:val="single" w:sz="4" w:space="0" w:color="auto"/>
              <w:bottom w:val="none" w:sz="6"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коммуникативное поведение, адекватное конкретной ситуации</w:t>
            </w:r>
          </w:p>
        </w:tc>
      </w:tr>
      <w:tr w:rsidR="004E4C7C" w:rsidTr="00C219BE">
        <w:tc>
          <w:tcPr>
            <w:tcW w:w="2778" w:type="dxa"/>
            <w:tcBorders>
              <w:top w:val="none" w:sz="6" w:space="0" w:color="auto"/>
              <w:left w:val="single" w:sz="4" w:space="0" w:color="auto"/>
              <w:bottom w:val="none" w:sz="6" w:space="0" w:color="auto"/>
              <w:right w:val="single" w:sz="4" w:space="0" w:color="auto"/>
            </w:tcBorders>
          </w:tcPr>
          <w:p w:rsidR="004E4C7C" w:rsidRDefault="004E4C7C" w:rsidP="00C219BE">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Владение средствами коммуникации</w:t>
            </w: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w:t>
            </w:r>
          </w:p>
        </w:tc>
      </w:tr>
      <w:tr w:rsidR="004E4C7C" w:rsidTr="00C219BE">
        <w:tc>
          <w:tcPr>
            <w:tcW w:w="2778"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Адекватность использования средств межличностной коммуникации</w:t>
            </w:r>
          </w:p>
        </w:tc>
        <w:tc>
          <w:tcPr>
            <w:tcW w:w="367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средства межличностной коммуникации адекватные для конкретной ситуации</w:t>
            </w:r>
          </w:p>
        </w:tc>
      </w:tr>
    </w:tbl>
    <w:p w:rsidR="004E4C7C" w:rsidRDefault="004E4C7C" w:rsidP="00D06916">
      <w:pPr>
        <w:pStyle w:val="ConsPlusNormal"/>
        <w:jc w:val="both"/>
      </w:pPr>
    </w:p>
    <w:p w:rsidR="004E4C7C" w:rsidRDefault="004E4C7C" w:rsidP="00D06916">
      <w:pPr>
        <w:pStyle w:val="ConsPlusNormal"/>
        <w:ind w:firstLine="540"/>
        <w:jc w:val="both"/>
      </w:pPr>
      <w:r>
        <w:t>3) систему оценки результатов (балльная, уровневая, экспертная);</w:t>
      </w:r>
    </w:p>
    <w:p w:rsidR="004E4C7C" w:rsidRDefault="004E4C7C" w:rsidP="00D06916">
      <w:pPr>
        <w:pStyle w:val="ConsPlusNormal"/>
        <w:spacing w:before="240"/>
        <w:ind w:firstLine="540"/>
        <w:jc w:val="both"/>
      </w:pPr>
      <w: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4E4C7C" w:rsidRDefault="004E4C7C" w:rsidP="00D06916">
      <w:pPr>
        <w:pStyle w:val="ConsPlusNormal"/>
        <w:spacing w:before="240"/>
        <w:ind w:firstLine="540"/>
        <w:jc w:val="both"/>
      </w:pPr>
      <w:r>
        <w:t>5) материалы для проведения процедуры оценки результатов;</w:t>
      </w:r>
    </w:p>
    <w:p w:rsidR="004E4C7C" w:rsidRDefault="004E4C7C" w:rsidP="00D06916">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spacing w:before="240"/>
        <w:ind w:firstLine="540"/>
        <w:jc w:val="both"/>
      </w:pPr>
      <w: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4E4C7C" w:rsidRDefault="004E4C7C" w:rsidP="00D06916">
      <w:pPr>
        <w:pStyle w:val="ConsPlusNormal"/>
        <w:spacing w:before="240"/>
        <w:ind w:firstLine="540"/>
        <w:jc w:val="both"/>
      </w:pPr>
      <w:r>
        <w:t xml:space="preserve">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39" w:history="1">
        <w:r>
          <w:rPr>
            <w:color w:val="0000FF"/>
          </w:rPr>
          <w:t>ФГОС</w:t>
        </w:r>
      </w:hyperlink>
      <w:r>
        <w:t xml:space="preserve">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учетом типологических и индивидуальных особенностей глухих обучающихся.</w:t>
      </w:r>
    </w:p>
    <w:p w:rsidR="004E4C7C" w:rsidRDefault="004E4C7C" w:rsidP="00D06916">
      <w:pPr>
        <w:pStyle w:val="ConsPlusNormal"/>
        <w:spacing w:before="240"/>
        <w:ind w:firstLine="540"/>
        <w:jc w:val="both"/>
      </w:pPr>
      <w: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E4C7C" w:rsidRDefault="004E4C7C" w:rsidP="00D06916">
      <w:pPr>
        <w:pStyle w:val="ConsPlusNormal"/>
        <w:jc w:val="both"/>
      </w:pPr>
    </w:p>
    <w:p w:rsidR="004E4C7C" w:rsidRDefault="004E4C7C" w:rsidP="00D06916">
      <w:pPr>
        <w:pStyle w:val="ConsPlusTitle"/>
        <w:jc w:val="center"/>
        <w:outlineLvl w:val="1"/>
      </w:pPr>
      <w:r>
        <w:t>VII. Содержательный раздел ФАОП НОО для глухих обучающихся</w:t>
      </w:r>
    </w:p>
    <w:p w:rsidR="004E4C7C" w:rsidRDefault="004E4C7C" w:rsidP="00D06916">
      <w:pPr>
        <w:pStyle w:val="ConsPlusTitle"/>
        <w:jc w:val="center"/>
      </w:pPr>
      <w:r>
        <w:t>(вариант 1.2)</w:t>
      </w:r>
    </w:p>
    <w:p w:rsidR="004E4C7C" w:rsidRDefault="004E4C7C" w:rsidP="00D06916">
      <w:pPr>
        <w:pStyle w:val="ConsPlusNormal"/>
        <w:jc w:val="both"/>
      </w:pPr>
    </w:p>
    <w:p w:rsidR="004E4C7C" w:rsidRDefault="004E4C7C" w:rsidP="00D06916">
      <w:pPr>
        <w:pStyle w:val="ConsPlusTitle"/>
        <w:ind w:firstLine="540"/>
        <w:jc w:val="both"/>
        <w:outlineLvl w:val="2"/>
      </w:pPr>
      <w:r>
        <w:t>19. Федеральная рабочая программа по учебному предмету "Русский язык".</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4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19.1.1. Программа по русскому языку позволит педагогическим работникам:</w:t>
      </w:r>
    </w:p>
    <w:p w:rsidR="004E4C7C" w:rsidRDefault="004E4C7C" w:rsidP="00D06916">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41"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 xml:space="preserve">определить и структурировать планируемые результаты обучения и содержание русского языка в соответствии с </w:t>
      </w:r>
      <w:hyperlink r:id="rId42" w:history="1">
        <w:r>
          <w:rPr>
            <w:color w:val="0000FF"/>
          </w:rPr>
          <w:t>ФГОС</w:t>
        </w:r>
      </w:hyperlink>
      <w:r>
        <w:t xml:space="preserve"> НОО обучающихся с ОВЗ и с учетом особых образовательных потребностей глухих обучающихся;</w:t>
      </w:r>
    </w:p>
    <w:p w:rsidR="004E4C7C" w:rsidRDefault="004E4C7C" w:rsidP="00D06916">
      <w:pPr>
        <w:pStyle w:val="ConsPlusNormal"/>
        <w:spacing w:before="240"/>
        <w:ind w:firstLine="540"/>
        <w:jc w:val="both"/>
      </w:pPr>
      <w:r>
        <w:t>разработать календарно-тематическое планирование с учетом особых образовательных потребностей глухих обучающихся.</w:t>
      </w:r>
    </w:p>
    <w:p w:rsidR="004E4C7C" w:rsidRDefault="004E4C7C" w:rsidP="00D06916">
      <w:pPr>
        <w:pStyle w:val="ConsPlusNormal"/>
        <w:spacing w:before="240"/>
        <w:ind w:firstLine="540"/>
        <w:jc w:val="both"/>
      </w:pPr>
      <w: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словарем и грамматическими формами за счет деятельности сохранных анализаторов и развивающегося речевого слуха (на полисенсорной основе).</w:t>
      </w:r>
    </w:p>
    <w:p w:rsidR="004E4C7C" w:rsidRDefault="004E4C7C" w:rsidP="00D06916">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4E4C7C" w:rsidRDefault="004E4C7C" w:rsidP="00D06916">
      <w:pPr>
        <w:pStyle w:val="ConsPlusNormal"/>
        <w:spacing w:before="240"/>
        <w:ind w:firstLine="540"/>
        <w:jc w:val="both"/>
      </w:pPr>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4E4C7C" w:rsidRDefault="004E4C7C" w:rsidP="00D06916">
      <w:pPr>
        <w:pStyle w:val="ConsPlusNormal"/>
        <w:spacing w:before="240"/>
        <w:ind w:firstLine="540"/>
        <w:jc w:val="both"/>
      </w:pPr>
      <w:r>
        <w:t>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путем. Овладение русским языком обеспечивает глухим обучающимся успешную интеграцию в общество.</w:t>
      </w:r>
    </w:p>
    <w:p w:rsidR="004E4C7C" w:rsidRDefault="004E4C7C" w:rsidP="00D06916">
      <w:pPr>
        <w:pStyle w:val="ConsPlusNormal"/>
        <w:spacing w:before="240"/>
        <w:ind w:firstLine="540"/>
        <w:jc w:val="both"/>
      </w:pPr>
      <w:bookmarkStart w:id="5" w:name="Par427"/>
      <w:bookmarkEnd w:id="5"/>
      <w: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4E4C7C" w:rsidRDefault="004E4C7C" w:rsidP="00D06916">
      <w:pPr>
        <w:pStyle w:val="ConsPlusNormal"/>
        <w:spacing w:before="240"/>
        <w:ind w:firstLine="540"/>
        <w:jc w:val="both"/>
      </w:pPr>
      <w:r>
        <w:t>1. Языковая способность:</w:t>
      </w:r>
    </w:p>
    <w:p w:rsidR="004E4C7C" w:rsidRDefault="004E4C7C" w:rsidP="00D06916">
      <w:pPr>
        <w:pStyle w:val="ConsPlusNormal"/>
        <w:spacing w:before="240"/>
        <w:ind w:firstLine="540"/>
        <w:jc w:val="both"/>
      </w:pPr>
      <w:r>
        <w:t>потребность в словесном общении с участниками образовательного процесса в условиях слухоречевой среды;</w:t>
      </w:r>
    </w:p>
    <w:p w:rsidR="004E4C7C" w:rsidRDefault="004E4C7C" w:rsidP="00D06916">
      <w:pPr>
        <w:pStyle w:val="ConsPlusNormal"/>
        <w:spacing w:before="240"/>
        <w:ind w:firstLine="540"/>
        <w:jc w:val="both"/>
      </w:pPr>
      <w:r>
        <w:t>ситуативное общение, внеситуативное. Расширение ситуативного и внеситуативного общения в знакомых и новых обстоятельствах;</w:t>
      </w:r>
    </w:p>
    <w:p w:rsidR="004E4C7C" w:rsidRDefault="004E4C7C" w:rsidP="00D06916">
      <w:pPr>
        <w:pStyle w:val="ConsPlusNormal"/>
        <w:spacing w:before="240"/>
        <w:ind w:firstLine="540"/>
        <w:jc w:val="both"/>
      </w:pPr>
      <w:r>
        <w:t>понимание, использование вариативных высказываний. Стремление запоминать новые речевые единицы и использовать их в речи;</w:t>
      </w:r>
    </w:p>
    <w:p w:rsidR="004E4C7C" w:rsidRDefault="004E4C7C" w:rsidP="00D06916">
      <w:pPr>
        <w:pStyle w:val="ConsPlusNormal"/>
        <w:spacing w:before="240"/>
        <w:ind w:firstLine="540"/>
        <w:jc w:val="both"/>
      </w:pPr>
      <w: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4E4C7C" w:rsidRDefault="004E4C7C" w:rsidP="00D06916">
      <w:pPr>
        <w:pStyle w:val="ConsPlusNormal"/>
        <w:spacing w:before="240"/>
        <w:ind w:firstLine="540"/>
        <w:jc w:val="both"/>
      </w:pPr>
      <w: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4E4C7C" w:rsidRDefault="004E4C7C" w:rsidP="00D06916">
      <w:pPr>
        <w:pStyle w:val="ConsPlusNormal"/>
        <w:spacing w:before="240"/>
        <w:ind w:firstLine="540"/>
        <w:jc w:val="both"/>
      </w:pPr>
      <w:r>
        <w:t>понимание значения нового речевого материала в условиях практической деятельности, в предметной ситуации, в контексте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w:t>
      </w:r>
    </w:p>
    <w:p w:rsidR="004E4C7C" w:rsidRDefault="004E4C7C" w:rsidP="00D06916">
      <w:pPr>
        <w:pStyle w:val="ConsPlusNormal"/>
        <w:spacing w:before="240"/>
        <w:ind w:firstLine="540"/>
        <w:jc w:val="both"/>
      </w:pPr>
      <w:r>
        <w:t>Характеристика деятельности обучающихся:</w:t>
      </w:r>
    </w:p>
    <w:p w:rsidR="004E4C7C" w:rsidRDefault="004E4C7C" w:rsidP="00D06916">
      <w:pPr>
        <w:pStyle w:val="ConsPlusNormal"/>
        <w:spacing w:before="240"/>
        <w:ind w:firstLine="540"/>
        <w:jc w:val="both"/>
      </w:pPr>
      <w:r>
        <w:t>восприятие, понимание и воспроизведение речевых образцов в условиях педагогически организованного общения и в естественных ситуациях;</w:t>
      </w:r>
    </w:p>
    <w:p w:rsidR="004E4C7C" w:rsidRDefault="004E4C7C" w:rsidP="00D06916">
      <w:pPr>
        <w:pStyle w:val="ConsPlusNormal"/>
        <w:spacing w:before="240"/>
        <w:ind w:firstLine="540"/>
        <w:jc w:val="both"/>
      </w:pPr>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4E4C7C" w:rsidRDefault="004E4C7C" w:rsidP="00D06916">
      <w:pPr>
        <w:pStyle w:val="ConsPlusNormal"/>
        <w:spacing w:before="240"/>
        <w:ind w:firstLine="540"/>
        <w:jc w:val="both"/>
      </w:pPr>
      <w:r>
        <w:t>соотнесение предметных действий с речевыми образцами. Подражание речевым действиям педагогического работника;</w:t>
      </w:r>
    </w:p>
    <w:p w:rsidR="004E4C7C" w:rsidRDefault="004E4C7C" w:rsidP="00D06916">
      <w:pPr>
        <w:pStyle w:val="ConsPlusNormal"/>
        <w:spacing w:before="240"/>
        <w:ind w:firstLine="540"/>
        <w:jc w:val="both"/>
      </w:pPr>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p>
    <w:p w:rsidR="004E4C7C" w:rsidRDefault="004E4C7C" w:rsidP="00D06916">
      <w:pPr>
        <w:pStyle w:val="ConsPlusNormal"/>
        <w:spacing w:before="240"/>
        <w:ind w:firstLine="540"/>
        <w:jc w:val="both"/>
      </w:pPr>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4E4C7C" w:rsidRDefault="004E4C7C" w:rsidP="00D06916">
      <w:pPr>
        <w:pStyle w:val="ConsPlusNormal"/>
        <w:spacing w:before="240"/>
        <w:ind w:firstLine="540"/>
        <w:jc w:val="both"/>
      </w:pPr>
      <w:r>
        <w:t>2. Речевая деятельность. Говорение:</w:t>
      </w:r>
    </w:p>
    <w:p w:rsidR="004E4C7C" w:rsidRDefault="004E4C7C" w:rsidP="00D06916">
      <w:pPr>
        <w:pStyle w:val="ConsPlusNormal"/>
        <w:spacing w:before="240"/>
        <w:ind w:firstLine="540"/>
        <w:jc w:val="both"/>
      </w:pPr>
      <w:r>
        <w:t>овладение словесной речью в общении и для общения, потребность в речи;</w:t>
      </w:r>
    </w:p>
    <w:p w:rsidR="004E4C7C" w:rsidRDefault="004E4C7C" w:rsidP="00D06916">
      <w:pPr>
        <w:pStyle w:val="ConsPlusNormal"/>
        <w:spacing w:before="240"/>
        <w:ind w:firstLine="540"/>
        <w:jc w:val="both"/>
      </w:pPr>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4E4C7C" w:rsidRDefault="004E4C7C" w:rsidP="00D06916">
      <w:pPr>
        <w:pStyle w:val="ConsPlusNormal"/>
        <w:spacing w:before="240"/>
        <w:ind w:firstLine="540"/>
        <w:jc w:val="both"/>
      </w:pPr>
      <w: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p>
    <w:p w:rsidR="004E4C7C" w:rsidRDefault="004E4C7C" w:rsidP="00D06916">
      <w:pPr>
        <w:pStyle w:val="ConsPlusNormal"/>
        <w:spacing w:before="240"/>
        <w:ind w:firstLine="540"/>
        <w:jc w:val="both"/>
      </w:pPr>
      <w:r>
        <w:t>деловые и личностные мотивы речевой деятельности;</w:t>
      </w:r>
    </w:p>
    <w:p w:rsidR="004E4C7C" w:rsidRDefault="004E4C7C" w:rsidP="00D06916">
      <w:pPr>
        <w:pStyle w:val="ConsPlusNormal"/>
        <w:spacing w:before="240"/>
        <w:ind w:firstLine="540"/>
        <w:jc w:val="both"/>
      </w:pPr>
      <w:r>
        <w:t>положительное эмоциональное отношение к словесной речи;</w:t>
      </w:r>
    </w:p>
    <w:p w:rsidR="004E4C7C" w:rsidRDefault="004E4C7C" w:rsidP="00D06916">
      <w:pPr>
        <w:pStyle w:val="ConsPlusNormal"/>
        <w:spacing w:before="240"/>
        <w:ind w:firstLine="540"/>
        <w:jc w:val="both"/>
      </w:pPr>
      <w:r>
        <w:t>установление взаимопонимания на основе речевого общения;</w:t>
      </w:r>
    </w:p>
    <w:p w:rsidR="004E4C7C" w:rsidRDefault="004E4C7C" w:rsidP="00D06916">
      <w:pPr>
        <w:pStyle w:val="ConsPlusNormal"/>
        <w:spacing w:before="240"/>
        <w:ind w:firstLine="540"/>
        <w:jc w:val="both"/>
      </w:pPr>
      <w: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учетом ситуации общения;</w:t>
      </w:r>
    </w:p>
    <w:p w:rsidR="004E4C7C" w:rsidRDefault="004E4C7C" w:rsidP="00D06916">
      <w:pPr>
        <w:pStyle w:val="ConsPlusNormal"/>
        <w:spacing w:before="240"/>
        <w:ind w:firstLine="540"/>
        <w:jc w:val="both"/>
      </w:pPr>
      <w: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4E4C7C" w:rsidRDefault="004E4C7C" w:rsidP="00D06916">
      <w:pPr>
        <w:pStyle w:val="ConsPlusNormal"/>
        <w:spacing w:before="240"/>
        <w:ind w:firstLine="540"/>
        <w:jc w:val="both"/>
      </w:pPr>
      <w:r>
        <w:t>Характеристика деятельности обучающихся:</w:t>
      </w:r>
    </w:p>
    <w:p w:rsidR="004E4C7C" w:rsidRDefault="004E4C7C" w:rsidP="00D06916">
      <w:pPr>
        <w:pStyle w:val="ConsPlusNormal"/>
        <w:spacing w:before="240"/>
        <w:ind w:firstLine="540"/>
        <w:jc w:val="both"/>
      </w:pPr>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4E4C7C" w:rsidRDefault="004E4C7C" w:rsidP="00D06916">
      <w:pPr>
        <w:pStyle w:val="ConsPlusNormal"/>
        <w:spacing w:before="240"/>
        <w:ind w:firstLine="540"/>
        <w:jc w:val="both"/>
      </w:pPr>
      <w: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p>
    <w:p w:rsidR="004E4C7C" w:rsidRDefault="004E4C7C" w:rsidP="00D06916">
      <w:pPr>
        <w:pStyle w:val="ConsPlusNormal"/>
        <w:spacing w:before="240"/>
        <w:ind w:firstLine="540"/>
        <w:jc w:val="both"/>
      </w:pPr>
      <w:r>
        <w:t>в целях быть понятым собеседником следить за внятностью собственной речи, повторять сказанное, исправлять собственные ошибки;</w:t>
      </w:r>
    </w:p>
    <w:p w:rsidR="004E4C7C" w:rsidRDefault="004E4C7C" w:rsidP="00D06916">
      <w:pPr>
        <w:pStyle w:val="ConsPlusNormal"/>
        <w:spacing w:before="240"/>
        <w:ind w:firstLine="540"/>
        <w:jc w:val="both"/>
      </w:pPr>
      <w:r>
        <w:t>рассказывать о собственной деятельности параллельно с ее выполнением или по ее завершении;</w:t>
      </w:r>
    </w:p>
    <w:p w:rsidR="004E4C7C" w:rsidRDefault="004E4C7C" w:rsidP="00D06916">
      <w:pPr>
        <w:pStyle w:val="ConsPlusNormal"/>
        <w:spacing w:before="240"/>
        <w:ind w:firstLine="540"/>
        <w:jc w:val="both"/>
      </w:pPr>
      <w:r>
        <w:t>передавать содержание серии картин (одной картины) в виде нескольких взаимосвязанных предложений;</w:t>
      </w:r>
    </w:p>
    <w:p w:rsidR="004E4C7C" w:rsidRDefault="004E4C7C" w:rsidP="00D06916">
      <w:pPr>
        <w:pStyle w:val="ConsPlusNormal"/>
        <w:spacing w:before="240"/>
        <w:ind w:firstLine="540"/>
        <w:jc w:val="both"/>
      </w:pPr>
      <w: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нее;</w:t>
      </w:r>
    </w:p>
    <w:p w:rsidR="004E4C7C" w:rsidRDefault="004E4C7C" w:rsidP="00D06916">
      <w:pPr>
        <w:pStyle w:val="ConsPlusNormal"/>
        <w:spacing w:before="240"/>
        <w:ind w:firstLine="540"/>
        <w:jc w:val="both"/>
      </w:pPr>
      <w: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4E4C7C" w:rsidRDefault="004E4C7C" w:rsidP="00D06916">
      <w:pPr>
        <w:pStyle w:val="ConsPlusNormal"/>
        <w:spacing w:before="240"/>
        <w:ind w:firstLine="540"/>
        <w:jc w:val="both"/>
      </w:pPr>
      <w:r>
        <w:t>отчитываться о своей работе, писать письма;</w:t>
      </w:r>
    </w:p>
    <w:p w:rsidR="004E4C7C" w:rsidRDefault="004E4C7C" w:rsidP="00D06916">
      <w:pPr>
        <w:pStyle w:val="ConsPlusNormal"/>
        <w:spacing w:before="240"/>
        <w:ind w:firstLine="540"/>
        <w:jc w:val="both"/>
      </w:pPr>
      <w:r>
        <w:t>составлять план предметно-практической деятельности;</w:t>
      </w:r>
    </w:p>
    <w:p w:rsidR="004E4C7C" w:rsidRDefault="004E4C7C" w:rsidP="00D06916">
      <w:pPr>
        <w:pStyle w:val="ConsPlusNormal"/>
        <w:spacing w:before="240"/>
        <w:ind w:firstLine="540"/>
        <w:jc w:val="both"/>
      </w:pPr>
      <w: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p>
    <w:p w:rsidR="004E4C7C" w:rsidRDefault="004E4C7C" w:rsidP="00D06916">
      <w:pPr>
        <w:pStyle w:val="ConsPlusNormal"/>
        <w:spacing w:before="240"/>
        <w:ind w:firstLine="540"/>
        <w:jc w:val="both"/>
      </w:pPr>
      <w: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p>
    <w:p w:rsidR="004E4C7C" w:rsidRDefault="004E4C7C" w:rsidP="00D06916">
      <w:pPr>
        <w:pStyle w:val="ConsPlusNormal"/>
        <w:spacing w:before="240"/>
        <w:ind w:firstLine="540"/>
        <w:jc w:val="both"/>
      </w:pPr>
      <w:r>
        <w:t>составлять заявки и отчеты о своей деятельности, рассказывать об интересных моментах работы;</w:t>
      </w:r>
    </w:p>
    <w:p w:rsidR="004E4C7C" w:rsidRDefault="004E4C7C" w:rsidP="00D06916">
      <w:pPr>
        <w:pStyle w:val="ConsPlusNormal"/>
        <w:spacing w:before="240"/>
        <w:ind w:firstLine="540"/>
        <w:jc w:val="both"/>
      </w:pPr>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4E4C7C" w:rsidRDefault="004E4C7C" w:rsidP="00D06916">
      <w:pPr>
        <w:pStyle w:val="ConsPlusNormal"/>
        <w:spacing w:before="240"/>
        <w:ind w:firstLine="540"/>
        <w:jc w:val="both"/>
      </w:pPr>
      <w: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4E4C7C" w:rsidRDefault="004E4C7C" w:rsidP="00D06916">
      <w:pPr>
        <w:pStyle w:val="ConsPlusNormal"/>
        <w:spacing w:before="240"/>
        <w:ind w:firstLine="540"/>
        <w:jc w:val="both"/>
      </w:pPr>
      <w:r>
        <w:t>3. Чтение (Литературное чтение):</w:t>
      </w:r>
    </w:p>
    <w:p w:rsidR="004E4C7C" w:rsidRDefault="004E4C7C" w:rsidP="00D06916">
      <w:pPr>
        <w:pStyle w:val="ConsPlusNormal"/>
        <w:spacing w:before="240"/>
        <w:ind w:firstLine="540"/>
        <w:jc w:val="both"/>
      </w:pPr>
      <w:r>
        <w:t>чтение задания, инструкции и действие в соответствии с их содержанием. Понимание содержания связного текста (сказки, рассказа);</w:t>
      </w:r>
    </w:p>
    <w:p w:rsidR="004E4C7C" w:rsidRDefault="004E4C7C" w:rsidP="00D06916">
      <w:pPr>
        <w:pStyle w:val="ConsPlusNormal"/>
        <w:spacing w:before="240"/>
        <w:ind w:firstLine="540"/>
        <w:jc w:val="both"/>
      </w:pPr>
      <w:r>
        <w:t>техника чтения. Чтение вслух осмысленное, плавное, слитное. Подражание выразительному чтению;</w:t>
      </w:r>
    </w:p>
    <w:p w:rsidR="004E4C7C" w:rsidRDefault="004E4C7C" w:rsidP="00D06916">
      <w:pPr>
        <w:pStyle w:val="ConsPlusNormal"/>
        <w:spacing w:before="240"/>
        <w:ind w:firstLine="540"/>
        <w:jc w:val="both"/>
      </w:pPr>
      <w:r>
        <w:t>ориентировка в книге;</w:t>
      </w:r>
    </w:p>
    <w:p w:rsidR="004E4C7C" w:rsidRDefault="004E4C7C" w:rsidP="00D06916">
      <w:pPr>
        <w:pStyle w:val="ConsPlusNormal"/>
        <w:spacing w:before="240"/>
        <w:ind w:firstLine="540"/>
        <w:jc w:val="both"/>
      </w:pPr>
      <w: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4E4C7C" w:rsidRDefault="004E4C7C" w:rsidP="00D06916">
      <w:pPr>
        <w:pStyle w:val="ConsPlusNormal"/>
        <w:spacing w:before="240"/>
        <w:ind w:firstLine="540"/>
        <w:jc w:val="both"/>
      </w:pPr>
      <w:r>
        <w:t>Характеристика деятельности обучающихся:</w:t>
      </w:r>
    </w:p>
    <w:p w:rsidR="004E4C7C" w:rsidRDefault="004E4C7C" w:rsidP="00D06916">
      <w:pPr>
        <w:pStyle w:val="ConsPlusNormal"/>
        <w:spacing w:before="240"/>
        <w:ind w:firstLine="540"/>
        <w:jc w:val="both"/>
      </w:pPr>
      <w:r>
        <w:t>соотносить прочитанное (слово, предложение, связный текст) с действительностью, с предметом, с иллюстрацией;</w:t>
      </w:r>
    </w:p>
    <w:p w:rsidR="004E4C7C" w:rsidRDefault="004E4C7C" w:rsidP="00D06916">
      <w:pPr>
        <w:pStyle w:val="ConsPlusNormal"/>
        <w:spacing w:before="240"/>
        <w:ind w:firstLine="540"/>
        <w:jc w:val="both"/>
      </w:pPr>
      <w:r>
        <w:t>читать и выполнить задание, инструкцию, несколько взаимосвязанных поручений;</w:t>
      </w:r>
    </w:p>
    <w:p w:rsidR="004E4C7C" w:rsidRDefault="004E4C7C" w:rsidP="00D06916">
      <w:pPr>
        <w:pStyle w:val="ConsPlusNormal"/>
        <w:spacing w:before="240"/>
        <w:ind w:firstLine="540"/>
        <w:jc w:val="both"/>
      </w:pPr>
      <w:r>
        <w:t>читать правильно, эмоционально, четко,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4E4C7C" w:rsidRDefault="004E4C7C" w:rsidP="00D06916">
      <w:pPr>
        <w:pStyle w:val="ConsPlusNormal"/>
        <w:spacing w:before="240"/>
        <w:ind w:firstLine="540"/>
        <w:jc w:val="both"/>
      </w:pPr>
      <w: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4E4C7C" w:rsidRDefault="004E4C7C" w:rsidP="00D06916">
      <w:pPr>
        <w:pStyle w:val="ConsPlusNormal"/>
        <w:spacing w:before="240"/>
        <w:ind w:firstLine="540"/>
        <w:jc w:val="both"/>
      </w:pPr>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4E4C7C" w:rsidRDefault="004E4C7C" w:rsidP="00D06916">
      <w:pPr>
        <w:pStyle w:val="ConsPlusNormal"/>
        <w:spacing w:before="240"/>
        <w:ind w:firstLine="540"/>
        <w:jc w:val="both"/>
      </w:pPr>
      <w:r>
        <w:t>отвечать на обобщенные вопросы, о ком, о чем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4E4C7C" w:rsidRDefault="004E4C7C" w:rsidP="00D06916">
      <w:pPr>
        <w:pStyle w:val="ConsPlusNormal"/>
        <w:spacing w:before="240"/>
        <w:ind w:firstLine="540"/>
        <w:jc w:val="both"/>
      </w:pPr>
      <w:r>
        <w:t>осмысленно, плавно и бегло читать вслух и про себя;</w:t>
      </w:r>
    </w:p>
    <w:p w:rsidR="004E4C7C" w:rsidRDefault="004E4C7C" w:rsidP="00D06916">
      <w:pPr>
        <w:pStyle w:val="ConsPlusNormal"/>
        <w:spacing w:before="240"/>
        <w:ind w:firstLine="540"/>
        <w:jc w:val="both"/>
      </w:pPr>
      <w:r>
        <w:t>определять логическую последовательность событий прочитанного (инструкции, текста, задания, 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4E4C7C" w:rsidRDefault="004E4C7C" w:rsidP="00D06916">
      <w:pPr>
        <w:pStyle w:val="ConsPlusNormal"/>
        <w:spacing w:before="240"/>
        <w:ind w:firstLine="540"/>
        <w:jc w:val="both"/>
      </w:pPr>
      <w: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4E4C7C" w:rsidRDefault="004E4C7C" w:rsidP="00D06916">
      <w:pPr>
        <w:pStyle w:val="ConsPlusNormal"/>
        <w:spacing w:before="240"/>
        <w:ind w:firstLine="540"/>
        <w:jc w:val="both"/>
      </w:pPr>
      <w:r>
        <w:t>использовать опору на чтение для запоминания структуры слов и фраз;</w:t>
      </w:r>
    </w:p>
    <w:p w:rsidR="004E4C7C" w:rsidRDefault="004E4C7C" w:rsidP="00D06916">
      <w:pPr>
        <w:pStyle w:val="ConsPlusNormal"/>
        <w:spacing w:before="240"/>
        <w:ind w:firstLine="540"/>
        <w:jc w:val="both"/>
      </w:pPr>
      <w:r>
        <w:t>проявлять интерес к чтению.</w:t>
      </w:r>
    </w:p>
    <w:p w:rsidR="004E4C7C" w:rsidRDefault="004E4C7C" w:rsidP="00D06916">
      <w:pPr>
        <w:pStyle w:val="ConsPlusNormal"/>
        <w:spacing w:before="240"/>
        <w:ind w:firstLine="540"/>
        <w:jc w:val="both"/>
      </w:pPr>
      <w:r>
        <w:t>4. Письмо:</w:t>
      </w:r>
    </w:p>
    <w:p w:rsidR="004E4C7C" w:rsidRDefault="004E4C7C" w:rsidP="00D06916">
      <w:pPr>
        <w:pStyle w:val="ConsPlusNormal"/>
        <w:spacing w:before="240"/>
        <w:ind w:firstLine="540"/>
        <w:jc w:val="both"/>
      </w:pPr>
      <w:r>
        <w:t>упражнения, подготавливающие к письму;</w:t>
      </w:r>
    </w:p>
    <w:p w:rsidR="004E4C7C" w:rsidRDefault="004E4C7C" w:rsidP="00D06916">
      <w:pPr>
        <w:pStyle w:val="ConsPlusNormal"/>
        <w:spacing w:before="240"/>
        <w:ind w:firstLine="540"/>
        <w:jc w:val="both"/>
      </w:pPr>
      <w:r>
        <w:t>письменный шрифт, чтение слов, предложений;</w:t>
      </w:r>
    </w:p>
    <w:p w:rsidR="004E4C7C" w:rsidRDefault="004E4C7C" w:rsidP="00D06916">
      <w:pPr>
        <w:pStyle w:val="ConsPlusNormal"/>
        <w:spacing w:before="240"/>
        <w:ind w:firstLine="540"/>
        <w:jc w:val="both"/>
      </w:pPr>
      <w:r>
        <w:t>элементы букв, буквы, слова, короткие предложения, буквы прописные, заглавные, способы их соединения;</w:t>
      </w:r>
    </w:p>
    <w:p w:rsidR="004E4C7C" w:rsidRDefault="004E4C7C" w:rsidP="00D06916">
      <w:pPr>
        <w:pStyle w:val="ConsPlusNormal"/>
        <w:spacing w:before="240"/>
        <w:ind w:firstLine="540"/>
        <w:jc w:val="both"/>
      </w:pPr>
      <w:r>
        <w:t>письменная форма выражения мысли (отдельные слова, короткие предложения, небольшие рассказы, отчеты, заявки);</w:t>
      </w:r>
    </w:p>
    <w:p w:rsidR="004E4C7C" w:rsidRDefault="004E4C7C" w:rsidP="00D06916">
      <w:pPr>
        <w:pStyle w:val="ConsPlusNormal"/>
        <w:spacing w:before="240"/>
        <w:ind w:firstLine="540"/>
        <w:jc w:val="both"/>
      </w:pPr>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4E4C7C" w:rsidRDefault="004E4C7C" w:rsidP="00D06916">
      <w:pPr>
        <w:pStyle w:val="ConsPlusNormal"/>
        <w:spacing w:before="240"/>
        <w:ind w:firstLine="540"/>
        <w:jc w:val="both"/>
      </w:pPr>
      <w:r>
        <w:t>Характеристика деятельности обучающихся:</w:t>
      </w:r>
    </w:p>
    <w:p w:rsidR="004E4C7C" w:rsidRDefault="004E4C7C" w:rsidP="00D06916">
      <w:pPr>
        <w:pStyle w:val="ConsPlusNormal"/>
        <w:spacing w:before="240"/>
        <w:ind w:firstLine="540"/>
        <w:jc w:val="both"/>
      </w:pPr>
      <w:r>
        <w:t>выполнять упражнения, подготавливающие к письму;</w:t>
      </w:r>
    </w:p>
    <w:p w:rsidR="004E4C7C" w:rsidRDefault="004E4C7C" w:rsidP="00D06916">
      <w:pPr>
        <w:pStyle w:val="ConsPlusNormal"/>
        <w:spacing w:before="240"/>
        <w:ind w:firstLine="540"/>
        <w:jc w:val="both"/>
      </w:pPr>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4E4C7C" w:rsidRDefault="004E4C7C" w:rsidP="00D06916">
      <w:pPr>
        <w:pStyle w:val="ConsPlusNormal"/>
        <w:spacing w:before="240"/>
        <w:ind w:firstLine="540"/>
        <w:jc w:val="both"/>
      </w:pPr>
      <w:r>
        <w:t>выражать мысли в письменной форме (в виде отдельных слов, коротких предложений, небольших рассказов, отчетов, заявок);</w:t>
      </w:r>
    </w:p>
    <w:p w:rsidR="004E4C7C" w:rsidRDefault="004E4C7C" w:rsidP="00D06916">
      <w:pPr>
        <w:pStyle w:val="ConsPlusNormal"/>
        <w:spacing w:before="240"/>
        <w:ind w:firstLine="540"/>
        <w:jc w:val="both"/>
      </w:pPr>
      <w:r>
        <w:t>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4E4C7C" w:rsidRDefault="004E4C7C" w:rsidP="00D06916">
      <w:pPr>
        <w:pStyle w:val="ConsPlusNormal"/>
        <w:spacing w:before="240"/>
        <w:ind w:firstLine="540"/>
        <w:jc w:val="both"/>
      </w:pPr>
      <w:r>
        <w:t>переносить слова по слогам (с помощью или самостоятельно). Проверять написанное, исправлять ошибки (по указанию или самостоятельно выявленные);</w:t>
      </w:r>
    </w:p>
    <w:p w:rsidR="004E4C7C" w:rsidRDefault="004E4C7C" w:rsidP="00D06916">
      <w:pPr>
        <w:pStyle w:val="ConsPlusNormal"/>
        <w:spacing w:before="240"/>
        <w:ind w:firstLine="540"/>
        <w:jc w:val="both"/>
      </w:pPr>
      <w:r>
        <w:t>соблюдать логику в изложении мыслей.</w:t>
      </w:r>
    </w:p>
    <w:p w:rsidR="004E4C7C" w:rsidRDefault="004E4C7C" w:rsidP="00D06916">
      <w:pPr>
        <w:pStyle w:val="ConsPlusNormal"/>
        <w:spacing w:before="240"/>
        <w:ind w:firstLine="540"/>
        <w:jc w:val="both"/>
      </w:pPr>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4E4C7C" w:rsidRDefault="004E4C7C" w:rsidP="00D06916">
      <w:pPr>
        <w:pStyle w:val="ConsPlusNormal"/>
        <w:spacing w:before="240"/>
        <w:ind w:firstLine="540"/>
        <w:jc w:val="both"/>
      </w:pPr>
      <w:r>
        <w:t>Характеристика деятельности обучающихся:</w:t>
      </w:r>
    </w:p>
    <w:p w:rsidR="004E4C7C" w:rsidRDefault="004E4C7C" w:rsidP="00D06916">
      <w:pPr>
        <w:pStyle w:val="ConsPlusNormal"/>
        <w:spacing w:before="240"/>
        <w:ind w:firstLine="540"/>
        <w:jc w:val="both"/>
      </w:pPr>
      <w:r>
        <w:t>воспринимать устно-дактильную речь;</w:t>
      </w:r>
    </w:p>
    <w:p w:rsidR="004E4C7C" w:rsidRDefault="004E4C7C" w:rsidP="00D06916">
      <w:pPr>
        <w:pStyle w:val="ConsPlusNormal"/>
        <w:spacing w:before="240"/>
        <w:ind w:firstLine="540"/>
        <w:jc w:val="both"/>
      </w:pPr>
      <w:r>
        <w:t>воспроизводить все дактилемы точно, четко,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p>
    <w:p w:rsidR="004E4C7C" w:rsidRDefault="004E4C7C" w:rsidP="00D06916">
      <w:pPr>
        <w:pStyle w:val="ConsPlusNormal"/>
        <w:spacing w:before="240"/>
        <w:ind w:firstLine="540"/>
        <w:jc w:val="both"/>
      </w:pPr>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4E4C7C" w:rsidRDefault="004E4C7C" w:rsidP="00D06916">
      <w:pPr>
        <w:pStyle w:val="ConsPlusNormal"/>
        <w:spacing w:before="240"/>
        <w:ind w:firstLine="540"/>
        <w:jc w:val="both"/>
      </w:pPr>
      <w: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4E4C7C" w:rsidRDefault="004E4C7C" w:rsidP="00D06916">
      <w:pPr>
        <w:pStyle w:val="ConsPlusNormal"/>
        <w:spacing w:before="240"/>
        <w:ind w:firstLine="540"/>
        <w:jc w:val="both"/>
      </w:pPr>
      <w: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4E4C7C" w:rsidRDefault="004E4C7C" w:rsidP="00D06916">
      <w:pPr>
        <w:pStyle w:val="ConsPlusNormal"/>
        <w:spacing w:before="240"/>
        <w:ind w:firstLine="540"/>
        <w:jc w:val="both"/>
      </w:pPr>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4E4C7C" w:rsidRDefault="004E4C7C" w:rsidP="00D06916">
      <w:pPr>
        <w:pStyle w:val="ConsPlusNormal"/>
        <w:spacing w:before="240"/>
        <w:ind w:firstLine="540"/>
        <w:jc w:val="both"/>
      </w:pPr>
      <w:r>
        <w:t>7. Языковые закономерности:</w:t>
      </w:r>
    </w:p>
    <w:p w:rsidR="004E4C7C" w:rsidRDefault="004E4C7C" w:rsidP="00D06916">
      <w:pPr>
        <w:pStyle w:val="ConsPlusNormal"/>
        <w:spacing w:before="240"/>
        <w:ind w:firstLine="540"/>
        <w:jc w:val="both"/>
      </w:pPr>
      <w:r>
        <w:t>практическое усвоение грамматической структуры языка, грамматические и лексические обобщения;</w:t>
      </w:r>
    </w:p>
    <w:p w:rsidR="004E4C7C" w:rsidRDefault="004E4C7C" w:rsidP="00D06916">
      <w:pPr>
        <w:pStyle w:val="ConsPlusNormal"/>
        <w:spacing w:before="240"/>
        <w:ind w:firstLine="540"/>
        <w:jc w:val="both"/>
      </w:pPr>
      <w:r>
        <w:t>слово, предложение, текст;</w:t>
      </w:r>
    </w:p>
    <w:p w:rsidR="004E4C7C" w:rsidRDefault="004E4C7C" w:rsidP="00D06916">
      <w:pPr>
        <w:pStyle w:val="ConsPlusNormal"/>
        <w:spacing w:before="240"/>
        <w:ind w:firstLine="540"/>
        <w:jc w:val="both"/>
      </w:pPr>
      <w:r>
        <w:t>слова, близкие и противоположные по значению, однокоренные слова, начальная форма слова;</w:t>
      </w:r>
    </w:p>
    <w:p w:rsidR="004E4C7C" w:rsidRDefault="004E4C7C" w:rsidP="00D06916">
      <w:pPr>
        <w:pStyle w:val="ConsPlusNormal"/>
        <w:spacing w:before="240"/>
        <w:ind w:firstLine="540"/>
        <w:jc w:val="both"/>
      </w:pPr>
      <w:r>
        <w:t>типы высказываний по их коммуникативной цели;</w:t>
      </w:r>
    </w:p>
    <w:p w:rsidR="004E4C7C" w:rsidRDefault="004E4C7C" w:rsidP="00D06916">
      <w:pPr>
        <w:pStyle w:val="ConsPlusNormal"/>
        <w:spacing w:before="240"/>
        <w:ind w:firstLine="540"/>
        <w:jc w:val="both"/>
      </w:pPr>
      <w: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4E4C7C" w:rsidRDefault="004E4C7C" w:rsidP="00D06916">
      <w:pPr>
        <w:pStyle w:val="ConsPlusNormal"/>
        <w:spacing w:before="240"/>
        <w:ind w:firstLine="540"/>
        <w:jc w:val="both"/>
      </w:pPr>
      <w: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4E4C7C" w:rsidRDefault="004E4C7C" w:rsidP="00D06916">
      <w:pPr>
        <w:pStyle w:val="ConsPlusNormal"/>
        <w:spacing w:before="240"/>
        <w:ind w:firstLine="540"/>
        <w:jc w:val="both"/>
      </w:pPr>
      <w:r>
        <w:t>прямая и косвенная речь.</w:t>
      </w:r>
    </w:p>
    <w:p w:rsidR="004E4C7C" w:rsidRDefault="004E4C7C" w:rsidP="00D06916">
      <w:pPr>
        <w:pStyle w:val="ConsPlusNormal"/>
        <w:spacing w:before="240"/>
        <w:ind w:firstLine="540"/>
        <w:jc w:val="both"/>
      </w:pPr>
      <w:r>
        <w:t>Характеристика деятельности обучающихся:</w:t>
      </w:r>
    </w:p>
    <w:p w:rsidR="004E4C7C" w:rsidRDefault="004E4C7C" w:rsidP="00D06916">
      <w:pPr>
        <w:pStyle w:val="ConsPlusNormal"/>
        <w:spacing w:before="240"/>
        <w:ind w:firstLine="540"/>
        <w:jc w:val="both"/>
      </w:pPr>
      <w:r>
        <w:t>объединять слова в группы по указанному обобщающему слову, по грамматическому вопросу "кто? что?";</w:t>
      </w:r>
    </w:p>
    <w:p w:rsidR="004E4C7C" w:rsidRDefault="004E4C7C" w:rsidP="00D06916">
      <w:pPr>
        <w:pStyle w:val="ConsPlusNormal"/>
        <w:spacing w:before="240"/>
        <w:ind w:firstLine="540"/>
        <w:jc w:val="both"/>
      </w:pPr>
      <w:r>
        <w:t>использовать в речи предложения по аналогии, по образцу;</w:t>
      </w:r>
    </w:p>
    <w:p w:rsidR="004E4C7C" w:rsidRDefault="004E4C7C" w:rsidP="00D06916">
      <w:pPr>
        <w:pStyle w:val="ConsPlusNormal"/>
        <w:spacing w:before="240"/>
        <w:ind w:firstLine="540"/>
        <w:jc w:val="both"/>
      </w:pPr>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4E4C7C" w:rsidRDefault="004E4C7C" w:rsidP="00D06916">
      <w:pPr>
        <w:pStyle w:val="ConsPlusNormal"/>
        <w:spacing w:before="240"/>
        <w:ind w:firstLine="540"/>
        <w:jc w:val="both"/>
      </w:pPr>
      <w:r>
        <w:t>отвечать на вопросы о цвете, форме, величине "какой? какая? какое? какие?";</w:t>
      </w:r>
    </w:p>
    <w:p w:rsidR="004E4C7C" w:rsidRDefault="004E4C7C" w:rsidP="00D06916">
      <w:pPr>
        <w:pStyle w:val="ConsPlusNormal"/>
        <w:spacing w:before="240"/>
        <w:ind w:firstLine="540"/>
        <w:jc w:val="both"/>
      </w:pPr>
      <w:r>
        <w:t>проводить элементарные обобщения по лексико-грамматическим разрядам:</w:t>
      </w:r>
    </w:p>
    <w:p w:rsidR="004E4C7C" w:rsidRDefault="004E4C7C" w:rsidP="00D06916">
      <w:pPr>
        <w:pStyle w:val="ConsPlusNormal"/>
        <w:spacing w:before="240"/>
        <w:ind w:firstLine="540"/>
        <w:jc w:val="both"/>
      </w:pPr>
      <w:r>
        <w:t>кто? что? - предметное значение;</w:t>
      </w:r>
    </w:p>
    <w:p w:rsidR="004E4C7C" w:rsidRDefault="004E4C7C" w:rsidP="00D06916">
      <w:pPr>
        <w:pStyle w:val="ConsPlusNormal"/>
        <w:spacing w:before="240"/>
        <w:ind w:firstLine="540"/>
        <w:jc w:val="both"/>
      </w:pPr>
      <w:r>
        <w:t>что делает? - значение действия;</w:t>
      </w:r>
    </w:p>
    <w:p w:rsidR="004E4C7C" w:rsidRDefault="004E4C7C" w:rsidP="00D06916">
      <w:pPr>
        <w:pStyle w:val="ConsPlusNormal"/>
        <w:spacing w:before="240"/>
        <w:ind w:firstLine="540"/>
        <w:jc w:val="both"/>
      </w:pPr>
      <w:r>
        <w:t>какой? - признак;</w:t>
      </w:r>
    </w:p>
    <w:p w:rsidR="004E4C7C" w:rsidRDefault="004E4C7C" w:rsidP="00D06916">
      <w:pPr>
        <w:pStyle w:val="ConsPlusNormal"/>
        <w:spacing w:before="240"/>
        <w:ind w:firstLine="540"/>
        <w:jc w:val="both"/>
      </w:pPr>
      <w:r>
        <w:t>чей? - принадлежность;</w:t>
      </w:r>
    </w:p>
    <w:p w:rsidR="004E4C7C" w:rsidRDefault="004E4C7C" w:rsidP="00D06916">
      <w:pPr>
        <w:pStyle w:val="ConsPlusNormal"/>
        <w:spacing w:before="240"/>
        <w:ind w:firstLine="540"/>
        <w:jc w:val="both"/>
      </w:pPr>
      <w:r>
        <w:t>сколько? - количество.</w:t>
      </w:r>
    </w:p>
    <w:p w:rsidR="004E4C7C" w:rsidRDefault="004E4C7C" w:rsidP="00D06916">
      <w:pPr>
        <w:pStyle w:val="ConsPlusNormal"/>
        <w:spacing w:before="240"/>
        <w:ind w:firstLine="540"/>
        <w:jc w:val="both"/>
      </w:pPr>
      <w:r>
        <w:t>объединять слова в группы по родовому, видовому признаку;</w:t>
      </w:r>
    </w:p>
    <w:p w:rsidR="004E4C7C" w:rsidRDefault="004E4C7C" w:rsidP="00D06916">
      <w:pPr>
        <w:pStyle w:val="ConsPlusNormal"/>
        <w:spacing w:before="240"/>
        <w:ind w:firstLine="540"/>
        <w:jc w:val="both"/>
      </w:pPr>
      <w:r>
        <w:t>различать (практически) текст, предложение, слово, букву;</w:t>
      </w:r>
    </w:p>
    <w:p w:rsidR="004E4C7C" w:rsidRDefault="004E4C7C" w:rsidP="00D06916">
      <w:pPr>
        <w:pStyle w:val="ConsPlusNormal"/>
        <w:spacing w:before="240"/>
        <w:ind w:firstLine="540"/>
        <w:jc w:val="both"/>
      </w:pPr>
      <w:r>
        <w:t>различать в условиях общения вопросы, ответы, поручения, сообщения и адекватно реагировать на них;</w:t>
      </w:r>
    </w:p>
    <w:p w:rsidR="004E4C7C" w:rsidRDefault="004E4C7C" w:rsidP="00D06916">
      <w:pPr>
        <w:pStyle w:val="ConsPlusNormal"/>
        <w:spacing w:before="240"/>
        <w:ind w:firstLine="540"/>
        <w:jc w:val="both"/>
      </w:pPr>
      <w: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p>
    <w:p w:rsidR="004E4C7C" w:rsidRDefault="004E4C7C" w:rsidP="00D06916">
      <w:pPr>
        <w:pStyle w:val="ConsPlusNormal"/>
        <w:spacing w:before="240"/>
        <w:ind w:firstLine="540"/>
        <w:jc w:val="both"/>
      </w:pPr>
      <w:r>
        <w:t>знать начальную форму существительных с окончанием на -о, -е и с нулевой флексией, прилагательных (по существительному), глаголов;</w:t>
      </w:r>
    </w:p>
    <w:p w:rsidR="004E4C7C" w:rsidRDefault="004E4C7C" w:rsidP="00D06916">
      <w:pPr>
        <w:pStyle w:val="ConsPlusNormal"/>
        <w:spacing w:before="240"/>
        <w:ind w:firstLine="540"/>
        <w:jc w:val="both"/>
      </w:pPr>
      <w:r>
        <w:t>выделять в речи местоимения и заменять существительные ими и наоборот, изменять форму существительных с учетом вопросов: "у кого? у чего? кого? что?", понимать, употреблять и отвечать на вопросы: "кто? что? что делал(-и, -а)? что делает(-ют)? что будем делать? что делаешь(-ем, -ете)? какой(-ая, -ое, -ие)? чей (чья, чье, чьи)? который? из чего? для кого? откуда? когда?";</w:t>
      </w:r>
    </w:p>
    <w:p w:rsidR="004E4C7C" w:rsidRDefault="004E4C7C" w:rsidP="00D06916">
      <w:pPr>
        <w:pStyle w:val="ConsPlusNormal"/>
        <w:spacing w:before="240"/>
        <w:ind w:firstLine="540"/>
        <w:jc w:val="both"/>
      </w:pPr>
      <w: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4E4C7C" w:rsidRDefault="004E4C7C" w:rsidP="00D06916">
      <w:pPr>
        <w:pStyle w:val="ConsPlusNormal"/>
        <w:spacing w:before="240"/>
        <w:ind w:firstLine="540"/>
        <w:jc w:val="both"/>
      </w:pPr>
      <w:r>
        <w:t>понимать и употреблять (с помощью) предложения усложненных структур с союзами "потому что", "что", "когда";</w:t>
      </w:r>
    </w:p>
    <w:p w:rsidR="004E4C7C" w:rsidRDefault="004E4C7C" w:rsidP="00D06916">
      <w:pPr>
        <w:pStyle w:val="ConsPlusNormal"/>
        <w:spacing w:before="240"/>
        <w:ind w:firstLine="540"/>
        <w:jc w:val="both"/>
      </w:pPr>
      <w:r>
        <w:t>объединять в группы слова, близкие и противоположные по значению, употреблять их в речи, объединять в группы однокоренные слова;</w:t>
      </w:r>
    </w:p>
    <w:p w:rsidR="004E4C7C" w:rsidRDefault="004E4C7C" w:rsidP="00D06916">
      <w:pPr>
        <w:pStyle w:val="ConsPlusNormal"/>
        <w:spacing w:before="240"/>
        <w:ind w:firstLine="540"/>
        <w:jc w:val="both"/>
      </w:pPr>
      <w:r>
        <w:t>понимать и употреблять прямую речь в связных высказываниях, понимать косвенную речь;</w:t>
      </w:r>
    </w:p>
    <w:p w:rsidR="004E4C7C" w:rsidRDefault="004E4C7C" w:rsidP="00D06916">
      <w:pPr>
        <w:pStyle w:val="ConsPlusNormal"/>
        <w:spacing w:before="240"/>
        <w:ind w:firstLine="540"/>
        <w:jc w:val="both"/>
      </w:pPr>
      <w:r>
        <w:t>исправлять ошибки в окончании слов, пользуясь образцом, грамматическим вопросом;</w:t>
      </w:r>
    </w:p>
    <w:p w:rsidR="004E4C7C" w:rsidRDefault="004E4C7C" w:rsidP="00D06916">
      <w:pPr>
        <w:pStyle w:val="ConsPlusNormal"/>
        <w:spacing w:before="240"/>
        <w:ind w:firstLine="540"/>
        <w:jc w:val="both"/>
      </w:pPr>
      <w: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4E4C7C" w:rsidRDefault="004E4C7C" w:rsidP="00D06916">
      <w:pPr>
        <w:pStyle w:val="ConsPlusNormal"/>
        <w:spacing w:before="240"/>
        <w:ind w:firstLine="540"/>
        <w:jc w:val="both"/>
      </w:pPr>
      <w:r>
        <w:t>проводить первоначальные наблюдения за языковыми закономерностями и делать выводы;</w:t>
      </w:r>
    </w:p>
    <w:p w:rsidR="004E4C7C" w:rsidRDefault="004E4C7C" w:rsidP="00D06916">
      <w:pPr>
        <w:pStyle w:val="ConsPlusNormal"/>
        <w:spacing w:before="240"/>
        <w:ind w:firstLine="540"/>
        <w:jc w:val="both"/>
      </w:pPr>
      <w: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bookmarkStart w:id="6" w:name="Par537"/>
      <w:bookmarkEnd w:id="6"/>
      <w:r>
        <w:t>19.3. Планируемые результаты освоения учебного предмета.</w:t>
      </w:r>
    </w:p>
    <w:p w:rsidR="004E4C7C" w:rsidRDefault="004E4C7C" w:rsidP="00D06916">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4E4C7C" w:rsidRDefault="004E4C7C" w:rsidP="00D06916">
      <w:pPr>
        <w:pStyle w:val="ConsPlusNormal"/>
        <w:spacing w:before="240"/>
        <w:ind w:firstLine="540"/>
        <w:jc w:val="both"/>
      </w:pPr>
      <w:r>
        <w:t>Предметные результаты освоения обучающимися материала по предметной области "Русский язык и литературное чтение":</w:t>
      </w:r>
    </w:p>
    <w:p w:rsidR="004E4C7C" w:rsidRDefault="004E4C7C" w:rsidP="00D06916">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E4C7C" w:rsidRDefault="004E4C7C" w:rsidP="00D06916">
      <w:pPr>
        <w:pStyle w:val="ConsPlusNormal"/>
        <w:spacing w:before="240"/>
        <w:ind w:firstLine="540"/>
        <w:jc w:val="both"/>
      </w:pPr>
      <w:r>
        <w:t>наличие интереса к изучению родного (русского) языка;</w:t>
      </w:r>
    </w:p>
    <w:p w:rsidR="004E4C7C" w:rsidRDefault="004E4C7C" w:rsidP="00D06916">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4E4C7C" w:rsidRDefault="004E4C7C" w:rsidP="00D06916">
      <w:pPr>
        <w:pStyle w:val="ConsPlusNormal"/>
        <w:spacing w:before="240"/>
        <w:ind w:firstLine="540"/>
        <w:jc w:val="both"/>
      </w:pPr>
      <w:r>
        <w:t>владение устно-дактильной формой речи как вспомогательной;</w:t>
      </w:r>
    </w:p>
    <w:p w:rsidR="004E4C7C" w:rsidRDefault="004E4C7C" w:rsidP="00D06916">
      <w:pPr>
        <w:pStyle w:val="ConsPlusNormal"/>
        <w:spacing w:before="240"/>
        <w:ind w:firstLine="540"/>
        <w:jc w:val="both"/>
      </w:pPr>
      <w: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p>
    <w:p w:rsidR="004E4C7C" w:rsidRDefault="004E4C7C" w:rsidP="00D06916">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rsidR="004E4C7C" w:rsidRDefault="004E4C7C" w:rsidP="00D06916">
      <w:pPr>
        <w:pStyle w:val="ConsPlusNormal"/>
        <w:spacing w:before="240"/>
        <w:ind w:firstLine="540"/>
        <w:jc w:val="both"/>
      </w:pPr>
      <w:r>
        <w:t>овладение орфографическими знаниями и умениями, каллиграфическими навыками;</w:t>
      </w:r>
    </w:p>
    <w:p w:rsidR="004E4C7C" w:rsidRDefault="004E4C7C" w:rsidP="00D06916">
      <w:pPr>
        <w:pStyle w:val="ConsPlusNormal"/>
        <w:spacing w:before="240"/>
        <w:ind w:firstLine="540"/>
        <w:jc w:val="both"/>
      </w:pPr>
      <w:r>
        <w:t>наличие интереса к чтению доступных литературных произведений, положительного читательского опыта и личных читательских предпочтений;</w:t>
      </w:r>
    </w:p>
    <w:p w:rsidR="004E4C7C" w:rsidRDefault="004E4C7C" w:rsidP="00D06916">
      <w:pPr>
        <w:pStyle w:val="ConsPlusNormal"/>
        <w:spacing w:before="240"/>
        <w:ind w:firstLine="540"/>
        <w:jc w:val="both"/>
      </w:pPr>
      <w: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4E4C7C" w:rsidRDefault="004E4C7C" w:rsidP="00D06916">
      <w:pPr>
        <w:pStyle w:val="ConsPlusNormal"/>
        <w:spacing w:before="240"/>
        <w:ind w:firstLine="540"/>
        <w:jc w:val="both"/>
      </w:pPr>
      <w:r>
        <w:t>овладение различными видами чтения (ознакомительное, изучающее, выборочное, поисковое).</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20. Федеральная рабочая программа по учебному предмету "Литературное чтение".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4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20.2. Содержание обучения.</w:t>
      </w:r>
    </w:p>
    <w:p w:rsidR="004E4C7C" w:rsidRDefault="004E4C7C" w:rsidP="00D06916">
      <w:pPr>
        <w:pStyle w:val="ConsPlusNormal"/>
        <w:spacing w:before="240"/>
        <w:ind w:firstLine="540"/>
        <w:jc w:val="both"/>
      </w:pPr>
      <w:r>
        <w:t xml:space="preserve">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w:t>
      </w:r>
      <w:hyperlink w:anchor="Par427" w:tooltip="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 w:history="1">
        <w:r>
          <w:rPr>
            <w:color w:val="0000FF"/>
          </w:rPr>
          <w:t>(пункт 19.2)</w:t>
        </w:r>
      </w:hyperlink>
      <w:r>
        <w:t>.</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20.3. Планируемые результаты освоения учебного предмета.</w:t>
      </w:r>
    </w:p>
    <w:p w:rsidR="004E4C7C" w:rsidRDefault="004E4C7C" w:rsidP="00D06916">
      <w:pPr>
        <w:pStyle w:val="ConsPlusNormal"/>
        <w:spacing w:before="240"/>
        <w:ind w:firstLine="540"/>
        <w:jc w:val="both"/>
      </w:pPr>
      <w:r>
        <w:t xml:space="preserve">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w:t>
      </w:r>
      <w:hyperlink w:anchor="Par537" w:tooltip="19.3. Планируемые результаты освоения учебного предмета." w:history="1">
        <w:r>
          <w:rPr>
            <w:color w:val="0000FF"/>
          </w:rPr>
          <w:t>(пункт 19.3)</w:t>
        </w:r>
      </w:hyperlink>
      <w:r>
        <w:t>.</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21. Федеральная рабочая программа специального учебного предмета "Предметно-практическое обучение".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21.1.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44"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4E4C7C" w:rsidRDefault="004E4C7C" w:rsidP="00D06916">
      <w:pPr>
        <w:pStyle w:val="ConsPlusNormal"/>
        <w:spacing w:before="240"/>
        <w:ind w:firstLine="540"/>
        <w:jc w:val="both"/>
      </w:pPr>
      <w:r>
        <w:t>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4E4C7C" w:rsidRDefault="004E4C7C" w:rsidP="00D06916">
      <w:pPr>
        <w:pStyle w:val="ConsPlusNormal"/>
        <w:spacing w:before="240"/>
        <w:ind w:firstLine="540"/>
        <w:jc w:val="both"/>
      </w:pPr>
      <w:r>
        <w:t>Практико-ориентированная направленность содержания учебного предмета "Предметно-практическое обучение" создает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4E4C7C" w:rsidRDefault="004E4C7C" w:rsidP="00D06916">
      <w:pPr>
        <w:pStyle w:val="ConsPlusNormal"/>
        <w:spacing w:before="240"/>
        <w:ind w:firstLine="540"/>
        <w:jc w:val="both"/>
      </w:pPr>
      <w: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21.2. Содержание обучения.</w:t>
      </w:r>
    </w:p>
    <w:p w:rsidR="004E4C7C" w:rsidRDefault="004E4C7C" w:rsidP="00D06916">
      <w:pPr>
        <w:pStyle w:val="ConsPlusNormal"/>
        <w:spacing w:before="240"/>
        <w:ind w:firstLine="540"/>
        <w:jc w:val="both"/>
      </w:pPr>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4E4C7C" w:rsidRDefault="004E4C7C" w:rsidP="00D06916">
      <w:pPr>
        <w:pStyle w:val="ConsPlusNormal"/>
        <w:spacing w:before="240"/>
        <w:ind w:firstLine="540"/>
        <w:jc w:val="both"/>
      </w:pPr>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21.3. Планируемые результаты освоения учебного предмета.</w:t>
      </w:r>
    </w:p>
    <w:p w:rsidR="004E4C7C" w:rsidRDefault="004E4C7C" w:rsidP="00D06916">
      <w:pPr>
        <w:pStyle w:val="ConsPlusNormal"/>
        <w:spacing w:before="240"/>
        <w:ind w:firstLine="540"/>
        <w:jc w:val="both"/>
      </w:pPr>
      <w:r>
        <w:t xml:space="preserve">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w:t>
      </w:r>
      <w:hyperlink w:anchor="Par537" w:tooltip="19.3. Планируемые результаты освоения учебного предмета." w:history="1">
        <w:r>
          <w:rPr>
            <w:color w:val="0000FF"/>
          </w:rPr>
          <w:t>(пункт 19.3)</w:t>
        </w:r>
      </w:hyperlink>
      <w:r>
        <w:t>.</w:t>
      </w:r>
    </w:p>
    <w:p w:rsidR="004E4C7C" w:rsidRDefault="004E4C7C" w:rsidP="00D06916">
      <w:pPr>
        <w:pStyle w:val="ConsPlusNormal"/>
        <w:spacing w:before="240"/>
        <w:ind w:firstLine="540"/>
        <w:jc w:val="both"/>
      </w:pPr>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4E4C7C" w:rsidRDefault="004E4C7C" w:rsidP="00D06916">
      <w:pPr>
        <w:pStyle w:val="ConsPlusNormal"/>
        <w:spacing w:before="240"/>
        <w:ind w:firstLine="540"/>
        <w:jc w:val="both"/>
      </w:pPr>
      <w:r>
        <w:t>1) понимание житейских понятий, использование своей речи в знакомой (аналогичной, новой) ситуации;</w:t>
      </w:r>
    </w:p>
    <w:p w:rsidR="004E4C7C" w:rsidRDefault="004E4C7C" w:rsidP="00D06916">
      <w:pPr>
        <w:pStyle w:val="ConsPlusNormal"/>
        <w:spacing w:before="240"/>
        <w:ind w:firstLine="540"/>
        <w:jc w:val="both"/>
      </w:pPr>
      <w:r>
        <w:t>2) адекватное использование житейских понятий в урочной и внеурочной деятельности;</w:t>
      </w:r>
    </w:p>
    <w:p w:rsidR="004E4C7C" w:rsidRDefault="004E4C7C" w:rsidP="00D06916">
      <w:pPr>
        <w:pStyle w:val="ConsPlusNormal"/>
        <w:spacing w:before="240"/>
        <w:ind w:firstLine="540"/>
        <w:jc w:val="both"/>
      </w:pPr>
      <w:r>
        <w:t>3) использование различных видов речевой деятельности, устной и письменной форм речи, диалогической и монологической речи;</w:t>
      </w:r>
    </w:p>
    <w:p w:rsidR="004E4C7C" w:rsidRDefault="004E4C7C" w:rsidP="00D06916">
      <w:pPr>
        <w:pStyle w:val="ConsPlusNormal"/>
        <w:spacing w:before="240"/>
        <w:ind w:firstLine="540"/>
        <w:jc w:val="both"/>
      </w:pPr>
      <w:r>
        <w:t>4) понимание и выполнение поручений, умение выражать просьбу, желание, побуждение; сообщение о проделанной работе;</w:t>
      </w:r>
    </w:p>
    <w:p w:rsidR="004E4C7C" w:rsidRDefault="004E4C7C" w:rsidP="00D06916">
      <w:pPr>
        <w:pStyle w:val="ConsPlusNormal"/>
        <w:spacing w:before="240"/>
        <w:ind w:firstLine="540"/>
        <w:jc w:val="both"/>
      </w:pPr>
      <w: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4E4C7C" w:rsidRDefault="004E4C7C" w:rsidP="00D06916">
      <w:pPr>
        <w:pStyle w:val="ConsPlusNormal"/>
        <w:spacing w:before="240"/>
        <w:ind w:firstLine="540"/>
        <w:jc w:val="both"/>
      </w:pPr>
      <w: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4E4C7C" w:rsidRDefault="004E4C7C" w:rsidP="00D06916">
      <w:pPr>
        <w:pStyle w:val="ConsPlusNormal"/>
        <w:spacing w:before="240"/>
        <w:ind w:firstLine="540"/>
        <w:jc w:val="both"/>
      </w:pPr>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4E4C7C" w:rsidRDefault="004E4C7C" w:rsidP="00D06916">
      <w:pPr>
        <w:pStyle w:val="ConsPlusNormal"/>
        <w:spacing w:before="240"/>
        <w:ind w:firstLine="540"/>
        <w:jc w:val="both"/>
      </w:pPr>
      <w: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4E4C7C" w:rsidRDefault="004E4C7C" w:rsidP="00D06916">
      <w:pPr>
        <w:pStyle w:val="ConsPlusNormal"/>
        <w:spacing w:before="240"/>
        <w:ind w:firstLine="540"/>
        <w:jc w:val="both"/>
      </w:pPr>
      <w:r>
        <w:t>9) способность выражать свое мнение, отношение, разрешать споры;</w:t>
      </w:r>
    </w:p>
    <w:p w:rsidR="004E4C7C" w:rsidRDefault="004E4C7C" w:rsidP="00D06916">
      <w:pPr>
        <w:pStyle w:val="ConsPlusNormal"/>
        <w:spacing w:before="240"/>
        <w:ind w:firstLine="540"/>
        <w:jc w:val="both"/>
      </w:pPr>
      <w: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4E4C7C" w:rsidRDefault="004E4C7C" w:rsidP="00D06916">
      <w:pPr>
        <w:pStyle w:val="ConsPlusNormal"/>
        <w:spacing w:before="240"/>
        <w:ind w:firstLine="540"/>
        <w:jc w:val="both"/>
      </w:pPr>
      <w:r>
        <w:t>11) умение самостоятельно справляться с доступными проблемами, реализовывать собственные замыслы;</w:t>
      </w:r>
    </w:p>
    <w:p w:rsidR="004E4C7C" w:rsidRDefault="004E4C7C" w:rsidP="00D06916">
      <w:pPr>
        <w:pStyle w:val="ConsPlusNormal"/>
        <w:spacing w:before="240"/>
        <w:ind w:firstLine="540"/>
        <w:jc w:val="both"/>
      </w:pPr>
      <w:r>
        <w:t>12) умение выполнять разные социальные роли и работать в коллективе;</w:t>
      </w:r>
    </w:p>
    <w:p w:rsidR="004E4C7C" w:rsidRDefault="004E4C7C" w:rsidP="00D06916">
      <w:pPr>
        <w:pStyle w:val="ConsPlusNormal"/>
        <w:spacing w:before="240"/>
        <w:ind w:firstLine="540"/>
        <w:jc w:val="both"/>
      </w:pPr>
      <w: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4E4C7C" w:rsidRDefault="004E4C7C" w:rsidP="00D06916">
      <w:pPr>
        <w:pStyle w:val="ConsPlusNormal"/>
        <w:spacing w:before="240"/>
        <w:ind w:firstLine="540"/>
        <w:jc w:val="both"/>
      </w:pPr>
      <w:r>
        <w:t>14) знание используемых видов 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4E4C7C" w:rsidRDefault="004E4C7C" w:rsidP="00D06916">
      <w:pPr>
        <w:pStyle w:val="ConsPlusNormal"/>
        <w:spacing w:before="240"/>
        <w:ind w:firstLine="540"/>
        <w:jc w:val="both"/>
      </w:pPr>
      <w:r>
        <w:t>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4E4C7C" w:rsidRDefault="004E4C7C" w:rsidP="00D06916">
      <w:pPr>
        <w:pStyle w:val="ConsPlusNormal"/>
        <w:spacing w:before="240"/>
        <w:ind w:firstLine="540"/>
        <w:jc w:val="both"/>
      </w:pPr>
      <w:r>
        <w:t>16) умение создавать несложные конструкции из разных материалов.</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22. Федеральная рабочая программа по учебным предметам "Ознакомление с окружающим миром", "Окружающий мир".</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w:t>
      </w:r>
      <w:hyperlink r:id="rId45"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4E4C7C" w:rsidRDefault="004E4C7C" w:rsidP="00D06916">
      <w:pPr>
        <w:pStyle w:val="ConsPlusNormal"/>
        <w:spacing w:before="240"/>
        <w:ind w:firstLine="540"/>
        <w:jc w:val="both"/>
      </w:pPr>
      <w: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4E4C7C" w:rsidRDefault="004E4C7C" w:rsidP="00D06916">
      <w:pPr>
        <w:pStyle w:val="ConsPlusNormal"/>
        <w:spacing w:before="240"/>
        <w:ind w:firstLine="540"/>
        <w:jc w:val="both"/>
      </w:pPr>
      <w: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4E4C7C" w:rsidRDefault="004E4C7C" w:rsidP="00D06916">
      <w:pPr>
        <w:pStyle w:val="ConsPlusNormal"/>
        <w:spacing w:before="240"/>
        <w:ind w:firstLine="540"/>
        <w:jc w:val="both"/>
      </w:pPr>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4E4C7C" w:rsidRDefault="004E4C7C" w:rsidP="00D06916">
      <w:pPr>
        <w:pStyle w:val="ConsPlusNormal"/>
        <w:spacing w:before="240"/>
        <w:ind w:firstLine="540"/>
        <w:jc w:val="both"/>
      </w:pPr>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4E4C7C" w:rsidRDefault="004E4C7C" w:rsidP="00D06916">
      <w:pPr>
        <w:pStyle w:val="ConsPlusNormal"/>
        <w:spacing w:before="240"/>
        <w:ind w:firstLine="540"/>
        <w:jc w:val="both"/>
      </w:pPr>
      <w: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4E4C7C" w:rsidRDefault="004E4C7C" w:rsidP="00D06916">
      <w:pPr>
        <w:pStyle w:val="ConsPlusNormal"/>
        <w:spacing w:before="240"/>
        <w:ind w:firstLine="540"/>
        <w:jc w:val="both"/>
      </w:pPr>
      <w:r>
        <w:t>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4E4C7C" w:rsidRDefault="004E4C7C" w:rsidP="00D06916">
      <w:pPr>
        <w:pStyle w:val="ConsPlusNormal"/>
        <w:spacing w:before="240"/>
        <w:ind w:firstLine="540"/>
        <w:jc w:val="both"/>
      </w:pPr>
      <w:r>
        <w:t>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22.2. Содержание обучения учебного предмета "Ознакомление с окружающим миром":</w:t>
      </w:r>
    </w:p>
    <w:p w:rsidR="004E4C7C" w:rsidRDefault="004E4C7C" w:rsidP="00D06916">
      <w:pPr>
        <w:pStyle w:val="ConsPlusNormal"/>
        <w:spacing w:before="240"/>
        <w:ind w:firstLine="540"/>
        <w:jc w:val="both"/>
      </w:pPr>
      <w:r>
        <w:t>1. Человек и общество.</w:t>
      </w:r>
    </w:p>
    <w:p w:rsidR="004E4C7C" w:rsidRDefault="004E4C7C" w:rsidP="00D06916">
      <w:pPr>
        <w:pStyle w:val="ConsPlusNormal"/>
        <w:spacing w:before="240"/>
        <w:ind w:firstLine="540"/>
        <w:jc w:val="both"/>
      </w:pPr>
      <w:r>
        <w:t>О себе: имя и фамилия, возраст, день рождения.</w:t>
      </w:r>
    </w:p>
    <w:p w:rsidR="004E4C7C" w:rsidRDefault="004E4C7C" w:rsidP="00D06916">
      <w:pPr>
        <w:pStyle w:val="ConsPlusNormal"/>
        <w:spacing w:before="240"/>
        <w:ind w:firstLine="540"/>
        <w:jc w:val="both"/>
      </w:pPr>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4E4C7C" w:rsidRDefault="004E4C7C" w:rsidP="00D06916">
      <w:pPr>
        <w:pStyle w:val="ConsPlusNormal"/>
        <w:spacing w:before="240"/>
        <w:ind w:firstLine="540"/>
        <w:jc w:val="both"/>
      </w:pPr>
      <w:r>
        <w:t>Имена друзей. Совместные игры. Игрушки, их названия, бережное пользование ими.</w:t>
      </w:r>
    </w:p>
    <w:p w:rsidR="004E4C7C" w:rsidRDefault="004E4C7C" w:rsidP="00D06916">
      <w:pPr>
        <w:pStyle w:val="ConsPlusNormal"/>
        <w:spacing w:before="240"/>
        <w:ind w:firstLine="540"/>
        <w:jc w:val="both"/>
      </w:pPr>
      <w:r>
        <w:t>Внешность человека (рост, цвет и длина волос, форма носа и рта, цвет глаз, другие отличительные признаки).</w:t>
      </w:r>
    </w:p>
    <w:p w:rsidR="004E4C7C" w:rsidRDefault="004E4C7C" w:rsidP="00D06916">
      <w:pPr>
        <w:pStyle w:val="ConsPlusNormal"/>
        <w:spacing w:before="240"/>
        <w:ind w:firstLine="540"/>
        <w:jc w:val="both"/>
      </w:pPr>
      <w:r>
        <w:t>Выполнение правил личной гигиены: уход за телом, волосами, одеждой, обувью. Как чистить зубы. Забота о своем здоровье и здоровье окружающих.</w:t>
      </w:r>
    </w:p>
    <w:p w:rsidR="004E4C7C" w:rsidRDefault="004E4C7C" w:rsidP="00D06916">
      <w:pPr>
        <w:pStyle w:val="ConsPlusNormal"/>
        <w:spacing w:before="240"/>
        <w:ind w:firstLine="540"/>
        <w:jc w:val="both"/>
      </w:pPr>
      <w:r>
        <w:t>Режим дня, его роль в сохранении здоровья. Утренняя гимнастика.</w:t>
      </w:r>
    </w:p>
    <w:p w:rsidR="004E4C7C" w:rsidRDefault="004E4C7C" w:rsidP="00D06916">
      <w:pPr>
        <w:pStyle w:val="ConsPlusNormal"/>
        <w:spacing w:before="240"/>
        <w:ind w:firstLine="540"/>
        <w:jc w:val="both"/>
      </w:pPr>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4E4C7C" w:rsidRDefault="004E4C7C" w:rsidP="00D06916">
      <w:pPr>
        <w:pStyle w:val="ConsPlusNormal"/>
        <w:spacing w:before="240"/>
        <w:ind w:firstLine="540"/>
        <w:jc w:val="both"/>
      </w:pPr>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4E4C7C" w:rsidRDefault="004E4C7C" w:rsidP="00D06916">
      <w:pPr>
        <w:pStyle w:val="ConsPlusNormal"/>
        <w:spacing w:before="240"/>
        <w:ind w:firstLine="540"/>
        <w:jc w:val="both"/>
      </w:pPr>
      <w:r>
        <w:t>Вежливое отношение к соседям, взрослым и детям. Оценка своих поступков и контроль за поведением.</w:t>
      </w:r>
    </w:p>
    <w:p w:rsidR="004E4C7C" w:rsidRDefault="004E4C7C" w:rsidP="00D06916">
      <w:pPr>
        <w:pStyle w:val="ConsPlusNormal"/>
        <w:spacing w:before="240"/>
        <w:ind w:firstLine="540"/>
        <w:jc w:val="both"/>
      </w:pPr>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4E4C7C" w:rsidRDefault="004E4C7C" w:rsidP="00D06916">
      <w:pPr>
        <w:pStyle w:val="ConsPlusNormal"/>
        <w:spacing w:before="240"/>
        <w:ind w:firstLine="540"/>
        <w:jc w:val="both"/>
      </w:pPr>
      <w: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4E4C7C" w:rsidRDefault="004E4C7C" w:rsidP="00D06916">
      <w:pPr>
        <w:pStyle w:val="ConsPlusNormal"/>
        <w:spacing w:before="240"/>
        <w:ind w:firstLine="540"/>
        <w:jc w:val="both"/>
      </w:pPr>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4E4C7C" w:rsidRDefault="004E4C7C" w:rsidP="00D06916">
      <w:pPr>
        <w:pStyle w:val="ConsPlusNormal"/>
        <w:spacing w:before="240"/>
        <w:ind w:firstLine="540"/>
        <w:jc w:val="both"/>
      </w:pPr>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4E4C7C" w:rsidRDefault="004E4C7C" w:rsidP="00D06916">
      <w:pPr>
        <w:pStyle w:val="ConsPlusNormal"/>
        <w:spacing w:before="240"/>
        <w:ind w:firstLine="540"/>
        <w:jc w:val="both"/>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4E4C7C" w:rsidRDefault="004E4C7C" w:rsidP="00D06916">
      <w:pPr>
        <w:pStyle w:val="ConsPlusNormal"/>
        <w:spacing w:before="240"/>
        <w:ind w:firstLine="540"/>
        <w:jc w:val="both"/>
      </w:pPr>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4E4C7C" w:rsidRDefault="004E4C7C" w:rsidP="00D06916">
      <w:pPr>
        <w:pStyle w:val="ConsPlusNormal"/>
        <w:spacing w:before="240"/>
        <w:ind w:firstLine="540"/>
        <w:jc w:val="both"/>
      </w:pPr>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4E4C7C" w:rsidRDefault="004E4C7C" w:rsidP="00D06916">
      <w:pPr>
        <w:pStyle w:val="ConsPlusNormal"/>
        <w:spacing w:before="240"/>
        <w:ind w:firstLine="540"/>
        <w:jc w:val="both"/>
      </w:pPr>
      <w:r>
        <w:t>2. Я и школа.</w:t>
      </w:r>
    </w:p>
    <w:p w:rsidR="004E4C7C" w:rsidRDefault="004E4C7C" w:rsidP="00D06916">
      <w:pPr>
        <w:pStyle w:val="ConsPlusNormal"/>
        <w:spacing w:before="240"/>
        <w:ind w:firstLine="540"/>
        <w:jc w:val="both"/>
      </w:pPr>
      <w: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4E4C7C" w:rsidRDefault="004E4C7C" w:rsidP="00D06916">
      <w:pPr>
        <w:pStyle w:val="ConsPlusNormal"/>
        <w:spacing w:before="240"/>
        <w:ind w:firstLine="540"/>
        <w:jc w:val="both"/>
      </w:pPr>
      <w:r>
        <w:t>Расписание уроков. Практическое определение времени по часам.</w:t>
      </w:r>
    </w:p>
    <w:p w:rsidR="004E4C7C" w:rsidRDefault="004E4C7C" w:rsidP="00D06916">
      <w:pPr>
        <w:pStyle w:val="ConsPlusNormal"/>
        <w:spacing w:before="240"/>
        <w:ind w:firstLine="540"/>
        <w:jc w:val="both"/>
      </w:pPr>
      <w: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p>
    <w:p w:rsidR="004E4C7C" w:rsidRDefault="004E4C7C" w:rsidP="00D06916">
      <w:pPr>
        <w:pStyle w:val="ConsPlusNormal"/>
        <w:spacing w:before="240"/>
        <w:ind w:firstLine="540"/>
        <w:jc w:val="both"/>
      </w:pPr>
      <w:r>
        <w:t>Мои одноклассники. Имена одноклассников, педагогических работников. Культура взаимоотношений. Вежливые слова.</w:t>
      </w:r>
    </w:p>
    <w:p w:rsidR="004E4C7C" w:rsidRDefault="004E4C7C" w:rsidP="00D06916">
      <w:pPr>
        <w:pStyle w:val="ConsPlusNormal"/>
        <w:spacing w:before="240"/>
        <w:ind w:firstLine="540"/>
        <w:jc w:val="both"/>
      </w:pPr>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4E4C7C" w:rsidRDefault="004E4C7C" w:rsidP="00D06916">
      <w:pPr>
        <w:pStyle w:val="ConsPlusNormal"/>
        <w:spacing w:before="240"/>
        <w:ind w:firstLine="540"/>
        <w:jc w:val="both"/>
      </w:pPr>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4E4C7C" w:rsidRDefault="004E4C7C" w:rsidP="00D06916">
      <w:pPr>
        <w:pStyle w:val="ConsPlusNormal"/>
        <w:spacing w:before="240"/>
        <w:ind w:firstLine="540"/>
        <w:jc w:val="both"/>
      </w:pPr>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4E4C7C" w:rsidRDefault="004E4C7C" w:rsidP="00D06916">
      <w:pPr>
        <w:pStyle w:val="ConsPlusNormal"/>
        <w:spacing w:before="240"/>
        <w:ind w:firstLine="540"/>
        <w:jc w:val="both"/>
      </w:pPr>
      <w:r>
        <w:t>Режим дня, труд детей по самообслуживанию, его значение и содержание. Значение смены труда и отдыха в режиме дня.</w:t>
      </w:r>
    </w:p>
    <w:p w:rsidR="004E4C7C" w:rsidRDefault="004E4C7C" w:rsidP="00D06916">
      <w:pPr>
        <w:pStyle w:val="ConsPlusNormal"/>
        <w:spacing w:before="240"/>
        <w:ind w:firstLine="540"/>
        <w:jc w:val="both"/>
      </w:pPr>
      <w: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4E4C7C" w:rsidRDefault="004E4C7C" w:rsidP="00D06916">
      <w:pPr>
        <w:pStyle w:val="ConsPlusNormal"/>
        <w:spacing w:before="240"/>
        <w:ind w:firstLine="540"/>
        <w:jc w:val="both"/>
      </w:pPr>
      <w:r>
        <w:t>Правила поведения в столовой. Умение правильно сидеть за столом и пользоваться столовыми приборами. Кухонная посуда и ее назначение.</w:t>
      </w:r>
    </w:p>
    <w:p w:rsidR="004E4C7C" w:rsidRDefault="004E4C7C" w:rsidP="00D06916">
      <w:pPr>
        <w:pStyle w:val="ConsPlusNormal"/>
        <w:spacing w:before="240"/>
        <w:ind w:firstLine="540"/>
        <w:jc w:val="both"/>
      </w:pPr>
      <w:r>
        <w:t>Бережное отношение к зданию школы, игровым и спортивным площадкам. Участие в общественно полезных делах школы, общественных мероприятиях.</w:t>
      </w:r>
    </w:p>
    <w:p w:rsidR="004E4C7C" w:rsidRDefault="004E4C7C" w:rsidP="00D06916">
      <w:pPr>
        <w:pStyle w:val="ConsPlusNormal"/>
        <w:spacing w:before="240"/>
        <w:ind w:firstLine="540"/>
        <w:jc w:val="both"/>
      </w:pPr>
      <w:r>
        <w:t>Участие в коллективной игровой деятельности. Распределение ролей, выполнение роли ведущего.</w:t>
      </w:r>
    </w:p>
    <w:p w:rsidR="004E4C7C" w:rsidRDefault="004E4C7C" w:rsidP="00D06916">
      <w:pPr>
        <w:pStyle w:val="ConsPlusNormal"/>
        <w:spacing w:before="240"/>
        <w:ind w:firstLine="540"/>
        <w:jc w:val="both"/>
      </w:pPr>
      <w: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4E4C7C" w:rsidRDefault="004E4C7C" w:rsidP="00D06916">
      <w:pPr>
        <w:pStyle w:val="ConsPlusNormal"/>
        <w:spacing w:before="240"/>
        <w:ind w:firstLine="540"/>
        <w:jc w:val="both"/>
      </w:pPr>
      <w:r>
        <w:t>3. Город (другой населенный пункт), в котором я живу.</w:t>
      </w:r>
    </w:p>
    <w:p w:rsidR="004E4C7C" w:rsidRDefault="004E4C7C" w:rsidP="00D06916">
      <w:pPr>
        <w:pStyle w:val="ConsPlusNormal"/>
        <w:spacing w:before="240"/>
        <w:ind w:firstLine="540"/>
        <w:jc w:val="both"/>
      </w:pPr>
      <w:r>
        <w:t>Название города (другой населенный пункт). Город (другой населенный пункт), улица, двор, дом. Ближайшее окружение школы.</w:t>
      </w:r>
    </w:p>
    <w:p w:rsidR="004E4C7C" w:rsidRDefault="004E4C7C" w:rsidP="00D06916">
      <w:pPr>
        <w:pStyle w:val="ConsPlusNormal"/>
        <w:spacing w:before="240"/>
        <w:ind w:firstLine="540"/>
        <w:jc w:val="both"/>
      </w:pPr>
      <w:r>
        <w:t>Родной город (другой населенный пункт), его главная достопримечательность.</w:t>
      </w:r>
    </w:p>
    <w:p w:rsidR="004E4C7C" w:rsidRDefault="004E4C7C" w:rsidP="00D06916">
      <w:pPr>
        <w:pStyle w:val="ConsPlusNormal"/>
        <w:spacing w:before="240"/>
        <w:ind w:firstLine="540"/>
        <w:jc w:val="both"/>
      </w:pPr>
      <w:r>
        <w:t>Транспорт города (другого населенного пункта): автобус, троллейбус, трамвай, маршрутное такси, метро. Отличительные признаки 3 - 4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села (автобус, железная дорога, самолет, теплоход).</w:t>
      </w:r>
    </w:p>
    <w:p w:rsidR="004E4C7C" w:rsidRDefault="004E4C7C" w:rsidP="00D06916">
      <w:pPr>
        <w:pStyle w:val="ConsPlusNormal"/>
        <w:spacing w:before="240"/>
        <w:ind w:firstLine="540"/>
        <w:jc w:val="both"/>
      </w:pPr>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4E4C7C" w:rsidRDefault="004E4C7C" w:rsidP="00D06916">
      <w:pPr>
        <w:pStyle w:val="ConsPlusNormal"/>
        <w:spacing w:before="240"/>
        <w:ind w:firstLine="540"/>
        <w:jc w:val="both"/>
      </w:pPr>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4E4C7C" w:rsidRDefault="004E4C7C" w:rsidP="00D06916">
      <w:pPr>
        <w:pStyle w:val="ConsPlusNormal"/>
        <w:spacing w:before="240"/>
        <w:ind w:firstLine="540"/>
        <w:jc w:val="both"/>
      </w:pPr>
      <w: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p>
    <w:p w:rsidR="004E4C7C" w:rsidRDefault="004E4C7C" w:rsidP="00D06916">
      <w:pPr>
        <w:pStyle w:val="ConsPlusNormal"/>
        <w:spacing w:before="240"/>
        <w:ind w:firstLine="540"/>
        <w:jc w:val="both"/>
      </w:pPr>
      <w:r>
        <w:t>Правила безопасного поведения на улице (если потерялся в городе, если заговорил незнакомец).</w:t>
      </w:r>
    </w:p>
    <w:p w:rsidR="004E4C7C" w:rsidRDefault="004E4C7C" w:rsidP="00D06916">
      <w:pPr>
        <w:pStyle w:val="ConsPlusNormal"/>
        <w:spacing w:before="240"/>
        <w:ind w:firstLine="540"/>
        <w:jc w:val="both"/>
      </w:pPr>
      <w:r>
        <w:t>Правила поведения при встрече с незнакомыми людьми на улице, в лифте, дома (звонок в дверь).</w:t>
      </w:r>
    </w:p>
    <w:p w:rsidR="004E4C7C" w:rsidRDefault="004E4C7C" w:rsidP="00D06916">
      <w:pPr>
        <w:pStyle w:val="ConsPlusNormal"/>
        <w:spacing w:before="240"/>
        <w:ind w:firstLine="540"/>
        <w:jc w:val="both"/>
      </w:pPr>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4E4C7C" w:rsidRDefault="004E4C7C" w:rsidP="00D06916">
      <w:pPr>
        <w:pStyle w:val="ConsPlusNormal"/>
        <w:spacing w:before="240"/>
        <w:ind w:firstLine="540"/>
        <w:jc w:val="both"/>
      </w:pPr>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4E4C7C" w:rsidRDefault="004E4C7C" w:rsidP="00D06916">
      <w:pPr>
        <w:pStyle w:val="ConsPlusNormal"/>
        <w:spacing w:before="240"/>
        <w:ind w:firstLine="540"/>
        <w:jc w:val="both"/>
      </w:pPr>
      <w:r>
        <w:t>Строительство в городе (селе). Опасность игры на стройке.</w:t>
      </w:r>
    </w:p>
    <w:p w:rsidR="004E4C7C" w:rsidRDefault="004E4C7C" w:rsidP="00D06916">
      <w:pPr>
        <w:pStyle w:val="ConsPlusNormal"/>
        <w:spacing w:before="240"/>
        <w:ind w:firstLine="540"/>
        <w:jc w:val="both"/>
      </w:pPr>
      <w:r>
        <w:t>Хозяйственные постройки в селе (коровник, свинарник, птичник, конюшни).</w:t>
      </w:r>
    </w:p>
    <w:p w:rsidR="004E4C7C" w:rsidRDefault="004E4C7C" w:rsidP="00D06916">
      <w:pPr>
        <w:pStyle w:val="ConsPlusNormal"/>
        <w:spacing w:before="240"/>
        <w:ind w:firstLine="540"/>
        <w:jc w:val="both"/>
      </w:pPr>
      <w:r>
        <w:t>4. Родная страна.</w:t>
      </w:r>
    </w:p>
    <w:p w:rsidR="004E4C7C" w:rsidRDefault="004E4C7C" w:rsidP="00D06916">
      <w:pPr>
        <w:pStyle w:val="ConsPlusNormal"/>
        <w:spacing w:before="240"/>
        <w:ind w:firstLine="540"/>
        <w:jc w:val="both"/>
      </w:pPr>
      <w:r>
        <w:t>Наша Родина (элементарные сведения о населении, местоположении, истории родного края - на материале просмотренных видео-, кино- и диафильмов).</w:t>
      </w:r>
    </w:p>
    <w:p w:rsidR="004E4C7C" w:rsidRDefault="004E4C7C" w:rsidP="00D06916">
      <w:pPr>
        <w:pStyle w:val="ConsPlusNormal"/>
        <w:spacing w:before="240"/>
        <w:ind w:firstLine="540"/>
        <w:jc w:val="both"/>
      </w:pPr>
      <w:r>
        <w:t>Флаг, Гимн и Герб России.</w:t>
      </w:r>
    </w:p>
    <w:p w:rsidR="004E4C7C" w:rsidRDefault="004E4C7C" w:rsidP="00D06916">
      <w:pPr>
        <w:pStyle w:val="ConsPlusNormal"/>
        <w:spacing w:before="240"/>
        <w:ind w:firstLine="540"/>
        <w:jc w:val="both"/>
      </w:pPr>
      <w:r>
        <w:t>Родной город (село).</w:t>
      </w:r>
    </w:p>
    <w:p w:rsidR="004E4C7C" w:rsidRDefault="004E4C7C" w:rsidP="00D06916">
      <w:pPr>
        <w:pStyle w:val="ConsPlusNormal"/>
        <w:spacing w:before="240"/>
        <w:ind w:firstLine="540"/>
        <w:jc w:val="both"/>
      </w:pPr>
      <w:r>
        <w:t>Города России.</w:t>
      </w:r>
    </w:p>
    <w:p w:rsidR="004E4C7C" w:rsidRDefault="004E4C7C" w:rsidP="00D06916">
      <w:pPr>
        <w:pStyle w:val="ConsPlusNormal"/>
        <w:spacing w:before="240"/>
        <w:ind w:firstLine="540"/>
        <w:jc w:val="both"/>
      </w:pPr>
      <w:r>
        <w:t>Москва: Кремль, Красная площадь. Царь-пушка, Триумфальная арка, Храм Христа-спасителя, памятник А.С. Пушкину и другие достопримечательности.</w:t>
      </w:r>
    </w:p>
    <w:p w:rsidR="004E4C7C" w:rsidRDefault="004E4C7C" w:rsidP="00D06916">
      <w:pPr>
        <w:pStyle w:val="ConsPlusNormal"/>
        <w:spacing w:before="240"/>
        <w:ind w:firstLine="540"/>
        <w:jc w:val="both"/>
      </w:pPr>
      <w:r>
        <w:t>Санкт-Петербург: достопримечательности (Зимний дворец, памятник Петру I - Медный всадник, разводные мосты через Неву).</w:t>
      </w:r>
    </w:p>
    <w:p w:rsidR="004E4C7C" w:rsidRDefault="004E4C7C" w:rsidP="00D06916">
      <w:pPr>
        <w:pStyle w:val="ConsPlusNormal"/>
        <w:spacing w:before="240"/>
        <w:ind w:firstLine="540"/>
        <w:jc w:val="both"/>
      </w:pPr>
      <w:r>
        <w:t>Города Золотого кольца России. Города России на карте.</w:t>
      </w:r>
    </w:p>
    <w:p w:rsidR="004E4C7C" w:rsidRDefault="004E4C7C" w:rsidP="00D06916">
      <w:pPr>
        <w:pStyle w:val="ConsPlusNormal"/>
        <w:spacing w:before="240"/>
        <w:ind w:firstLine="540"/>
        <w:jc w:val="both"/>
      </w:pPr>
      <w:r>
        <w:t>Город, поселок, деревня. Родной край - частица России.</w:t>
      </w:r>
    </w:p>
    <w:p w:rsidR="004E4C7C" w:rsidRDefault="004E4C7C" w:rsidP="00D06916">
      <w:pPr>
        <w:pStyle w:val="ConsPlusNormal"/>
        <w:spacing w:before="240"/>
        <w:ind w:firstLine="540"/>
        <w:jc w:val="both"/>
      </w:pPr>
      <w:r>
        <w:t>Ландшафтные особенности родного края (река, море, лес, поле). Ближайший к школе водоем (река, пруд, озеро).</w:t>
      </w:r>
    </w:p>
    <w:p w:rsidR="004E4C7C" w:rsidRDefault="004E4C7C" w:rsidP="00D06916">
      <w:pPr>
        <w:pStyle w:val="ConsPlusNormal"/>
        <w:spacing w:before="240"/>
        <w:ind w:firstLine="540"/>
        <w:jc w:val="both"/>
      </w:pPr>
      <w:r>
        <w:t>Основные достопримечательности своего родного города.</w:t>
      </w:r>
    </w:p>
    <w:p w:rsidR="004E4C7C" w:rsidRDefault="004E4C7C" w:rsidP="00D06916">
      <w:pPr>
        <w:pStyle w:val="ConsPlusNormal"/>
        <w:spacing w:before="240"/>
        <w:ind w:firstLine="540"/>
        <w:jc w:val="both"/>
      </w:pPr>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4E4C7C" w:rsidRDefault="004E4C7C" w:rsidP="00D06916">
      <w:pPr>
        <w:pStyle w:val="ConsPlusNormal"/>
        <w:spacing w:before="240"/>
        <w:ind w:firstLine="540"/>
        <w:jc w:val="both"/>
      </w:pPr>
      <w:r>
        <w:t>Значение труда в жизни общества (города, страны). Мирные и военные профессии.</w:t>
      </w:r>
    </w:p>
    <w:p w:rsidR="004E4C7C" w:rsidRDefault="004E4C7C" w:rsidP="00D06916">
      <w:pPr>
        <w:pStyle w:val="ConsPlusNormal"/>
        <w:spacing w:before="240"/>
        <w:ind w:firstLine="540"/>
        <w:jc w:val="both"/>
      </w:pPr>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4E4C7C" w:rsidRDefault="004E4C7C" w:rsidP="00D06916">
      <w:pPr>
        <w:pStyle w:val="ConsPlusNormal"/>
        <w:spacing w:before="240"/>
        <w:ind w:firstLine="540"/>
        <w:jc w:val="both"/>
      </w:pPr>
      <w:r>
        <w:t>5. Человек и природа. Родная природа.</w:t>
      </w:r>
    </w:p>
    <w:p w:rsidR="004E4C7C" w:rsidRDefault="004E4C7C" w:rsidP="00D06916">
      <w:pPr>
        <w:pStyle w:val="ConsPlusNormal"/>
        <w:spacing w:before="240"/>
        <w:ind w:firstLine="540"/>
        <w:jc w:val="both"/>
      </w:pPr>
      <w:r>
        <w:t>Природа ближайшего окружения. Восприятие красоты природы родного края. Бережное отношение к окружающей природе.</w:t>
      </w:r>
    </w:p>
    <w:p w:rsidR="004E4C7C" w:rsidRDefault="004E4C7C" w:rsidP="00D06916">
      <w:pPr>
        <w:pStyle w:val="ConsPlusNormal"/>
        <w:spacing w:before="240"/>
        <w:ind w:firstLine="540"/>
        <w:jc w:val="both"/>
      </w:pPr>
      <w:r>
        <w:t>Природа нашей Родины (особенности времен года, наиболее распространенные растения и животные родного края).</w:t>
      </w:r>
    </w:p>
    <w:p w:rsidR="004E4C7C" w:rsidRDefault="004E4C7C" w:rsidP="00D06916">
      <w:pPr>
        <w:pStyle w:val="ConsPlusNormal"/>
        <w:spacing w:before="240"/>
        <w:ind w:firstLine="540"/>
        <w:jc w:val="both"/>
      </w:pPr>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4E4C7C" w:rsidRDefault="004E4C7C" w:rsidP="00D06916">
      <w:pPr>
        <w:pStyle w:val="ConsPlusNormal"/>
        <w:spacing w:before="240"/>
        <w:ind w:firstLine="540"/>
        <w:jc w:val="both"/>
      </w:pPr>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4E4C7C" w:rsidRDefault="004E4C7C" w:rsidP="00D06916">
      <w:pPr>
        <w:pStyle w:val="ConsPlusNormal"/>
        <w:spacing w:before="240"/>
        <w:ind w:firstLine="540"/>
        <w:jc w:val="both"/>
      </w:pPr>
      <w:r>
        <w:t>Смена дня и ночи на Земле. Время суток: сопутствующие явления и наблюдения за объектами (рассвет, закат, луна, месяц, звезды).</w:t>
      </w:r>
    </w:p>
    <w:p w:rsidR="004E4C7C" w:rsidRDefault="004E4C7C" w:rsidP="00D06916">
      <w:pPr>
        <w:pStyle w:val="ConsPlusNormal"/>
        <w:spacing w:before="240"/>
        <w:ind w:firstLine="540"/>
        <w:jc w:val="both"/>
      </w:pPr>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4E4C7C" w:rsidRDefault="004E4C7C" w:rsidP="00D06916">
      <w:pPr>
        <w:pStyle w:val="ConsPlusNormal"/>
        <w:spacing w:before="240"/>
        <w:ind w:firstLine="540"/>
        <w:jc w:val="both"/>
      </w:pPr>
      <w:r>
        <w:t>Время суток. Смена дня и ночи. Ориентация во времени.</w:t>
      </w:r>
    </w:p>
    <w:p w:rsidR="004E4C7C" w:rsidRDefault="004E4C7C" w:rsidP="00D06916">
      <w:pPr>
        <w:pStyle w:val="ConsPlusNormal"/>
        <w:spacing w:before="240"/>
        <w:ind w:firstLine="540"/>
        <w:jc w:val="both"/>
      </w:pPr>
      <w:r>
        <w:t>6. Растительный мир.</w:t>
      </w:r>
    </w:p>
    <w:p w:rsidR="004E4C7C" w:rsidRDefault="004E4C7C" w:rsidP="00D06916">
      <w:pPr>
        <w:pStyle w:val="ConsPlusNormal"/>
        <w:spacing w:before="240"/>
        <w:ind w:firstLine="540"/>
        <w:jc w:val="both"/>
      </w:pPr>
      <w:r>
        <w:t>Растения ближайшего окружения (в парке, на пришкольном участке), их названия. Названия нескольких деревьев, кустарников, трав и цветов.</w:t>
      </w:r>
    </w:p>
    <w:p w:rsidR="004E4C7C" w:rsidRDefault="004E4C7C" w:rsidP="00D06916">
      <w:pPr>
        <w:pStyle w:val="ConsPlusNormal"/>
        <w:spacing w:before="240"/>
        <w:ind w:firstLine="540"/>
        <w:jc w:val="both"/>
      </w:pPr>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4E4C7C" w:rsidRDefault="004E4C7C" w:rsidP="00D06916">
      <w:pPr>
        <w:pStyle w:val="ConsPlusNormal"/>
        <w:spacing w:before="240"/>
        <w:ind w:firstLine="540"/>
        <w:jc w:val="both"/>
      </w:pPr>
      <w:r>
        <w:t>Названия нескольких комнатных растений, их отличительные признаки.</w:t>
      </w:r>
    </w:p>
    <w:p w:rsidR="004E4C7C" w:rsidRDefault="004E4C7C" w:rsidP="00D06916">
      <w:pPr>
        <w:pStyle w:val="ConsPlusNormal"/>
        <w:spacing w:before="240"/>
        <w:ind w:firstLine="540"/>
        <w:jc w:val="both"/>
      </w:pPr>
      <w:r>
        <w:t>Комнатные растения, их названия. Уход за ними.</w:t>
      </w:r>
    </w:p>
    <w:p w:rsidR="004E4C7C" w:rsidRDefault="004E4C7C" w:rsidP="00D06916">
      <w:pPr>
        <w:pStyle w:val="ConsPlusNormal"/>
        <w:spacing w:before="240"/>
        <w:ind w:firstLine="540"/>
        <w:jc w:val="both"/>
      </w:pPr>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4E4C7C" w:rsidRDefault="004E4C7C" w:rsidP="00D06916">
      <w:pPr>
        <w:pStyle w:val="ConsPlusNormal"/>
        <w:spacing w:before="240"/>
        <w:ind w:firstLine="540"/>
        <w:jc w:val="both"/>
      </w:pPr>
      <w:r>
        <w:t>Внешний вид и разнообразие овощей и фруктов. Использование в пищу. Приготовление блюд из овощей и фруктов.</w:t>
      </w:r>
    </w:p>
    <w:p w:rsidR="004E4C7C" w:rsidRDefault="004E4C7C" w:rsidP="00D06916">
      <w:pPr>
        <w:pStyle w:val="ConsPlusNormal"/>
        <w:spacing w:before="240"/>
        <w:ind w:firstLine="540"/>
        <w:jc w:val="both"/>
      </w:pPr>
      <w:r>
        <w:t>Лесные и садовые ягоды; орехи. Знание опасных для здоровья ягод. Предупреждение отравлений.</w:t>
      </w:r>
    </w:p>
    <w:p w:rsidR="004E4C7C" w:rsidRDefault="004E4C7C" w:rsidP="00D06916">
      <w:pPr>
        <w:pStyle w:val="ConsPlusNormal"/>
        <w:spacing w:before="240"/>
        <w:ind w:firstLine="540"/>
        <w:jc w:val="both"/>
      </w:pPr>
      <w:r>
        <w:t>7. Животный мир.</w:t>
      </w:r>
    </w:p>
    <w:p w:rsidR="004E4C7C" w:rsidRDefault="004E4C7C" w:rsidP="00D06916">
      <w:pPr>
        <w:pStyle w:val="ConsPlusNormal"/>
        <w:spacing w:before="240"/>
        <w:ind w:firstLine="540"/>
        <w:jc w:val="both"/>
      </w:pPr>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4E4C7C" w:rsidRDefault="004E4C7C" w:rsidP="00D06916">
      <w:pPr>
        <w:pStyle w:val="ConsPlusNormal"/>
        <w:spacing w:before="240"/>
        <w:ind w:firstLine="540"/>
        <w:jc w:val="both"/>
      </w:pPr>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4E4C7C" w:rsidRDefault="004E4C7C" w:rsidP="00D06916">
      <w:pPr>
        <w:pStyle w:val="ConsPlusNormal"/>
        <w:spacing w:before="240"/>
        <w:ind w:firstLine="540"/>
        <w:jc w:val="both"/>
      </w:pPr>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4E4C7C" w:rsidRDefault="004E4C7C" w:rsidP="00D06916">
      <w:pPr>
        <w:pStyle w:val="ConsPlusNormal"/>
        <w:spacing w:before="240"/>
        <w:ind w:firstLine="540"/>
        <w:jc w:val="both"/>
      </w:pPr>
      <w:r>
        <w:t>Уход за домашними животными. Меры безопасности при уходе за домашними животными и общении с ними.</w:t>
      </w:r>
    </w:p>
    <w:p w:rsidR="004E4C7C" w:rsidRDefault="004E4C7C" w:rsidP="00D06916">
      <w:pPr>
        <w:pStyle w:val="ConsPlusNormal"/>
        <w:spacing w:before="240"/>
        <w:ind w:firstLine="540"/>
        <w:jc w:val="both"/>
      </w:pPr>
      <w:r>
        <w:t>Рыбы. Особенности внешнего вида рыб. Уход за аквариумными рыбками.</w:t>
      </w:r>
    </w:p>
    <w:p w:rsidR="004E4C7C" w:rsidRDefault="004E4C7C" w:rsidP="00D06916">
      <w:pPr>
        <w:pStyle w:val="ConsPlusNormal"/>
        <w:spacing w:before="240"/>
        <w:ind w:firstLine="540"/>
        <w:jc w:val="both"/>
      </w:pPr>
      <w:r>
        <w:t>Приятные моменты общения с домашними животными (на основе собственных впечатлений).</w:t>
      </w:r>
    </w:p>
    <w:p w:rsidR="004E4C7C" w:rsidRDefault="004E4C7C" w:rsidP="00D06916">
      <w:pPr>
        <w:pStyle w:val="ConsPlusNormal"/>
        <w:spacing w:before="240"/>
        <w:ind w:firstLine="540"/>
        <w:jc w:val="both"/>
      </w:pPr>
      <w:r>
        <w:t>8. Жизнь и деятельность человека.</w:t>
      </w:r>
    </w:p>
    <w:p w:rsidR="004E4C7C" w:rsidRDefault="004E4C7C" w:rsidP="00D06916">
      <w:pPr>
        <w:pStyle w:val="ConsPlusNormal"/>
        <w:spacing w:before="240"/>
        <w:ind w:firstLine="540"/>
        <w:jc w:val="both"/>
      </w:pPr>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4E4C7C" w:rsidRDefault="004E4C7C" w:rsidP="00D06916">
      <w:pPr>
        <w:pStyle w:val="ConsPlusNormal"/>
        <w:spacing w:before="240"/>
        <w:ind w:firstLine="540"/>
        <w:jc w:val="both"/>
      </w:pPr>
      <w:r>
        <w:t>Виды одежды, обуви, головных уборов, их назначение и соответствие времени года. Подбор одежды и обуви по сезону. Уход за одеждой, обувью.</w:t>
      </w:r>
    </w:p>
    <w:p w:rsidR="004E4C7C" w:rsidRDefault="004E4C7C" w:rsidP="00D06916">
      <w:pPr>
        <w:pStyle w:val="ConsPlusNormal"/>
        <w:spacing w:before="240"/>
        <w:ind w:firstLine="540"/>
        <w:jc w:val="both"/>
      </w:pPr>
      <w:r>
        <w:t>Труд людей в данной местности: в садах, на огородах в связи с сельскохозяйственными работами в разное время года. Помощь взрослым.</w:t>
      </w:r>
    </w:p>
    <w:p w:rsidR="004E4C7C" w:rsidRDefault="004E4C7C" w:rsidP="00D06916">
      <w:pPr>
        <w:pStyle w:val="ConsPlusNormal"/>
        <w:spacing w:before="240"/>
        <w:ind w:firstLine="540"/>
        <w:jc w:val="both"/>
      </w:pPr>
      <w:r>
        <w:t>Уход за комнатными растениями (полив, опрыскивание, рыхление, срезка засохших листьев, пересадка).</w:t>
      </w:r>
    </w:p>
    <w:p w:rsidR="004E4C7C" w:rsidRDefault="004E4C7C" w:rsidP="00D06916">
      <w:pPr>
        <w:pStyle w:val="ConsPlusNormal"/>
        <w:spacing w:before="240"/>
        <w:ind w:firstLine="540"/>
        <w:jc w:val="both"/>
      </w:pPr>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4E4C7C" w:rsidRDefault="004E4C7C" w:rsidP="00D06916">
      <w:pPr>
        <w:pStyle w:val="ConsPlusNormal"/>
        <w:spacing w:before="240"/>
        <w:ind w:firstLine="540"/>
        <w:jc w:val="both"/>
      </w:pPr>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4E4C7C" w:rsidRDefault="004E4C7C" w:rsidP="00D06916">
      <w:pPr>
        <w:pStyle w:val="ConsPlusNormal"/>
        <w:spacing w:before="240"/>
        <w:ind w:firstLine="540"/>
        <w:jc w:val="both"/>
      </w:pPr>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22.3. Содержание обучения учебного предмета "Окружающий мир"</w:t>
      </w:r>
    </w:p>
    <w:p w:rsidR="004E4C7C" w:rsidRDefault="004E4C7C" w:rsidP="00D06916">
      <w:pPr>
        <w:pStyle w:val="ConsPlusNormal"/>
        <w:spacing w:before="240"/>
        <w:ind w:firstLine="540"/>
        <w:jc w:val="both"/>
      </w:pPr>
      <w:r>
        <w:t>1. Человек и общество.</w:t>
      </w:r>
    </w:p>
    <w:p w:rsidR="004E4C7C" w:rsidRDefault="004E4C7C" w:rsidP="00D06916">
      <w:pPr>
        <w:pStyle w:val="ConsPlusNormal"/>
        <w:spacing w:before="240"/>
        <w:ind w:firstLine="540"/>
        <w:jc w:val="both"/>
      </w:pPr>
      <w:r>
        <w:t>Общество - люди, которых объединяет общая культура и которые связаны друг с другом совместной деятельностью во имя общей цели.</w:t>
      </w:r>
    </w:p>
    <w:p w:rsidR="004E4C7C" w:rsidRDefault="004E4C7C" w:rsidP="00D06916">
      <w:pPr>
        <w:pStyle w:val="ConsPlusNormal"/>
        <w:spacing w:before="240"/>
        <w:ind w:firstLine="540"/>
        <w:jc w:val="both"/>
      </w:pPr>
      <w:r>
        <w:t>Человек - член общества. Взаимоотношения человека с другими людьми. Культура общения. Представление ребенка о себе и о других людях.</w:t>
      </w:r>
    </w:p>
    <w:p w:rsidR="004E4C7C" w:rsidRDefault="004E4C7C" w:rsidP="00D06916">
      <w:pPr>
        <w:pStyle w:val="ConsPlusNormal"/>
        <w:spacing w:before="240"/>
        <w:ind w:firstLine="540"/>
        <w:jc w:val="both"/>
      </w:pPr>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4E4C7C" w:rsidRDefault="004E4C7C" w:rsidP="00D06916">
      <w:pPr>
        <w:pStyle w:val="ConsPlusNormal"/>
        <w:spacing w:before="240"/>
        <w:ind w:firstLine="540"/>
        <w:jc w:val="both"/>
      </w:pPr>
      <w:r>
        <w:t>Здоровье человека.</w:t>
      </w:r>
    </w:p>
    <w:p w:rsidR="004E4C7C" w:rsidRDefault="004E4C7C" w:rsidP="00D06916">
      <w:pPr>
        <w:pStyle w:val="ConsPlusNormal"/>
        <w:spacing w:before="240"/>
        <w:ind w:firstLine="540"/>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4E4C7C" w:rsidRDefault="004E4C7C" w:rsidP="00D06916">
      <w:pPr>
        <w:pStyle w:val="ConsPlusNormal"/>
        <w:spacing w:before="240"/>
        <w:ind w:firstLine="540"/>
        <w:jc w:val="both"/>
      </w:pPr>
      <w:r>
        <w:t>Правила безопасной жизнедеятельности.</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4E4C7C" w:rsidRDefault="004E4C7C" w:rsidP="00D06916">
      <w:pPr>
        <w:pStyle w:val="ConsPlusNormal"/>
        <w:spacing w:before="240"/>
        <w:ind w:firstLine="540"/>
        <w:jc w:val="both"/>
      </w:pPr>
      <w:r>
        <w:t>Правила поведения на реке, при грозе, при урагане и сильном ветре.</w:t>
      </w:r>
    </w:p>
    <w:p w:rsidR="004E4C7C" w:rsidRDefault="004E4C7C" w:rsidP="00D0691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4E4C7C" w:rsidRDefault="004E4C7C" w:rsidP="00D06916">
      <w:pPr>
        <w:pStyle w:val="ConsPlusNormal"/>
        <w:spacing w:before="240"/>
        <w:ind w:firstLine="540"/>
        <w:jc w:val="both"/>
      </w:pPr>
      <w:r>
        <w:t>Значение труда в жизни человека и общества. Профессии людей.</w:t>
      </w:r>
    </w:p>
    <w:p w:rsidR="004E4C7C" w:rsidRDefault="004E4C7C" w:rsidP="00D06916">
      <w:pPr>
        <w:pStyle w:val="ConsPlusNormal"/>
        <w:spacing w:before="240"/>
        <w:ind w:firstLine="540"/>
        <w:jc w:val="both"/>
      </w:pPr>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4E4C7C" w:rsidRDefault="004E4C7C" w:rsidP="00D06916">
      <w:pPr>
        <w:pStyle w:val="ConsPlusNormal"/>
        <w:spacing w:before="240"/>
        <w:ind w:firstLine="540"/>
        <w:jc w:val="both"/>
      </w:pPr>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4E4C7C" w:rsidRDefault="004E4C7C" w:rsidP="00D06916">
      <w:pPr>
        <w:pStyle w:val="ConsPlusNormal"/>
        <w:spacing w:before="240"/>
        <w:ind w:firstLine="540"/>
        <w:jc w:val="both"/>
      </w:pPr>
      <w:r>
        <w:t xml:space="preserve">Наша Родина - Россия, Российская Федерация. Государственная символика России. </w:t>
      </w:r>
      <w:hyperlink r:id="rId46"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 глава государства.</w:t>
      </w:r>
    </w:p>
    <w:p w:rsidR="004E4C7C" w:rsidRDefault="004E4C7C" w:rsidP="00D06916">
      <w:pPr>
        <w:pStyle w:val="ConsPlusNormal"/>
        <w:spacing w:before="240"/>
        <w:ind w:firstLine="540"/>
        <w:jc w:val="both"/>
      </w:pPr>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4E4C7C" w:rsidRDefault="004E4C7C" w:rsidP="00D06916">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4E4C7C" w:rsidRDefault="004E4C7C" w:rsidP="00D06916">
      <w:pPr>
        <w:pStyle w:val="ConsPlusNormal"/>
        <w:spacing w:before="240"/>
        <w:ind w:firstLine="540"/>
        <w:jc w:val="both"/>
      </w:pPr>
      <w:r>
        <w:t>Родной край - частица России. Родной город, его достопримечательности.</w:t>
      </w:r>
    </w:p>
    <w:p w:rsidR="004E4C7C" w:rsidRDefault="004E4C7C" w:rsidP="00D06916">
      <w:pPr>
        <w:pStyle w:val="ConsPlusNormal"/>
        <w:spacing w:before="240"/>
        <w:ind w:firstLine="540"/>
        <w:jc w:val="both"/>
      </w:pPr>
      <w:r>
        <w:t>Общее представление о многообразии стран, народов на Земле. Знакомство с несколькими странами.</w:t>
      </w:r>
    </w:p>
    <w:p w:rsidR="004E4C7C" w:rsidRDefault="004E4C7C" w:rsidP="00D06916">
      <w:pPr>
        <w:pStyle w:val="ConsPlusNormal"/>
        <w:spacing w:before="240"/>
        <w:ind w:firstLine="540"/>
        <w:jc w:val="both"/>
      </w:pPr>
      <w:r>
        <w:t>2. Человек и природа.</w:t>
      </w:r>
    </w:p>
    <w:p w:rsidR="004E4C7C" w:rsidRDefault="004E4C7C" w:rsidP="00D06916">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 ближайшая к нам звезда, источник света и тепла для всего живого.</w:t>
      </w:r>
    </w:p>
    <w:p w:rsidR="004E4C7C" w:rsidRDefault="004E4C7C" w:rsidP="00D06916">
      <w:pPr>
        <w:pStyle w:val="ConsPlusNormal"/>
        <w:spacing w:before="240"/>
        <w:ind w:firstLine="540"/>
        <w:jc w:val="both"/>
      </w:pPr>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4E4C7C" w:rsidRDefault="004E4C7C" w:rsidP="00D06916">
      <w:pPr>
        <w:pStyle w:val="ConsPlusNormal"/>
        <w:spacing w:before="240"/>
        <w:ind w:firstLine="540"/>
        <w:jc w:val="both"/>
      </w:pPr>
      <w:r>
        <w:t>Смена дня и ночи на Земле. Времена года, их особенности (на основе наблюдений).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4E4C7C" w:rsidRDefault="004E4C7C" w:rsidP="00D06916">
      <w:pPr>
        <w:pStyle w:val="ConsPlusNormal"/>
        <w:spacing w:before="240"/>
        <w:ind w:firstLine="540"/>
        <w:jc w:val="both"/>
      </w:pPr>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Воздух - смесь газов.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4E4C7C" w:rsidRDefault="004E4C7C" w:rsidP="00D06916">
      <w:pPr>
        <w:pStyle w:val="ConsPlusNormal"/>
        <w:spacing w:before="240"/>
        <w:ind w:firstLine="540"/>
        <w:jc w:val="both"/>
      </w:pPr>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w:t>
      </w:r>
    </w:p>
    <w:p w:rsidR="004E4C7C" w:rsidRDefault="004E4C7C" w:rsidP="00D06916">
      <w:pPr>
        <w:pStyle w:val="ConsPlusNormal"/>
        <w:spacing w:before="240"/>
        <w:ind w:firstLine="540"/>
        <w:jc w:val="both"/>
      </w:pPr>
      <w:r>
        <w:t>Насекомые, пауки, рыбы, земноводные, пресмыкающиеся, птицы, звери, их различия.</w:t>
      </w:r>
    </w:p>
    <w:p w:rsidR="004E4C7C" w:rsidRDefault="004E4C7C" w:rsidP="00D06916">
      <w:pPr>
        <w:pStyle w:val="ConsPlusNormal"/>
        <w:spacing w:before="240"/>
        <w:ind w:firstLine="540"/>
        <w:jc w:val="both"/>
      </w:pPr>
      <w:r>
        <w:t>Особенности питания разных животных (хищные, растительноядные, всеядные).</w:t>
      </w:r>
    </w:p>
    <w:p w:rsidR="004E4C7C" w:rsidRDefault="004E4C7C" w:rsidP="00D06916">
      <w:pPr>
        <w:pStyle w:val="ConsPlusNormal"/>
        <w:spacing w:before="240"/>
        <w:ind w:firstLine="540"/>
        <w:jc w:val="both"/>
      </w:pPr>
      <w:r>
        <w:t>Размножение животных.</w:t>
      </w:r>
    </w:p>
    <w:p w:rsidR="004E4C7C" w:rsidRDefault="004E4C7C" w:rsidP="00D06916">
      <w:pPr>
        <w:pStyle w:val="ConsPlusNormal"/>
        <w:spacing w:before="240"/>
        <w:ind w:firstLine="540"/>
        <w:jc w:val="both"/>
      </w:pPr>
      <w:r>
        <w:t>Дикие и домашние животные.</w:t>
      </w:r>
    </w:p>
    <w:p w:rsidR="004E4C7C" w:rsidRDefault="004E4C7C" w:rsidP="00D06916">
      <w:pPr>
        <w:pStyle w:val="ConsPlusNormal"/>
        <w:spacing w:before="240"/>
        <w:ind w:firstLine="540"/>
        <w:jc w:val="both"/>
      </w:pPr>
      <w:r>
        <w:t>Роль животных в природе и жизни людей.</w:t>
      </w:r>
    </w:p>
    <w:p w:rsidR="004E4C7C" w:rsidRDefault="004E4C7C" w:rsidP="00D06916">
      <w:pPr>
        <w:pStyle w:val="ConsPlusNormal"/>
        <w:spacing w:before="240"/>
        <w:ind w:firstLine="540"/>
        <w:jc w:val="both"/>
      </w:pPr>
      <w:r>
        <w:t>Животные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Бережное отношение человека к животным и растениям.</w:t>
      </w:r>
    </w:p>
    <w:p w:rsidR="004E4C7C" w:rsidRDefault="004E4C7C" w:rsidP="00D06916">
      <w:pPr>
        <w:pStyle w:val="ConsPlusNormal"/>
        <w:spacing w:before="240"/>
        <w:ind w:firstLine="540"/>
        <w:jc w:val="both"/>
      </w:pPr>
      <w:r>
        <w:t>Лес, луг, водоем - единство живой и неживой природы (солнечный свет, воздух, вода, почва, растения, животные).</w:t>
      </w:r>
    </w:p>
    <w:p w:rsidR="004E4C7C" w:rsidRDefault="004E4C7C" w:rsidP="00D06916">
      <w:pPr>
        <w:pStyle w:val="ConsPlusNormal"/>
        <w:spacing w:before="240"/>
        <w:ind w:firstLine="540"/>
        <w:jc w:val="both"/>
      </w:pPr>
      <w:r>
        <w:t>Взаимосвязи в природном сообществе: растения - пища и укрытие для животных; цепи питания.</w:t>
      </w:r>
    </w:p>
    <w:p w:rsidR="004E4C7C" w:rsidRDefault="004E4C7C" w:rsidP="00D06916">
      <w:pPr>
        <w:pStyle w:val="ConsPlusNormal"/>
        <w:spacing w:before="240"/>
        <w:ind w:firstLine="540"/>
        <w:jc w:val="both"/>
      </w:pPr>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4E4C7C" w:rsidRDefault="004E4C7C" w:rsidP="00D06916">
      <w:pPr>
        <w:pStyle w:val="ConsPlusNormal"/>
        <w:spacing w:before="240"/>
        <w:ind w:firstLine="540"/>
        <w:jc w:val="both"/>
      </w:pPr>
      <w:r>
        <w:t>Правила поведения в природе.</w:t>
      </w:r>
    </w:p>
    <w:p w:rsidR="004E4C7C" w:rsidRDefault="004E4C7C" w:rsidP="00D06916">
      <w:pPr>
        <w:pStyle w:val="ConsPlusNormal"/>
        <w:spacing w:before="240"/>
        <w:ind w:firstLine="540"/>
        <w:jc w:val="both"/>
      </w:pPr>
      <w:r>
        <w:t>Народный календарь, приметы, поговорки, пословицы, связанные с сезонным трудом людей.</w:t>
      </w:r>
    </w:p>
    <w:p w:rsidR="004E4C7C" w:rsidRDefault="004E4C7C" w:rsidP="00D06916">
      <w:pPr>
        <w:pStyle w:val="ConsPlusNormal"/>
        <w:spacing w:before="240"/>
        <w:ind w:firstLine="540"/>
        <w:jc w:val="both"/>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22.4. Планируемые результаты освоения учебного предмета.</w:t>
      </w:r>
    </w:p>
    <w:p w:rsidR="004E4C7C" w:rsidRDefault="004E4C7C" w:rsidP="00D06916">
      <w:pPr>
        <w:pStyle w:val="ConsPlusNormal"/>
        <w:spacing w:before="240"/>
        <w:ind w:firstLine="540"/>
        <w:jc w:val="both"/>
      </w:pPr>
      <w:r>
        <w:t>22.4.1. Предметные результаты:</w:t>
      </w:r>
    </w:p>
    <w:p w:rsidR="004E4C7C" w:rsidRDefault="004E4C7C" w:rsidP="00D06916">
      <w:pPr>
        <w:pStyle w:val="ConsPlusNormal"/>
        <w:spacing w:before="240"/>
        <w:ind w:firstLine="540"/>
        <w:jc w:val="both"/>
      </w:pPr>
      <w:r>
        <w:t>воспитание чувства гордости за национальные свершения, открытия, победы;</w:t>
      </w:r>
    </w:p>
    <w:p w:rsidR="004E4C7C" w:rsidRDefault="004E4C7C" w:rsidP="00D06916">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родной страны, ее современной жизни;</w:t>
      </w:r>
    </w:p>
    <w:p w:rsidR="004E4C7C" w:rsidRDefault="004E4C7C" w:rsidP="00D06916">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E4C7C" w:rsidRDefault="004E4C7C" w:rsidP="00D06916">
      <w:pPr>
        <w:pStyle w:val="ConsPlusNormal"/>
        <w:spacing w:before="240"/>
        <w:ind w:firstLine="540"/>
        <w:jc w:val="both"/>
      </w:pPr>
      <w:r>
        <w:t>освоение доступных способов изучения природы и общества;</w:t>
      </w:r>
    </w:p>
    <w:p w:rsidR="004E4C7C" w:rsidRDefault="004E4C7C" w:rsidP="00D06916">
      <w:pPr>
        <w:pStyle w:val="ConsPlusNormal"/>
        <w:spacing w:before="240"/>
        <w:ind w:firstLine="540"/>
        <w:jc w:val="both"/>
      </w:pPr>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4E4C7C" w:rsidRDefault="004E4C7C" w:rsidP="00D06916">
      <w:pPr>
        <w:pStyle w:val="ConsPlusNormal"/>
        <w:spacing w:before="240"/>
        <w:ind w:firstLine="540"/>
        <w:jc w:val="both"/>
      </w:pPr>
      <w:r>
        <w:t>22.4.2.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том числе:</w:t>
      </w:r>
    </w:p>
    <w:p w:rsidR="004E4C7C" w:rsidRDefault="004E4C7C" w:rsidP="00D06916">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4E4C7C" w:rsidRDefault="004E4C7C" w:rsidP="00D06916">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4E4C7C" w:rsidRDefault="004E4C7C" w:rsidP="00D06916">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4E4C7C" w:rsidRDefault="004E4C7C" w:rsidP="00D06916">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4E4C7C" w:rsidRDefault="004E4C7C" w:rsidP="00D06916">
      <w:pPr>
        <w:pStyle w:val="ConsPlusNormal"/>
        <w:spacing w:before="240"/>
        <w:ind w:firstLine="540"/>
        <w:jc w:val="both"/>
      </w:pPr>
      <w:r>
        <w:t>установка на здоровый образ жизни (в том числе охрану всех анализаторов) и реализацию ее в реальном поведении и поступках;</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4E4C7C" w:rsidRDefault="004E4C7C" w:rsidP="00D06916">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4E4C7C" w:rsidRDefault="004E4C7C" w:rsidP="00D06916">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осуществление алгоритмизации практических учебных действий как основы компенсации;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адекватное использование всех анализаторов для формирования компенсаторных способов деятельности;</w:t>
      </w:r>
    </w:p>
    <w:p w:rsidR="004E4C7C" w:rsidRDefault="004E4C7C" w:rsidP="00D06916">
      <w:pPr>
        <w:pStyle w:val="ConsPlusNormal"/>
        <w:spacing w:before="240"/>
        <w:ind w:firstLine="540"/>
        <w:jc w:val="both"/>
      </w:pPr>
      <w:r>
        <w:t>умение взаимодействовать с партнерами по коммуникации и учебной деятельности в процессе изучения окружающего мира;</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23. Коррекционно-развивающая область: коррекционный курс "Формирование речевого слуха и произносительной стороны речи".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23.1. Пояснительная записка.</w:t>
      </w:r>
    </w:p>
    <w:p w:rsidR="004E4C7C" w:rsidRDefault="004E4C7C" w:rsidP="00D06916">
      <w:pPr>
        <w:pStyle w:val="ConsPlusNormal"/>
        <w:spacing w:before="240"/>
        <w:ind w:firstLine="540"/>
        <w:jc w:val="both"/>
      </w:pPr>
      <w: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4E4C7C" w:rsidRDefault="004E4C7C" w:rsidP="00D06916">
      <w:pPr>
        <w:pStyle w:val="ConsPlusNormal"/>
        <w:spacing w:before="240"/>
        <w:ind w:firstLine="540"/>
        <w:jc w:val="both"/>
      </w:pPr>
      <w:r>
        <w:t>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4E4C7C" w:rsidRDefault="004E4C7C" w:rsidP="00D06916">
      <w:pPr>
        <w:pStyle w:val="ConsPlusNormal"/>
        <w:spacing w:before="240"/>
        <w:ind w:firstLine="540"/>
        <w:jc w:val="both"/>
      </w:pPr>
      <w:r>
        <w:t>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4E4C7C" w:rsidRDefault="004E4C7C" w:rsidP="00D06916">
      <w:pPr>
        <w:pStyle w:val="ConsPlusNormal"/>
        <w:spacing w:before="240"/>
        <w:ind w:firstLine="540"/>
        <w:jc w:val="both"/>
      </w:pPr>
      <w: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 первоначальный и основной.</w:t>
      </w:r>
    </w:p>
    <w:p w:rsidR="004E4C7C" w:rsidRDefault="004E4C7C" w:rsidP="00D06916">
      <w:pPr>
        <w:pStyle w:val="ConsPlusNormal"/>
        <w:spacing w:before="240"/>
        <w:ind w:firstLine="540"/>
        <w:jc w:val="both"/>
      </w:pPr>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3 - 5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4E4C7C" w:rsidRDefault="004E4C7C" w:rsidP="00D06916">
      <w:pPr>
        <w:pStyle w:val="ConsPlusNormal"/>
        <w:spacing w:before="240"/>
        <w:ind w:firstLine="540"/>
        <w:jc w:val="both"/>
      </w:pPr>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4E4C7C" w:rsidRDefault="004E4C7C" w:rsidP="00D06916">
      <w:pPr>
        <w:pStyle w:val="ConsPlusNormal"/>
        <w:spacing w:before="240"/>
        <w:ind w:firstLine="540"/>
        <w:jc w:val="both"/>
      </w:pPr>
      <w: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p>
    <w:p w:rsidR="004E4C7C" w:rsidRDefault="004E4C7C" w:rsidP="00D06916">
      <w:pPr>
        <w:pStyle w:val="ConsPlusNormal"/>
        <w:spacing w:before="240"/>
        <w:ind w:firstLine="540"/>
        <w:jc w:val="both"/>
      </w:pPr>
      <w:r>
        <w:t>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w:t>
      </w:r>
    </w:p>
    <w:p w:rsidR="004E4C7C" w:rsidRDefault="004E4C7C" w:rsidP="00D06916">
      <w:pPr>
        <w:pStyle w:val="ConsPlusNormal"/>
        <w:spacing w:before="240"/>
        <w:ind w:firstLine="540"/>
        <w:jc w:val="both"/>
      </w:pPr>
      <w: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4E4C7C" w:rsidRDefault="004E4C7C" w:rsidP="00D06916">
      <w:pPr>
        <w:pStyle w:val="ConsPlusNormal"/>
        <w:spacing w:before="240"/>
        <w:ind w:firstLine="540"/>
        <w:jc w:val="both"/>
      </w:pPr>
      <w: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4E4C7C" w:rsidRDefault="004E4C7C" w:rsidP="00D06916">
      <w:pPr>
        <w:pStyle w:val="ConsPlusNormal"/>
        <w:spacing w:before="240"/>
        <w:ind w:firstLine="540"/>
        <w:jc w:val="both"/>
      </w:pPr>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4E4C7C" w:rsidRDefault="004E4C7C" w:rsidP="00D06916">
      <w:pPr>
        <w:pStyle w:val="ConsPlusNormal"/>
        <w:spacing w:before="240"/>
        <w:ind w:firstLine="540"/>
        <w:jc w:val="both"/>
      </w:pPr>
      <w:r>
        <w:t>На одном занятии в процессе работы по развитию восприятия устной речи используется речевой материал не менее чем из двух тем.</w:t>
      </w:r>
    </w:p>
    <w:p w:rsidR="004E4C7C" w:rsidRDefault="004E4C7C" w:rsidP="00D06916">
      <w:pPr>
        <w:pStyle w:val="ConsPlusNormal"/>
        <w:spacing w:before="240"/>
        <w:ind w:firstLine="540"/>
        <w:jc w:val="both"/>
      </w:pPr>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4E4C7C" w:rsidRDefault="004E4C7C" w:rsidP="00D06916">
      <w:pPr>
        <w:pStyle w:val="ConsPlusNormal"/>
        <w:spacing w:before="240"/>
        <w:ind w:firstLine="540"/>
        <w:jc w:val="both"/>
      </w:pPr>
      <w: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4E4C7C" w:rsidRDefault="004E4C7C" w:rsidP="00D06916">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4E4C7C" w:rsidRDefault="004E4C7C" w:rsidP="00D06916">
      <w:pPr>
        <w:pStyle w:val="ConsPlusNormal"/>
        <w:spacing w:before="240"/>
        <w:ind w:firstLine="540"/>
        <w:jc w:val="both"/>
      </w:pPr>
      <w: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4E4C7C" w:rsidRDefault="004E4C7C" w:rsidP="00D06916">
      <w:pPr>
        <w:pStyle w:val="ConsPlusNormal"/>
        <w:spacing w:before="240"/>
        <w:ind w:firstLine="540"/>
        <w:jc w:val="both"/>
      </w:pPr>
      <w:r>
        <w:t>Важное значение придается формированию у обучающихся самоконтроля произносительной стороны речи.</w:t>
      </w:r>
    </w:p>
    <w:p w:rsidR="004E4C7C" w:rsidRDefault="004E4C7C" w:rsidP="00D06916">
      <w:pPr>
        <w:pStyle w:val="ConsPlusNormal"/>
        <w:spacing w:before="240"/>
        <w:ind w:firstLine="540"/>
        <w:jc w:val="both"/>
      </w:pPr>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4E4C7C" w:rsidRDefault="004E4C7C" w:rsidP="00D06916">
      <w:pPr>
        <w:pStyle w:val="ConsPlusNormal"/>
        <w:spacing w:before="240"/>
        <w:ind w:firstLine="540"/>
        <w:jc w:val="both"/>
      </w:pPr>
      <w:r>
        <w:t>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4E4C7C" w:rsidRDefault="004E4C7C" w:rsidP="00D06916">
      <w:pPr>
        <w:pStyle w:val="ConsPlusNormal"/>
        <w:spacing w:before="240"/>
        <w:ind w:firstLine="540"/>
        <w:jc w:val="both"/>
      </w:pPr>
      <w: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4E4C7C" w:rsidRDefault="004E4C7C" w:rsidP="00D06916">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4E4C7C" w:rsidRDefault="004E4C7C" w:rsidP="00D06916">
      <w:pPr>
        <w:pStyle w:val="ConsPlusNormal"/>
        <w:spacing w:before="240"/>
        <w:ind w:firstLine="540"/>
        <w:jc w:val="both"/>
      </w:pPr>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4E4C7C" w:rsidRDefault="004E4C7C" w:rsidP="00D06916">
      <w:pPr>
        <w:pStyle w:val="ConsPlusNormal"/>
        <w:spacing w:before="240"/>
        <w:ind w:firstLine="540"/>
        <w:jc w:val="both"/>
      </w:pPr>
      <w:r>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4E4C7C" w:rsidRDefault="004E4C7C" w:rsidP="00D06916">
      <w:pPr>
        <w:pStyle w:val="ConsPlusNormal"/>
        <w:spacing w:before="240"/>
        <w:ind w:firstLine="540"/>
        <w:jc w:val="both"/>
      </w:pPr>
      <w: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23.2. Содержание обучения.</w:t>
      </w:r>
    </w:p>
    <w:p w:rsidR="004E4C7C" w:rsidRDefault="004E4C7C" w:rsidP="00D06916">
      <w:pPr>
        <w:pStyle w:val="ConsPlusNormal"/>
        <w:spacing w:before="240"/>
        <w:ind w:firstLine="540"/>
        <w:jc w:val="both"/>
      </w:pPr>
      <w:r>
        <w:t>23.2.1. Развитие речевого слуха:</w:t>
      </w:r>
    </w:p>
    <w:p w:rsidR="004E4C7C" w:rsidRDefault="004E4C7C" w:rsidP="00D06916">
      <w:pPr>
        <w:pStyle w:val="ConsPlusNormal"/>
        <w:spacing w:before="240"/>
        <w:ind w:firstLine="540"/>
        <w:jc w:val="both"/>
      </w:pPr>
      <w:r>
        <w:t>1. Первоначальный период развития речевого слуха, слухозрительного восприятия устной речи у глухих обучающихся:</w:t>
      </w:r>
    </w:p>
    <w:p w:rsidR="004E4C7C" w:rsidRDefault="004E4C7C" w:rsidP="00D06916">
      <w:pPr>
        <w:pStyle w:val="ConsPlusNormal"/>
        <w:spacing w:before="240"/>
        <w:ind w:firstLine="540"/>
        <w:jc w:val="both"/>
      </w:pPr>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4E4C7C" w:rsidRDefault="004E4C7C" w:rsidP="00D06916">
      <w:pPr>
        <w:pStyle w:val="ConsPlusNormal"/>
        <w:spacing w:before="240"/>
        <w:ind w:firstLine="540"/>
        <w:jc w:val="both"/>
      </w:pPr>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4E4C7C" w:rsidRDefault="004E4C7C" w:rsidP="00D06916">
      <w:pPr>
        <w:pStyle w:val="ConsPlusNormal"/>
        <w:spacing w:before="240"/>
        <w:ind w:firstLine="540"/>
        <w:jc w:val="both"/>
      </w:pPr>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4E4C7C" w:rsidRDefault="004E4C7C" w:rsidP="00D06916">
      <w:pPr>
        <w:pStyle w:val="ConsPlusNormal"/>
        <w:spacing w:before="240"/>
        <w:ind w:firstLine="540"/>
        <w:jc w:val="both"/>
      </w:pPr>
      <w:r>
        <w:t>2. Основной период развития речевого слуха у глухих обучающихся:</w:t>
      </w:r>
    </w:p>
    <w:p w:rsidR="004E4C7C" w:rsidRDefault="004E4C7C" w:rsidP="00D06916">
      <w:pPr>
        <w:pStyle w:val="ConsPlusNormal"/>
        <w:spacing w:before="240"/>
        <w:ind w:firstLine="540"/>
        <w:jc w:val="both"/>
      </w:pPr>
      <w:r>
        <w:t>распознавание обучающимися на слух речевого материала (фраз, слов и словосочетаний), незнакомого по звучанию, но знакомого по значению;</w:t>
      </w:r>
    </w:p>
    <w:p w:rsidR="004E4C7C" w:rsidRDefault="004E4C7C" w:rsidP="00D06916">
      <w:pPr>
        <w:pStyle w:val="ConsPlusNormal"/>
        <w:spacing w:before="240"/>
        <w:ind w:firstLine="540"/>
        <w:jc w:val="both"/>
      </w:pPr>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4E4C7C" w:rsidRDefault="004E4C7C" w:rsidP="00D06916">
      <w:pPr>
        <w:pStyle w:val="ConsPlusNormal"/>
        <w:spacing w:before="240"/>
        <w:ind w:firstLine="540"/>
        <w:jc w:val="both"/>
      </w:pPr>
      <w:r>
        <w:t>развитие восприятия на слух коротких текстов диалогического и монологического характера при постепенном увеличении их объема с учетом слухоречевого развития каждого обучающегося (к 4 классу - до 50 - 60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4E4C7C" w:rsidRDefault="004E4C7C" w:rsidP="00D06916">
      <w:pPr>
        <w:pStyle w:val="ConsPlusNormal"/>
        <w:spacing w:before="240"/>
        <w:ind w:firstLine="540"/>
        <w:jc w:val="both"/>
      </w:pPr>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4E4C7C" w:rsidRDefault="004E4C7C" w:rsidP="00D06916">
      <w:pPr>
        <w:pStyle w:val="ConsPlusNormal"/>
        <w:spacing w:before="240"/>
        <w:ind w:firstLine="540"/>
        <w:jc w:val="both"/>
      </w:pPr>
      <w:r>
        <w:t>23.2.2. Развитие произносительной стороны речи:</w:t>
      </w:r>
    </w:p>
    <w:p w:rsidR="004E4C7C" w:rsidRDefault="004E4C7C" w:rsidP="00D06916">
      <w:pPr>
        <w:pStyle w:val="ConsPlusNormal"/>
        <w:spacing w:before="240"/>
        <w:ind w:firstLine="540"/>
        <w:jc w:val="both"/>
      </w:pPr>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4E4C7C" w:rsidRDefault="004E4C7C" w:rsidP="00D06916">
      <w:pPr>
        <w:pStyle w:val="ConsPlusNormal"/>
        <w:spacing w:before="240"/>
        <w:ind w:firstLine="540"/>
        <w:jc w:val="both"/>
      </w:pPr>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4E4C7C" w:rsidRDefault="004E4C7C" w:rsidP="00D06916">
      <w:pPr>
        <w:pStyle w:val="ConsPlusNormal"/>
        <w:spacing w:before="240"/>
        <w:ind w:firstLine="540"/>
        <w:jc w:val="both"/>
      </w:pPr>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4E4C7C" w:rsidRDefault="004E4C7C" w:rsidP="00D06916">
      <w:pPr>
        <w:pStyle w:val="ConsPlusNormal"/>
        <w:spacing w:before="240"/>
        <w:ind w:firstLine="540"/>
        <w:jc w:val="both"/>
      </w:pPr>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4E4C7C" w:rsidRDefault="004E4C7C" w:rsidP="00D06916">
      <w:pPr>
        <w:pStyle w:val="ConsPlusNormal"/>
        <w:spacing w:before="240"/>
        <w:ind w:firstLine="540"/>
        <w:jc w:val="both"/>
      </w:pPr>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4E4C7C" w:rsidRDefault="004E4C7C" w:rsidP="00D06916">
      <w:pPr>
        <w:pStyle w:val="ConsPlusNormal"/>
        <w:spacing w:before="240"/>
        <w:ind w:firstLine="540"/>
        <w:jc w:val="both"/>
      </w:pPr>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4E4C7C" w:rsidRDefault="004E4C7C" w:rsidP="00D06916">
      <w:pPr>
        <w:pStyle w:val="ConsPlusNormal"/>
        <w:spacing w:before="240"/>
        <w:ind w:firstLine="540"/>
        <w:jc w:val="both"/>
      </w:pPr>
      <w:r>
        <w:t>формирование самоконтроля произносительной стороны речи;</w:t>
      </w:r>
    </w:p>
    <w:p w:rsidR="004E4C7C" w:rsidRDefault="004E4C7C" w:rsidP="00D06916">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4E4C7C" w:rsidRDefault="004E4C7C" w:rsidP="00D06916">
      <w:pPr>
        <w:pStyle w:val="ConsPlusNormal"/>
        <w:spacing w:before="240"/>
        <w:ind w:firstLine="540"/>
        <w:jc w:val="both"/>
      </w:pPr>
      <w:r>
        <w:t>23.2.3. Планируемые результаты освоения коррекционного курса "Формирование речевого слуха и произносительной стороны речи".</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4E4C7C" w:rsidRDefault="004E4C7C" w:rsidP="00D06916">
      <w:pPr>
        <w:pStyle w:val="ConsPlusNormal"/>
        <w:spacing w:before="240"/>
        <w:ind w:firstLine="540"/>
        <w:jc w:val="both"/>
      </w:pPr>
      <w:r>
        <w:t>стремление к овладению восприятием и воспроизведением устной речи;</w:t>
      </w:r>
    </w:p>
    <w:p w:rsidR="004E4C7C" w:rsidRDefault="004E4C7C" w:rsidP="00D06916">
      <w:pPr>
        <w:pStyle w:val="ConsPlusNormal"/>
        <w:spacing w:before="240"/>
        <w:ind w:firstLine="540"/>
        <w:jc w:val="both"/>
      </w:pPr>
      <w:r>
        <w:t>желание и умения пользоваться индивидуальными слуховыми аппаратами (с учетом аудиолого-педагогических рекомендаций);</w:t>
      </w:r>
    </w:p>
    <w:p w:rsidR="004E4C7C" w:rsidRDefault="004E4C7C" w:rsidP="00D06916">
      <w:pPr>
        <w:pStyle w:val="ConsPlusNormal"/>
        <w:spacing w:before="240"/>
        <w:ind w:firstLine="540"/>
        <w:jc w:val="both"/>
      </w:pPr>
      <w: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4E4C7C" w:rsidRDefault="004E4C7C" w:rsidP="00D06916">
      <w:pPr>
        <w:pStyle w:val="ConsPlusNormal"/>
        <w:spacing w:before="240"/>
        <w:ind w:firstLine="540"/>
        <w:jc w:val="both"/>
      </w:pPr>
      <w:r>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4E4C7C" w:rsidRDefault="004E4C7C" w:rsidP="00D06916">
      <w:pPr>
        <w:pStyle w:val="ConsPlusNormal"/>
        <w:spacing w:before="240"/>
        <w:ind w:firstLine="540"/>
        <w:jc w:val="both"/>
      </w:pPr>
      <w: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p>
    <w:p w:rsidR="004E4C7C" w:rsidRDefault="004E4C7C" w:rsidP="00D06916">
      <w:pPr>
        <w:pStyle w:val="ConsPlusNormal"/>
        <w:spacing w:before="240"/>
        <w:ind w:firstLine="540"/>
        <w:jc w:val="both"/>
      </w:pPr>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p>
    <w:p w:rsidR="004E4C7C" w:rsidRDefault="004E4C7C" w:rsidP="00D06916">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4E4C7C" w:rsidRDefault="004E4C7C" w:rsidP="00D06916">
      <w:pPr>
        <w:pStyle w:val="ConsPlusNormal"/>
        <w:spacing w:before="240"/>
        <w:ind w:firstLine="540"/>
        <w:jc w:val="both"/>
      </w:pPr>
      <w: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средств (соответствующей мимики лица, позы, пластики);</w:t>
      </w:r>
    </w:p>
    <w:p w:rsidR="004E4C7C" w:rsidRDefault="004E4C7C" w:rsidP="00D06916">
      <w:pPr>
        <w:pStyle w:val="ConsPlusNormal"/>
        <w:spacing w:before="240"/>
        <w:ind w:firstLine="540"/>
        <w:jc w:val="both"/>
      </w:pPr>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p>
    <w:p w:rsidR="004E4C7C" w:rsidRDefault="004E4C7C" w:rsidP="00D06916">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24. Коррекционно-развивающая область: коррекционный курс "Музыкально-ритмические занятия".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24.1. Пояснительная записка.</w:t>
      </w:r>
    </w:p>
    <w:p w:rsidR="004E4C7C" w:rsidRDefault="004E4C7C" w:rsidP="00D06916">
      <w:pPr>
        <w:pStyle w:val="ConsPlusNormal"/>
        <w:spacing w:before="240"/>
        <w:ind w:firstLine="540"/>
        <w:jc w:val="both"/>
      </w:pPr>
      <w: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4E4C7C" w:rsidRDefault="004E4C7C" w:rsidP="00D06916">
      <w:pPr>
        <w:pStyle w:val="ConsPlusNormal"/>
        <w:spacing w:before="240"/>
        <w:ind w:firstLine="540"/>
        <w:jc w:val="both"/>
      </w:pPr>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4E4C7C" w:rsidRDefault="004E4C7C" w:rsidP="00D06916">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4E4C7C" w:rsidRDefault="004E4C7C" w:rsidP="00D06916">
      <w:pPr>
        <w:pStyle w:val="ConsPlusNormal"/>
        <w:spacing w:before="240"/>
        <w:ind w:firstLine="540"/>
        <w:jc w:val="both"/>
      </w:pPr>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4E4C7C" w:rsidRDefault="004E4C7C" w:rsidP="00D06916">
      <w:pPr>
        <w:pStyle w:val="ConsPlusNormal"/>
        <w:spacing w:before="240"/>
        <w:ind w:firstLine="540"/>
        <w:jc w:val="both"/>
      </w:pPr>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4E4C7C" w:rsidRDefault="004E4C7C" w:rsidP="00D06916">
      <w:pPr>
        <w:pStyle w:val="ConsPlusNormal"/>
        <w:spacing w:before="240"/>
        <w:ind w:firstLine="540"/>
        <w:jc w:val="both"/>
      </w:pPr>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4E4C7C" w:rsidRDefault="004E4C7C" w:rsidP="00D06916">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4E4C7C" w:rsidRDefault="004E4C7C" w:rsidP="00D06916">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4E4C7C" w:rsidRDefault="004E4C7C" w:rsidP="00D06916">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4E4C7C" w:rsidRDefault="004E4C7C" w:rsidP="00D06916">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4E4C7C" w:rsidRDefault="004E4C7C" w:rsidP="00D06916">
      <w:pPr>
        <w:pStyle w:val="ConsPlusNormal"/>
        <w:spacing w:before="240"/>
        <w:ind w:firstLine="540"/>
        <w:jc w:val="both"/>
      </w:pPr>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4E4C7C" w:rsidRDefault="004E4C7C" w:rsidP="00D06916">
      <w:pPr>
        <w:pStyle w:val="ConsPlusNormal"/>
        <w:spacing w:before="240"/>
        <w:ind w:firstLine="540"/>
        <w:jc w:val="both"/>
      </w:pPr>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24.2. Содержание обучения:</w:t>
      </w:r>
    </w:p>
    <w:p w:rsidR="004E4C7C" w:rsidRDefault="004E4C7C" w:rsidP="00D06916">
      <w:pPr>
        <w:pStyle w:val="ConsPlusNormal"/>
        <w:spacing w:before="240"/>
        <w:ind w:firstLine="540"/>
        <w:jc w:val="both"/>
      </w:pPr>
      <w:r>
        <w:t>24.2.1. Обучение восприятию музыки (с помощью индивидуальных слуховых аппаратов):</w:t>
      </w:r>
    </w:p>
    <w:p w:rsidR="004E4C7C" w:rsidRDefault="004E4C7C" w:rsidP="00D06916">
      <w:pPr>
        <w:pStyle w:val="ConsPlusNormal"/>
        <w:spacing w:before="240"/>
        <w:ind w:firstLine="540"/>
        <w:jc w:val="both"/>
      </w:pPr>
      <w:r>
        <w:t>определение на слух начала и окончания звучания музыки (в исполнении педагогического работника и аудиозаписи);</w:t>
      </w:r>
    </w:p>
    <w:p w:rsidR="004E4C7C" w:rsidRDefault="004E4C7C" w:rsidP="00D06916">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4E4C7C" w:rsidRDefault="004E4C7C" w:rsidP="00D06916">
      <w:pPr>
        <w:pStyle w:val="ConsPlusNormal"/>
        <w:spacing w:before="240"/>
        <w:ind w:firstLine="540"/>
        <w:jc w:val="both"/>
      </w:pPr>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4E4C7C" w:rsidRDefault="004E4C7C" w:rsidP="00D06916">
      <w:pPr>
        <w:pStyle w:val="ConsPlusNormal"/>
        <w:spacing w:before="240"/>
        <w:ind w:firstLine="540"/>
        <w:jc w:val="both"/>
      </w:pPr>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 -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 Глинки, "Марш деревянных солдатиков" П. Чайковского из "Детского альбома", "Встречный марш" С. Чернецкого;</w:t>
      </w:r>
    </w:p>
    <w:p w:rsidR="004E4C7C" w:rsidRDefault="004E4C7C" w:rsidP="00D06916">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4E4C7C" w:rsidRDefault="004E4C7C" w:rsidP="00D06916">
      <w:pPr>
        <w:pStyle w:val="ConsPlusNormal"/>
        <w:spacing w:before="240"/>
        <w:ind w:firstLine="540"/>
        <w:jc w:val="both"/>
      </w:pPr>
      <w:r>
        <w:t>знакомство с кратким содержанием музыкальной сказки, различение и опознавание на слух музыкальных фрагментов при выборе из 4 - 6 (в аудиозаписи);</w:t>
      </w:r>
    </w:p>
    <w:p w:rsidR="004E4C7C" w:rsidRDefault="004E4C7C" w:rsidP="00D06916">
      <w:pPr>
        <w:pStyle w:val="ConsPlusNormal"/>
        <w:spacing w:before="240"/>
        <w:ind w:firstLine="540"/>
        <w:jc w:val="both"/>
      </w:pPr>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p>
    <w:p w:rsidR="004E4C7C" w:rsidRDefault="004E4C7C" w:rsidP="00D06916">
      <w:pPr>
        <w:pStyle w:val="ConsPlusNormal"/>
        <w:spacing w:before="240"/>
        <w:ind w:firstLine="540"/>
        <w:jc w:val="both"/>
      </w:pPr>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p>
    <w:p w:rsidR="004E4C7C" w:rsidRDefault="004E4C7C" w:rsidP="00D06916">
      <w:pPr>
        <w:pStyle w:val="ConsPlusNormal"/>
        <w:spacing w:before="240"/>
        <w:ind w:firstLine="540"/>
        <w:jc w:val="both"/>
      </w:pPr>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 - пяти;</w:t>
      </w:r>
    </w:p>
    <w:p w:rsidR="004E4C7C" w:rsidRDefault="004E4C7C" w:rsidP="00D06916">
      <w:pPr>
        <w:pStyle w:val="ConsPlusNormal"/>
        <w:spacing w:before="240"/>
        <w:ind w:firstLine="540"/>
        <w:jc w:val="both"/>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4E4C7C" w:rsidRDefault="004E4C7C" w:rsidP="00D06916">
      <w:pPr>
        <w:pStyle w:val="ConsPlusNormal"/>
        <w:spacing w:before="240"/>
        <w:ind w:firstLine="540"/>
        <w:jc w:val="both"/>
      </w:pPr>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4E4C7C" w:rsidRDefault="004E4C7C" w:rsidP="00D06916">
      <w:pPr>
        <w:pStyle w:val="ConsPlusNormal"/>
        <w:spacing w:before="240"/>
        <w:ind w:firstLine="540"/>
        <w:jc w:val="both"/>
      </w:pPr>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4E4C7C" w:rsidRDefault="004E4C7C" w:rsidP="00D06916">
      <w:pPr>
        <w:pStyle w:val="ConsPlusNormal"/>
        <w:spacing w:before="240"/>
        <w:ind w:firstLine="540"/>
        <w:jc w:val="both"/>
      </w:pPr>
      <w:r>
        <w:t>24.2.2. Обучение движениям под музыку:</w:t>
      </w:r>
    </w:p>
    <w:p w:rsidR="004E4C7C" w:rsidRDefault="004E4C7C" w:rsidP="00D06916">
      <w:pPr>
        <w:pStyle w:val="ConsPlusNormal"/>
        <w:spacing w:before="240"/>
        <w:ind w:firstLine="540"/>
        <w:jc w:val="both"/>
      </w:pPr>
      <w: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4E4C7C" w:rsidRDefault="004E4C7C" w:rsidP="00D06916">
      <w:pPr>
        <w:pStyle w:val="ConsPlusNormal"/>
        <w:spacing w:before="240"/>
        <w:ind w:firstLine="540"/>
        <w:jc w:val="both"/>
      </w:pPr>
      <w:r>
        <w:t>совершенствование основных движений, овладение элементарными гимнастическими движениями, доступными обучающимся;</w:t>
      </w:r>
    </w:p>
    <w:p w:rsidR="004E4C7C" w:rsidRDefault="004E4C7C" w:rsidP="00D06916">
      <w:pPr>
        <w:pStyle w:val="ConsPlusNormal"/>
        <w:spacing w:before="240"/>
        <w:ind w:firstLine="540"/>
        <w:jc w:val="both"/>
      </w:pPr>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4E4C7C" w:rsidRDefault="004E4C7C" w:rsidP="00D06916">
      <w:pPr>
        <w:pStyle w:val="ConsPlusNormal"/>
        <w:spacing w:before="240"/>
        <w:ind w:firstLine="540"/>
        <w:jc w:val="both"/>
      </w:pPr>
      <w: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p>
    <w:p w:rsidR="004E4C7C" w:rsidRDefault="004E4C7C" w:rsidP="00D06916">
      <w:pPr>
        <w:pStyle w:val="ConsPlusNormal"/>
        <w:spacing w:before="240"/>
        <w:ind w:firstLine="540"/>
        <w:jc w:val="both"/>
      </w:pPr>
      <w:r>
        <w:t>разучивание несложных плясок, хороводов, танцевальных композиций (народных, бальных и современных танцев), доступных обучающимся; знание названий исполняемых танцев (отдельных движений), овладение умением характеризовать музыку, сопровождающую танец;</w:t>
      </w:r>
    </w:p>
    <w:p w:rsidR="004E4C7C" w:rsidRDefault="004E4C7C" w:rsidP="00D06916">
      <w:pPr>
        <w:pStyle w:val="ConsPlusNormal"/>
        <w:spacing w:before="240"/>
        <w:ind w:firstLine="540"/>
        <w:jc w:val="both"/>
      </w:pPr>
      <w:r>
        <w:t>импровизация музыкально-ритмических движений в соответствии с характером музыки;</w:t>
      </w:r>
    </w:p>
    <w:p w:rsidR="004E4C7C" w:rsidRDefault="004E4C7C" w:rsidP="00D06916">
      <w:pPr>
        <w:pStyle w:val="ConsPlusNormal"/>
        <w:spacing w:before="240"/>
        <w:ind w:firstLine="540"/>
        <w:jc w:val="both"/>
      </w:pPr>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4E4C7C" w:rsidRDefault="004E4C7C" w:rsidP="00D06916">
      <w:pPr>
        <w:pStyle w:val="ConsPlusNormal"/>
        <w:spacing w:before="240"/>
        <w:ind w:firstLine="540"/>
        <w:jc w:val="both"/>
      </w:pPr>
      <w:r>
        <w:t>фиксирование движениями сильной и слабой доли такта в музыке двух-, трех- 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(2 - 8 тактов); дирижирование по двух-, трех и четырехдольной сетке; определение движением руки высотного положения двух и более звуков внутри первой октавы;</w:t>
      </w:r>
    </w:p>
    <w:p w:rsidR="004E4C7C" w:rsidRDefault="004E4C7C" w:rsidP="00D06916">
      <w:pPr>
        <w:pStyle w:val="ConsPlusNormal"/>
        <w:spacing w:before="240"/>
        <w:ind w:firstLine="540"/>
        <w:jc w:val="both"/>
      </w:pPr>
      <w: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4E4C7C" w:rsidRDefault="004E4C7C" w:rsidP="00D06916">
      <w:pPr>
        <w:pStyle w:val="ConsPlusNormal"/>
        <w:spacing w:before="240"/>
        <w:ind w:firstLine="540"/>
        <w:jc w:val="both"/>
      </w:pPr>
      <w:r>
        <w:t>24.2.3. Обучение декламации песен под музыку:</w:t>
      </w:r>
    </w:p>
    <w:p w:rsidR="004E4C7C" w:rsidRDefault="004E4C7C" w:rsidP="00D06916">
      <w:pPr>
        <w:pStyle w:val="ConsPlusNormal"/>
        <w:spacing w:before="240"/>
        <w:ind w:firstLine="540"/>
        <w:jc w:val="both"/>
      </w:pPr>
      <w: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 легко;</w:t>
      </w:r>
    </w:p>
    <w:p w:rsidR="004E4C7C" w:rsidRDefault="004E4C7C" w:rsidP="00D06916">
      <w:pPr>
        <w:pStyle w:val="ConsPlusNormal"/>
        <w:spacing w:before="240"/>
        <w:ind w:firstLine="540"/>
        <w:jc w:val="both"/>
      </w:pPr>
      <w:r>
        <w:t>понимание основных дирижерских жестов, включая "внимание", "дыхание", "начало", "окончание", "логическое ударение";</w:t>
      </w:r>
    </w:p>
    <w:p w:rsidR="004E4C7C" w:rsidRDefault="004E4C7C" w:rsidP="00D06916">
      <w:pPr>
        <w:pStyle w:val="ConsPlusNormal"/>
        <w:spacing w:before="240"/>
        <w:ind w:firstLine="540"/>
        <w:jc w:val="both"/>
      </w:pPr>
      <w:r>
        <w:t>инсценирование песен.</w:t>
      </w:r>
    </w:p>
    <w:p w:rsidR="004E4C7C" w:rsidRDefault="004E4C7C" w:rsidP="00D06916">
      <w:pPr>
        <w:pStyle w:val="ConsPlusNormal"/>
        <w:spacing w:before="240"/>
        <w:ind w:firstLine="540"/>
        <w:jc w:val="both"/>
      </w:pPr>
      <w:r>
        <w:t>24.2.4. Обучение игре на элементарных музыкальных инструментах в ансамбле:</w:t>
      </w:r>
    </w:p>
    <w:p w:rsidR="004E4C7C" w:rsidRDefault="004E4C7C" w:rsidP="00D06916">
      <w:pPr>
        <w:pStyle w:val="ConsPlusNormal"/>
        <w:spacing w:before="240"/>
        <w:ind w:firstLine="540"/>
        <w:jc w:val="both"/>
      </w:pPr>
      <w:r>
        <w:t>эмоциональное исполнение ритмического аккомпанемента к музыкальной пьесе или песне;</w:t>
      </w:r>
    </w:p>
    <w:p w:rsidR="004E4C7C" w:rsidRDefault="004E4C7C" w:rsidP="00D06916">
      <w:pPr>
        <w:pStyle w:val="ConsPlusNormal"/>
        <w:spacing w:before="240"/>
        <w:ind w:firstLine="540"/>
        <w:jc w:val="both"/>
      </w:pPr>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4E4C7C" w:rsidRDefault="004E4C7C" w:rsidP="00D06916">
      <w:pPr>
        <w:pStyle w:val="ConsPlusNormal"/>
        <w:spacing w:before="240"/>
        <w:ind w:firstLine="540"/>
        <w:jc w:val="both"/>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4E4C7C" w:rsidRDefault="004E4C7C" w:rsidP="00D06916">
      <w:pPr>
        <w:pStyle w:val="ConsPlusNormal"/>
        <w:spacing w:before="240"/>
        <w:ind w:firstLine="540"/>
        <w:jc w:val="both"/>
      </w:pPr>
      <w:r>
        <w:t>24.2.5. Автоматизация произносительных навыков (с использованием фонетической ритмики и упражнений под музыку):</w:t>
      </w:r>
    </w:p>
    <w:p w:rsidR="004E4C7C" w:rsidRDefault="004E4C7C" w:rsidP="00D06916">
      <w:pPr>
        <w:pStyle w:val="ConsPlusNormal"/>
        <w:spacing w:before="240"/>
        <w:ind w:firstLine="540"/>
        <w:jc w:val="both"/>
      </w:pPr>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4E4C7C" w:rsidRDefault="004E4C7C" w:rsidP="00D06916">
      <w:pPr>
        <w:pStyle w:val="ConsPlusNormal"/>
        <w:spacing w:before="240"/>
        <w:ind w:firstLine="540"/>
        <w:jc w:val="both"/>
      </w:pPr>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4E4C7C" w:rsidRDefault="004E4C7C" w:rsidP="00D06916">
      <w:pPr>
        <w:pStyle w:val="ConsPlusNormal"/>
        <w:spacing w:before="240"/>
        <w:ind w:firstLine="540"/>
        <w:jc w:val="both"/>
      </w:pPr>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4E4C7C" w:rsidRDefault="004E4C7C" w:rsidP="00D06916">
      <w:pPr>
        <w:pStyle w:val="ConsPlusNormal"/>
        <w:spacing w:before="240"/>
        <w:ind w:firstLine="540"/>
        <w:jc w:val="both"/>
      </w:pPr>
      <w:r>
        <w:t>закрепление нормального темпа речи, развитие восприятия на слух и воспроизведения изменений темпа речи (нормальный, медленный, быстрый);</w:t>
      </w:r>
    </w:p>
    <w:p w:rsidR="004E4C7C" w:rsidRDefault="004E4C7C" w:rsidP="00D06916">
      <w:pPr>
        <w:pStyle w:val="ConsPlusNormal"/>
        <w:spacing w:before="240"/>
        <w:ind w:firstLine="540"/>
        <w:jc w:val="both"/>
      </w:pPr>
      <w:r>
        <w:t>развитие умений восприятия на слух и воспроизведение ударения в двух-, трех-, четырех- и пятисложных словах;</w:t>
      </w:r>
    </w:p>
    <w:p w:rsidR="004E4C7C" w:rsidRDefault="004E4C7C" w:rsidP="00D06916">
      <w:pPr>
        <w:pStyle w:val="ConsPlusNormal"/>
        <w:spacing w:before="240"/>
        <w:ind w:firstLine="540"/>
        <w:jc w:val="both"/>
      </w:pPr>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4E4C7C" w:rsidRDefault="004E4C7C" w:rsidP="00D06916">
      <w:pPr>
        <w:pStyle w:val="ConsPlusNormal"/>
        <w:spacing w:before="240"/>
        <w:ind w:firstLine="540"/>
        <w:jc w:val="both"/>
      </w:pPr>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p>
    <w:p w:rsidR="004E4C7C" w:rsidRDefault="004E4C7C" w:rsidP="00D06916">
      <w:pPr>
        <w:pStyle w:val="ConsPlusNormal"/>
        <w:spacing w:before="240"/>
        <w:ind w:firstLine="540"/>
        <w:jc w:val="both"/>
      </w:pPr>
      <w:r>
        <w:t>реализация сформированных произносительных умений в самостоятельной речи.</w:t>
      </w:r>
    </w:p>
    <w:p w:rsidR="004E4C7C" w:rsidRDefault="004E4C7C" w:rsidP="00D06916">
      <w:pPr>
        <w:pStyle w:val="ConsPlusNormal"/>
        <w:spacing w:before="240"/>
        <w:ind w:firstLine="540"/>
        <w:jc w:val="both"/>
      </w:pPr>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стихотворения или фрагменты из них.</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24.3. Планируемые результаты освоения коррекционного курса "Музыкально-ритмические занятия".</w:t>
      </w:r>
    </w:p>
    <w:p w:rsidR="004E4C7C" w:rsidRDefault="004E4C7C" w:rsidP="00D06916">
      <w:pPr>
        <w:pStyle w:val="ConsPlusNormal"/>
        <w:spacing w:before="240"/>
        <w:ind w:firstLine="540"/>
        <w:jc w:val="both"/>
      </w:pPr>
      <w:r>
        <w:t>24.3.1. Результатами освоения курса являются:</w:t>
      </w:r>
    </w:p>
    <w:p w:rsidR="004E4C7C" w:rsidRDefault="004E4C7C" w:rsidP="00D06916">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4E4C7C" w:rsidRDefault="004E4C7C" w:rsidP="00D06916">
      <w:pPr>
        <w:pStyle w:val="ConsPlusNormal"/>
        <w:spacing w:before="240"/>
        <w:ind w:firstLine="540"/>
        <w:jc w:val="both"/>
      </w:pPr>
      <w: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p>
    <w:p w:rsidR="004E4C7C" w:rsidRDefault="004E4C7C" w:rsidP="00D06916">
      <w:pPr>
        <w:pStyle w:val="ConsPlusNormal"/>
        <w:spacing w:before="240"/>
        <w:ind w:firstLine="540"/>
        <w:jc w:val="both"/>
      </w:pPr>
      <w:r>
        <w:t>знание названий прослушиваемых произведений, фамилий композиторов, названий музыкальных инструментов;</w:t>
      </w:r>
    </w:p>
    <w:p w:rsidR="004E4C7C" w:rsidRDefault="004E4C7C" w:rsidP="00D06916">
      <w:pPr>
        <w:pStyle w:val="ConsPlusNormal"/>
        <w:spacing w:before="240"/>
        <w:ind w:firstLine="540"/>
        <w:jc w:val="both"/>
      </w:pPr>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4E4C7C" w:rsidRDefault="004E4C7C" w:rsidP="00D06916">
      <w:pPr>
        <w:pStyle w:val="ConsPlusNormal"/>
        <w:spacing w:before="240"/>
        <w:ind w:firstLine="540"/>
        <w:jc w:val="both"/>
      </w:pPr>
      <w: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p>
    <w:p w:rsidR="004E4C7C" w:rsidRDefault="004E4C7C" w:rsidP="00D06916">
      <w:pPr>
        <w:pStyle w:val="ConsPlusNormal"/>
        <w:spacing w:before="240"/>
        <w:ind w:firstLine="540"/>
        <w:jc w:val="both"/>
      </w:pPr>
      <w:r>
        <w:t>знание названий исполняемых танцев (отдельных движений), умения характеризовать музыку, сопровождающую танец;</w:t>
      </w:r>
    </w:p>
    <w:p w:rsidR="004E4C7C" w:rsidRDefault="004E4C7C" w:rsidP="00D06916">
      <w:pPr>
        <w:pStyle w:val="ConsPlusNormal"/>
        <w:spacing w:before="240"/>
        <w:ind w:firstLine="540"/>
        <w:jc w:val="both"/>
      </w:pPr>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p>
    <w:p w:rsidR="004E4C7C" w:rsidRDefault="004E4C7C" w:rsidP="00D06916">
      <w:pPr>
        <w:pStyle w:val="ConsPlusNormal"/>
        <w:spacing w:before="240"/>
        <w:ind w:firstLine="540"/>
        <w:jc w:val="both"/>
      </w:pPr>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4E4C7C" w:rsidRDefault="004E4C7C" w:rsidP="00D06916">
      <w:pPr>
        <w:pStyle w:val="ConsPlusNormal"/>
        <w:spacing w:before="240"/>
        <w:ind w:firstLine="540"/>
        <w:jc w:val="both"/>
      </w:pPr>
      <w:r>
        <w:t>проявление творческих способностей в художественной деятельности, связанной с музыкой;</w:t>
      </w:r>
    </w:p>
    <w:p w:rsidR="004E4C7C" w:rsidRDefault="004E4C7C" w:rsidP="00D06916">
      <w:pPr>
        <w:pStyle w:val="ConsPlusNormal"/>
        <w:spacing w:before="240"/>
        <w:ind w:firstLine="540"/>
        <w:jc w:val="both"/>
      </w:pPr>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4E4C7C" w:rsidRDefault="004E4C7C" w:rsidP="00D06916">
      <w:pPr>
        <w:pStyle w:val="ConsPlusNormal"/>
        <w:spacing w:before="240"/>
        <w:ind w:firstLine="540"/>
        <w:jc w:val="both"/>
      </w:pPr>
      <w: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p>
    <w:p w:rsidR="004E4C7C" w:rsidRDefault="004E4C7C" w:rsidP="00D06916">
      <w:pPr>
        <w:pStyle w:val="ConsPlusNormal"/>
        <w:spacing w:before="240"/>
        <w:ind w:firstLine="540"/>
        <w:jc w:val="both"/>
      </w:pPr>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4E4C7C" w:rsidRDefault="004E4C7C" w:rsidP="00D06916">
      <w:pPr>
        <w:pStyle w:val="ConsPlusNormal"/>
        <w:spacing w:before="240"/>
        <w:ind w:firstLine="540"/>
        <w:jc w:val="both"/>
      </w:pPr>
      <w: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25. Коррекционно-развивающая область: коррекционный курс "Развитие слухового восприятия и техника речи".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25.1. Пояснительная записка.</w:t>
      </w:r>
    </w:p>
    <w:p w:rsidR="004E4C7C" w:rsidRDefault="004E4C7C" w:rsidP="00D06916">
      <w:pPr>
        <w:pStyle w:val="ConsPlusNormal"/>
        <w:spacing w:before="240"/>
        <w:ind w:firstLine="540"/>
        <w:jc w:val="both"/>
      </w:pPr>
      <w:r>
        <w:t>На занятиях "Развитие слухового восприятия и техника речи" у обучающихся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4E4C7C" w:rsidRDefault="004E4C7C" w:rsidP="00D06916">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4E4C7C" w:rsidRDefault="004E4C7C" w:rsidP="00D06916">
      <w:pPr>
        <w:pStyle w:val="ConsPlusNormal"/>
        <w:spacing w:before="240"/>
        <w:ind w:firstLine="540"/>
        <w:jc w:val="both"/>
      </w:pPr>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25.2. Содержание обучения.</w:t>
      </w:r>
    </w:p>
    <w:p w:rsidR="004E4C7C" w:rsidRDefault="004E4C7C" w:rsidP="00D06916">
      <w:pPr>
        <w:pStyle w:val="ConsPlusNormal"/>
        <w:spacing w:before="240"/>
        <w:ind w:firstLine="540"/>
        <w:jc w:val="both"/>
      </w:pPr>
      <w:r>
        <w:t>25.2.1. На фронтальных занятиях "Развитие слухового восприятия и техника речи" реализуются три направления работы:</w:t>
      </w:r>
    </w:p>
    <w:p w:rsidR="004E4C7C" w:rsidRDefault="004E4C7C" w:rsidP="00D06916">
      <w:pPr>
        <w:pStyle w:val="ConsPlusNormal"/>
        <w:spacing w:before="240"/>
        <w:ind w:firstLine="540"/>
        <w:jc w:val="both"/>
      </w:pPr>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4E4C7C" w:rsidRDefault="004E4C7C" w:rsidP="00D06916">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4E4C7C" w:rsidRDefault="004E4C7C" w:rsidP="00D06916">
      <w:pPr>
        <w:pStyle w:val="ConsPlusNormal"/>
        <w:spacing w:before="240"/>
        <w:ind w:firstLine="540"/>
        <w:jc w:val="both"/>
      </w:pPr>
      <w:r>
        <w:t>развитие восприятия и воспроизведения устной речи.</w:t>
      </w:r>
    </w:p>
    <w:p w:rsidR="004E4C7C" w:rsidRDefault="004E4C7C" w:rsidP="00D06916">
      <w:pPr>
        <w:pStyle w:val="ConsPlusNormal"/>
        <w:spacing w:before="240"/>
        <w:ind w:firstLine="540"/>
        <w:jc w:val="both"/>
      </w:pPr>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4E4C7C" w:rsidRDefault="004E4C7C" w:rsidP="00D06916">
      <w:pPr>
        <w:pStyle w:val="ConsPlusNormal"/>
        <w:spacing w:before="240"/>
        <w:ind w:firstLine="540"/>
        <w:jc w:val="both"/>
      </w:pPr>
      <w:r>
        <w:t>Содержание занятий должно быть доступно всем обучающимся класса. При планировании и организации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4E4C7C" w:rsidRDefault="004E4C7C" w:rsidP="00D06916">
      <w:pPr>
        <w:pStyle w:val="ConsPlusNormal"/>
        <w:spacing w:before="240"/>
        <w:ind w:firstLine="540"/>
        <w:jc w:val="both"/>
      </w:pPr>
      <w:r>
        <w:t>25.2.2. Формирование у обучающихся базовых способностей для развития слухового восприятия:</w:t>
      </w:r>
    </w:p>
    <w:p w:rsidR="004E4C7C" w:rsidRDefault="004E4C7C" w:rsidP="00D06916">
      <w:pPr>
        <w:pStyle w:val="ConsPlusNormal"/>
        <w:spacing w:before="240"/>
        <w:ind w:firstLine="540"/>
        <w:jc w:val="both"/>
      </w:pPr>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4E4C7C" w:rsidRDefault="004E4C7C" w:rsidP="00D06916">
      <w:pPr>
        <w:pStyle w:val="ConsPlusNormal"/>
        <w:spacing w:before="240"/>
        <w:ind w:firstLine="540"/>
        <w:jc w:val="both"/>
      </w:pPr>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4E4C7C" w:rsidRDefault="004E4C7C" w:rsidP="00D06916">
      <w:pPr>
        <w:pStyle w:val="ConsPlusNormal"/>
        <w:spacing w:before="240"/>
        <w:ind w:firstLine="540"/>
        <w:jc w:val="both"/>
      </w:pPr>
      <w:r>
        <w:t>определение направления звучания (локализация звучания в пространстве).</w:t>
      </w:r>
    </w:p>
    <w:p w:rsidR="004E4C7C" w:rsidRDefault="004E4C7C" w:rsidP="00D06916">
      <w:pPr>
        <w:pStyle w:val="ConsPlusNormal"/>
        <w:spacing w:before="240"/>
        <w:ind w:firstLine="540"/>
        <w:jc w:val="both"/>
      </w:pPr>
      <w:r>
        <w:t>25.2.3. Восприятие неречевых звучаний, связанных с окружающим человека звуковым фоном:</w:t>
      </w:r>
    </w:p>
    <w:p w:rsidR="004E4C7C" w:rsidRDefault="004E4C7C" w:rsidP="00D06916">
      <w:pPr>
        <w:pStyle w:val="ConsPlusNormal"/>
        <w:spacing w:before="240"/>
        <w:ind w:firstLine="540"/>
        <w:jc w:val="both"/>
      </w:pPr>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4E4C7C" w:rsidRDefault="004E4C7C" w:rsidP="00D06916">
      <w:pPr>
        <w:pStyle w:val="ConsPlusNormal"/>
        <w:spacing w:before="240"/>
        <w:ind w:firstLine="540"/>
        <w:jc w:val="both"/>
      </w:pPr>
      <w:r>
        <w:t>различение и опознавание на слух разговора и пения, мужского и женского голоса;</w:t>
      </w:r>
    </w:p>
    <w:p w:rsidR="004E4C7C" w:rsidRDefault="004E4C7C" w:rsidP="00D06916">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4E4C7C" w:rsidRDefault="004E4C7C" w:rsidP="00D06916">
      <w:pPr>
        <w:pStyle w:val="ConsPlusNormal"/>
        <w:spacing w:before="240"/>
        <w:ind w:firstLine="540"/>
        <w:jc w:val="both"/>
      </w:pPr>
      <w:r>
        <w:t>25.2.4. Развитие восприятия и воспроизведения устной речи.</w:t>
      </w:r>
    </w:p>
    <w:p w:rsidR="004E4C7C" w:rsidRDefault="004E4C7C" w:rsidP="00D06916">
      <w:pPr>
        <w:pStyle w:val="ConsPlusNormal"/>
        <w:spacing w:before="240"/>
        <w:ind w:firstLine="540"/>
        <w:jc w:val="both"/>
      </w:pPr>
      <w:r>
        <w:t>развитие речевого слуха, слухозрительного восприятия устной речи;</w:t>
      </w:r>
    </w:p>
    <w:p w:rsidR="004E4C7C" w:rsidRDefault="004E4C7C" w:rsidP="00D06916">
      <w:pPr>
        <w:pStyle w:val="ConsPlusNormal"/>
        <w:spacing w:before="240"/>
        <w:ind w:firstLine="540"/>
        <w:jc w:val="both"/>
      </w:pPr>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25.3. Планируемые результаты освоения курса.</w:t>
      </w:r>
    </w:p>
    <w:p w:rsidR="004E4C7C" w:rsidRDefault="004E4C7C" w:rsidP="00D06916">
      <w:pPr>
        <w:pStyle w:val="ConsPlusNormal"/>
        <w:spacing w:before="240"/>
        <w:ind w:firstLine="540"/>
        <w:jc w:val="both"/>
      </w:pPr>
      <w:r>
        <w:t>25.3.1. Результатами освоения курса являются:</w:t>
      </w:r>
    </w:p>
    <w:p w:rsidR="004E4C7C" w:rsidRDefault="004E4C7C" w:rsidP="00D06916">
      <w:pPr>
        <w:pStyle w:val="ConsPlusNormal"/>
        <w:spacing w:before="240"/>
        <w:ind w:firstLine="540"/>
        <w:jc w:val="both"/>
      </w:pPr>
      <w: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4E4C7C" w:rsidRDefault="004E4C7C" w:rsidP="00D06916">
      <w:pPr>
        <w:pStyle w:val="ConsPlusNormal"/>
        <w:spacing w:before="240"/>
        <w:ind w:firstLine="540"/>
        <w:jc w:val="both"/>
      </w:pPr>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4E4C7C" w:rsidRDefault="004E4C7C" w:rsidP="00D06916">
      <w:pPr>
        <w:pStyle w:val="ConsPlusNormal"/>
        <w:spacing w:before="240"/>
        <w:ind w:firstLine="540"/>
        <w:jc w:val="both"/>
      </w:pPr>
      <w: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p>
    <w:p w:rsidR="004E4C7C" w:rsidRDefault="004E4C7C" w:rsidP="00D06916">
      <w:pPr>
        <w:pStyle w:val="ConsPlusNormal"/>
        <w:spacing w:before="240"/>
        <w:ind w:firstLine="540"/>
        <w:jc w:val="both"/>
      </w:pPr>
      <w:r>
        <w:t>соблюдение знакомых правил речевого этикета; реализация сформированных коммуникативных действий;</w:t>
      </w:r>
    </w:p>
    <w:p w:rsidR="004E4C7C" w:rsidRDefault="004E4C7C" w:rsidP="00D06916">
      <w:pPr>
        <w:pStyle w:val="ConsPlusNormal"/>
        <w:spacing w:before="240"/>
        <w:ind w:firstLine="540"/>
        <w:jc w:val="both"/>
      </w:pPr>
      <w:r>
        <w:t>владение тематической и терминологической лексикой данного коррекционного курса, а также лексикой по организации деятельности;</w:t>
      </w:r>
    </w:p>
    <w:p w:rsidR="004E4C7C" w:rsidRDefault="004E4C7C" w:rsidP="00D06916">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26. Коррекционно-развивающая область: коррекционный курс "Социально-бытовая ориентировка".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26.1. Пояснительная записка.</w:t>
      </w:r>
    </w:p>
    <w:p w:rsidR="004E4C7C" w:rsidRDefault="004E4C7C" w:rsidP="00D06916">
      <w:pPr>
        <w:pStyle w:val="ConsPlusNormal"/>
        <w:spacing w:before="240"/>
        <w:ind w:firstLine="540"/>
        <w:jc w:val="both"/>
      </w:pPr>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4E4C7C" w:rsidRDefault="004E4C7C" w:rsidP="00D06916">
      <w:pPr>
        <w:pStyle w:val="ConsPlusNormal"/>
        <w:spacing w:before="240"/>
        <w:ind w:firstLine="540"/>
        <w:jc w:val="both"/>
      </w:pPr>
      <w:r>
        <w:t>Обучение по данному курсу направлено на решение следующих задач:</w:t>
      </w:r>
    </w:p>
    <w:p w:rsidR="004E4C7C" w:rsidRDefault="004E4C7C" w:rsidP="00D06916">
      <w:pPr>
        <w:pStyle w:val="ConsPlusNormal"/>
        <w:spacing w:before="240"/>
        <w:ind w:firstLine="540"/>
        <w:jc w:val="both"/>
      </w:pPr>
      <w:r>
        <w:t>накопление и развитие представлений об окружающем мире;</w:t>
      </w:r>
    </w:p>
    <w:p w:rsidR="004E4C7C" w:rsidRDefault="004E4C7C" w:rsidP="00D06916">
      <w:pPr>
        <w:pStyle w:val="ConsPlusNormal"/>
        <w:spacing w:before="240"/>
        <w:ind w:firstLine="540"/>
        <w:jc w:val="both"/>
      </w:pPr>
      <w:r>
        <w:t>развитие духовно-нравственных качеств личности, гражданско-патриотическое воспитание;</w:t>
      </w:r>
    </w:p>
    <w:p w:rsidR="004E4C7C" w:rsidRDefault="004E4C7C" w:rsidP="00D06916">
      <w:pPr>
        <w:pStyle w:val="ConsPlusNormal"/>
        <w:spacing w:before="240"/>
        <w:ind w:firstLine="540"/>
        <w:jc w:val="both"/>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4E4C7C" w:rsidRDefault="004E4C7C" w:rsidP="00D06916">
      <w:pPr>
        <w:pStyle w:val="ConsPlusNormal"/>
        <w:spacing w:before="240"/>
        <w:ind w:firstLine="540"/>
        <w:jc w:val="both"/>
      </w:pPr>
      <w:r>
        <w:t>развитие мотивации к овладению социальным опытом и социальными ролями;</w:t>
      </w:r>
    </w:p>
    <w:p w:rsidR="004E4C7C" w:rsidRDefault="004E4C7C" w:rsidP="00D06916">
      <w:pPr>
        <w:pStyle w:val="ConsPlusNormal"/>
        <w:spacing w:before="240"/>
        <w:ind w:firstLine="540"/>
        <w:jc w:val="both"/>
      </w:pPr>
      <w:r>
        <w:t>накопление опыта социального поведения и регуляции собственного поведения;</w:t>
      </w:r>
    </w:p>
    <w:p w:rsidR="004E4C7C" w:rsidRDefault="004E4C7C" w:rsidP="00D06916">
      <w:pPr>
        <w:pStyle w:val="ConsPlusNormal"/>
        <w:spacing w:before="240"/>
        <w:ind w:firstLine="540"/>
        <w:jc w:val="both"/>
      </w:pPr>
      <w:r>
        <w:t>обеспечение коммуникативно-психологической адаптации обучающихся к социальному миру;</w:t>
      </w:r>
    </w:p>
    <w:p w:rsidR="004E4C7C" w:rsidRDefault="004E4C7C" w:rsidP="00D06916">
      <w:pPr>
        <w:pStyle w:val="ConsPlusNormal"/>
        <w:spacing w:before="240"/>
        <w:ind w:firstLine="540"/>
        <w:jc w:val="both"/>
      </w:pPr>
      <w:r>
        <w:t>развитие процессов самопознания и самосознания:</w:t>
      </w:r>
    </w:p>
    <w:p w:rsidR="004E4C7C" w:rsidRDefault="004E4C7C" w:rsidP="00D06916">
      <w:pPr>
        <w:pStyle w:val="ConsPlusNormal"/>
        <w:spacing w:before="240"/>
        <w:ind w:firstLine="540"/>
        <w:jc w:val="both"/>
      </w:pPr>
      <w:r>
        <w:t>развитие познавательной деятельности, творческих способностей;</w:t>
      </w:r>
    </w:p>
    <w:p w:rsidR="004E4C7C" w:rsidRDefault="004E4C7C" w:rsidP="00D06916">
      <w:pPr>
        <w:pStyle w:val="ConsPlusNormal"/>
        <w:spacing w:before="240"/>
        <w:ind w:firstLine="540"/>
        <w:jc w:val="both"/>
      </w:pPr>
      <w:r>
        <w:t>активизация речевого развития обучающихся, овладения ими словесной речью (в устной и письменной формах), устной коммуникацией;</w:t>
      </w:r>
    </w:p>
    <w:p w:rsidR="004E4C7C" w:rsidRDefault="004E4C7C" w:rsidP="00D06916">
      <w:pPr>
        <w:pStyle w:val="ConsPlusNormal"/>
        <w:spacing w:before="240"/>
        <w:ind w:firstLine="540"/>
        <w:jc w:val="both"/>
      </w:pPr>
      <w: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4E4C7C" w:rsidRDefault="004E4C7C" w:rsidP="00D06916">
      <w:pPr>
        <w:pStyle w:val="ConsPlusNormal"/>
        <w:spacing w:before="240"/>
        <w:ind w:firstLine="540"/>
        <w:jc w:val="both"/>
      </w:pPr>
      <w:r>
        <w:t>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4E4C7C" w:rsidRDefault="004E4C7C" w:rsidP="00D06916">
      <w:pPr>
        <w:pStyle w:val="ConsPlusNormal"/>
        <w:spacing w:before="240"/>
        <w:ind w:firstLine="540"/>
        <w:jc w:val="both"/>
      </w:pPr>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26.2. Содержание обучения.</w:t>
      </w:r>
    </w:p>
    <w:p w:rsidR="004E4C7C" w:rsidRDefault="004E4C7C" w:rsidP="00D06916">
      <w:pPr>
        <w:pStyle w:val="ConsPlusNormal"/>
        <w:spacing w:before="240"/>
        <w:ind w:firstLine="540"/>
        <w:jc w:val="both"/>
      </w:pPr>
      <w:r>
        <w:t>Познавательная культура:</w:t>
      </w:r>
    </w:p>
    <w:p w:rsidR="004E4C7C" w:rsidRDefault="004E4C7C" w:rsidP="00D06916">
      <w:pPr>
        <w:pStyle w:val="ConsPlusNormal"/>
        <w:spacing w:before="240"/>
        <w:ind w:firstLine="540"/>
        <w:jc w:val="both"/>
      </w:pPr>
      <w:r>
        <w:t>Познай себя.</w:t>
      </w:r>
    </w:p>
    <w:p w:rsidR="004E4C7C" w:rsidRDefault="004E4C7C" w:rsidP="00D06916">
      <w:pPr>
        <w:pStyle w:val="ConsPlusNormal"/>
        <w:spacing w:before="240"/>
        <w:ind w:firstLine="540"/>
        <w:jc w:val="both"/>
      </w:pPr>
      <w: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p>
    <w:p w:rsidR="004E4C7C" w:rsidRDefault="004E4C7C" w:rsidP="00D06916">
      <w:pPr>
        <w:pStyle w:val="ConsPlusNormal"/>
        <w:spacing w:before="240"/>
        <w:ind w:firstLine="540"/>
        <w:jc w:val="both"/>
      </w:pPr>
      <w:r>
        <w:t>Воспитание здорового образа жизни.</w:t>
      </w:r>
    </w:p>
    <w:p w:rsidR="004E4C7C" w:rsidRDefault="004E4C7C" w:rsidP="00D06916">
      <w:pPr>
        <w:pStyle w:val="ConsPlusNormal"/>
        <w:spacing w:before="240"/>
        <w:ind w:firstLine="540"/>
        <w:jc w:val="both"/>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(3 - 4 игры). Народные игры (2 - 3 игры). Спортивные секции. Спортивные праздники. О вреде курения. Медицинская помощь. Общение с врачом. Правила безопасного поведения.</w:t>
      </w:r>
    </w:p>
    <w:p w:rsidR="004E4C7C" w:rsidRDefault="004E4C7C" w:rsidP="00D06916">
      <w:pPr>
        <w:pStyle w:val="ConsPlusNormal"/>
        <w:spacing w:before="240"/>
        <w:ind w:firstLine="540"/>
        <w:jc w:val="both"/>
      </w:pPr>
      <w:r>
        <w:t>Я и общество.</w:t>
      </w:r>
    </w:p>
    <w:p w:rsidR="004E4C7C" w:rsidRDefault="004E4C7C" w:rsidP="00D06916">
      <w:pPr>
        <w:pStyle w:val="ConsPlusNormal"/>
        <w:spacing w:before="240"/>
        <w:ind w:firstLine="540"/>
        <w:jc w:val="both"/>
      </w:pPr>
      <w: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4E4C7C" w:rsidRDefault="004E4C7C" w:rsidP="00D06916">
      <w:pPr>
        <w:pStyle w:val="ConsPlusNormal"/>
        <w:spacing w:before="240"/>
        <w:ind w:firstLine="540"/>
        <w:jc w:val="both"/>
      </w:pPr>
      <w:r>
        <w:t>Нравственная культура.</w:t>
      </w:r>
    </w:p>
    <w:p w:rsidR="004E4C7C" w:rsidRDefault="004E4C7C" w:rsidP="00D06916">
      <w:pPr>
        <w:pStyle w:val="ConsPlusNormal"/>
        <w:spacing w:before="240"/>
        <w:ind w:firstLine="540"/>
        <w:jc w:val="both"/>
      </w:pPr>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4E4C7C" w:rsidRDefault="004E4C7C" w:rsidP="00D06916">
      <w:pPr>
        <w:pStyle w:val="ConsPlusNormal"/>
        <w:spacing w:before="240"/>
        <w:ind w:firstLine="540"/>
        <w:jc w:val="both"/>
      </w:pPr>
      <w:r>
        <w:t>Трудовая культура.</w:t>
      </w:r>
    </w:p>
    <w:p w:rsidR="004E4C7C" w:rsidRDefault="004E4C7C" w:rsidP="00D06916">
      <w:pPr>
        <w:pStyle w:val="ConsPlusNormal"/>
        <w:spacing w:before="240"/>
        <w:ind w:firstLine="540"/>
        <w:jc w:val="both"/>
      </w:pPr>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4E4C7C" w:rsidRDefault="004E4C7C" w:rsidP="00D06916">
      <w:pPr>
        <w:pStyle w:val="ConsPlusNormal"/>
        <w:spacing w:before="240"/>
        <w:ind w:firstLine="540"/>
        <w:jc w:val="both"/>
      </w:pPr>
      <w:r>
        <w:t>Профессиональная ориентация.</w:t>
      </w:r>
    </w:p>
    <w:p w:rsidR="004E4C7C" w:rsidRDefault="004E4C7C" w:rsidP="00D06916">
      <w:pPr>
        <w:pStyle w:val="ConsPlusNormal"/>
        <w:spacing w:before="240"/>
        <w:ind w:firstLine="540"/>
        <w:jc w:val="both"/>
      </w:pPr>
      <w: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4E4C7C" w:rsidRDefault="004E4C7C" w:rsidP="00D06916">
      <w:pPr>
        <w:pStyle w:val="ConsPlusNormal"/>
        <w:spacing w:before="240"/>
        <w:ind w:firstLine="540"/>
        <w:jc w:val="both"/>
      </w:pPr>
      <w:r>
        <w:t>Коммуникативная культура.</w:t>
      </w:r>
    </w:p>
    <w:p w:rsidR="004E4C7C" w:rsidRDefault="004E4C7C" w:rsidP="00D06916">
      <w:pPr>
        <w:pStyle w:val="ConsPlusNormal"/>
        <w:spacing w:before="240"/>
        <w:ind w:firstLine="540"/>
        <w:jc w:val="both"/>
      </w:pPr>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26.3. Планируемые результаты освоения курса.</w:t>
      </w:r>
    </w:p>
    <w:p w:rsidR="004E4C7C" w:rsidRDefault="004E4C7C" w:rsidP="00D06916">
      <w:pPr>
        <w:pStyle w:val="ConsPlusNormal"/>
        <w:spacing w:before="240"/>
        <w:ind w:firstLine="540"/>
        <w:jc w:val="both"/>
      </w:pPr>
      <w:r>
        <w:t>26.3.1. Результатами освоения курса являются:</w:t>
      </w:r>
    </w:p>
    <w:p w:rsidR="004E4C7C" w:rsidRDefault="004E4C7C" w:rsidP="00D06916">
      <w:pPr>
        <w:pStyle w:val="ConsPlusNormal"/>
        <w:spacing w:before="240"/>
        <w:ind w:firstLine="540"/>
        <w:jc w:val="both"/>
      </w:pPr>
      <w:r>
        <w:t>владение информацией о себе, своей семье, ближайшем социальном окружении, о городе (деревне или другом месте своего проживания);</w:t>
      </w:r>
    </w:p>
    <w:p w:rsidR="004E4C7C" w:rsidRDefault="004E4C7C" w:rsidP="00D06916">
      <w:pPr>
        <w:pStyle w:val="ConsPlusNormal"/>
        <w:spacing w:before="240"/>
        <w:ind w:firstLine="540"/>
        <w:jc w:val="both"/>
      </w:pPr>
      <w:r>
        <w:t>владение информацией о нашей стране, в том числе, о ее государственном устройстве;</w:t>
      </w:r>
    </w:p>
    <w:p w:rsidR="004E4C7C" w:rsidRDefault="004E4C7C" w:rsidP="00D06916">
      <w:pPr>
        <w:pStyle w:val="ConsPlusNormal"/>
        <w:spacing w:before="240"/>
        <w:ind w:firstLine="540"/>
        <w:jc w:val="both"/>
      </w:pPr>
      <w:r>
        <w:t>становление гражданской идентичности; развитие патриотических чувств;</w:t>
      </w:r>
    </w:p>
    <w:p w:rsidR="004E4C7C" w:rsidRDefault="004E4C7C" w:rsidP="00D06916">
      <w:pPr>
        <w:pStyle w:val="ConsPlusNormal"/>
        <w:spacing w:before="240"/>
        <w:ind w:firstLine="540"/>
        <w:jc w:val="both"/>
      </w:pPr>
      <w:r>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4E4C7C" w:rsidRDefault="004E4C7C" w:rsidP="00D06916">
      <w:pPr>
        <w:pStyle w:val="ConsPlusNormal"/>
        <w:spacing w:before="240"/>
        <w:ind w:firstLine="540"/>
        <w:jc w:val="both"/>
      </w:pPr>
      <w:r>
        <w:t>наличие представлений о трудовой деятельности взрослых людей, о профессиях, включая профессии родителей (законных представителей);</w:t>
      </w:r>
    </w:p>
    <w:p w:rsidR="004E4C7C" w:rsidRDefault="004E4C7C" w:rsidP="00D06916">
      <w:pPr>
        <w:pStyle w:val="ConsPlusNormal"/>
        <w:spacing w:before="240"/>
        <w:ind w:firstLine="540"/>
        <w:jc w:val="both"/>
      </w:pPr>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4E4C7C" w:rsidRDefault="004E4C7C" w:rsidP="00D06916">
      <w:pPr>
        <w:pStyle w:val="ConsPlusNormal"/>
        <w:spacing w:before="240"/>
        <w:ind w:firstLine="540"/>
        <w:jc w:val="both"/>
      </w:pPr>
      <w: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4E4C7C" w:rsidRDefault="004E4C7C" w:rsidP="00D06916">
      <w:pPr>
        <w:pStyle w:val="ConsPlusNormal"/>
        <w:spacing w:before="240"/>
        <w:ind w:firstLine="540"/>
        <w:jc w:val="both"/>
      </w:pPr>
      <w:r>
        <w:t>накопление элементарного опыта социального поведения, необходимого для реализации задач жизнедеятельности;</w:t>
      </w:r>
    </w:p>
    <w:p w:rsidR="004E4C7C" w:rsidRDefault="004E4C7C" w:rsidP="00D06916">
      <w:pPr>
        <w:pStyle w:val="ConsPlusNormal"/>
        <w:spacing w:before="240"/>
        <w:ind w:firstLine="540"/>
        <w:jc w:val="both"/>
      </w:pPr>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4E4C7C" w:rsidRDefault="004E4C7C" w:rsidP="00D06916">
      <w:pPr>
        <w:pStyle w:val="ConsPlusNormal"/>
        <w:spacing w:before="240"/>
        <w:ind w:firstLine="540"/>
        <w:jc w:val="both"/>
      </w:pPr>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4E4C7C" w:rsidRDefault="004E4C7C" w:rsidP="00D06916">
      <w:pPr>
        <w:pStyle w:val="ConsPlusNormal"/>
        <w:spacing w:before="240"/>
        <w:ind w:firstLine="540"/>
        <w:jc w:val="both"/>
      </w:pPr>
      <w:r>
        <w:t>применение в жизнедеятельности знакомых ассистивных технологий;</w:t>
      </w:r>
    </w:p>
    <w:p w:rsidR="004E4C7C" w:rsidRDefault="004E4C7C" w:rsidP="00D06916">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4E4C7C" w:rsidRDefault="004E4C7C" w:rsidP="00D06916">
      <w:pPr>
        <w:pStyle w:val="ConsPlusNormal"/>
        <w:spacing w:before="240"/>
        <w:ind w:firstLine="540"/>
        <w:jc w:val="both"/>
      </w:pPr>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4E4C7C" w:rsidRDefault="004E4C7C" w:rsidP="00D06916">
      <w:pPr>
        <w:pStyle w:val="ConsPlusNormal"/>
        <w:spacing w:before="240"/>
        <w:ind w:firstLine="540"/>
        <w:jc w:val="both"/>
      </w:pPr>
      <w:r>
        <w:t>овладение элементарными умениями ведения домашнего хозяйства;</w:t>
      </w:r>
    </w:p>
    <w:p w:rsidR="004E4C7C" w:rsidRDefault="004E4C7C" w:rsidP="00D06916">
      <w:pPr>
        <w:pStyle w:val="ConsPlusNormal"/>
        <w:spacing w:before="240"/>
        <w:ind w:firstLine="540"/>
        <w:jc w:val="both"/>
      </w:pPr>
      <w:r>
        <w:t>овладение основами гигиены и здорового образа жизни;</w:t>
      </w:r>
    </w:p>
    <w:p w:rsidR="004E4C7C" w:rsidRDefault="004E4C7C" w:rsidP="00D06916">
      <w:pPr>
        <w:pStyle w:val="ConsPlusNormal"/>
        <w:spacing w:before="240"/>
        <w:ind w:firstLine="540"/>
        <w:jc w:val="both"/>
      </w:pPr>
      <w:r>
        <w:t>выполнение элементарных знакомых правил поведения в экстремальных ситуациях;</w:t>
      </w:r>
    </w:p>
    <w:p w:rsidR="004E4C7C" w:rsidRDefault="004E4C7C" w:rsidP="00D06916">
      <w:pPr>
        <w:pStyle w:val="ConsPlusNormal"/>
        <w:spacing w:before="240"/>
        <w:ind w:firstLine="540"/>
        <w:jc w:val="both"/>
      </w:pPr>
      <w:r>
        <w:t>выполнение элементарных знакомых правил техники безопасности;</w:t>
      </w:r>
    </w:p>
    <w:p w:rsidR="004E4C7C" w:rsidRDefault="004E4C7C" w:rsidP="00D06916">
      <w:pPr>
        <w:pStyle w:val="ConsPlusNormal"/>
        <w:spacing w:before="240"/>
        <w:ind w:firstLine="540"/>
        <w:jc w:val="both"/>
      </w:pPr>
      <w:r>
        <w:t>понимание собственных возможностей и ограничений жизнедеятельности в связи с имеющимся нарушением.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26.4. Программа формирования УУД.</w:t>
      </w:r>
    </w:p>
    <w:p w:rsidR="004E4C7C" w:rsidRDefault="004E4C7C" w:rsidP="00D06916">
      <w:pPr>
        <w:pStyle w:val="ConsPlusNormal"/>
        <w:spacing w:before="240"/>
        <w:ind w:firstLine="540"/>
        <w:jc w:val="both"/>
      </w:pPr>
      <w: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p>
    <w:p w:rsidR="004E4C7C" w:rsidRDefault="004E4C7C" w:rsidP="00D06916">
      <w:pPr>
        <w:pStyle w:val="ConsPlusNormal"/>
        <w:spacing w:before="240"/>
        <w:ind w:firstLine="540"/>
        <w:jc w:val="both"/>
      </w:pPr>
      <w:r>
        <w:t xml:space="preserve">Программа формирования УУД направлена на обеспечение системно-деятельностного подхода, положенного в основу </w:t>
      </w:r>
      <w:hyperlink r:id="rId47" w:history="1">
        <w:r>
          <w:rPr>
            <w:color w:val="0000FF"/>
          </w:rPr>
          <w:t>ФГОС</w:t>
        </w:r>
      </w:hyperlink>
      <w:r>
        <w:t xml:space="preserve">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путем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4E4C7C" w:rsidRDefault="004E4C7C" w:rsidP="00D06916">
      <w:pPr>
        <w:pStyle w:val="ConsPlusNormal"/>
        <w:spacing w:before="240"/>
        <w:ind w:firstLine="540"/>
        <w:jc w:val="both"/>
      </w:pPr>
      <w:r>
        <w:t>26.4.1. Программа формирования УУД у глухих обучающихся:</w:t>
      </w:r>
    </w:p>
    <w:p w:rsidR="004E4C7C" w:rsidRDefault="004E4C7C" w:rsidP="00D06916">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4E4C7C" w:rsidRDefault="004E4C7C" w:rsidP="00D06916">
      <w:pPr>
        <w:pStyle w:val="ConsPlusNormal"/>
        <w:spacing w:before="240"/>
        <w:ind w:firstLine="540"/>
        <w:jc w:val="both"/>
      </w:pPr>
      <w:r>
        <w:t>определяет состав и характеристики УУД, доступных для освоения глухими обучающимися в младшем школьном возрасте;</w:t>
      </w:r>
    </w:p>
    <w:p w:rsidR="004E4C7C" w:rsidRDefault="004E4C7C" w:rsidP="00D06916">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4E4C7C" w:rsidRDefault="004E4C7C" w:rsidP="00D06916">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4E4C7C" w:rsidRDefault="004E4C7C" w:rsidP="00D06916">
      <w:pPr>
        <w:pStyle w:val="ConsPlusNormal"/>
        <w:spacing w:before="240"/>
        <w:ind w:firstLine="540"/>
        <w:jc w:val="both"/>
      </w:pPr>
      <w:r>
        <w:t>26.4.2. Ценностными ориентирами начального общего образования выступают:</w:t>
      </w:r>
    </w:p>
    <w:p w:rsidR="004E4C7C" w:rsidRDefault="004E4C7C" w:rsidP="00D06916">
      <w:pPr>
        <w:pStyle w:val="ConsPlusNormal"/>
        <w:spacing w:before="240"/>
        <w:ind w:firstLine="540"/>
        <w:jc w:val="both"/>
      </w:pPr>
      <w:r>
        <w:t>формирование основ гражданской идентичности личности на основе:</w:t>
      </w:r>
    </w:p>
    <w:p w:rsidR="004E4C7C" w:rsidRDefault="004E4C7C" w:rsidP="00D06916">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4E4C7C" w:rsidRDefault="004E4C7C" w:rsidP="00D06916">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4E4C7C" w:rsidRDefault="004E4C7C" w:rsidP="00D06916">
      <w:pPr>
        <w:pStyle w:val="ConsPlusNormal"/>
        <w:spacing w:before="240"/>
        <w:ind w:firstLine="540"/>
        <w:jc w:val="both"/>
      </w:pPr>
      <w:r>
        <w:t>формирование психологических условий развития общения, сотрудничества на основе:</w:t>
      </w:r>
    </w:p>
    <w:p w:rsidR="004E4C7C" w:rsidRDefault="004E4C7C" w:rsidP="00D06916">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4E4C7C" w:rsidRDefault="004E4C7C" w:rsidP="00D06916">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E4C7C" w:rsidRDefault="004E4C7C" w:rsidP="00D06916">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4E4C7C" w:rsidRDefault="004E4C7C" w:rsidP="00D06916">
      <w:pPr>
        <w:pStyle w:val="ConsPlusNormal"/>
        <w:spacing w:before="240"/>
        <w:ind w:firstLine="540"/>
        <w:jc w:val="both"/>
      </w:pPr>
      <w:r>
        <w:t>опоры на опыт взаимодействий с партнерами по общению;</w:t>
      </w:r>
    </w:p>
    <w:p w:rsidR="004E4C7C" w:rsidRDefault="004E4C7C" w:rsidP="00D06916">
      <w:pPr>
        <w:pStyle w:val="ConsPlusNormal"/>
        <w:spacing w:before="240"/>
        <w:ind w:firstLine="540"/>
        <w:jc w:val="both"/>
      </w:pPr>
      <w:r>
        <w:t>развитие ценностно-смысловой сферы личности на основе:</w:t>
      </w:r>
    </w:p>
    <w:p w:rsidR="004E4C7C" w:rsidRDefault="004E4C7C" w:rsidP="00D06916">
      <w:pPr>
        <w:pStyle w:val="ConsPlusNormal"/>
        <w:spacing w:before="240"/>
        <w:ind w:firstLine="540"/>
        <w:jc w:val="both"/>
      </w:pPr>
      <w:r>
        <w:t>общечеловеческих принципов нравственности и гуманизма:</w:t>
      </w:r>
    </w:p>
    <w:p w:rsidR="004E4C7C" w:rsidRDefault="004E4C7C" w:rsidP="00D06916">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4E4C7C" w:rsidRDefault="004E4C7C" w:rsidP="00D06916">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4E4C7C" w:rsidRDefault="004E4C7C" w:rsidP="00D06916">
      <w:pPr>
        <w:pStyle w:val="ConsPlusNormal"/>
        <w:spacing w:before="240"/>
        <w:ind w:firstLine="540"/>
        <w:jc w:val="both"/>
      </w:pPr>
      <w:r>
        <w:t>личностного самоопределения в учебной, социально-бытовой деятельности;</w:t>
      </w:r>
    </w:p>
    <w:p w:rsidR="004E4C7C" w:rsidRDefault="004E4C7C" w:rsidP="00D06916">
      <w:pPr>
        <w:pStyle w:val="ConsPlusNormal"/>
        <w:spacing w:before="240"/>
        <w:ind w:firstLine="540"/>
        <w:jc w:val="both"/>
      </w:pPr>
      <w:r>
        <w:t>восприятия "образа Я" как субъекта учебной деятельности;</w:t>
      </w:r>
    </w:p>
    <w:p w:rsidR="004E4C7C" w:rsidRDefault="004E4C7C" w:rsidP="00D06916">
      <w:pPr>
        <w:pStyle w:val="ConsPlusNormal"/>
        <w:spacing w:before="240"/>
        <w:ind w:firstLine="540"/>
        <w:jc w:val="both"/>
      </w:pPr>
      <w:r>
        <w:t>внутренней позиции к самостоятельности и активности;</w:t>
      </w:r>
    </w:p>
    <w:p w:rsidR="004E4C7C" w:rsidRDefault="004E4C7C" w:rsidP="00D06916">
      <w:pPr>
        <w:pStyle w:val="ConsPlusNormal"/>
        <w:spacing w:before="240"/>
        <w:ind w:firstLine="540"/>
        <w:jc w:val="both"/>
      </w:pPr>
      <w:r>
        <w:t>развития эстетических чувств;</w:t>
      </w:r>
    </w:p>
    <w:p w:rsidR="004E4C7C" w:rsidRDefault="004E4C7C" w:rsidP="00D06916">
      <w:pPr>
        <w:pStyle w:val="ConsPlusNormal"/>
        <w:spacing w:before="240"/>
        <w:ind w:firstLine="540"/>
        <w:jc w:val="both"/>
      </w:pPr>
      <w:r>
        <w:t>развитие умения учиться на основе:</w:t>
      </w:r>
    </w:p>
    <w:p w:rsidR="004E4C7C" w:rsidRDefault="004E4C7C" w:rsidP="00D06916">
      <w:pPr>
        <w:pStyle w:val="ConsPlusNormal"/>
        <w:spacing w:before="240"/>
        <w:ind w:firstLine="540"/>
        <w:jc w:val="both"/>
      </w:pPr>
      <w:r>
        <w:t>развития широких познавательных интересов, инициативы и любознательности, мотивов познания и творчества;</w:t>
      </w:r>
    </w:p>
    <w:p w:rsidR="004E4C7C" w:rsidRDefault="004E4C7C" w:rsidP="00D06916">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4E4C7C" w:rsidRDefault="004E4C7C" w:rsidP="00D06916">
      <w:pPr>
        <w:pStyle w:val="ConsPlusNormal"/>
        <w:spacing w:before="240"/>
        <w:ind w:firstLine="540"/>
        <w:jc w:val="both"/>
      </w:pPr>
      <w:r>
        <w:t>развития чувственной основы познания, формирования компенсаторных способов учебной деятельности;</w:t>
      </w:r>
    </w:p>
    <w:p w:rsidR="004E4C7C" w:rsidRDefault="004E4C7C" w:rsidP="00D06916">
      <w:pPr>
        <w:pStyle w:val="ConsPlusNormal"/>
        <w:spacing w:before="240"/>
        <w:ind w:firstLine="540"/>
        <w:jc w:val="both"/>
      </w:pPr>
      <w:r>
        <w:t>развитие самостоятельности, инициативы и ответственности личности на основе:</w:t>
      </w:r>
    </w:p>
    <w:p w:rsidR="004E4C7C" w:rsidRDefault="004E4C7C" w:rsidP="00D06916">
      <w:pPr>
        <w:pStyle w:val="ConsPlusNormal"/>
        <w:spacing w:before="240"/>
        <w:ind w:firstLine="540"/>
        <w:jc w:val="both"/>
      </w:pPr>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4E4C7C" w:rsidRDefault="004E4C7C" w:rsidP="00D06916">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4E4C7C" w:rsidRDefault="004E4C7C" w:rsidP="00D06916">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4E4C7C" w:rsidRDefault="004E4C7C" w:rsidP="00D06916">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E4C7C" w:rsidRDefault="004E4C7C" w:rsidP="00D06916">
      <w:pPr>
        <w:pStyle w:val="ConsPlusNormal"/>
        <w:spacing w:before="240"/>
        <w:ind w:firstLine="540"/>
        <w:jc w:val="both"/>
      </w:pPr>
      <w:r>
        <w:t>Формирование у обучающихся УУД, представляющих обобщенные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4E4C7C" w:rsidRDefault="004E4C7C" w:rsidP="00D06916">
      <w:pPr>
        <w:pStyle w:val="ConsPlusNormal"/>
        <w:spacing w:before="240"/>
        <w:ind w:firstLine="540"/>
        <w:jc w:val="both"/>
      </w:pPr>
      <w:r>
        <w:t>26.4.3. Функциями УУД выступают:</w:t>
      </w:r>
    </w:p>
    <w:p w:rsidR="004E4C7C" w:rsidRDefault="004E4C7C" w:rsidP="00D06916">
      <w:pPr>
        <w:pStyle w:val="ConsPlusNormal"/>
        <w:spacing w:before="240"/>
        <w:ind w:firstLine="540"/>
        <w:jc w:val="both"/>
      </w:pPr>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4C7C" w:rsidRDefault="004E4C7C" w:rsidP="00D06916">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4E4C7C" w:rsidRDefault="004E4C7C" w:rsidP="00D06916">
      <w:pPr>
        <w:pStyle w:val="ConsPlusNormal"/>
        <w:spacing w:before="240"/>
        <w:ind w:firstLine="540"/>
        <w:jc w:val="both"/>
      </w:pPr>
      <w:r>
        <w:t>обеспечение преемственности образовательного процесса.</w:t>
      </w:r>
    </w:p>
    <w:p w:rsidR="004E4C7C" w:rsidRDefault="004E4C7C" w:rsidP="00D06916">
      <w:pPr>
        <w:pStyle w:val="ConsPlusNormal"/>
        <w:spacing w:before="240"/>
        <w:ind w:firstLine="540"/>
        <w:jc w:val="both"/>
      </w:pPr>
      <w:r>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4E4C7C" w:rsidRDefault="004E4C7C" w:rsidP="00D06916">
      <w:pPr>
        <w:pStyle w:val="ConsPlusNormal"/>
        <w:spacing w:before="240"/>
        <w:ind w:firstLine="540"/>
        <w:jc w:val="both"/>
      </w:pPr>
      <w: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4E4C7C" w:rsidRDefault="004E4C7C" w:rsidP="00D06916">
      <w:pPr>
        <w:pStyle w:val="ConsPlusNormal"/>
        <w:spacing w:before="240"/>
        <w:ind w:firstLine="540"/>
        <w:jc w:val="both"/>
      </w:pPr>
      <w:r>
        <w:t>а) личностные УУД включают:</w:t>
      </w:r>
    </w:p>
    <w:p w:rsidR="004E4C7C" w:rsidRDefault="004E4C7C" w:rsidP="00D06916">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4E4C7C" w:rsidRDefault="004E4C7C" w:rsidP="00D06916">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4E4C7C" w:rsidRDefault="004E4C7C" w:rsidP="00D06916">
      <w:pPr>
        <w:pStyle w:val="ConsPlusNormal"/>
        <w:spacing w:before="240"/>
        <w:ind w:firstLine="540"/>
        <w:jc w:val="both"/>
      </w:pPr>
      <w:r>
        <w:t>учебно-познавательный интерес к учебному материалу;</w:t>
      </w:r>
    </w:p>
    <w:p w:rsidR="004E4C7C" w:rsidRDefault="004E4C7C" w:rsidP="00D06916">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4E4C7C" w:rsidRDefault="004E4C7C" w:rsidP="00D06916">
      <w:pPr>
        <w:pStyle w:val="ConsPlusNormal"/>
        <w:spacing w:before="240"/>
        <w:ind w:firstLine="540"/>
        <w:jc w:val="both"/>
      </w:pPr>
      <w: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p>
    <w:p w:rsidR="004E4C7C" w:rsidRDefault="004E4C7C" w:rsidP="00D06916">
      <w:pPr>
        <w:pStyle w:val="ConsPlusNormal"/>
        <w:spacing w:before="240"/>
        <w:ind w:firstLine="540"/>
        <w:jc w:val="both"/>
      </w:pPr>
      <w:r>
        <w:t>способность к оценке своей учебной деятельности;</w:t>
      </w:r>
    </w:p>
    <w:p w:rsidR="004E4C7C" w:rsidRDefault="004E4C7C" w:rsidP="00D06916">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4E4C7C" w:rsidRDefault="004E4C7C" w:rsidP="00D06916">
      <w:pPr>
        <w:pStyle w:val="ConsPlusNormal"/>
        <w:spacing w:before="240"/>
        <w:ind w:firstLine="540"/>
        <w:jc w:val="both"/>
      </w:pPr>
      <w:r>
        <w:t>знание основных моральных норм и ориентацию на их выполнение;</w:t>
      </w:r>
    </w:p>
    <w:p w:rsidR="004E4C7C" w:rsidRDefault="004E4C7C" w:rsidP="00D06916">
      <w:pPr>
        <w:pStyle w:val="ConsPlusNormal"/>
        <w:spacing w:before="240"/>
        <w:ind w:firstLine="540"/>
        <w:jc w:val="both"/>
      </w:pPr>
      <w:r>
        <w:t>установку на здоровый образ жизни (в том числе охрану анализаторов) и ее реализацию в реальном поведении и поступках;</w:t>
      </w:r>
    </w:p>
    <w:p w:rsidR="004E4C7C" w:rsidRDefault="004E4C7C" w:rsidP="00D06916">
      <w:pPr>
        <w:pStyle w:val="ConsPlusNormal"/>
        <w:spacing w:before="240"/>
        <w:ind w:firstLine="540"/>
        <w:jc w:val="both"/>
      </w:pPr>
      <w:r>
        <w:t>потребность в двигательной активности, мобильность;</w:t>
      </w:r>
    </w:p>
    <w:p w:rsidR="004E4C7C" w:rsidRDefault="004E4C7C" w:rsidP="00D06916">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4E4C7C" w:rsidRDefault="004E4C7C" w:rsidP="00D06916">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овладение доступными видами искусства.</w:t>
      </w:r>
    </w:p>
    <w:p w:rsidR="004E4C7C" w:rsidRDefault="004E4C7C" w:rsidP="00D06916">
      <w:pPr>
        <w:pStyle w:val="ConsPlusNormal"/>
        <w:spacing w:before="240"/>
        <w:ind w:firstLine="540"/>
        <w:jc w:val="both"/>
      </w:pPr>
      <w:r>
        <w:t>б) регулятивные УУД представлены следующими умениями:</w:t>
      </w:r>
    </w:p>
    <w:p w:rsidR="004E4C7C" w:rsidRDefault="004E4C7C" w:rsidP="00D06916">
      <w:pPr>
        <w:pStyle w:val="ConsPlusNormal"/>
        <w:spacing w:before="240"/>
        <w:ind w:firstLine="540"/>
        <w:jc w:val="both"/>
      </w:pPr>
      <w:r>
        <w:t>принимать и сохранять учебную задачу;</w:t>
      </w:r>
    </w:p>
    <w:p w:rsidR="004E4C7C" w:rsidRDefault="004E4C7C" w:rsidP="00D06916">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4E4C7C" w:rsidRDefault="004E4C7C" w:rsidP="00D06916">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осуществлять итоговый и пошаговый контроль по результату;</w:t>
      </w:r>
    </w:p>
    <w:p w:rsidR="004E4C7C" w:rsidRDefault="004E4C7C" w:rsidP="00D06916">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E4C7C" w:rsidRDefault="004E4C7C" w:rsidP="00D06916">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4E4C7C" w:rsidRDefault="004E4C7C" w:rsidP="00D06916">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rsidR="004E4C7C" w:rsidRDefault="004E4C7C" w:rsidP="00D06916">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4E4C7C" w:rsidRDefault="004E4C7C" w:rsidP="00D06916">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4E4C7C" w:rsidRDefault="004E4C7C" w:rsidP="00D06916">
      <w:pPr>
        <w:pStyle w:val="ConsPlusNormal"/>
        <w:spacing w:before="240"/>
        <w:ind w:firstLine="540"/>
        <w:jc w:val="both"/>
      </w:pPr>
      <w:r>
        <w:t>осуществлять алгоритмизацию действий как основу компенсации.</w:t>
      </w:r>
    </w:p>
    <w:p w:rsidR="004E4C7C" w:rsidRDefault="004E4C7C" w:rsidP="00D06916">
      <w:pPr>
        <w:pStyle w:val="ConsPlusNormal"/>
        <w:spacing w:before="240"/>
        <w:ind w:firstLine="540"/>
        <w:jc w:val="both"/>
      </w:pPr>
      <w:r>
        <w:t>в) познавательные УУД представлены следующими умениями:</w:t>
      </w:r>
    </w:p>
    <w:p w:rsidR="004E4C7C" w:rsidRDefault="004E4C7C" w:rsidP="00D06916">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использовать знаково-символические средства, в том числе модели и схемы, для решения задач;</w:t>
      </w:r>
    </w:p>
    <w:p w:rsidR="004E4C7C" w:rsidRDefault="004E4C7C" w:rsidP="00D06916">
      <w:pPr>
        <w:pStyle w:val="ConsPlusNormal"/>
        <w:spacing w:before="240"/>
        <w:ind w:firstLine="540"/>
        <w:jc w:val="both"/>
      </w:pPr>
      <w:r>
        <w:t>строить сообщения в устной и письменной форме;</w:t>
      </w:r>
    </w:p>
    <w:p w:rsidR="004E4C7C" w:rsidRDefault="004E4C7C" w:rsidP="00D06916">
      <w:pPr>
        <w:pStyle w:val="ConsPlusNormal"/>
        <w:spacing w:before="240"/>
        <w:ind w:firstLine="540"/>
        <w:jc w:val="both"/>
      </w:pPr>
      <w:r>
        <w:t>ориентироваться на разнообразие способов решения задач;</w:t>
      </w:r>
    </w:p>
    <w:p w:rsidR="004E4C7C" w:rsidRDefault="004E4C7C" w:rsidP="00D06916">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E4C7C" w:rsidRDefault="004E4C7C" w:rsidP="00D06916">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4E4C7C" w:rsidRDefault="004E4C7C" w:rsidP="00D06916">
      <w:pPr>
        <w:pStyle w:val="ConsPlusNormal"/>
        <w:spacing w:before="240"/>
        <w:ind w:firstLine="540"/>
        <w:jc w:val="both"/>
      </w:pPr>
      <w:r>
        <w:t>устанавливать причинно-следственные связи в изучаемом круге явлений;</w:t>
      </w:r>
    </w:p>
    <w:p w:rsidR="004E4C7C" w:rsidRDefault="004E4C7C" w:rsidP="00D06916">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устанавливать аналогии;</w:t>
      </w:r>
    </w:p>
    <w:p w:rsidR="004E4C7C" w:rsidRDefault="004E4C7C" w:rsidP="00D06916">
      <w:pPr>
        <w:pStyle w:val="ConsPlusNormal"/>
        <w:spacing w:before="240"/>
        <w:ind w:firstLine="540"/>
        <w:jc w:val="both"/>
      </w:pPr>
      <w:r>
        <w:t>владеть рядом общих приемов решения задач;</w:t>
      </w:r>
    </w:p>
    <w:p w:rsidR="004E4C7C" w:rsidRDefault="004E4C7C" w:rsidP="00D06916">
      <w:pPr>
        <w:pStyle w:val="ConsPlusNormal"/>
        <w:spacing w:before="240"/>
        <w:ind w:firstLine="540"/>
        <w:jc w:val="both"/>
      </w:pPr>
      <w:r>
        <w:t>владеть компенсаторными способами познавательной деятельности.</w:t>
      </w:r>
    </w:p>
    <w:p w:rsidR="004E4C7C" w:rsidRDefault="004E4C7C" w:rsidP="00D06916">
      <w:pPr>
        <w:pStyle w:val="ConsPlusNormal"/>
        <w:spacing w:before="240"/>
        <w:ind w:firstLine="540"/>
        <w:jc w:val="both"/>
      </w:pPr>
      <w:r>
        <w:t>г) коммуникативные УУД представлены следующими умениями:</w:t>
      </w:r>
    </w:p>
    <w:p w:rsidR="004E4C7C" w:rsidRDefault="004E4C7C" w:rsidP="00D06916">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4E4C7C" w:rsidRDefault="004E4C7C" w:rsidP="00D06916">
      <w:pPr>
        <w:pStyle w:val="ConsPlusNormal"/>
        <w:spacing w:before="240"/>
        <w:ind w:firstLine="540"/>
        <w:jc w:val="both"/>
      </w:pPr>
      <w:r>
        <w:t>учитывать разные мнения и стремиться к координации различных позиций в сотрудничестве;</w:t>
      </w:r>
    </w:p>
    <w:p w:rsidR="004E4C7C" w:rsidRDefault="004E4C7C" w:rsidP="00D06916">
      <w:pPr>
        <w:pStyle w:val="ConsPlusNormal"/>
        <w:spacing w:before="240"/>
        <w:ind w:firstLine="540"/>
        <w:jc w:val="both"/>
      </w:pPr>
      <w:r>
        <w:t>формулировать собственное мнение и позицию;</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научится адекватно использовать компенсаторные способы для решения различных коммуникативных задач;</w:t>
      </w:r>
    </w:p>
    <w:p w:rsidR="004E4C7C" w:rsidRDefault="004E4C7C" w:rsidP="00D06916">
      <w:pPr>
        <w:pStyle w:val="ConsPlusNormal"/>
        <w:spacing w:before="240"/>
        <w:ind w:firstLine="540"/>
        <w:jc w:val="both"/>
      </w:pPr>
      <w:r>
        <w:t>использовать невербальные средства общения для взаимодействия с партнером.</w:t>
      </w:r>
    </w:p>
    <w:p w:rsidR="004E4C7C" w:rsidRDefault="004E4C7C" w:rsidP="00D06916">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4E4C7C" w:rsidRDefault="004E4C7C" w:rsidP="00D06916">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26.5. Программа коррекционной работы.</w:t>
      </w:r>
    </w:p>
    <w:p w:rsidR="004E4C7C" w:rsidRDefault="004E4C7C" w:rsidP="00D06916">
      <w:pPr>
        <w:pStyle w:val="ConsPlusNormal"/>
        <w:spacing w:before="240"/>
        <w:ind w:firstLine="540"/>
        <w:jc w:val="both"/>
      </w:pPr>
      <w: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4E4C7C" w:rsidRDefault="004E4C7C" w:rsidP="00D06916">
      <w:pPr>
        <w:pStyle w:val="ConsPlusNormal"/>
        <w:spacing w:before="240"/>
        <w:ind w:firstLine="540"/>
        <w:jc w:val="both"/>
      </w:pPr>
      <w:r>
        <w:t>26.5.1. Программа коррекционной работы содержит:</w:t>
      </w:r>
    </w:p>
    <w:p w:rsidR="004E4C7C" w:rsidRDefault="004E4C7C" w:rsidP="00D06916">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4E4C7C" w:rsidRDefault="004E4C7C" w:rsidP="00D06916">
      <w:pPr>
        <w:pStyle w:val="ConsPlusNormal"/>
        <w:spacing w:before="240"/>
        <w:ind w:firstLine="540"/>
        <w:jc w:val="both"/>
      </w:pPr>
      <w: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4E4C7C" w:rsidRDefault="004E4C7C" w:rsidP="00D06916">
      <w:pPr>
        <w:pStyle w:val="ConsPlusNormal"/>
        <w:spacing w:before="240"/>
        <w:ind w:firstLine="540"/>
        <w:jc w:val="both"/>
      </w:pPr>
      <w:r>
        <w:t>корректировку коррекционных мероприятий.</w:t>
      </w:r>
    </w:p>
    <w:p w:rsidR="004E4C7C" w:rsidRDefault="004E4C7C" w:rsidP="00D06916">
      <w:pPr>
        <w:pStyle w:val="ConsPlusNormal"/>
        <w:spacing w:before="240"/>
        <w:ind w:firstLine="540"/>
        <w:jc w:val="both"/>
      </w:pPr>
      <w: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4E4C7C" w:rsidRDefault="004E4C7C" w:rsidP="00D06916">
      <w:pPr>
        <w:pStyle w:val="ConsPlusNormal"/>
        <w:spacing w:before="240"/>
        <w:ind w:firstLine="540"/>
        <w:jc w:val="both"/>
      </w:pPr>
      <w:r>
        <w:t>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4E4C7C" w:rsidRDefault="004E4C7C" w:rsidP="00D06916">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4E4C7C" w:rsidRDefault="004E4C7C" w:rsidP="00D06916">
      <w:pPr>
        <w:pStyle w:val="ConsPlusNormal"/>
        <w:spacing w:before="240"/>
        <w:ind w:firstLine="540"/>
        <w:jc w:val="both"/>
      </w:pPr>
      <w:r>
        <w:t>Задачи программы коррекционно-развивающей работы:</w:t>
      </w:r>
    </w:p>
    <w:p w:rsidR="004E4C7C" w:rsidRDefault="004E4C7C" w:rsidP="00D06916">
      <w:pPr>
        <w:pStyle w:val="ConsPlusNormal"/>
        <w:spacing w:before="240"/>
        <w:ind w:firstLine="540"/>
        <w:jc w:val="both"/>
      </w:pPr>
      <w:r>
        <w:t>выявление особых образовательных потребностей глухих обучающихся;</w:t>
      </w:r>
    </w:p>
    <w:p w:rsidR="004E4C7C" w:rsidRDefault="004E4C7C" w:rsidP="00D06916">
      <w:pPr>
        <w:pStyle w:val="ConsPlusNormal"/>
        <w:spacing w:before="240"/>
        <w:ind w:firstLine="540"/>
        <w:jc w:val="both"/>
      </w:pPr>
      <w:r>
        <w:t>организация специальных условий образования в соответствии с особыми образовательными потребностями глухих обучающихся;</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психофизического развития;</w:t>
      </w:r>
    </w:p>
    <w:p w:rsidR="004E4C7C" w:rsidRDefault="004E4C7C" w:rsidP="00D06916">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4E4C7C" w:rsidRDefault="004E4C7C" w:rsidP="00D06916">
      <w:pPr>
        <w:pStyle w:val="ConsPlusNormal"/>
        <w:spacing w:before="240"/>
        <w:ind w:firstLine="540"/>
        <w:jc w:val="both"/>
      </w:pPr>
      <w:r>
        <w:t>организация специальной психолого-педагогической помощи в формировании социальных компетенций глухих обучающихся;</w:t>
      </w:r>
    </w:p>
    <w:p w:rsidR="004E4C7C" w:rsidRDefault="004E4C7C" w:rsidP="00D06916">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4E4C7C" w:rsidRDefault="004E4C7C" w:rsidP="00D06916">
      <w:pPr>
        <w:pStyle w:val="ConsPlusNormal"/>
        <w:spacing w:before="240"/>
        <w:ind w:firstLine="540"/>
        <w:jc w:val="both"/>
      </w:pPr>
      <w:r>
        <w:t>оказание консультативной и методической помощи родителям (законным представителям) глухих обучающихся.</w:t>
      </w:r>
    </w:p>
    <w:p w:rsidR="004E4C7C" w:rsidRDefault="004E4C7C" w:rsidP="00D06916">
      <w:pPr>
        <w:pStyle w:val="ConsPlusNormal"/>
        <w:spacing w:before="240"/>
        <w:ind w:firstLine="540"/>
        <w:jc w:val="both"/>
      </w:pPr>
      <w:r>
        <w:t>26.5.3. Принципы программы коррекционно-развивающей работы:</w:t>
      </w:r>
    </w:p>
    <w:p w:rsidR="004E4C7C" w:rsidRDefault="004E4C7C" w:rsidP="00D06916">
      <w:pPr>
        <w:pStyle w:val="ConsPlusNormal"/>
        <w:spacing w:before="240"/>
        <w:ind w:firstLine="540"/>
        <w:jc w:val="both"/>
      </w:pPr>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4E4C7C" w:rsidRDefault="004E4C7C" w:rsidP="00D06916">
      <w:pPr>
        <w:pStyle w:val="ConsPlusNormal"/>
        <w:spacing w:before="240"/>
        <w:ind w:firstLine="540"/>
        <w:jc w:val="both"/>
      </w:pPr>
      <w:r>
        <w:t>приобщение обучающихся к социокультурным нормам, традициям семьи, общества и государства;</w:t>
      </w:r>
    </w:p>
    <w:p w:rsidR="004E4C7C" w:rsidRDefault="004E4C7C" w:rsidP="00D06916">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4E4C7C" w:rsidRDefault="004E4C7C" w:rsidP="00D06916">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4E4C7C" w:rsidRDefault="004E4C7C" w:rsidP="00D06916">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4E4C7C" w:rsidRDefault="004E4C7C" w:rsidP="00D06916">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4E4C7C" w:rsidRDefault="004E4C7C" w:rsidP="00D06916">
      <w:pPr>
        <w:pStyle w:val="ConsPlusNormal"/>
        <w:spacing w:before="240"/>
        <w:ind w:firstLine="540"/>
        <w:jc w:val="both"/>
      </w:pPr>
      <w:r>
        <w:t>26.5.4. Комплексное психолого-педагогическое сопровождение обучающихся включает: проведение психолого-педагогического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4E4C7C" w:rsidRDefault="004E4C7C" w:rsidP="00D06916">
      <w:pPr>
        <w:pStyle w:val="ConsPlusNormal"/>
        <w:spacing w:before="240"/>
        <w:ind w:firstLine="540"/>
        <w:jc w:val="both"/>
      </w:pPr>
      <w:r>
        <w:t>26.5.5. Направления и содержание программы коррекционной работы:</w:t>
      </w:r>
    </w:p>
    <w:p w:rsidR="004E4C7C" w:rsidRDefault="004E4C7C" w:rsidP="00D06916">
      <w:pPr>
        <w:pStyle w:val="ConsPlusNormal"/>
        <w:spacing w:before="240"/>
        <w:ind w:firstLine="540"/>
        <w:jc w:val="both"/>
      </w:pPr>
      <w: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4E4C7C" w:rsidRDefault="004E4C7C" w:rsidP="00D06916">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4E4C7C" w:rsidRDefault="004E4C7C" w:rsidP="00D06916">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4E4C7C" w:rsidRDefault="004E4C7C" w:rsidP="00D06916">
      <w:pPr>
        <w:pStyle w:val="ConsPlusNormal"/>
        <w:spacing w:before="240"/>
        <w:ind w:firstLine="540"/>
        <w:jc w:val="both"/>
      </w:pPr>
      <w:r>
        <w:t>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4E4C7C" w:rsidRDefault="004E4C7C" w:rsidP="00D06916">
      <w:pPr>
        <w:pStyle w:val="ConsPlusNormal"/>
        <w:spacing w:before="240"/>
        <w:ind w:firstLine="540"/>
        <w:jc w:val="both"/>
      </w:pPr>
      <w:r>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4E4C7C" w:rsidRDefault="004E4C7C" w:rsidP="00D06916">
      <w:pPr>
        <w:pStyle w:val="ConsPlusNormal"/>
        <w:spacing w:before="240"/>
        <w:ind w:firstLine="540"/>
        <w:jc w:val="both"/>
      </w:pPr>
      <w: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4E4C7C" w:rsidRDefault="004E4C7C" w:rsidP="00D06916">
      <w:pPr>
        <w:pStyle w:val="ConsPlusNormal"/>
        <w:spacing w:before="240"/>
        <w:ind w:firstLine="540"/>
        <w:jc w:val="both"/>
      </w:pPr>
      <w:r>
        <w:t>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VIII. Организационный раздел ФАОП НОО для глухих обучающихся</w:t>
      </w:r>
    </w:p>
    <w:p w:rsidR="004E4C7C" w:rsidRDefault="004E4C7C" w:rsidP="00D06916">
      <w:pPr>
        <w:pStyle w:val="ConsPlusTitle"/>
        <w:jc w:val="center"/>
      </w:pPr>
      <w:r>
        <w:t>(вариант 1.2)</w:t>
      </w:r>
    </w:p>
    <w:p w:rsidR="004E4C7C" w:rsidRDefault="004E4C7C" w:rsidP="00D06916">
      <w:pPr>
        <w:pStyle w:val="ConsPlusNormal"/>
        <w:jc w:val="both"/>
      </w:pPr>
    </w:p>
    <w:p w:rsidR="004E4C7C" w:rsidRDefault="004E4C7C" w:rsidP="00D06916">
      <w:pPr>
        <w:pStyle w:val="ConsPlusTitle"/>
        <w:ind w:firstLine="540"/>
        <w:jc w:val="both"/>
        <w:outlineLvl w:val="2"/>
      </w:pPr>
      <w:r>
        <w:t>27. Федеральный учебный план.</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48" w:history="1">
        <w:r>
          <w:rPr>
            <w:color w:val="0000FF"/>
          </w:rPr>
          <w:t>ФГОС</w:t>
        </w:r>
      </w:hyperlink>
      <w:r>
        <w:t xml:space="preserve">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w:t>
      </w:r>
      <w:hyperlink r:id="rId49" w:history="1">
        <w:r>
          <w:rPr>
            <w:color w:val="0000FF"/>
          </w:rPr>
          <w:t>нормативами</w:t>
        </w:r>
      </w:hyperlink>
      <w:r>
        <w:t xml:space="preserve"> и Санитарно-эпидемиологическими </w:t>
      </w:r>
      <w:hyperlink r:id="rId50" w:history="1">
        <w:r>
          <w:rPr>
            <w:color w:val="0000FF"/>
          </w:rPr>
          <w:t>требованиями</w:t>
        </w:r>
      </w:hyperlink>
      <w:r>
        <w:t>.</w:t>
      </w:r>
    </w:p>
    <w:p w:rsidR="004E4C7C" w:rsidRDefault="004E4C7C" w:rsidP="00D06916">
      <w:pPr>
        <w:pStyle w:val="ConsPlusNormal"/>
        <w:spacing w:before="240"/>
        <w:ind w:firstLine="540"/>
        <w:jc w:val="both"/>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4E4C7C" w:rsidRDefault="004E4C7C" w:rsidP="00D06916">
      <w:pPr>
        <w:pStyle w:val="ConsPlusNormal"/>
        <w:spacing w:before="240"/>
        <w:ind w:firstLine="540"/>
        <w:jc w:val="both"/>
      </w:pPr>
      <w:r>
        <w:t>27.1.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глухих обучающихся к продолжению образования на уровне основного общего образования;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глухого обучающегося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нарушения слуха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обязательных учебных предметов, получивших отражение в учебном плане.</w:t>
      </w:r>
    </w:p>
    <w:p w:rsidR="004E4C7C" w:rsidRDefault="004E4C7C" w:rsidP="00D06916">
      <w:pPr>
        <w:pStyle w:val="ConsPlusNormal"/>
        <w:spacing w:before="240"/>
        <w:ind w:firstLine="540"/>
        <w:jc w:val="both"/>
      </w:pPr>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4E4C7C" w:rsidRDefault="004E4C7C" w:rsidP="00D06916">
      <w:pPr>
        <w:pStyle w:val="ConsPlusNormal"/>
        <w:spacing w:before="240"/>
        <w:ind w:firstLine="540"/>
        <w:jc w:val="both"/>
      </w:pPr>
      <w:r>
        <w:t>в 1 дополнительном классе - обучение грамоте; развитие речи (обучение дактильной речи, обучение устной (разговорной и монологической) речи);</w:t>
      </w:r>
    </w:p>
    <w:p w:rsidR="004E4C7C" w:rsidRDefault="004E4C7C" w:rsidP="00D06916">
      <w:pPr>
        <w:pStyle w:val="ConsPlusNormal"/>
        <w:spacing w:before="240"/>
        <w:ind w:firstLine="540"/>
        <w:jc w:val="both"/>
      </w:pPr>
      <w:r>
        <w:t>в 1 классе - развитие речи; письмо; первоначальные грамматические обобщения (во 2-м полугодии);</w:t>
      </w:r>
    </w:p>
    <w:p w:rsidR="004E4C7C" w:rsidRDefault="004E4C7C" w:rsidP="00D06916">
      <w:pPr>
        <w:pStyle w:val="ConsPlusNormal"/>
        <w:spacing w:before="240"/>
        <w:ind w:firstLine="540"/>
        <w:jc w:val="both"/>
      </w:pPr>
      <w:r>
        <w:t>во 2 - 3 классах - развитие речи; первоначальные грамматические обобщения;</w:t>
      </w:r>
    </w:p>
    <w:p w:rsidR="004E4C7C" w:rsidRDefault="004E4C7C" w:rsidP="00D06916">
      <w:pPr>
        <w:pStyle w:val="ConsPlusNormal"/>
        <w:spacing w:before="240"/>
        <w:ind w:firstLine="540"/>
        <w:jc w:val="both"/>
      </w:pPr>
      <w:r>
        <w:t>в 4 - 5 классах - развитие речи; сведения по грамматике.</w:t>
      </w:r>
    </w:p>
    <w:p w:rsidR="004E4C7C" w:rsidRDefault="004E4C7C" w:rsidP="00D06916">
      <w:pPr>
        <w:pStyle w:val="ConsPlusNormal"/>
        <w:spacing w:before="240"/>
        <w:ind w:firstLine="540"/>
        <w:jc w:val="both"/>
      </w:pPr>
      <w: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4E4C7C" w:rsidRDefault="004E4C7C" w:rsidP="00D06916">
      <w:pPr>
        <w:pStyle w:val="ConsPlusNormal"/>
        <w:spacing w:before="240"/>
        <w:ind w:firstLine="540"/>
        <w:jc w:val="both"/>
      </w:pPr>
      <w:r>
        <w:t>в 1 - 3 классах - "Чтение и развитие речи";</w:t>
      </w:r>
    </w:p>
    <w:p w:rsidR="004E4C7C" w:rsidRDefault="004E4C7C" w:rsidP="00D06916">
      <w:pPr>
        <w:pStyle w:val="ConsPlusNormal"/>
        <w:spacing w:before="240"/>
        <w:ind w:firstLine="540"/>
        <w:jc w:val="both"/>
      </w:pPr>
      <w:r>
        <w:t>в 4 - 5 классах - "Литературное чтение".</w:t>
      </w:r>
    </w:p>
    <w:p w:rsidR="004E4C7C" w:rsidRDefault="004E4C7C" w:rsidP="00D06916">
      <w:pPr>
        <w:pStyle w:val="ConsPlusNormal"/>
        <w:spacing w:before="240"/>
        <w:ind w:firstLine="540"/>
        <w:jc w:val="both"/>
      </w:pPr>
      <w: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практическое накопление словаря и грамматических форм русского языка, формирование представлений об окружающем мире и трудовых навыков в совместной деятельности.</w:t>
      </w:r>
    </w:p>
    <w:p w:rsidR="004E4C7C" w:rsidRDefault="004E4C7C" w:rsidP="00D06916">
      <w:pPr>
        <w:pStyle w:val="ConsPlusNormal"/>
        <w:spacing w:before="240"/>
        <w:ind w:firstLine="540"/>
        <w:jc w:val="both"/>
      </w:pPr>
      <w:r>
        <w:t>27.1.2. Часть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глухих обучающихся;</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51"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52" w:history="1">
        <w:r>
          <w:rPr>
            <w:color w:val="0000FF"/>
          </w:rPr>
          <w:t>нормативами</w:t>
        </w:r>
      </w:hyperlink>
      <w:r>
        <w:t xml:space="preserve"> и Санитарно-эпидемиологическими </w:t>
      </w:r>
      <w:hyperlink r:id="rId53" w:history="1">
        <w:r>
          <w:rPr>
            <w:color w:val="0000FF"/>
          </w:rPr>
          <w:t>требованиями</w:t>
        </w:r>
      </w:hyperlink>
      <w:r>
        <w:t>.</w:t>
      </w:r>
    </w:p>
    <w:p w:rsidR="004E4C7C" w:rsidRDefault="004E4C7C" w:rsidP="00D06916">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 до 2 часов (120 минут).</w:t>
      </w:r>
    </w:p>
    <w:p w:rsidR="004E4C7C" w:rsidRDefault="004E4C7C" w:rsidP="00D06916">
      <w:pPr>
        <w:pStyle w:val="ConsPlusNormal"/>
        <w:spacing w:before="240"/>
        <w:ind w:firstLine="540"/>
        <w:jc w:val="both"/>
      </w:pPr>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spacing w:before="240"/>
        <w:ind w:firstLine="540"/>
        <w:jc w:val="both"/>
      </w:pPr>
      <w: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54"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27.6. Федеральный учебный план ФАОП НОО для глухих обучающихся (вариант 1.2) для обучающихся, получающих образование в пролонгированные сроки.</w:t>
      </w:r>
    </w:p>
    <w:p w:rsidR="004E4C7C" w:rsidRDefault="004E4C7C" w:rsidP="00D06916">
      <w:pPr>
        <w:pStyle w:val="ConsPlusNormal"/>
        <w:jc w:val="both"/>
      </w:pPr>
    </w:p>
    <w:p w:rsidR="004E4C7C" w:rsidRDefault="004E4C7C" w:rsidP="00D06916">
      <w:pPr>
        <w:pStyle w:val="ConsPlusNormal"/>
        <w:jc w:val="right"/>
      </w:pPr>
      <w:r>
        <w:t>Вариант N 1</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1928"/>
        <w:gridCol w:w="1984"/>
        <w:gridCol w:w="850"/>
        <w:gridCol w:w="840"/>
        <w:gridCol w:w="850"/>
        <w:gridCol w:w="845"/>
        <w:gridCol w:w="845"/>
        <w:gridCol w:w="907"/>
      </w:tblGrid>
      <w:tr w:rsidR="004E4C7C" w:rsidTr="00C219BE">
        <w:tc>
          <w:tcPr>
            <w:tcW w:w="192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1984" w:type="dxa"/>
            <w:vMerge w:val="restart"/>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Учебные предметы</w:t>
            </w:r>
          </w:p>
          <w:p w:rsidR="004E4C7C" w:rsidRDefault="004E4C7C" w:rsidP="00C219BE">
            <w:pPr>
              <w:pStyle w:val="ConsPlusNormal"/>
              <w:jc w:val="right"/>
            </w:pPr>
            <w:r>
              <w:t>Классы</w:t>
            </w:r>
          </w:p>
        </w:tc>
        <w:tc>
          <w:tcPr>
            <w:tcW w:w="4230" w:type="dxa"/>
            <w:gridSpan w:val="5"/>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192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49"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Обязательная часть</w:t>
            </w:r>
          </w:p>
        </w:tc>
      </w:tr>
      <w:tr w:rsidR="004E4C7C" w:rsidTr="00C219BE">
        <w:tc>
          <w:tcPr>
            <w:tcW w:w="192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26</w:t>
            </w:r>
          </w:p>
        </w:tc>
      </w:tr>
      <w:tr w:rsidR="004E4C7C" w:rsidTr="00C219BE">
        <w:tc>
          <w:tcPr>
            <w:tcW w:w="192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Чтение и развитие речи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192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192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Предметно 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19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r>
      <w:tr w:rsidR="004E4C7C" w:rsidTr="00C219BE">
        <w:tc>
          <w:tcPr>
            <w:tcW w:w="192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Ознакомление с окружающим миром</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192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19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19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19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19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105</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Рекомендуемая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113</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113</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1. Коррекционно-развивающая область</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26</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1.1. Формирование речевого слуха и произносительной стороны устной речи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1.2. Музыкально-ритмические занятия</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1.3. Развитие слухового восприятия и техника речи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1.4. Социально-бытовая ориентировка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2. 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24</w:t>
            </w:r>
          </w:p>
        </w:tc>
      </w:tr>
      <w:tr w:rsidR="004E4C7C" w:rsidTr="00C219BE">
        <w:tc>
          <w:tcPr>
            <w:tcW w:w="391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8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8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163</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4E4C7C" w:rsidRDefault="004E4C7C" w:rsidP="00D06916">
      <w:pPr>
        <w:pStyle w:val="ConsPlusNormal"/>
        <w:spacing w:before="240"/>
        <w:ind w:firstLine="540"/>
        <w:jc w:val="both"/>
      </w:pPr>
      <w:r>
        <w:t>27.7. Федеральный учебный план ФАОП НОО для глухих обучающихся (вариант 1.2) для обучающихся, получающих образование в пролонгированные сроки.</w:t>
      </w:r>
    </w:p>
    <w:p w:rsidR="004E4C7C" w:rsidRDefault="004E4C7C" w:rsidP="00D06916">
      <w:pPr>
        <w:pStyle w:val="ConsPlusNormal"/>
        <w:jc w:val="both"/>
      </w:pPr>
    </w:p>
    <w:p w:rsidR="004E4C7C" w:rsidRDefault="004E4C7C" w:rsidP="00D06916">
      <w:pPr>
        <w:pStyle w:val="ConsPlusNormal"/>
        <w:jc w:val="right"/>
      </w:pPr>
      <w:r>
        <w:t>Вариант N 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1984"/>
        <w:gridCol w:w="1474"/>
        <w:gridCol w:w="850"/>
        <w:gridCol w:w="850"/>
        <w:gridCol w:w="850"/>
        <w:gridCol w:w="710"/>
        <w:gridCol w:w="653"/>
        <w:gridCol w:w="737"/>
        <w:gridCol w:w="907"/>
      </w:tblGrid>
      <w:tr w:rsidR="004E4C7C" w:rsidTr="00C219BE">
        <w:tc>
          <w:tcPr>
            <w:tcW w:w="1984"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1474" w:type="dxa"/>
            <w:vMerge w:val="restart"/>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650"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rPr>
          <w:trHeight w:val="276"/>
        </w:trPr>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474"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85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85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71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53"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3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474" w:type="dxa"/>
            <w:tcBorders>
              <w:top w:val="none" w:sz="6" w:space="0" w:color="auto"/>
              <w:left w:val="single" w:sz="4" w:space="0" w:color="auto"/>
              <w:bottom w:val="single" w:sz="4" w:space="0" w:color="auto"/>
              <w:right w:val="single" w:sz="4" w:space="0" w:color="auto"/>
            </w:tcBorders>
            <w:vAlign w:val="bottom"/>
          </w:tcPr>
          <w:p w:rsidR="004E4C7C" w:rsidRDefault="004E4C7C" w:rsidP="00C219BE">
            <w:pPr>
              <w:pStyle w:val="ConsPlusNormal"/>
              <w:jc w:val="right"/>
            </w:pPr>
            <w:r>
              <w:t>Классы</w:t>
            </w:r>
          </w:p>
        </w:tc>
        <w:tc>
          <w:tcPr>
            <w:tcW w:w="85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85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85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71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653"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73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r>
      <w:tr w:rsidR="004E4C7C" w:rsidTr="00C219BE">
        <w:tc>
          <w:tcPr>
            <w:tcW w:w="9015"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Обязательная часть</w:t>
            </w:r>
          </w:p>
        </w:tc>
      </w:tr>
      <w:tr w:rsidR="004E4C7C" w:rsidTr="00C219BE">
        <w:tc>
          <w:tcPr>
            <w:tcW w:w="1984"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r>
      <w:tr w:rsidR="004E4C7C" w:rsidTr="00C219BE">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Чтение и развитие речи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17</w:t>
            </w:r>
          </w:p>
        </w:tc>
      </w:tr>
      <w:tr w:rsidR="004E4C7C" w:rsidTr="00C219BE">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26</w:t>
            </w:r>
          </w:p>
        </w:tc>
      </w:tr>
      <w:tr w:rsidR="004E4C7C" w:rsidTr="00C219BE">
        <w:tc>
          <w:tcPr>
            <w:tcW w:w="1984"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Ознакомление с окружающим миром</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198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198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14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126</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Рекомендуемая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134</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134</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60</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1. Коррекционно-развивающая область</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32</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1.1. Формирование речевого слуха и произносительной стороны устной речи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1.2. Музыкально-ритмические занятия</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1.3. Развитие слухового восприятия и техника речи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left="283"/>
            </w:pPr>
            <w:r>
              <w:t>1.4. Социально-бытовая ориентировка</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2. 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28</w:t>
            </w:r>
          </w:p>
        </w:tc>
      </w:tr>
      <w:tr w:rsidR="004E4C7C" w:rsidTr="00C219BE">
        <w:tc>
          <w:tcPr>
            <w:tcW w:w="345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3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194</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28. Федеральный календарный учебный график.</w:t>
      </w:r>
    </w:p>
    <w:p w:rsidR="004E4C7C" w:rsidRDefault="004E4C7C" w:rsidP="00D06916">
      <w:pPr>
        <w:pStyle w:val="ConsPlusNormal"/>
        <w:spacing w:before="240"/>
        <w:ind w:firstLine="540"/>
        <w:jc w:val="both"/>
      </w:pPr>
      <w: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28.2.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28.4.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дополнительных и 1 - 5 классов).</w:t>
      </w:r>
    </w:p>
    <w:p w:rsidR="004E4C7C" w:rsidRDefault="004E4C7C" w:rsidP="00D06916">
      <w:pPr>
        <w:pStyle w:val="ConsPlusNormal"/>
        <w:spacing w:before="240"/>
        <w:ind w:firstLine="540"/>
        <w:jc w:val="both"/>
      </w:pPr>
      <w:r>
        <w:t>28.5.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дополнительного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28.6. Продолжительность урока не должна превышать 40 минут.</w:t>
      </w:r>
    </w:p>
    <w:p w:rsidR="004E4C7C" w:rsidRDefault="004E4C7C" w:rsidP="00D06916">
      <w:pPr>
        <w:pStyle w:val="ConsPlusNormal"/>
        <w:spacing w:before="240"/>
        <w:ind w:firstLine="540"/>
        <w:jc w:val="both"/>
      </w:pPr>
      <w:r>
        <w:t>28.7.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55" w:history="1">
        <w:r>
          <w:rPr>
            <w:color w:val="0000FF"/>
          </w:rPr>
          <w:t>нормативами</w:t>
        </w:r>
      </w:hyperlink>
      <w:r>
        <w:t>.</w:t>
      </w:r>
    </w:p>
    <w:p w:rsidR="004E4C7C" w:rsidRDefault="004E4C7C" w:rsidP="00D06916">
      <w:pPr>
        <w:pStyle w:val="ConsPlusNormal"/>
        <w:spacing w:before="240"/>
        <w:ind w:firstLine="540"/>
        <w:jc w:val="both"/>
      </w:pPr>
      <w: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28.10.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28.11.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28.13.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28.14.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IX. Целевой раздел ФАОП НОО для глухих обучающихся</w:t>
      </w:r>
    </w:p>
    <w:p w:rsidR="004E4C7C" w:rsidRDefault="004E4C7C" w:rsidP="00D06916">
      <w:pPr>
        <w:pStyle w:val="ConsPlusTitle"/>
        <w:jc w:val="center"/>
      </w:pPr>
      <w:r>
        <w:t>с легкой умственной отсталостью (интеллектуальными</w:t>
      </w:r>
    </w:p>
    <w:p w:rsidR="004E4C7C" w:rsidRDefault="004E4C7C" w:rsidP="00D06916">
      <w:pPr>
        <w:pStyle w:val="ConsPlusTitle"/>
        <w:jc w:val="center"/>
      </w:pPr>
      <w:r>
        <w:t>нарушениями) (вариант 1.3)</w:t>
      </w:r>
    </w:p>
    <w:p w:rsidR="004E4C7C" w:rsidRDefault="004E4C7C" w:rsidP="00D06916">
      <w:pPr>
        <w:pStyle w:val="ConsPlusNormal"/>
        <w:jc w:val="both"/>
      </w:pPr>
    </w:p>
    <w:p w:rsidR="004E4C7C" w:rsidRDefault="004E4C7C" w:rsidP="00D06916">
      <w:pPr>
        <w:pStyle w:val="ConsPlusTitle"/>
        <w:ind w:firstLine="540"/>
        <w:jc w:val="both"/>
        <w:outlineLvl w:val="2"/>
      </w:pPr>
      <w:r>
        <w:t>29. Пояснительная записка.</w:t>
      </w:r>
    </w:p>
    <w:p w:rsidR="004E4C7C" w:rsidRDefault="004E4C7C" w:rsidP="00D06916">
      <w:pPr>
        <w:pStyle w:val="ConsPlusNormal"/>
        <w:spacing w:before="240"/>
        <w:ind w:firstLine="540"/>
        <w:jc w:val="both"/>
      </w:pPr>
      <w:r>
        <w:t xml:space="preserve">29.1. Цель реализации: обеспечение выполнения требований </w:t>
      </w:r>
      <w:hyperlink r:id="rId5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4E4C7C" w:rsidRDefault="004E4C7C" w:rsidP="00D06916">
      <w:pPr>
        <w:pStyle w:val="ConsPlusNormal"/>
        <w:spacing w:before="240"/>
        <w:ind w:firstLine="540"/>
        <w:jc w:val="both"/>
      </w:pPr>
      <w:r>
        <w:t>29.2.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глухих обучающихся с легкой умственной отсталостью;</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глухих обучающихся с легкой умственной отсталостью;</w:t>
      </w:r>
    </w:p>
    <w:p w:rsidR="004E4C7C" w:rsidRDefault="004E4C7C" w:rsidP="00D06916">
      <w:pPr>
        <w:pStyle w:val="ConsPlusNormal"/>
        <w:spacing w:before="240"/>
        <w:ind w:firstLine="540"/>
        <w:jc w:val="both"/>
      </w:pPr>
      <w: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4E4C7C" w:rsidRDefault="004E4C7C" w:rsidP="00D06916">
      <w:pPr>
        <w:pStyle w:val="ConsPlusNormal"/>
        <w:spacing w:before="240"/>
        <w:ind w:firstLine="540"/>
        <w:jc w:val="both"/>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4E4C7C" w:rsidRDefault="004E4C7C" w:rsidP="00D06916">
      <w:pPr>
        <w:pStyle w:val="ConsPlusNormal"/>
        <w:spacing w:before="240"/>
        <w:ind w:firstLine="540"/>
        <w:jc w:val="both"/>
      </w:pPr>
      <w:r>
        <w:t xml:space="preserve">Принципы формирования ФАОП НОО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spacing w:before="240"/>
        <w:ind w:firstLine="540"/>
        <w:jc w:val="both"/>
      </w:pPr>
      <w:r>
        <w:t xml:space="preserve">Подходы к формированию ФАОП НОО для глухих обучающихся отражены в </w:t>
      </w:r>
      <w:hyperlink w:anchor="Par143" w:tooltip="III. Целевой раздел ФАОП НОО для глухих обучающихся" w:history="1">
        <w:r>
          <w:rPr>
            <w:color w:val="0000FF"/>
          </w:rPr>
          <w:t>разделе III</w:t>
        </w:r>
      </w:hyperlink>
      <w:r>
        <w:t xml:space="preserve"> Целевой раздел ФАОП НОО для глухих обучающихся (вариант 1.1).</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29.3. Общая характеристика.</w:t>
      </w:r>
    </w:p>
    <w:p w:rsidR="004E4C7C" w:rsidRDefault="004E4C7C" w:rsidP="00D06916">
      <w:pPr>
        <w:pStyle w:val="ConsPlusNormal"/>
        <w:spacing w:before="240"/>
        <w:ind w:firstLine="540"/>
        <w:jc w:val="both"/>
      </w:pPr>
      <w:r>
        <w:t>ФАОП НОО для глухих обучающихся (вариант 1.3) предполагает, что глухой обучающийся с легкой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4E4C7C" w:rsidRDefault="004E4C7C" w:rsidP="00D06916">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4E4C7C" w:rsidRDefault="004E4C7C" w:rsidP="00D06916">
      <w:pPr>
        <w:pStyle w:val="ConsPlusNormal"/>
        <w:spacing w:before="240"/>
        <w:ind w:firstLine="540"/>
        <w:jc w:val="both"/>
      </w:pPr>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4E4C7C" w:rsidRDefault="004E4C7C" w:rsidP="00D06916">
      <w:pPr>
        <w:pStyle w:val="ConsPlusNormal"/>
        <w:spacing w:before="240"/>
        <w:ind w:firstLine="540"/>
        <w:jc w:val="both"/>
      </w:pPr>
      <w:r>
        <w:t xml:space="preserve">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w:t>
      </w:r>
      <w:hyperlink r:id="rId57" w:history="1">
        <w:r>
          <w:rPr>
            <w:color w:val="0000FF"/>
          </w:rPr>
          <w:t>ФГОС</w:t>
        </w:r>
      </w:hyperlink>
      <w:r>
        <w:t xml:space="preserve"> НОО обучающихся с ОВЗ, что обусловлено особенностями слухоречевого развития глухих обучающийся с легкой умственной отсталостью (интеллектуальными нарушениями); применение как общих, так и специальных методов и приемов обучения.</w:t>
      </w:r>
    </w:p>
    <w:p w:rsidR="004E4C7C" w:rsidRDefault="004E4C7C" w:rsidP="00D06916">
      <w:pPr>
        <w:pStyle w:val="ConsPlusNormal"/>
        <w:spacing w:before="240"/>
        <w:ind w:firstLine="540"/>
        <w:jc w:val="both"/>
      </w:pPr>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глухих обучающийся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29.4. Психолого-педагогическая характеристика обучающихся.</w:t>
      </w:r>
    </w:p>
    <w:p w:rsidR="004E4C7C" w:rsidRDefault="004E4C7C" w:rsidP="00D06916">
      <w:pPr>
        <w:pStyle w:val="ConsPlusNormal"/>
        <w:spacing w:before="240"/>
        <w:ind w:firstLine="540"/>
        <w:jc w:val="both"/>
      </w:pPr>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определенные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4E4C7C" w:rsidRDefault="004E4C7C" w:rsidP="00D06916">
      <w:pPr>
        <w:pStyle w:val="ConsPlusNormal"/>
        <w:spacing w:before="240"/>
        <w:ind w:firstLine="540"/>
        <w:jc w:val="both"/>
      </w:pPr>
      <w:r>
        <w:t>Осложненные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p>
    <w:p w:rsidR="004E4C7C" w:rsidRDefault="004E4C7C" w:rsidP="00D06916">
      <w:pPr>
        <w:pStyle w:val="ConsPlusNormal"/>
        <w:spacing w:before="240"/>
        <w:ind w:firstLine="540"/>
        <w:jc w:val="both"/>
      </w:pPr>
      <w:r>
        <w:t>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29.5. Особые образовательные потребности обучающихся:</w:t>
      </w:r>
    </w:p>
    <w:p w:rsidR="004E4C7C" w:rsidRDefault="004E4C7C" w:rsidP="00D06916">
      <w:pPr>
        <w:pStyle w:val="ConsPlusNormal"/>
        <w:spacing w:before="240"/>
        <w:ind w:firstLine="540"/>
        <w:jc w:val="both"/>
      </w:pPr>
      <w: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4E4C7C" w:rsidRDefault="004E4C7C" w:rsidP="00D06916">
      <w:pPr>
        <w:pStyle w:val="ConsPlusNormal"/>
        <w:spacing w:before="240"/>
        <w:ind w:firstLine="540"/>
        <w:jc w:val="both"/>
      </w:pPr>
      <w:r>
        <w:t>формирование элементарных операций наглядно-образной мыслительной деятельности: сравнение, обобщение;</w:t>
      </w:r>
    </w:p>
    <w:p w:rsidR="004E4C7C" w:rsidRDefault="004E4C7C" w:rsidP="00D06916">
      <w:pPr>
        <w:pStyle w:val="ConsPlusNormal"/>
        <w:spacing w:before="240"/>
        <w:ind w:firstLine="540"/>
        <w:jc w:val="both"/>
      </w:pPr>
      <w:r>
        <w:t>повышение уровня общего развития;</w:t>
      </w:r>
    </w:p>
    <w:p w:rsidR="004E4C7C" w:rsidRDefault="004E4C7C" w:rsidP="00D06916">
      <w:pPr>
        <w:pStyle w:val="ConsPlusNormal"/>
        <w:spacing w:before="240"/>
        <w:ind w:firstLine="540"/>
        <w:jc w:val="both"/>
      </w:pPr>
      <w:r>
        <w:t>коррекция познавательной деятельности с широкой опорой на предметно-практическое обучение;</w:t>
      </w:r>
    </w:p>
    <w:p w:rsidR="004E4C7C" w:rsidRDefault="004E4C7C" w:rsidP="00D06916">
      <w:pPr>
        <w:pStyle w:val="ConsPlusNormal"/>
        <w:spacing w:before="240"/>
        <w:ind w:firstLine="540"/>
        <w:jc w:val="both"/>
      </w:pPr>
      <w:r>
        <w:t>обеспечение формирования жизненных компетенций, способствующих получению образования и социальной адаптации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30. Планируемые результаты освоения ФАОП НОО для глухих обучающихся с легкой умственной отсталостью (интеллектуальными нарушениями) (вариант 1.3).</w:t>
      </w:r>
    </w:p>
    <w:p w:rsidR="004E4C7C" w:rsidRDefault="004E4C7C" w:rsidP="00D06916">
      <w:pPr>
        <w:pStyle w:val="ConsPlusNormal"/>
        <w:spacing w:before="240"/>
        <w:ind w:firstLine="540"/>
        <w:jc w:val="both"/>
      </w:pPr>
      <w:r>
        <w:t xml:space="preserve">В соответствии с </w:t>
      </w:r>
      <w:hyperlink r:id="rId58" w:history="1">
        <w:r>
          <w:rPr>
            <w:color w:val="0000FF"/>
          </w:rPr>
          <w:t>ФГОС</w:t>
        </w:r>
      </w:hyperlink>
      <w:r>
        <w:t xml:space="preserve">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p>
    <w:p w:rsidR="004E4C7C" w:rsidRDefault="004E4C7C" w:rsidP="00D06916">
      <w:pPr>
        <w:pStyle w:val="ConsPlusNormal"/>
        <w:spacing w:before="240"/>
        <w:ind w:firstLine="540"/>
        <w:jc w:val="both"/>
      </w:pPr>
      <w: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4E4C7C" w:rsidRDefault="004E4C7C" w:rsidP="00D06916">
      <w:pPr>
        <w:pStyle w:val="ConsPlusNormal"/>
        <w:spacing w:before="240"/>
        <w:ind w:firstLine="540"/>
        <w:jc w:val="both"/>
      </w:pPr>
      <w: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4E4C7C" w:rsidRDefault="004E4C7C" w:rsidP="00D06916">
      <w:pPr>
        <w:pStyle w:val="ConsPlusNormal"/>
        <w:spacing w:before="240"/>
        <w:ind w:firstLine="540"/>
        <w:jc w:val="both"/>
      </w:pPr>
      <w:r>
        <w:t>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4E4C7C" w:rsidRDefault="004E4C7C" w:rsidP="00D06916">
      <w:pPr>
        <w:pStyle w:val="ConsPlusNormal"/>
        <w:spacing w:before="240"/>
        <w:ind w:firstLine="540"/>
        <w:jc w:val="both"/>
      </w:pPr>
      <w:r>
        <w:t>30.1. Освоение ФАОП НОО для глухих обучающихся (вариант 1.3) обеспечивает достижение глухими обучающимися личностных и предметных результатов.</w:t>
      </w:r>
    </w:p>
    <w:p w:rsidR="004E4C7C" w:rsidRDefault="004E4C7C" w:rsidP="00D06916">
      <w:pPr>
        <w:pStyle w:val="ConsPlusNormal"/>
        <w:spacing w:before="240"/>
        <w:ind w:firstLine="540"/>
        <w:jc w:val="both"/>
      </w:pPr>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p>
    <w:p w:rsidR="004E4C7C" w:rsidRDefault="004E4C7C" w:rsidP="00D06916">
      <w:pPr>
        <w:pStyle w:val="ConsPlusNormal"/>
        <w:spacing w:before="240"/>
        <w:ind w:firstLine="540"/>
        <w:jc w:val="both"/>
      </w:pPr>
      <w:r>
        <w:t>Личностные результаты освоения АООП НОО (вариант 1.3) отражают:</w:t>
      </w:r>
    </w:p>
    <w:p w:rsidR="004E4C7C" w:rsidRDefault="004E4C7C" w:rsidP="00D06916">
      <w:pPr>
        <w:pStyle w:val="ConsPlusNormal"/>
        <w:spacing w:before="240"/>
        <w:ind w:firstLine="540"/>
        <w:jc w:val="both"/>
      </w:pPr>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4E4C7C" w:rsidRDefault="004E4C7C" w:rsidP="00D06916">
      <w:pPr>
        <w:pStyle w:val="ConsPlusNormal"/>
        <w:spacing w:before="240"/>
        <w:ind w:firstLine="540"/>
        <w:jc w:val="both"/>
      </w:pPr>
      <w:r>
        <w:t>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4E4C7C" w:rsidRDefault="004E4C7C" w:rsidP="00D06916">
      <w:pPr>
        <w:pStyle w:val="ConsPlusNormal"/>
        <w:spacing w:before="240"/>
        <w:ind w:firstLine="540"/>
        <w:jc w:val="both"/>
      </w:pPr>
      <w: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4E4C7C" w:rsidRDefault="004E4C7C" w:rsidP="00D06916">
      <w:pPr>
        <w:pStyle w:val="ConsPlusNormal"/>
        <w:spacing w:before="240"/>
        <w:ind w:firstLine="540"/>
        <w:jc w:val="both"/>
      </w:pPr>
      <w:r>
        <w:t>г) владение вербальными (с учетом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4E4C7C" w:rsidRDefault="004E4C7C" w:rsidP="00D06916">
      <w:pPr>
        <w:pStyle w:val="ConsPlusNormal"/>
        <w:spacing w:before="240"/>
        <w:ind w:firstLine="540"/>
        <w:jc w:val="both"/>
      </w:pPr>
      <w: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4E4C7C" w:rsidRDefault="004E4C7C" w:rsidP="00D06916">
      <w:pPr>
        <w:pStyle w:val="ConsPlusNormal"/>
        <w:spacing w:before="240"/>
        <w:ind w:firstLine="540"/>
        <w:jc w:val="both"/>
      </w:pPr>
      <w: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4E4C7C" w:rsidRDefault="004E4C7C" w:rsidP="00D06916">
      <w:pPr>
        <w:pStyle w:val="ConsPlusNormal"/>
        <w:spacing w:before="240"/>
        <w:ind w:firstLine="540"/>
        <w:jc w:val="both"/>
      </w:pPr>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4E4C7C" w:rsidRDefault="004E4C7C" w:rsidP="00D06916">
      <w:pPr>
        <w:pStyle w:val="ConsPlusNormal"/>
        <w:spacing w:before="240"/>
        <w:ind w:firstLine="540"/>
        <w:jc w:val="both"/>
      </w:pPr>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30.2. Система оценки достижения планируемых результатов освоения ФАОП НОО для глухих обучающихся с легкой умственной отсталостью (вариант 1.3).</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легкой умственной отсталостью;</w:t>
      </w:r>
    </w:p>
    <w:p w:rsidR="004E4C7C" w:rsidRDefault="004E4C7C" w:rsidP="00D06916">
      <w:pPr>
        <w:pStyle w:val="ConsPlusNormal"/>
        <w:spacing w:before="240"/>
        <w:ind w:firstLine="540"/>
        <w:jc w:val="both"/>
      </w:pPr>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легкой умственной отсталостью.</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глухих обучающихся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легкой умственной отсталостью.</w:t>
      </w:r>
    </w:p>
    <w:p w:rsidR="004E4C7C" w:rsidRDefault="004E4C7C" w:rsidP="00D06916">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4E4C7C" w:rsidRDefault="004E4C7C" w:rsidP="00D06916">
      <w:pPr>
        <w:pStyle w:val="ConsPlusNormal"/>
        <w:spacing w:before="240"/>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4E4C7C" w:rsidRDefault="004E4C7C" w:rsidP="00D06916">
      <w:pPr>
        <w:pStyle w:val="ConsPlusNormal"/>
        <w:spacing w:before="240"/>
        <w:ind w:firstLine="540"/>
        <w:jc w:val="both"/>
      </w:pPr>
      <w:r>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4E4C7C" w:rsidRDefault="004E4C7C" w:rsidP="00D06916">
      <w:pPr>
        <w:pStyle w:val="ConsPlusNormal"/>
        <w:spacing w:before="240"/>
        <w:ind w:firstLine="540"/>
        <w:jc w:val="both"/>
      </w:pPr>
      <w:r>
        <w:t>5) позволять осуществлять оценку динамики учебных достижений обучающихся и развития жизненной компетенции.</w:t>
      </w:r>
    </w:p>
    <w:p w:rsidR="004E4C7C" w:rsidRDefault="004E4C7C" w:rsidP="00D06916">
      <w:pPr>
        <w:pStyle w:val="ConsPlusNormal"/>
        <w:spacing w:before="240"/>
        <w:ind w:firstLine="540"/>
        <w:jc w:val="both"/>
      </w:pPr>
      <w: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4E4C7C" w:rsidRDefault="004E4C7C" w:rsidP="00D06916">
      <w:pPr>
        <w:pStyle w:val="ConsPlusNormal"/>
        <w:spacing w:before="240"/>
        <w:ind w:firstLine="540"/>
        <w:jc w:val="both"/>
      </w:pPr>
      <w:r>
        <w:t>Личностные результаты глухих обучающихся с особенностями интеллектуального развития не подлежат итоговой оценке.</w:t>
      </w:r>
    </w:p>
    <w:p w:rsidR="004E4C7C" w:rsidRDefault="004E4C7C" w:rsidP="00D0691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4E4C7C" w:rsidRDefault="004E4C7C" w:rsidP="00D06916">
      <w:pPr>
        <w:pStyle w:val="ConsPlusNormal"/>
        <w:spacing w:before="240"/>
        <w:ind w:firstLine="540"/>
        <w:jc w:val="both"/>
      </w:pPr>
      <w:r>
        <w:t>Основной формой работы участников экспертной группы является ППк.</w:t>
      </w:r>
    </w:p>
    <w:p w:rsidR="004E4C7C" w:rsidRDefault="004E4C7C" w:rsidP="00D06916">
      <w:pPr>
        <w:pStyle w:val="ConsPlusNormal"/>
        <w:spacing w:before="240"/>
        <w:ind w:firstLine="540"/>
        <w:jc w:val="both"/>
      </w:pPr>
      <w: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4E4C7C" w:rsidRDefault="004E4C7C" w:rsidP="00D06916">
      <w:pPr>
        <w:pStyle w:val="ConsPlusNormal"/>
        <w:spacing w:before="240"/>
        <w:ind w:firstLine="540"/>
        <w:jc w:val="both"/>
      </w:pPr>
      <w: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4E4C7C" w:rsidRDefault="004E4C7C" w:rsidP="00D06916">
      <w:pPr>
        <w:pStyle w:val="ConsPlusNormal"/>
        <w:spacing w:before="240"/>
        <w:ind w:firstLine="540"/>
        <w:jc w:val="both"/>
      </w:pPr>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б) систему балльной оценки результатов;</w:t>
      </w:r>
    </w:p>
    <w:p w:rsidR="004E4C7C" w:rsidRDefault="004E4C7C" w:rsidP="00D06916">
      <w:pPr>
        <w:pStyle w:val="ConsPlusNormal"/>
        <w:spacing w:before="240"/>
        <w:ind w:firstLine="540"/>
        <w:jc w:val="both"/>
      </w:pPr>
      <w:r>
        <w:t>в) документы, в которых отражаются индивидуальные результаты каждого обучающегося;</w:t>
      </w:r>
    </w:p>
    <w:p w:rsidR="004E4C7C" w:rsidRDefault="004E4C7C" w:rsidP="00D06916">
      <w:pPr>
        <w:pStyle w:val="ConsPlusNormal"/>
        <w:spacing w:before="240"/>
        <w:ind w:firstLine="540"/>
        <w:jc w:val="both"/>
      </w:pPr>
      <w:r>
        <w:t>г) материалы ППк для оценки личностных и результатов;</w:t>
      </w:r>
    </w:p>
    <w:p w:rsidR="004E4C7C" w:rsidRDefault="004E4C7C" w:rsidP="00D06916">
      <w:pPr>
        <w:pStyle w:val="ConsPlusNormal"/>
        <w:spacing w:before="240"/>
        <w:ind w:firstLine="540"/>
        <w:jc w:val="both"/>
      </w:pPr>
      <w:r>
        <w:t>д) 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spacing w:before="240"/>
        <w:ind w:firstLine="540"/>
        <w:jc w:val="both"/>
      </w:pPr>
      <w: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4E4C7C" w:rsidRDefault="004E4C7C" w:rsidP="00D06916">
      <w:pPr>
        <w:pStyle w:val="ConsPlusNormal"/>
        <w:spacing w:before="240"/>
        <w:ind w:firstLine="540"/>
        <w:jc w:val="both"/>
      </w:pPr>
      <w: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4E4C7C" w:rsidRDefault="004E4C7C" w:rsidP="00D06916">
      <w:pPr>
        <w:pStyle w:val="ConsPlusNormal"/>
        <w:spacing w:before="240"/>
        <w:ind w:firstLine="540"/>
        <w:jc w:val="both"/>
      </w:pPr>
      <w:r>
        <w:t>30.7. При оценке итоговых предметных результатов обучения используется традиционная система отметок по 5-балльной шкале.</w:t>
      </w:r>
    </w:p>
    <w:p w:rsidR="004E4C7C" w:rsidRDefault="004E4C7C" w:rsidP="00D06916">
      <w:pPr>
        <w:pStyle w:val="ConsPlusNormal"/>
        <w:spacing w:before="240"/>
        <w:ind w:firstLine="540"/>
        <w:jc w:val="both"/>
      </w:pPr>
      <w: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4E4C7C" w:rsidRDefault="004E4C7C" w:rsidP="00D06916">
      <w:pPr>
        <w:pStyle w:val="ConsPlusNormal"/>
        <w:spacing w:before="240"/>
        <w:ind w:firstLine="540"/>
        <w:jc w:val="both"/>
      </w:pPr>
      <w: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4E4C7C" w:rsidRDefault="004E4C7C" w:rsidP="00D06916">
      <w:pPr>
        <w:pStyle w:val="ConsPlusNormal"/>
        <w:spacing w:before="240"/>
        <w:ind w:firstLine="540"/>
        <w:jc w:val="both"/>
      </w:pPr>
      <w: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4E4C7C" w:rsidRDefault="004E4C7C" w:rsidP="00D06916">
      <w:pPr>
        <w:pStyle w:val="ConsPlusNormal"/>
        <w:spacing w:before="240"/>
        <w:ind w:firstLine="540"/>
        <w:jc w:val="both"/>
      </w:pPr>
      <w:r>
        <w:t>Оценка включает следующие аккредитационные показатели:</w:t>
      </w:r>
    </w:p>
    <w:p w:rsidR="004E4C7C" w:rsidRDefault="004E4C7C" w:rsidP="00D06916">
      <w:pPr>
        <w:pStyle w:val="ConsPlusNormal"/>
        <w:spacing w:before="240"/>
        <w:ind w:firstLine="540"/>
        <w:jc w:val="both"/>
      </w:pPr>
      <w:r>
        <w:t>а) результаты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б) условия реализации АООП НОО;</w:t>
      </w:r>
    </w:p>
    <w:p w:rsidR="004E4C7C" w:rsidRDefault="004E4C7C" w:rsidP="00D06916">
      <w:pPr>
        <w:pStyle w:val="ConsPlusNormal"/>
        <w:spacing w:before="240"/>
        <w:ind w:firstLine="540"/>
        <w:jc w:val="both"/>
      </w:pPr>
      <w:r>
        <w:t>в) особенности контингента обучающихся.</w:t>
      </w:r>
    </w:p>
    <w:p w:rsidR="004E4C7C" w:rsidRDefault="004E4C7C" w:rsidP="00D06916">
      <w:pPr>
        <w:pStyle w:val="ConsPlusNormal"/>
        <w:spacing w:before="240"/>
        <w:ind w:firstLine="540"/>
        <w:jc w:val="both"/>
      </w:pPr>
      <w:r>
        <w:t>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организации.</w:t>
      </w:r>
    </w:p>
    <w:p w:rsidR="004E4C7C" w:rsidRDefault="004E4C7C" w:rsidP="00D06916">
      <w:pPr>
        <w:pStyle w:val="ConsPlusNormal"/>
        <w:spacing w:before="240"/>
        <w:ind w:firstLine="540"/>
        <w:jc w:val="both"/>
      </w:pPr>
      <w:r>
        <w:t xml:space="preserve">В соответствии с </w:t>
      </w:r>
      <w:hyperlink r:id="rId59"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легкой умственной отсталостью, которая утверждается локальными актами организации.</w:t>
      </w:r>
    </w:p>
    <w:p w:rsidR="004E4C7C" w:rsidRDefault="004E4C7C" w:rsidP="00D06916">
      <w:pPr>
        <w:pStyle w:val="ConsPlusNormal"/>
        <w:spacing w:before="240"/>
        <w:ind w:firstLine="540"/>
        <w:jc w:val="both"/>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jc w:val="both"/>
      </w:pPr>
    </w:p>
    <w:p w:rsidR="004E4C7C" w:rsidRDefault="004E4C7C" w:rsidP="00D06916">
      <w:pPr>
        <w:pStyle w:val="ConsPlusTitle"/>
        <w:jc w:val="center"/>
        <w:outlineLvl w:val="1"/>
      </w:pPr>
      <w:r>
        <w:t>X. Содержательный раздел ФАОП НОО для глухих обучающихся</w:t>
      </w:r>
    </w:p>
    <w:p w:rsidR="004E4C7C" w:rsidRDefault="004E4C7C" w:rsidP="00D06916">
      <w:pPr>
        <w:pStyle w:val="ConsPlusTitle"/>
        <w:jc w:val="center"/>
      </w:pPr>
      <w:r>
        <w:t>с легкой умственной отсталостью (вариант 1.3)</w:t>
      </w:r>
    </w:p>
    <w:p w:rsidR="004E4C7C" w:rsidRDefault="004E4C7C" w:rsidP="00D06916">
      <w:pPr>
        <w:pStyle w:val="ConsPlusNormal"/>
        <w:jc w:val="both"/>
      </w:pPr>
    </w:p>
    <w:p w:rsidR="004E4C7C" w:rsidRDefault="004E4C7C" w:rsidP="00D06916">
      <w:pPr>
        <w:pStyle w:val="ConsPlusTitle"/>
        <w:ind w:firstLine="540"/>
        <w:jc w:val="both"/>
        <w:outlineLvl w:val="2"/>
      </w:pPr>
      <w:r>
        <w:t>31.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31.1. Федеральная рабочая программа цикла учебных предметов предметной области "Русский язык и литературное чтение".</w:t>
      </w:r>
    </w:p>
    <w:p w:rsidR="004E4C7C" w:rsidRDefault="004E4C7C" w:rsidP="00D06916">
      <w:pPr>
        <w:pStyle w:val="ConsPlusNormal"/>
        <w:spacing w:before="240"/>
        <w:ind w:firstLine="540"/>
        <w:jc w:val="both"/>
      </w:pPr>
      <w:r>
        <w:t>31.1.1.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4E4C7C" w:rsidRDefault="004E4C7C" w:rsidP="00D06916">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4E4C7C" w:rsidRDefault="004E4C7C" w:rsidP="00D06916">
      <w:pPr>
        <w:pStyle w:val="ConsPlusNormal"/>
        <w:spacing w:before="240"/>
        <w:ind w:firstLine="540"/>
        <w:jc w:val="both"/>
      </w:pPr>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4E4C7C" w:rsidRDefault="004E4C7C" w:rsidP="00D06916">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4E4C7C" w:rsidRDefault="004E4C7C" w:rsidP="00D06916">
      <w:pPr>
        <w:pStyle w:val="ConsPlusNormal"/>
        <w:spacing w:before="240"/>
        <w:ind w:firstLine="540"/>
        <w:jc w:val="both"/>
      </w:pPr>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4E4C7C" w:rsidRDefault="004E4C7C" w:rsidP="00D06916">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4E4C7C" w:rsidRDefault="004E4C7C" w:rsidP="00D06916">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4E4C7C" w:rsidRDefault="004E4C7C" w:rsidP="00D06916">
      <w:pPr>
        <w:pStyle w:val="ConsPlusNormal"/>
        <w:spacing w:before="240"/>
        <w:ind w:firstLine="540"/>
        <w:jc w:val="both"/>
      </w:pPr>
      <w:r>
        <w:t>31.1.2. Содержание обучения. Русский язык.</w:t>
      </w:r>
    </w:p>
    <w:p w:rsidR="004E4C7C" w:rsidRDefault="004E4C7C" w:rsidP="00D06916">
      <w:pPr>
        <w:pStyle w:val="ConsPlusNormal"/>
        <w:spacing w:before="240"/>
        <w:ind w:firstLine="540"/>
        <w:jc w:val="both"/>
      </w:pPr>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4E4C7C" w:rsidRDefault="004E4C7C" w:rsidP="00D06916">
      <w:pPr>
        <w:pStyle w:val="ConsPlusNormal"/>
        <w:spacing w:before="240"/>
        <w:ind w:firstLine="540"/>
        <w:jc w:val="both"/>
      </w:pPr>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4E4C7C" w:rsidRDefault="004E4C7C" w:rsidP="00D06916">
      <w:pPr>
        <w:pStyle w:val="ConsPlusNormal"/>
        <w:spacing w:before="240"/>
        <w:ind w:firstLine="540"/>
        <w:jc w:val="both"/>
      </w:pPr>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4E4C7C" w:rsidRDefault="004E4C7C" w:rsidP="00D06916">
      <w:pPr>
        <w:pStyle w:val="ConsPlusNormal"/>
        <w:spacing w:before="240"/>
        <w:ind w:firstLine="540"/>
        <w:jc w:val="both"/>
      </w:pPr>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4E4C7C" w:rsidRDefault="004E4C7C" w:rsidP="00D06916">
      <w:pPr>
        <w:pStyle w:val="ConsPlusNormal"/>
        <w:spacing w:before="240"/>
        <w:ind w:firstLine="540"/>
        <w:jc w:val="both"/>
      </w:pPr>
      <w:r>
        <w:t>31.1.3. Содержание обучения. Развитие речи.</w:t>
      </w:r>
    </w:p>
    <w:p w:rsidR="004E4C7C" w:rsidRDefault="004E4C7C" w:rsidP="00D06916">
      <w:pPr>
        <w:pStyle w:val="ConsPlusNormal"/>
        <w:spacing w:before="240"/>
        <w:ind w:firstLine="540"/>
        <w:jc w:val="both"/>
      </w:pPr>
      <w:r>
        <w:t>Основное внимание на уроках в данной предметной области уделяется целостному восприятию смысла предложений и коротких текстов, состоящих из 3 - 5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путем.</w:t>
      </w:r>
    </w:p>
    <w:p w:rsidR="004E4C7C" w:rsidRDefault="004E4C7C" w:rsidP="00D06916">
      <w:pPr>
        <w:pStyle w:val="ConsPlusNormal"/>
        <w:spacing w:before="240"/>
        <w:ind w:firstLine="540"/>
        <w:jc w:val="both"/>
      </w:pPr>
      <w:r>
        <w:t>31.1.4. Содержание обучения. Чтение и развитие речи.</w:t>
      </w:r>
    </w:p>
    <w:p w:rsidR="004E4C7C" w:rsidRDefault="004E4C7C" w:rsidP="00D06916">
      <w:pPr>
        <w:pStyle w:val="ConsPlusNormal"/>
        <w:spacing w:before="240"/>
        <w:ind w:firstLine="540"/>
        <w:jc w:val="both"/>
      </w:pPr>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4E4C7C" w:rsidRDefault="004E4C7C" w:rsidP="00D06916">
      <w:pPr>
        <w:pStyle w:val="ConsPlusNormal"/>
        <w:spacing w:before="240"/>
        <w:ind w:firstLine="540"/>
        <w:jc w:val="both"/>
      </w:pPr>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4E4C7C" w:rsidRDefault="004E4C7C" w:rsidP="00D06916">
      <w:pPr>
        <w:pStyle w:val="ConsPlusNormal"/>
        <w:spacing w:before="240"/>
        <w:ind w:firstLine="540"/>
        <w:jc w:val="both"/>
      </w:pPr>
      <w:r>
        <w:t>31.1.5. Содержание обучения. Предметно-практическое обучение.</w:t>
      </w:r>
    </w:p>
    <w:p w:rsidR="004E4C7C" w:rsidRDefault="004E4C7C" w:rsidP="00D06916">
      <w:pPr>
        <w:pStyle w:val="ConsPlusNormal"/>
        <w:spacing w:before="240"/>
        <w:ind w:firstLine="540"/>
        <w:jc w:val="both"/>
      </w:pPr>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4E4C7C" w:rsidRDefault="004E4C7C" w:rsidP="00D06916">
      <w:pPr>
        <w:pStyle w:val="ConsPlusNormal"/>
        <w:spacing w:before="240"/>
        <w:ind w:firstLine="540"/>
        <w:jc w:val="both"/>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4E4C7C" w:rsidRDefault="004E4C7C" w:rsidP="00D06916">
      <w:pPr>
        <w:pStyle w:val="ConsPlusNormal"/>
        <w:spacing w:before="240"/>
        <w:ind w:firstLine="540"/>
        <w:jc w:val="both"/>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4E4C7C" w:rsidRDefault="004E4C7C" w:rsidP="00D06916">
      <w:pPr>
        <w:pStyle w:val="ConsPlusNormal"/>
        <w:spacing w:before="240"/>
        <w:ind w:firstLine="540"/>
        <w:jc w:val="both"/>
      </w:pPr>
      <w:r>
        <w:t>31.1.6. Планируемые результаты освоения учебного предмета.</w:t>
      </w:r>
    </w:p>
    <w:p w:rsidR="004E4C7C" w:rsidRDefault="004E4C7C" w:rsidP="00D06916">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4E4C7C" w:rsidRDefault="004E4C7C" w:rsidP="00D06916">
      <w:pPr>
        <w:pStyle w:val="ConsPlusNormal"/>
        <w:spacing w:before="240"/>
        <w:ind w:firstLine="540"/>
        <w:jc w:val="both"/>
      </w:pPr>
      <w:r>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4E4C7C" w:rsidRDefault="004E4C7C" w:rsidP="00D06916">
      <w:pPr>
        <w:pStyle w:val="ConsPlusNormal"/>
        <w:spacing w:before="240"/>
        <w:ind w:firstLine="540"/>
        <w:jc w:val="both"/>
      </w:pPr>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4E4C7C" w:rsidRDefault="004E4C7C" w:rsidP="00D06916">
      <w:pPr>
        <w:pStyle w:val="ConsPlusNormal"/>
        <w:spacing w:before="240"/>
        <w:ind w:firstLine="540"/>
        <w:jc w:val="both"/>
      </w:pPr>
      <w:r>
        <w:t>сформированность умения использовать дактилологию и, при необходимости, жестовую речь;</w:t>
      </w:r>
    </w:p>
    <w:p w:rsidR="004E4C7C" w:rsidRDefault="004E4C7C" w:rsidP="00D06916">
      <w:pPr>
        <w:pStyle w:val="ConsPlusNormal"/>
        <w:spacing w:before="240"/>
        <w:ind w:firstLine="540"/>
        <w:jc w:val="both"/>
      </w:pPr>
      <w:r>
        <w:t>сформированность умения выбирать адекватные средства коммуникации в зависимости от собеседника (слышащий, глухой, слабослышащий);</w:t>
      </w:r>
    </w:p>
    <w:p w:rsidR="004E4C7C" w:rsidRDefault="004E4C7C" w:rsidP="00D06916">
      <w:pPr>
        <w:pStyle w:val="ConsPlusNormal"/>
        <w:spacing w:before="240"/>
        <w:ind w:firstLine="540"/>
        <w:jc w:val="both"/>
      </w:pPr>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4E4C7C" w:rsidRDefault="004E4C7C" w:rsidP="00D06916">
      <w:pPr>
        <w:pStyle w:val="ConsPlusNormal"/>
        <w:spacing w:before="240"/>
        <w:ind w:firstLine="540"/>
        <w:jc w:val="both"/>
      </w:pPr>
      <w:r>
        <w:t>овладение орфографическими знаниями и умениями, по возможности, элементарными каллиграфическими умениями;</w:t>
      </w:r>
    </w:p>
    <w:p w:rsidR="004E4C7C" w:rsidRDefault="004E4C7C" w:rsidP="00D06916">
      <w:pPr>
        <w:pStyle w:val="ConsPlusNormal"/>
        <w:spacing w:before="240"/>
        <w:ind w:firstLine="540"/>
        <w:jc w:val="both"/>
      </w:pPr>
      <w:r>
        <w:t>интерес к чтению доступных текстов;</w:t>
      </w:r>
    </w:p>
    <w:p w:rsidR="004E4C7C" w:rsidRDefault="004E4C7C" w:rsidP="00D06916">
      <w:pPr>
        <w:pStyle w:val="ConsPlusNormal"/>
        <w:spacing w:before="240"/>
        <w:ind w:firstLine="540"/>
        <w:jc w:val="both"/>
      </w:pPr>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31.2. Федеральная рабочая программа по учебному предмету "Математика".</w:t>
      </w:r>
    </w:p>
    <w:p w:rsidR="004E4C7C" w:rsidRDefault="004E4C7C" w:rsidP="00D06916">
      <w:pPr>
        <w:pStyle w:val="ConsPlusNormal"/>
        <w:spacing w:before="240"/>
        <w:ind w:firstLine="540"/>
        <w:jc w:val="both"/>
      </w:pPr>
      <w:r>
        <w:t>31.2.1.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глухих обучающихся с интеллектуальными нарушениями.</w:t>
      </w:r>
    </w:p>
    <w:p w:rsidR="004E4C7C" w:rsidRDefault="004E4C7C" w:rsidP="00D06916">
      <w:pPr>
        <w:pStyle w:val="ConsPlusNormal"/>
        <w:spacing w:before="240"/>
        <w:ind w:firstLine="540"/>
        <w:jc w:val="both"/>
      </w:pPr>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4E4C7C" w:rsidRDefault="004E4C7C" w:rsidP="00D06916">
      <w:pPr>
        <w:pStyle w:val="ConsPlusNormal"/>
        <w:spacing w:before="240"/>
        <w:ind w:firstLine="540"/>
        <w:jc w:val="both"/>
      </w:pPr>
      <w:r>
        <w:t>Задачи начального курса математики:</w:t>
      </w:r>
    </w:p>
    <w:p w:rsidR="004E4C7C" w:rsidRDefault="004E4C7C" w:rsidP="00D06916">
      <w:pPr>
        <w:pStyle w:val="ConsPlusNormal"/>
        <w:spacing w:before="240"/>
        <w:ind w:firstLine="540"/>
        <w:jc w:val="both"/>
      </w:pPr>
      <w:r>
        <w:t>формирование понятий о натуральном числе;</w:t>
      </w:r>
    </w:p>
    <w:p w:rsidR="004E4C7C" w:rsidRDefault="004E4C7C" w:rsidP="00D06916">
      <w:pPr>
        <w:pStyle w:val="ConsPlusNormal"/>
        <w:spacing w:before="240"/>
        <w:ind w:firstLine="540"/>
        <w:jc w:val="both"/>
      </w:pPr>
      <w:r>
        <w:t>формирование основных приемов устных и письменных вычислений с натуральными числами и с нулем в пределах 1000;</w:t>
      </w:r>
    </w:p>
    <w:p w:rsidR="004E4C7C" w:rsidRDefault="004E4C7C" w:rsidP="00D06916">
      <w:pPr>
        <w:pStyle w:val="ConsPlusNormal"/>
        <w:spacing w:before="240"/>
        <w:ind w:firstLine="540"/>
        <w:jc w:val="both"/>
      </w:pPr>
      <w:r>
        <w:t>формирование умений анализировать действительность, выделяя значимые для математического анализа параметры;</w:t>
      </w:r>
    </w:p>
    <w:p w:rsidR="004E4C7C" w:rsidRDefault="004E4C7C" w:rsidP="00D06916">
      <w:pPr>
        <w:pStyle w:val="ConsPlusNormal"/>
        <w:spacing w:before="240"/>
        <w:ind w:firstLine="540"/>
        <w:jc w:val="both"/>
      </w:pPr>
      <w:r>
        <w:t>развитие умений анализировать, сравнивать, обобщать математические факты;</w:t>
      </w:r>
    </w:p>
    <w:p w:rsidR="004E4C7C" w:rsidRDefault="004E4C7C" w:rsidP="00D06916">
      <w:pPr>
        <w:pStyle w:val="ConsPlusNormal"/>
        <w:spacing w:before="240"/>
        <w:ind w:firstLine="540"/>
        <w:jc w:val="both"/>
      </w:pPr>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4E4C7C" w:rsidRDefault="004E4C7C" w:rsidP="00D06916">
      <w:pPr>
        <w:pStyle w:val="ConsPlusNormal"/>
        <w:spacing w:before="240"/>
        <w:ind w:firstLine="540"/>
        <w:jc w:val="both"/>
      </w:pPr>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4E4C7C" w:rsidRDefault="004E4C7C" w:rsidP="00D06916">
      <w:pPr>
        <w:pStyle w:val="ConsPlusNormal"/>
        <w:spacing w:before="240"/>
        <w:ind w:firstLine="540"/>
        <w:jc w:val="both"/>
      </w:pPr>
      <w:r>
        <w:t>31.2.2. Содержание обучения:</w:t>
      </w:r>
    </w:p>
    <w:p w:rsidR="004E4C7C" w:rsidRDefault="004E4C7C" w:rsidP="00D06916">
      <w:pPr>
        <w:pStyle w:val="ConsPlusNormal"/>
        <w:spacing w:before="240"/>
        <w:ind w:firstLine="540"/>
        <w:jc w:val="both"/>
      </w:pPr>
      <w:r>
        <w:t>а) основные направления коррекционной работы:</w:t>
      </w:r>
    </w:p>
    <w:p w:rsidR="004E4C7C" w:rsidRDefault="004E4C7C" w:rsidP="00D06916">
      <w:pPr>
        <w:pStyle w:val="ConsPlusNormal"/>
        <w:spacing w:before="240"/>
        <w:ind w:firstLine="540"/>
        <w:jc w:val="both"/>
      </w:pPr>
      <w:r>
        <w:t>развитие абстрактных математических понятий;</w:t>
      </w:r>
    </w:p>
    <w:p w:rsidR="004E4C7C" w:rsidRDefault="004E4C7C" w:rsidP="00D06916">
      <w:pPr>
        <w:pStyle w:val="ConsPlusNormal"/>
        <w:spacing w:before="240"/>
        <w:ind w:firstLine="540"/>
        <w:jc w:val="both"/>
      </w:pPr>
      <w:r>
        <w:t>развитие зрительного восприятия и узнавания;</w:t>
      </w:r>
    </w:p>
    <w:p w:rsidR="004E4C7C" w:rsidRDefault="004E4C7C" w:rsidP="00D06916">
      <w:pPr>
        <w:pStyle w:val="ConsPlusNormal"/>
        <w:spacing w:before="240"/>
        <w:ind w:firstLine="540"/>
        <w:jc w:val="both"/>
      </w:pPr>
      <w:r>
        <w:t>развитие пространственных представлений и ориентации;</w:t>
      </w:r>
    </w:p>
    <w:p w:rsidR="004E4C7C" w:rsidRDefault="004E4C7C" w:rsidP="00D06916">
      <w:pPr>
        <w:pStyle w:val="ConsPlusNormal"/>
        <w:spacing w:before="240"/>
        <w:ind w:firstLine="540"/>
        <w:jc w:val="both"/>
      </w:pPr>
      <w:r>
        <w:t>развитие основных мыслительных операций;</w:t>
      </w:r>
    </w:p>
    <w:p w:rsidR="004E4C7C" w:rsidRDefault="004E4C7C" w:rsidP="00D06916">
      <w:pPr>
        <w:pStyle w:val="ConsPlusNormal"/>
        <w:spacing w:before="240"/>
        <w:ind w:firstLine="540"/>
        <w:jc w:val="both"/>
      </w:pPr>
      <w:r>
        <w:t>развитие речи и обогащение словаря;</w:t>
      </w:r>
    </w:p>
    <w:p w:rsidR="004E4C7C" w:rsidRDefault="004E4C7C" w:rsidP="00D06916">
      <w:pPr>
        <w:pStyle w:val="ConsPlusNormal"/>
        <w:spacing w:before="240"/>
        <w:ind w:firstLine="540"/>
        <w:jc w:val="both"/>
      </w:pPr>
      <w:r>
        <w:t>коррекция индивидуальных пробелов в знаниях, умениях, навыках.</w:t>
      </w:r>
    </w:p>
    <w:p w:rsidR="004E4C7C" w:rsidRDefault="004E4C7C" w:rsidP="00D06916">
      <w:pPr>
        <w:pStyle w:val="ConsPlusNormal"/>
        <w:spacing w:before="240"/>
        <w:ind w:firstLine="540"/>
        <w:jc w:val="both"/>
      </w:pPr>
      <w:r>
        <w:t>Содержание учебного курса планируется с учетом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4E4C7C" w:rsidRDefault="004E4C7C" w:rsidP="00D06916">
      <w:pPr>
        <w:pStyle w:val="ConsPlusNormal"/>
        <w:spacing w:before="240"/>
        <w:ind w:firstLine="540"/>
        <w:jc w:val="both"/>
      </w:pPr>
      <w:r>
        <w:t>б) основными видами деятельности обучающихся по предмету являются:</w:t>
      </w:r>
    </w:p>
    <w:p w:rsidR="004E4C7C" w:rsidRDefault="004E4C7C" w:rsidP="00D06916">
      <w:pPr>
        <w:pStyle w:val="ConsPlusNormal"/>
        <w:spacing w:before="240"/>
        <w:ind w:firstLine="540"/>
        <w:jc w:val="both"/>
      </w:pPr>
      <w:r>
        <w:t>действия с предметами, направленные на объединение множеств, удаление части множеств, разделение множества на равные части;</w:t>
      </w:r>
    </w:p>
    <w:p w:rsidR="004E4C7C" w:rsidRDefault="004E4C7C" w:rsidP="00D06916">
      <w:pPr>
        <w:pStyle w:val="ConsPlusNormal"/>
        <w:spacing w:before="240"/>
        <w:ind w:firstLine="540"/>
        <w:jc w:val="both"/>
      </w:pPr>
      <w:r>
        <w:t>устное решение примеров и задач;</w:t>
      </w:r>
    </w:p>
    <w:p w:rsidR="004E4C7C" w:rsidRDefault="004E4C7C" w:rsidP="00D06916">
      <w:pPr>
        <w:pStyle w:val="ConsPlusNormal"/>
        <w:spacing w:before="240"/>
        <w:ind w:firstLine="540"/>
        <w:jc w:val="both"/>
      </w:pPr>
      <w:r>
        <w:t>практические упражнения в измерении величин, черчении отрезков и геометрических фигур;</w:t>
      </w:r>
    </w:p>
    <w:p w:rsidR="004E4C7C" w:rsidRDefault="004E4C7C" w:rsidP="00D06916">
      <w:pPr>
        <w:pStyle w:val="ConsPlusNormal"/>
        <w:spacing w:before="240"/>
        <w:ind w:firstLine="540"/>
        <w:jc w:val="both"/>
      </w:pPr>
      <w:r>
        <w:t>работа, направленная на формирование речевых умений;</w:t>
      </w:r>
    </w:p>
    <w:p w:rsidR="004E4C7C" w:rsidRDefault="004E4C7C" w:rsidP="00D06916">
      <w:pPr>
        <w:pStyle w:val="ConsPlusNormal"/>
        <w:spacing w:before="240"/>
        <w:ind w:firstLine="540"/>
        <w:jc w:val="both"/>
      </w:pPr>
      <w:r>
        <w:t>самостоятельные письменные работы, которые способствуют воспитанию прочных вычислительных умений;</w:t>
      </w:r>
    </w:p>
    <w:p w:rsidR="004E4C7C" w:rsidRDefault="004E4C7C" w:rsidP="00D06916">
      <w:pPr>
        <w:pStyle w:val="ConsPlusNormal"/>
        <w:spacing w:before="240"/>
        <w:ind w:firstLine="540"/>
        <w:jc w:val="both"/>
      </w:pPr>
      <w:r>
        <w:t>работа над ошибками, способствующая раскрытию причин, осознанию и исправлению ошибок;</w:t>
      </w:r>
    </w:p>
    <w:p w:rsidR="004E4C7C" w:rsidRDefault="004E4C7C" w:rsidP="00D06916">
      <w:pPr>
        <w:pStyle w:val="ConsPlusNormal"/>
        <w:spacing w:before="240"/>
        <w:ind w:firstLine="540"/>
        <w:jc w:val="both"/>
      </w:pPr>
      <w:r>
        <w:t>индивидуальные занятия, обеспечивающие понимание приемов письменных вычислений.</w:t>
      </w:r>
    </w:p>
    <w:p w:rsidR="004E4C7C" w:rsidRDefault="004E4C7C" w:rsidP="00D06916">
      <w:pPr>
        <w:pStyle w:val="ConsPlusNormal"/>
        <w:spacing w:before="240"/>
        <w:ind w:firstLine="540"/>
        <w:jc w:val="both"/>
      </w:pPr>
      <w:r>
        <w:t>в) тематические разделы:</w:t>
      </w:r>
    </w:p>
    <w:p w:rsidR="004E4C7C" w:rsidRDefault="004E4C7C" w:rsidP="00D06916">
      <w:pPr>
        <w:pStyle w:val="ConsPlusNormal"/>
        <w:spacing w:before="240"/>
        <w:ind w:firstLine="540"/>
        <w:jc w:val="both"/>
      </w:pPr>
      <w:r>
        <w:t>Числа и величины.</w:t>
      </w:r>
    </w:p>
    <w:p w:rsidR="004E4C7C" w:rsidRDefault="004E4C7C" w:rsidP="00D06916">
      <w:pPr>
        <w:pStyle w:val="ConsPlusNormal"/>
        <w:spacing w:before="240"/>
        <w:ind w:firstLine="540"/>
        <w:jc w:val="both"/>
      </w:pPr>
      <w:r>
        <w:t>Арифметические действия.</w:t>
      </w:r>
    </w:p>
    <w:p w:rsidR="004E4C7C" w:rsidRDefault="004E4C7C" w:rsidP="00D06916">
      <w:pPr>
        <w:pStyle w:val="ConsPlusNormal"/>
        <w:spacing w:before="240"/>
        <w:ind w:firstLine="540"/>
        <w:jc w:val="both"/>
      </w:pPr>
      <w:r>
        <w:t>Работа с текстовыми задачами.</w:t>
      </w:r>
    </w:p>
    <w:p w:rsidR="004E4C7C" w:rsidRDefault="004E4C7C" w:rsidP="00D06916">
      <w:pPr>
        <w:pStyle w:val="ConsPlusNormal"/>
        <w:spacing w:before="240"/>
        <w:ind w:firstLine="540"/>
        <w:jc w:val="both"/>
      </w:pPr>
      <w:r>
        <w:t>Пространственные отношения. Геометрические фигуры.</w:t>
      </w:r>
    </w:p>
    <w:p w:rsidR="004E4C7C" w:rsidRDefault="004E4C7C" w:rsidP="00D06916">
      <w:pPr>
        <w:pStyle w:val="ConsPlusNormal"/>
        <w:spacing w:before="240"/>
        <w:ind w:firstLine="540"/>
        <w:jc w:val="both"/>
      </w:pPr>
      <w:r>
        <w:t>Геометрические величины.</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31.2.3. Планируемые результаты освоения учебного предмета:</w:t>
      </w:r>
    </w:p>
    <w:p w:rsidR="004E4C7C" w:rsidRDefault="004E4C7C" w:rsidP="00D06916">
      <w:pPr>
        <w:pStyle w:val="ConsPlusNormal"/>
        <w:spacing w:before="240"/>
        <w:ind w:firstLine="540"/>
        <w:jc w:val="both"/>
      </w:pPr>
      <w:r>
        <w:t>овладение начальными математическими знаниями о числах, мерах, величинах и геометрических фигурах;</w:t>
      </w:r>
    </w:p>
    <w:p w:rsidR="004E4C7C" w:rsidRDefault="004E4C7C" w:rsidP="00D06916">
      <w:pPr>
        <w:pStyle w:val="ConsPlusNormal"/>
        <w:spacing w:before="240"/>
        <w:ind w:firstLine="540"/>
        <w:jc w:val="both"/>
      </w:pPr>
      <w:r>
        <w:t>овладение элементарными навыками измерения, пересчета, записи и выполнения несложных математических действий;</w:t>
      </w:r>
    </w:p>
    <w:p w:rsidR="004E4C7C" w:rsidRDefault="004E4C7C" w:rsidP="00D06916">
      <w:pPr>
        <w:pStyle w:val="ConsPlusNormal"/>
        <w:spacing w:before="240"/>
        <w:ind w:firstLine="540"/>
        <w:jc w:val="both"/>
      </w:pPr>
      <w:r>
        <w:t>применение элементарных математических знаний для решения учебно-практических и житейских задач.</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31.3. Федеральная рабочая программа по учебным предметам "Ознакомление с окружающим миром", "Окружающий мир".</w:t>
      </w:r>
    </w:p>
    <w:p w:rsidR="004E4C7C" w:rsidRDefault="004E4C7C" w:rsidP="00D06916">
      <w:pPr>
        <w:pStyle w:val="ConsPlusNormal"/>
        <w:spacing w:before="240"/>
        <w:ind w:firstLine="540"/>
        <w:jc w:val="both"/>
      </w:pPr>
      <w:r>
        <w:t>31.3.1.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2"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своем месте в нем. Содержание предмета реализуется в трех направлениях.</w:t>
      </w:r>
    </w:p>
    <w:p w:rsidR="004E4C7C" w:rsidRDefault="004E4C7C" w:rsidP="00D06916">
      <w:pPr>
        <w:pStyle w:val="ConsPlusNormal"/>
        <w:spacing w:before="240"/>
        <w:ind w:firstLine="540"/>
        <w:jc w:val="both"/>
      </w:pPr>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4E4C7C" w:rsidRDefault="004E4C7C" w:rsidP="00D06916">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4E4C7C" w:rsidRDefault="004E4C7C" w:rsidP="00D06916">
      <w:pPr>
        <w:pStyle w:val="ConsPlusNormal"/>
        <w:spacing w:before="240"/>
        <w:ind w:firstLine="540"/>
        <w:jc w:val="both"/>
      </w:pPr>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4E4C7C" w:rsidRDefault="004E4C7C" w:rsidP="00D06916">
      <w:pPr>
        <w:pStyle w:val="ConsPlusNormal"/>
        <w:spacing w:before="240"/>
        <w:ind w:firstLine="540"/>
        <w:jc w:val="both"/>
      </w:pPr>
      <w:r>
        <w:t>31.3.2. Содержание обучения.</w:t>
      </w:r>
    </w:p>
    <w:p w:rsidR="004E4C7C" w:rsidRDefault="004E4C7C" w:rsidP="00D06916">
      <w:pPr>
        <w:pStyle w:val="ConsPlusNormal"/>
        <w:spacing w:before="240"/>
        <w:ind w:firstLine="540"/>
        <w:jc w:val="both"/>
      </w:pPr>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4E4C7C" w:rsidRDefault="004E4C7C" w:rsidP="00D06916">
      <w:pPr>
        <w:pStyle w:val="ConsPlusNormal"/>
        <w:spacing w:before="240"/>
        <w:ind w:firstLine="540"/>
        <w:jc w:val="both"/>
      </w:pPr>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4E4C7C" w:rsidRDefault="004E4C7C" w:rsidP="00D06916">
      <w:pPr>
        <w:pStyle w:val="ConsPlusNormal"/>
        <w:spacing w:before="240"/>
        <w:ind w:firstLine="540"/>
        <w:jc w:val="both"/>
      </w:pPr>
      <w: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4E4C7C" w:rsidRDefault="004E4C7C" w:rsidP="00D06916">
      <w:pPr>
        <w:pStyle w:val="ConsPlusNormal"/>
        <w:spacing w:before="240"/>
        <w:ind w:firstLine="540"/>
        <w:jc w:val="both"/>
      </w:pPr>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4E4C7C" w:rsidRDefault="004E4C7C" w:rsidP="00D06916">
      <w:pPr>
        <w:pStyle w:val="ConsPlusNormal"/>
        <w:spacing w:before="240"/>
        <w:ind w:firstLine="540"/>
        <w:jc w:val="both"/>
      </w:pPr>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4E4C7C" w:rsidRDefault="004E4C7C" w:rsidP="00D06916">
      <w:pPr>
        <w:pStyle w:val="ConsPlusNormal"/>
        <w:spacing w:before="240"/>
        <w:ind w:firstLine="540"/>
        <w:jc w:val="both"/>
      </w:pPr>
      <w:r>
        <w:t>31.3.3. Планируемые результаты освоения учебного предмета.</w:t>
      </w:r>
    </w:p>
    <w:p w:rsidR="004E4C7C" w:rsidRDefault="004E4C7C" w:rsidP="00D06916">
      <w:pPr>
        <w:pStyle w:val="ConsPlusNormal"/>
        <w:spacing w:before="240"/>
        <w:ind w:firstLine="540"/>
        <w:jc w:val="both"/>
      </w:pPr>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4E4C7C" w:rsidRDefault="004E4C7C" w:rsidP="00D06916">
      <w:pPr>
        <w:pStyle w:val="ConsPlusNormal"/>
        <w:spacing w:before="240"/>
        <w:ind w:firstLine="540"/>
        <w:jc w:val="both"/>
      </w:pPr>
      <w:r>
        <w:t>освоение элементарных правил нравственного поведения в мире природы и людей, бережного отношения к природе и ее ресурсам;</w:t>
      </w:r>
    </w:p>
    <w:p w:rsidR="004E4C7C" w:rsidRDefault="004E4C7C" w:rsidP="00D06916">
      <w:pPr>
        <w:pStyle w:val="ConsPlusNormal"/>
        <w:spacing w:before="240"/>
        <w:ind w:firstLine="540"/>
        <w:jc w:val="both"/>
      </w:pPr>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4E4C7C" w:rsidRDefault="004E4C7C" w:rsidP="00D06916">
      <w:pPr>
        <w:pStyle w:val="ConsPlusNormal"/>
        <w:spacing w:before="240"/>
        <w:ind w:firstLine="540"/>
        <w:jc w:val="both"/>
      </w:pPr>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31.4. Федеральная рабочая программа по учебному предмету "Изобразительное искусство"</w:t>
      </w:r>
    </w:p>
    <w:p w:rsidR="004E4C7C" w:rsidRDefault="004E4C7C" w:rsidP="00D06916">
      <w:pPr>
        <w:pStyle w:val="ConsPlusNormal"/>
        <w:spacing w:before="240"/>
        <w:ind w:firstLine="540"/>
        <w:jc w:val="both"/>
      </w:pPr>
      <w:r>
        <w:t>31.4.1.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4E4C7C" w:rsidRDefault="004E4C7C" w:rsidP="00D06916">
      <w:pPr>
        <w:pStyle w:val="ConsPlusNormal"/>
        <w:spacing w:before="240"/>
        <w:ind w:firstLine="540"/>
        <w:jc w:val="both"/>
      </w:pPr>
      <w:r>
        <w:t>Программа разработана с учетом возрастных особенностей развития изобразительной деятельности в онтогенезе и при глухоте, 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w:t>
      </w:r>
    </w:p>
    <w:p w:rsidR="004E4C7C" w:rsidRDefault="004E4C7C" w:rsidP="00D06916">
      <w:pPr>
        <w:pStyle w:val="ConsPlusNormal"/>
        <w:spacing w:before="240"/>
        <w:ind w:firstLine="540"/>
        <w:jc w:val="both"/>
      </w:pPr>
      <w:r>
        <w:t>31.4.2. Содержание обучения.</w:t>
      </w:r>
    </w:p>
    <w:p w:rsidR="004E4C7C" w:rsidRDefault="004E4C7C" w:rsidP="00D06916">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4E4C7C" w:rsidRDefault="004E4C7C" w:rsidP="00D06916">
      <w:pPr>
        <w:pStyle w:val="ConsPlusNormal"/>
        <w:spacing w:before="240"/>
        <w:ind w:firstLine="540"/>
        <w:jc w:val="both"/>
      </w:pPr>
      <w:r>
        <w:t>Рисунок. Материалы для рисунка: карандаш, ручка, фломастер, уголь, пастель, мелки. Приемы работы с различными графическими материалами.</w:t>
      </w:r>
    </w:p>
    <w:p w:rsidR="004E4C7C" w:rsidRDefault="004E4C7C" w:rsidP="00D06916">
      <w:pPr>
        <w:pStyle w:val="ConsPlusNormal"/>
        <w:spacing w:before="240"/>
        <w:ind w:firstLine="540"/>
        <w:jc w:val="both"/>
      </w:pPr>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4E4C7C" w:rsidRDefault="004E4C7C" w:rsidP="00D06916">
      <w:pPr>
        <w:pStyle w:val="ConsPlusNormal"/>
        <w:spacing w:before="240"/>
        <w:ind w:firstLine="540"/>
        <w:jc w:val="both"/>
      </w:pPr>
      <w: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p>
    <w:p w:rsidR="004E4C7C" w:rsidRDefault="004E4C7C" w:rsidP="00D06916">
      <w:pPr>
        <w:pStyle w:val="ConsPlusNormal"/>
        <w:spacing w:before="240"/>
        <w:ind w:firstLine="540"/>
        <w:jc w:val="both"/>
      </w:pPr>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w:t>
      </w:r>
    </w:p>
    <w:p w:rsidR="004E4C7C" w:rsidRDefault="004E4C7C" w:rsidP="00D06916">
      <w:pPr>
        <w:pStyle w:val="ConsPlusNormal"/>
        <w:spacing w:before="240"/>
        <w:ind w:firstLine="540"/>
        <w:jc w:val="both"/>
      </w:pPr>
      <w:r>
        <w:t>Разнообразие форм в природе как основа декоративных форм в прикладном искусстве.</w:t>
      </w:r>
    </w:p>
    <w:p w:rsidR="004E4C7C" w:rsidRDefault="004E4C7C" w:rsidP="00D06916">
      <w:pPr>
        <w:pStyle w:val="ConsPlusNormal"/>
        <w:spacing w:before="240"/>
        <w:ind w:firstLine="540"/>
        <w:jc w:val="both"/>
      </w:pPr>
      <w:r>
        <w:t>Передача цвета. Практическое овладение основами цветоведения. Передача с помощью цвета характера персонажа, его эмоционального состояния.</w:t>
      </w:r>
    </w:p>
    <w:p w:rsidR="004E4C7C" w:rsidRDefault="004E4C7C" w:rsidP="00D06916">
      <w:pPr>
        <w:pStyle w:val="ConsPlusNormal"/>
        <w:spacing w:before="240"/>
        <w:ind w:firstLine="540"/>
        <w:jc w:val="both"/>
      </w:pPr>
      <w:r>
        <w:t>Линия. Многообразие линий (тонкие, толстые, прямые, волнистые, плавные, острые, закругленные спиралью, летящие) и их знаковый характер.</w:t>
      </w:r>
    </w:p>
    <w:p w:rsidR="004E4C7C" w:rsidRDefault="004E4C7C" w:rsidP="00D06916">
      <w:pPr>
        <w:pStyle w:val="ConsPlusNormal"/>
        <w:spacing w:before="240"/>
        <w:ind w:firstLine="540"/>
        <w:jc w:val="both"/>
      </w:pPr>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4E4C7C" w:rsidRDefault="004E4C7C" w:rsidP="00D06916">
      <w:pPr>
        <w:pStyle w:val="ConsPlusNormal"/>
        <w:spacing w:before="240"/>
        <w:ind w:firstLine="540"/>
        <w:jc w:val="both"/>
      </w:pPr>
      <w:r>
        <w:t>Объем. Объем в пространстве и объем на плоскости. Способы передачи объема.</w:t>
      </w:r>
    </w:p>
    <w:p w:rsidR="004E4C7C" w:rsidRDefault="004E4C7C" w:rsidP="00D06916">
      <w:pPr>
        <w:pStyle w:val="ConsPlusNormal"/>
        <w:spacing w:before="240"/>
        <w:ind w:firstLine="540"/>
        <w:jc w:val="both"/>
      </w:pPr>
      <w:r>
        <w:t>31.4.3. Планируемые результаты освоения учебного предмета:</w:t>
      </w:r>
    </w:p>
    <w:p w:rsidR="004E4C7C" w:rsidRDefault="004E4C7C" w:rsidP="00D06916">
      <w:pPr>
        <w:pStyle w:val="ConsPlusNormal"/>
        <w:spacing w:before="240"/>
        <w:ind w:firstLine="540"/>
        <w:jc w:val="both"/>
      </w:pPr>
      <w:r>
        <w:t>развитие элементарных эстетических чувств,</w:t>
      </w:r>
    </w:p>
    <w:p w:rsidR="004E4C7C" w:rsidRDefault="004E4C7C" w:rsidP="00D06916">
      <w:pPr>
        <w:pStyle w:val="ConsPlusNormal"/>
        <w:spacing w:before="240"/>
        <w:ind w:firstLine="540"/>
        <w:jc w:val="both"/>
      </w:pPr>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4E4C7C" w:rsidRDefault="004E4C7C" w:rsidP="00D06916">
      <w:pPr>
        <w:pStyle w:val="ConsPlusNormal"/>
        <w:spacing w:before="240"/>
        <w:ind w:firstLine="540"/>
        <w:jc w:val="both"/>
      </w:pPr>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31.5. Федеральная рабочая программа по учебному предмету "Ручной труд".</w:t>
      </w:r>
    </w:p>
    <w:p w:rsidR="004E4C7C" w:rsidRDefault="004E4C7C" w:rsidP="00D06916">
      <w:pPr>
        <w:pStyle w:val="ConsPlusNormal"/>
        <w:spacing w:before="240"/>
        <w:ind w:firstLine="540"/>
        <w:jc w:val="both"/>
      </w:pPr>
      <w:r>
        <w:t>31.5.1.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4"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4E4C7C" w:rsidRDefault="004E4C7C" w:rsidP="00D06916">
      <w:pPr>
        <w:pStyle w:val="ConsPlusNormal"/>
        <w:spacing w:before="240"/>
        <w:ind w:firstLine="540"/>
        <w:jc w:val="both"/>
      </w:pPr>
      <w:r>
        <w:t>31.5.2. Содержание обучения:</w:t>
      </w:r>
    </w:p>
    <w:p w:rsidR="004E4C7C" w:rsidRDefault="004E4C7C" w:rsidP="00D06916">
      <w:pPr>
        <w:pStyle w:val="ConsPlusNormal"/>
        <w:spacing w:before="240"/>
        <w:ind w:firstLine="540"/>
        <w:jc w:val="both"/>
      </w:pPr>
      <w: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4E4C7C" w:rsidRDefault="004E4C7C" w:rsidP="00D06916">
      <w:pPr>
        <w:pStyle w:val="ConsPlusNormal"/>
        <w:spacing w:before="240"/>
        <w:ind w:firstLine="540"/>
        <w:jc w:val="both"/>
      </w:pPr>
      <w:r>
        <w:t>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4E4C7C" w:rsidRDefault="004E4C7C" w:rsidP="00D06916">
      <w:pPr>
        <w:pStyle w:val="ConsPlusNormal"/>
        <w:spacing w:before="240"/>
        <w:ind w:firstLine="540"/>
        <w:jc w:val="both"/>
      </w:pPr>
      <w:r>
        <w:t>В процессе трудового воспитания во внеурочное время должна проводиться система занятий по самообслуживанию.</w:t>
      </w:r>
    </w:p>
    <w:p w:rsidR="004E4C7C" w:rsidRDefault="004E4C7C" w:rsidP="00D06916">
      <w:pPr>
        <w:pStyle w:val="ConsPlusNormal"/>
        <w:spacing w:before="240"/>
        <w:ind w:firstLine="540"/>
        <w:jc w:val="both"/>
      </w:pPr>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4E4C7C" w:rsidRDefault="004E4C7C" w:rsidP="00D06916">
      <w:pPr>
        <w:pStyle w:val="ConsPlusNormal"/>
        <w:spacing w:before="240"/>
        <w:ind w:firstLine="540"/>
        <w:jc w:val="both"/>
      </w:pPr>
      <w: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4E4C7C" w:rsidRDefault="004E4C7C" w:rsidP="00D06916">
      <w:pPr>
        <w:pStyle w:val="ConsPlusNormal"/>
        <w:spacing w:before="240"/>
        <w:ind w:firstLine="540"/>
        <w:jc w:val="both"/>
      </w:pPr>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4E4C7C" w:rsidRDefault="004E4C7C" w:rsidP="00D06916">
      <w:pPr>
        <w:pStyle w:val="ConsPlusNormal"/>
        <w:spacing w:before="240"/>
        <w:ind w:firstLine="540"/>
        <w:jc w:val="both"/>
      </w:pPr>
      <w:r>
        <w:t>31.5.3. Планируемые результаты освоения учебного предмета:</w:t>
      </w:r>
    </w:p>
    <w:p w:rsidR="004E4C7C" w:rsidRDefault="004E4C7C" w:rsidP="00D06916">
      <w:pPr>
        <w:pStyle w:val="ConsPlusNormal"/>
        <w:spacing w:before="240"/>
        <w:ind w:firstLine="540"/>
        <w:jc w:val="both"/>
      </w:pPr>
      <w:r>
        <w:t>формирование умений работать с разными видами материалов и инструментами, выбирать способы их обработки в зависимости от их свойств;</w:t>
      </w:r>
    </w:p>
    <w:p w:rsidR="004E4C7C" w:rsidRDefault="004E4C7C" w:rsidP="00D06916">
      <w:pPr>
        <w:pStyle w:val="ConsPlusNormal"/>
        <w:spacing w:before="240"/>
        <w:ind w:firstLine="540"/>
        <w:jc w:val="both"/>
      </w:pPr>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4E4C7C" w:rsidRDefault="004E4C7C" w:rsidP="00D06916">
      <w:pPr>
        <w:pStyle w:val="ConsPlusNormal"/>
        <w:spacing w:before="240"/>
        <w:ind w:firstLine="540"/>
        <w:jc w:val="both"/>
      </w:pPr>
      <w:r>
        <w:t>использование приобретенных знаний и умений для решения повседневных практических задач.</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31.6. Федеральная рабочая программа по учебному предмету "Физическая культура (Адаптивная физическая культура)".</w:t>
      </w:r>
    </w:p>
    <w:p w:rsidR="004E4C7C" w:rsidRDefault="004E4C7C" w:rsidP="00D06916">
      <w:pPr>
        <w:pStyle w:val="ConsPlusNormal"/>
        <w:spacing w:before="240"/>
        <w:ind w:firstLine="540"/>
        <w:jc w:val="both"/>
      </w:pPr>
      <w:r>
        <w:t>31.6.1.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5"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нарушений.</w:t>
      </w:r>
    </w:p>
    <w:p w:rsidR="004E4C7C" w:rsidRDefault="004E4C7C" w:rsidP="00D06916">
      <w:pPr>
        <w:pStyle w:val="ConsPlusNormal"/>
        <w:spacing w:before="240"/>
        <w:ind w:firstLine="540"/>
        <w:jc w:val="both"/>
      </w:pPr>
      <w:r>
        <w:t>Реализация содержания данного курса в образовательно-коррекционном процессе обеспечивает:</w:t>
      </w:r>
    </w:p>
    <w:p w:rsidR="004E4C7C" w:rsidRDefault="004E4C7C" w:rsidP="00D06916">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4E4C7C" w:rsidRDefault="004E4C7C" w:rsidP="00D06916">
      <w:pPr>
        <w:pStyle w:val="ConsPlusNormal"/>
        <w:spacing w:before="240"/>
        <w:ind w:firstLine="540"/>
        <w:jc w:val="both"/>
      </w:pPr>
      <w:r>
        <w:t>формирование умения следить за своим физическим состоянием, осанкой;</w:t>
      </w:r>
    </w:p>
    <w:p w:rsidR="004E4C7C" w:rsidRDefault="004E4C7C" w:rsidP="00D06916">
      <w:pPr>
        <w:pStyle w:val="ConsPlusNormal"/>
        <w:spacing w:before="240"/>
        <w:ind w:firstLine="540"/>
        <w:jc w:val="both"/>
      </w:pPr>
      <w:r>
        <w:t>понимание простых инструкций в ходе игр и при выполнении физических упражнений;</w:t>
      </w:r>
    </w:p>
    <w:p w:rsidR="004E4C7C" w:rsidRDefault="004E4C7C" w:rsidP="00D06916">
      <w:pPr>
        <w:pStyle w:val="ConsPlusNormal"/>
        <w:spacing w:before="240"/>
        <w:ind w:firstLine="540"/>
        <w:jc w:val="both"/>
      </w:pPr>
      <w:r>
        <w:t>овладение в соответствии с возрастом и индивидуальными особенностями доступными видами физкультурно-спортивной деятельности.</w:t>
      </w:r>
    </w:p>
    <w:p w:rsidR="004E4C7C" w:rsidRDefault="004E4C7C" w:rsidP="00D06916">
      <w:pPr>
        <w:pStyle w:val="ConsPlusNormal"/>
        <w:spacing w:before="240"/>
        <w:ind w:firstLine="540"/>
        <w:jc w:val="both"/>
      </w:pPr>
      <w:r>
        <w:t>31.6.2. Содержание обучения.</w:t>
      </w:r>
    </w:p>
    <w:p w:rsidR="004E4C7C" w:rsidRDefault="004E4C7C" w:rsidP="00D06916">
      <w:pPr>
        <w:pStyle w:val="ConsPlusNormal"/>
        <w:spacing w:before="240"/>
        <w:ind w:firstLine="540"/>
        <w:jc w:val="both"/>
      </w:pPr>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4E4C7C" w:rsidRDefault="004E4C7C" w:rsidP="00D06916">
      <w:pPr>
        <w:pStyle w:val="ConsPlusNormal"/>
        <w:spacing w:before="240"/>
        <w:ind w:firstLine="540"/>
        <w:jc w:val="both"/>
      </w:pPr>
      <w:r>
        <w:t>Охрана здоровья и предупреждение травматизма во время занятий физическими упражнениями: подбор спортивной одежды, обуви и инвентаря.</w:t>
      </w:r>
    </w:p>
    <w:p w:rsidR="004E4C7C" w:rsidRDefault="004E4C7C" w:rsidP="00D06916">
      <w:pPr>
        <w:pStyle w:val="ConsPlusNormal"/>
        <w:spacing w:before="240"/>
        <w:ind w:firstLine="540"/>
        <w:jc w:val="both"/>
      </w:pPr>
      <w:r>
        <w:t>Физкультурно-оздоровительная деятельность.</w:t>
      </w:r>
    </w:p>
    <w:p w:rsidR="004E4C7C" w:rsidRDefault="004E4C7C" w:rsidP="00D06916">
      <w:pPr>
        <w:pStyle w:val="ConsPlusNormal"/>
        <w:spacing w:before="240"/>
        <w:ind w:firstLine="540"/>
        <w:jc w:val="both"/>
      </w:pPr>
      <w:r>
        <w:t>Комплексы физических упражнений для утренней зарядки, физкультминуток, занятий по профилактике и коррекции нарушений осанки.</w:t>
      </w:r>
    </w:p>
    <w:p w:rsidR="004E4C7C" w:rsidRDefault="004E4C7C" w:rsidP="00D06916">
      <w:pPr>
        <w:pStyle w:val="ConsPlusNormal"/>
        <w:spacing w:before="240"/>
        <w:ind w:firstLine="540"/>
        <w:jc w:val="both"/>
      </w:pPr>
      <w:r>
        <w:t>Комплексы упражнений на развитие физических качеств. Комплексы дыхательных упражнений. Гимнастика для глаз.</w:t>
      </w:r>
    </w:p>
    <w:p w:rsidR="004E4C7C" w:rsidRDefault="004E4C7C" w:rsidP="00D06916">
      <w:pPr>
        <w:pStyle w:val="ConsPlusNormal"/>
        <w:spacing w:before="240"/>
        <w:ind w:firstLine="540"/>
        <w:jc w:val="both"/>
      </w:pPr>
      <w:r>
        <w:t>Легкая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4E4C7C" w:rsidRDefault="004E4C7C" w:rsidP="00D06916">
      <w:pPr>
        <w:pStyle w:val="ConsPlusNormal"/>
        <w:spacing w:before="240"/>
        <w:ind w:firstLine="540"/>
        <w:jc w:val="both"/>
      </w:pPr>
      <w:r>
        <w:t>Прыжковые упражнения: на одной ноге и двух ногах на месте и с продвижением; в длину и высоту; спрыгивание и запрыгивание.</w:t>
      </w:r>
    </w:p>
    <w:p w:rsidR="004E4C7C" w:rsidRDefault="004E4C7C" w:rsidP="00D06916">
      <w:pPr>
        <w:pStyle w:val="ConsPlusNormal"/>
        <w:spacing w:before="240"/>
        <w:ind w:firstLine="540"/>
        <w:jc w:val="both"/>
      </w:pPr>
      <w:r>
        <w:t>Метание: малого мяча с места на дальность и цель, метание меча через преграду высотой 2 - 2,5 метра.</w:t>
      </w:r>
    </w:p>
    <w:p w:rsidR="004E4C7C" w:rsidRDefault="004E4C7C" w:rsidP="00D06916">
      <w:pPr>
        <w:pStyle w:val="ConsPlusNormal"/>
        <w:spacing w:before="240"/>
        <w:ind w:firstLine="540"/>
        <w:jc w:val="both"/>
      </w:pPr>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4E4C7C" w:rsidRDefault="004E4C7C" w:rsidP="00D06916">
      <w:pPr>
        <w:pStyle w:val="ConsPlusNormal"/>
        <w:spacing w:before="240"/>
        <w:ind w:firstLine="540"/>
        <w:jc w:val="both"/>
      </w:pPr>
      <w:r>
        <w:t>Лыжная подготовка.</w:t>
      </w:r>
    </w:p>
    <w:p w:rsidR="004E4C7C" w:rsidRDefault="004E4C7C" w:rsidP="00D06916">
      <w:pPr>
        <w:pStyle w:val="ConsPlusNormal"/>
        <w:spacing w:before="240"/>
        <w:ind w:firstLine="540"/>
        <w:jc w:val="both"/>
      </w:pPr>
      <w:r>
        <w:t>Подвижные игры. Игры с элементами строя и общеразвивающих упражнений, с бегом и метанием, эстафеты, командные игры. Плавание.</w:t>
      </w:r>
    </w:p>
    <w:p w:rsidR="004E4C7C" w:rsidRDefault="004E4C7C" w:rsidP="00D06916">
      <w:pPr>
        <w:pStyle w:val="ConsPlusNormal"/>
        <w:spacing w:before="240"/>
        <w:ind w:firstLine="540"/>
        <w:jc w:val="both"/>
      </w:pPr>
      <w:r>
        <w:t>Плавание на спине. Плавание на груди.</w:t>
      </w:r>
    </w:p>
    <w:p w:rsidR="004E4C7C" w:rsidRDefault="004E4C7C" w:rsidP="00D06916">
      <w:pPr>
        <w:pStyle w:val="ConsPlusNormal"/>
        <w:spacing w:before="240"/>
        <w:ind w:firstLine="540"/>
        <w:jc w:val="both"/>
      </w:pPr>
      <w:r>
        <w:t>31.6.3. Планируемые результаты освоения учебного предмета:</w:t>
      </w:r>
    </w:p>
    <w:p w:rsidR="004E4C7C" w:rsidRDefault="004E4C7C" w:rsidP="00D06916">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4E4C7C" w:rsidRDefault="004E4C7C" w:rsidP="00D06916">
      <w:pPr>
        <w:pStyle w:val="ConsPlusNormal"/>
        <w:spacing w:before="240"/>
        <w:ind w:firstLine="540"/>
        <w:jc w:val="both"/>
      </w:pPr>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4E4C7C" w:rsidRDefault="004E4C7C" w:rsidP="00D06916">
      <w:pPr>
        <w:pStyle w:val="ConsPlusNormal"/>
        <w:spacing w:before="240"/>
        <w:ind w:firstLine="540"/>
        <w:jc w:val="both"/>
      </w:pPr>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31.7. Коррекционно-развивающая область: коррекционный курс "Формирование речевого слуха и произносительной стороны речи".</w:t>
      </w:r>
    </w:p>
    <w:p w:rsidR="004E4C7C" w:rsidRDefault="004E4C7C" w:rsidP="00D06916">
      <w:pPr>
        <w:pStyle w:val="ConsPlusNormal"/>
        <w:spacing w:before="240"/>
        <w:ind w:firstLine="540"/>
        <w:jc w:val="both"/>
      </w:pPr>
      <w:r>
        <w:t>31.7.1. Пояснительная записка.</w:t>
      </w:r>
    </w:p>
    <w:p w:rsidR="004E4C7C" w:rsidRDefault="004E4C7C" w:rsidP="00D06916">
      <w:pPr>
        <w:pStyle w:val="ConsPlusNormal"/>
        <w:spacing w:before="240"/>
        <w:ind w:firstLine="540"/>
        <w:jc w:val="both"/>
      </w:pPr>
      <w: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p>
    <w:p w:rsidR="004E4C7C" w:rsidRDefault="004E4C7C" w:rsidP="00D06916">
      <w:pPr>
        <w:pStyle w:val="ConsPlusNormal"/>
        <w:spacing w:before="240"/>
        <w:ind w:firstLine="540"/>
        <w:jc w:val="both"/>
      </w:pPr>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4E4C7C" w:rsidRDefault="004E4C7C" w:rsidP="00D06916">
      <w:pPr>
        <w:pStyle w:val="ConsPlusNormal"/>
        <w:spacing w:before="240"/>
        <w:ind w:firstLine="540"/>
        <w:jc w:val="both"/>
      </w:pPr>
      <w: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4E4C7C" w:rsidRDefault="004E4C7C" w:rsidP="00D06916">
      <w:pPr>
        <w:pStyle w:val="ConsPlusNormal"/>
        <w:spacing w:before="240"/>
        <w:ind w:firstLine="540"/>
        <w:jc w:val="both"/>
      </w:pPr>
      <w: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4E4C7C" w:rsidRDefault="004E4C7C" w:rsidP="00D06916">
      <w:pPr>
        <w:pStyle w:val="ConsPlusNormal"/>
        <w:spacing w:before="240"/>
        <w:ind w:firstLine="540"/>
        <w:jc w:val="both"/>
      </w:pPr>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4E4C7C" w:rsidRDefault="004E4C7C" w:rsidP="00D06916">
      <w:pPr>
        <w:pStyle w:val="ConsPlusNormal"/>
        <w:spacing w:before="240"/>
        <w:ind w:firstLine="540"/>
        <w:jc w:val="both"/>
      </w:pPr>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p>
    <w:p w:rsidR="004E4C7C" w:rsidRDefault="004E4C7C" w:rsidP="00D06916">
      <w:pPr>
        <w:pStyle w:val="ConsPlusNormal"/>
        <w:spacing w:before="240"/>
        <w:ind w:firstLine="540"/>
        <w:jc w:val="both"/>
      </w:pPr>
      <w: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4E4C7C" w:rsidRDefault="004E4C7C" w:rsidP="00D06916">
      <w:pPr>
        <w:pStyle w:val="ConsPlusNormal"/>
        <w:spacing w:before="240"/>
        <w:ind w:firstLine="540"/>
        <w:jc w:val="both"/>
      </w:pPr>
      <w:r>
        <w:t>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4E4C7C" w:rsidRDefault="004E4C7C" w:rsidP="00D06916">
      <w:pPr>
        <w:pStyle w:val="ConsPlusNormal"/>
        <w:spacing w:before="240"/>
        <w:ind w:firstLine="540"/>
        <w:jc w:val="both"/>
      </w:pPr>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4E4C7C" w:rsidRDefault="004E4C7C" w:rsidP="00D06916">
      <w:pPr>
        <w:pStyle w:val="ConsPlusNormal"/>
        <w:spacing w:before="240"/>
        <w:ind w:firstLine="540"/>
        <w:jc w:val="both"/>
      </w:pPr>
      <w:r>
        <w:t>На одном занятии в процессе работы по развитию восприятия устной речи используется речевой материал не менее чем из двух тем.</w:t>
      </w:r>
    </w:p>
    <w:p w:rsidR="004E4C7C" w:rsidRDefault="004E4C7C" w:rsidP="00D06916">
      <w:pPr>
        <w:pStyle w:val="ConsPlusNormal"/>
        <w:spacing w:before="240"/>
        <w:ind w:firstLine="540"/>
        <w:jc w:val="both"/>
      </w:pPr>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4E4C7C" w:rsidRDefault="004E4C7C" w:rsidP="00D06916">
      <w:pPr>
        <w:pStyle w:val="ConsPlusNormal"/>
        <w:spacing w:before="240"/>
        <w:ind w:firstLine="540"/>
        <w:jc w:val="both"/>
      </w:pPr>
      <w: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4E4C7C" w:rsidRDefault="004E4C7C" w:rsidP="00D06916">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4E4C7C" w:rsidRDefault="004E4C7C" w:rsidP="00D06916">
      <w:pPr>
        <w:pStyle w:val="ConsPlusNormal"/>
        <w:spacing w:before="240"/>
        <w:ind w:firstLine="540"/>
        <w:jc w:val="both"/>
      </w:pPr>
      <w:r>
        <w:t>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4E4C7C" w:rsidRDefault="004E4C7C" w:rsidP="00D06916">
      <w:pPr>
        <w:pStyle w:val="ConsPlusNormal"/>
        <w:spacing w:before="240"/>
        <w:ind w:firstLine="540"/>
        <w:jc w:val="both"/>
      </w:pPr>
      <w:r>
        <w:t>Важное значение придается формированию у обучающихся самоконтроля произносительной стороны речи.</w:t>
      </w:r>
    </w:p>
    <w:p w:rsidR="004E4C7C" w:rsidRDefault="004E4C7C" w:rsidP="00D06916">
      <w:pPr>
        <w:pStyle w:val="ConsPlusNormal"/>
        <w:spacing w:before="240"/>
        <w:ind w:firstLine="540"/>
        <w:jc w:val="both"/>
      </w:pPr>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4E4C7C" w:rsidRDefault="004E4C7C" w:rsidP="00D06916">
      <w:pPr>
        <w:pStyle w:val="ConsPlusNormal"/>
        <w:spacing w:before="240"/>
        <w:ind w:firstLine="540"/>
        <w:jc w:val="both"/>
      </w:pPr>
      <w: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дополнение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4E4C7C" w:rsidRDefault="004E4C7C" w:rsidP="00D06916">
      <w:pPr>
        <w:pStyle w:val="ConsPlusNormal"/>
        <w:spacing w:before="240"/>
        <w:ind w:firstLine="540"/>
        <w:jc w:val="both"/>
      </w:pPr>
      <w: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4E4C7C" w:rsidRDefault="004E4C7C" w:rsidP="00D06916">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4E4C7C" w:rsidRDefault="004E4C7C" w:rsidP="00D06916">
      <w:pPr>
        <w:pStyle w:val="ConsPlusNormal"/>
        <w:spacing w:before="240"/>
        <w:ind w:firstLine="540"/>
        <w:jc w:val="both"/>
      </w:pPr>
      <w: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4E4C7C" w:rsidRDefault="004E4C7C" w:rsidP="00D06916">
      <w:pPr>
        <w:pStyle w:val="ConsPlusNormal"/>
        <w:spacing w:before="240"/>
        <w:ind w:firstLine="540"/>
        <w:jc w:val="both"/>
      </w:pPr>
      <w:r>
        <w:t>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4E4C7C" w:rsidRDefault="004E4C7C" w:rsidP="00D06916">
      <w:pPr>
        <w:pStyle w:val="ConsPlusNormal"/>
        <w:spacing w:before="240"/>
        <w:ind w:firstLine="540"/>
        <w:jc w:val="both"/>
      </w:pPr>
      <w:r>
        <w:t>31.7.2. Содержание обучения.</w:t>
      </w:r>
    </w:p>
    <w:p w:rsidR="004E4C7C" w:rsidRDefault="004E4C7C" w:rsidP="00D06916">
      <w:pPr>
        <w:pStyle w:val="ConsPlusNormal"/>
        <w:spacing w:before="240"/>
        <w:ind w:firstLine="540"/>
        <w:jc w:val="both"/>
      </w:pPr>
      <w:r>
        <w:t>31.7.2.1. Развитие речевого слуха.</w:t>
      </w:r>
    </w:p>
    <w:p w:rsidR="004E4C7C" w:rsidRDefault="004E4C7C" w:rsidP="00D06916">
      <w:pPr>
        <w:pStyle w:val="ConsPlusNormal"/>
        <w:spacing w:before="240"/>
        <w:ind w:firstLine="540"/>
        <w:jc w:val="both"/>
      </w:pPr>
      <w:r>
        <w:t>Первоначальный период развития речевого слуха, слухозрительного восприятия устной речи у обучающихся:</w:t>
      </w:r>
    </w:p>
    <w:p w:rsidR="004E4C7C" w:rsidRDefault="004E4C7C" w:rsidP="00D06916">
      <w:pPr>
        <w:pStyle w:val="ConsPlusNormal"/>
        <w:spacing w:before="240"/>
        <w:ind w:firstLine="540"/>
        <w:jc w:val="both"/>
      </w:pPr>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4E4C7C" w:rsidRDefault="004E4C7C" w:rsidP="00D06916">
      <w:pPr>
        <w:pStyle w:val="ConsPlusNormal"/>
        <w:spacing w:before="240"/>
        <w:ind w:firstLine="540"/>
        <w:jc w:val="both"/>
      </w:pPr>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4E4C7C" w:rsidRDefault="004E4C7C" w:rsidP="00D06916">
      <w:pPr>
        <w:pStyle w:val="ConsPlusNormal"/>
        <w:spacing w:before="240"/>
        <w:ind w:firstLine="540"/>
        <w:jc w:val="both"/>
      </w:pPr>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4E4C7C" w:rsidRDefault="004E4C7C" w:rsidP="00D06916">
      <w:pPr>
        <w:pStyle w:val="ConsPlusNormal"/>
        <w:spacing w:before="240"/>
        <w:ind w:firstLine="540"/>
        <w:jc w:val="both"/>
      </w:pPr>
      <w:r>
        <w:t>Основной период развития речевого слуха у обучающихся:</w:t>
      </w:r>
    </w:p>
    <w:p w:rsidR="004E4C7C" w:rsidRDefault="004E4C7C" w:rsidP="00D06916">
      <w:pPr>
        <w:pStyle w:val="ConsPlusNormal"/>
        <w:spacing w:before="240"/>
        <w:ind w:firstLine="540"/>
        <w:jc w:val="both"/>
      </w:pPr>
      <w:r>
        <w:t>распознавание обучающимися на слух речевого материала (фраз, слов и словосочетаний), незнакомого по звучанию, но знакомого по значению;</w:t>
      </w:r>
    </w:p>
    <w:p w:rsidR="004E4C7C" w:rsidRDefault="004E4C7C" w:rsidP="00D06916">
      <w:pPr>
        <w:pStyle w:val="ConsPlusNormal"/>
        <w:spacing w:before="240"/>
        <w:ind w:firstLine="540"/>
        <w:jc w:val="both"/>
      </w:pPr>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4E4C7C" w:rsidRDefault="004E4C7C" w:rsidP="00D06916">
      <w:pPr>
        <w:pStyle w:val="ConsPlusNormal"/>
        <w:spacing w:before="240"/>
        <w:ind w:firstLine="540"/>
        <w:jc w:val="both"/>
      </w:pPr>
      <w: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4E4C7C" w:rsidRDefault="004E4C7C" w:rsidP="00D06916">
      <w:pPr>
        <w:pStyle w:val="ConsPlusNormal"/>
        <w:spacing w:before="240"/>
        <w:ind w:firstLine="540"/>
        <w:jc w:val="both"/>
      </w:pPr>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4E4C7C" w:rsidRDefault="004E4C7C" w:rsidP="00D06916">
      <w:pPr>
        <w:pStyle w:val="ConsPlusNormal"/>
        <w:spacing w:before="240"/>
        <w:ind w:firstLine="540"/>
        <w:jc w:val="both"/>
      </w:pPr>
      <w:r>
        <w:t>31.7.2.2. Развитие произносительной стороны речи.</w:t>
      </w:r>
    </w:p>
    <w:p w:rsidR="004E4C7C" w:rsidRDefault="004E4C7C" w:rsidP="00D06916">
      <w:pPr>
        <w:pStyle w:val="ConsPlusNormal"/>
        <w:spacing w:before="240"/>
        <w:ind w:firstLine="540"/>
        <w:jc w:val="both"/>
      </w:pPr>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4E4C7C" w:rsidRDefault="004E4C7C" w:rsidP="00D06916">
      <w:pPr>
        <w:pStyle w:val="ConsPlusNormal"/>
        <w:spacing w:before="240"/>
        <w:ind w:firstLine="540"/>
        <w:jc w:val="both"/>
      </w:pPr>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4E4C7C" w:rsidRDefault="004E4C7C" w:rsidP="00D06916">
      <w:pPr>
        <w:pStyle w:val="ConsPlusNormal"/>
        <w:spacing w:before="240"/>
        <w:ind w:firstLine="540"/>
        <w:jc w:val="both"/>
      </w:pPr>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4E4C7C" w:rsidRDefault="004E4C7C" w:rsidP="00D06916">
      <w:pPr>
        <w:pStyle w:val="ConsPlusNormal"/>
        <w:spacing w:before="240"/>
        <w:ind w:firstLine="540"/>
        <w:jc w:val="both"/>
      </w:pPr>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4E4C7C" w:rsidRDefault="004E4C7C" w:rsidP="00D06916">
      <w:pPr>
        <w:pStyle w:val="ConsPlusNormal"/>
        <w:spacing w:before="240"/>
        <w:ind w:firstLine="540"/>
        <w:jc w:val="both"/>
      </w:pPr>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4E4C7C" w:rsidRDefault="004E4C7C" w:rsidP="00D06916">
      <w:pPr>
        <w:pStyle w:val="ConsPlusNormal"/>
        <w:spacing w:before="240"/>
        <w:ind w:firstLine="540"/>
        <w:jc w:val="both"/>
      </w:pPr>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4E4C7C" w:rsidRDefault="004E4C7C" w:rsidP="00D06916">
      <w:pPr>
        <w:pStyle w:val="ConsPlusNormal"/>
        <w:spacing w:before="240"/>
        <w:ind w:firstLine="540"/>
        <w:jc w:val="both"/>
      </w:pPr>
      <w:r>
        <w:t>Формирование самоконтроля произносительной стороны речи.</w:t>
      </w:r>
    </w:p>
    <w:p w:rsidR="004E4C7C" w:rsidRDefault="004E4C7C" w:rsidP="00D06916">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4E4C7C" w:rsidRDefault="004E4C7C" w:rsidP="00D06916">
      <w:pPr>
        <w:pStyle w:val="ConsPlusNormal"/>
        <w:spacing w:before="240"/>
        <w:ind w:firstLine="540"/>
        <w:jc w:val="both"/>
      </w:pPr>
      <w:r>
        <w:t>31.7.3. Планируемые результаты освоения коррекционно-развивающего курса "Формирование речевого слуха и произносительной стороны речи".</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4E4C7C" w:rsidRDefault="004E4C7C" w:rsidP="00D06916">
      <w:pPr>
        <w:pStyle w:val="ConsPlusNormal"/>
        <w:spacing w:before="240"/>
        <w:ind w:firstLine="540"/>
        <w:jc w:val="both"/>
      </w:pPr>
      <w:r>
        <w:t>стремление к овладению восприятием и воспроизведением устной речи;</w:t>
      </w:r>
    </w:p>
    <w:p w:rsidR="004E4C7C" w:rsidRDefault="004E4C7C" w:rsidP="00D06916">
      <w:pPr>
        <w:pStyle w:val="ConsPlusNormal"/>
        <w:spacing w:before="240"/>
        <w:ind w:firstLine="540"/>
        <w:jc w:val="both"/>
      </w:pPr>
      <w:r>
        <w:t>желание и умения пользоваться индивидуальными слуховыми аппаратами (с учетом аудиолого-педагогических рекомендаций);</w:t>
      </w:r>
    </w:p>
    <w:p w:rsidR="004E4C7C" w:rsidRDefault="004E4C7C" w:rsidP="00D06916">
      <w:pPr>
        <w:pStyle w:val="ConsPlusNormal"/>
        <w:spacing w:before="240"/>
        <w:ind w:firstLine="540"/>
        <w:jc w:val="both"/>
      </w:pPr>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p>
    <w:p w:rsidR="004E4C7C" w:rsidRDefault="004E4C7C" w:rsidP="00D06916">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4E4C7C" w:rsidRDefault="004E4C7C" w:rsidP="00D06916">
      <w:pPr>
        <w:pStyle w:val="ConsPlusNormal"/>
        <w:spacing w:before="240"/>
        <w:ind w:firstLine="540"/>
        <w:jc w:val="both"/>
      </w:pPr>
      <w: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4E4C7C" w:rsidRDefault="004E4C7C" w:rsidP="00D06916">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31.8. Коррекционно-развивающая область: коррекционный курс "Музыкально-ритмические занятия".</w:t>
      </w:r>
    </w:p>
    <w:p w:rsidR="004E4C7C" w:rsidRDefault="004E4C7C" w:rsidP="00D06916">
      <w:pPr>
        <w:pStyle w:val="ConsPlusNormal"/>
        <w:spacing w:before="240"/>
        <w:ind w:firstLine="540"/>
        <w:jc w:val="both"/>
      </w:pPr>
      <w:r>
        <w:t>31.8.1. Пояснительная записка.</w:t>
      </w:r>
    </w:p>
    <w:p w:rsidR="004E4C7C" w:rsidRDefault="004E4C7C" w:rsidP="00D06916">
      <w:pPr>
        <w:pStyle w:val="ConsPlusNormal"/>
        <w:spacing w:before="240"/>
        <w:ind w:firstLine="540"/>
        <w:jc w:val="both"/>
      </w:pPr>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4E4C7C" w:rsidRDefault="004E4C7C" w:rsidP="00D06916">
      <w:pPr>
        <w:pStyle w:val="ConsPlusNormal"/>
        <w:spacing w:before="240"/>
        <w:ind w:firstLine="540"/>
        <w:jc w:val="both"/>
      </w:pPr>
      <w: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4E4C7C" w:rsidRDefault="004E4C7C" w:rsidP="00D06916">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4E4C7C" w:rsidRDefault="004E4C7C" w:rsidP="00D06916">
      <w:pPr>
        <w:pStyle w:val="ConsPlusNormal"/>
        <w:spacing w:before="240"/>
        <w:ind w:firstLine="540"/>
        <w:jc w:val="both"/>
      </w:pPr>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4E4C7C" w:rsidRDefault="004E4C7C" w:rsidP="00D06916">
      <w:pPr>
        <w:pStyle w:val="ConsPlusNormal"/>
        <w:spacing w:before="240"/>
        <w:ind w:firstLine="540"/>
        <w:jc w:val="both"/>
      </w:pPr>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4E4C7C" w:rsidRDefault="004E4C7C" w:rsidP="00D06916">
      <w:pPr>
        <w:pStyle w:val="ConsPlusNormal"/>
        <w:spacing w:before="240"/>
        <w:ind w:firstLine="540"/>
        <w:jc w:val="both"/>
      </w:pPr>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4E4C7C" w:rsidRDefault="004E4C7C" w:rsidP="00D06916">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4E4C7C" w:rsidRDefault="004E4C7C" w:rsidP="00D06916">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4E4C7C" w:rsidRDefault="004E4C7C" w:rsidP="00D06916">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4E4C7C" w:rsidRDefault="004E4C7C" w:rsidP="00D06916">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4E4C7C" w:rsidRDefault="004E4C7C" w:rsidP="00D06916">
      <w:pPr>
        <w:pStyle w:val="ConsPlusNormal"/>
        <w:spacing w:before="240"/>
        <w:ind w:firstLine="540"/>
        <w:jc w:val="both"/>
      </w:pPr>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4E4C7C" w:rsidRDefault="004E4C7C" w:rsidP="00D06916">
      <w:pPr>
        <w:pStyle w:val="ConsPlusNormal"/>
        <w:spacing w:before="240"/>
        <w:ind w:firstLine="540"/>
        <w:jc w:val="both"/>
      </w:pPr>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4E4C7C" w:rsidRDefault="004E4C7C" w:rsidP="00D06916">
      <w:pPr>
        <w:pStyle w:val="ConsPlusNormal"/>
        <w:spacing w:before="240"/>
        <w:ind w:firstLine="540"/>
        <w:jc w:val="both"/>
      </w:pPr>
      <w:r>
        <w:t>31.8.2. Содержание обучения.</w:t>
      </w:r>
    </w:p>
    <w:p w:rsidR="004E4C7C" w:rsidRDefault="004E4C7C" w:rsidP="00D06916">
      <w:pPr>
        <w:pStyle w:val="ConsPlusNormal"/>
        <w:spacing w:before="240"/>
        <w:ind w:firstLine="540"/>
        <w:jc w:val="both"/>
      </w:pPr>
      <w:r>
        <w:t>31.8.2.1. Обучение восприятию музыки (в исполнении педагогического работника):</w:t>
      </w:r>
    </w:p>
    <w:p w:rsidR="004E4C7C" w:rsidRDefault="004E4C7C" w:rsidP="00D06916">
      <w:pPr>
        <w:pStyle w:val="ConsPlusNormal"/>
        <w:spacing w:before="240"/>
        <w:ind w:firstLine="540"/>
        <w:jc w:val="both"/>
      </w:pPr>
      <w:r>
        <w:t>определение на слух начала и окончания звучания музыки (в исполнении педагогического работника и аудиозаписи);</w:t>
      </w:r>
    </w:p>
    <w:p w:rsidR="004E4C7C" w:rsidRDefault="004E4C7C" w:rsidP="00D06916">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4E4C7C" w:rsidRDefault="004E4C7C" w:rsidP="00D06916">
      <w:pPr>
        <w:pStyle w:val="ConsPlusNormal"/>
        <w:spacing w:before="240"/>
        <w:ind w:firstLine="540"/>
        <w:jc w:val="both"/>
      </w:pPr>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4E4C7C" w:rsidRDefault="004E4C7C" w:rsidP="00D06916">
      <w:pPr>
        <w:pStyle w:val="ConsPlusNormal"/>
        <w:spacing w:before="240"/>
        <w:ind w:firstLine="540"/>
        <w:jc w:val="both"/>
      </w:pPr>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 Глинки, "Марш деревянных солдатиков" П. Чайковского из "Детского альбома", "Встречный марш" С. Чернецкого;</w:t>
      </w:r>
    </w:p>
    <w:p w:rsidR="004E4C7C" w:rsidRDefault="004E4C7C" w:rsidP="00D06916">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4E4C7C" w:rsidRDefault="004E4C7C" w:rsidP="00D06916">
      <w:pPr>
        <w:pStyle w:val="ConsPlusNormal"/>
        <w:spacing w:before="240"/>
        <w:ind w:firstLine="540"/>
        <w:jc w:val="both"/>
      </w:pPr>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p>
    <w:p w:rsidR="004E4C7C" w:rsidRDefault="004E4C7C" w:rsidP="00D06916">
      <w:pPr>
        <w:pStyle w:val="ConsPlusNormal"/>
        <w:spacing w:before="240"/>
        <w:ind w:firstLine="540"/>
        <w:jc w:val="both"/>
      </w:pPr>
      <w:r>
        <w:t>31.8.2.2. Обучение движениям под музыку:</w:t>
      </w:r>
    </w:p>
    <w:p w:rsidR="004E4C7C" w:rsidRDefault="004E4C7C" w:rsidP="00D06916">
      <w:pPr>
        <w:pStyle w:val="ConsPlusNormal"/>
        <w:spacing w:before="240"/>
        <w:ind w:firstLine="540"/>
        <w:jc w:val="both"/>
      </w:pPr>
      <w: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4E4C7C" w:rsidRDefault="004E4C7C" w:rsidP="00D06916">
      <w:pPr>
        <w:pStyle w:val="ConsPlusNormal"/>
        <w:spacing w:before="240"/>
        <w:ind w:firstLine="540"/>
        <w:jc w:val="both"/>
      </w:pPr>
      <w:r>
        <w:t>коррекция и развитие основных движений, овладение элементарными гимнастическими движениями, доступными обучающимся;</w:t>
      </w:r>
    </w:p>
    <w:p w:rsidR="004E4C7C" w:rsidRDefault="004E4C7C" w:rsidP="00D06916">
      <w:pPr>
        <w:pStyle w:val="ConsPlusNormal"/>
        <w:spacing w:before="240"/>
        <w:ind w:firstLine="540"/>
        <w:jc w:val="both"/>
      </w:pPr>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4E4C7C" w:rsidRDefault="004E4C7C" w:rsidP="00D06916">
      <w:pPr>
        <w:pStyle w:val="ConsPlusNormal"/>
        <w:spacing w:before="240"/>
        <w:ind w:firstLine="540"/>
        <w:jc w:val="both"/>
      </w:pPr>
      <w:r>
        <w:t>овладение элементами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4E4C7C" w:rsidRDefault="004E4C7C" w:rsidP="00D06916">
      <w:pPr>
        <w:pStyle w:val="ConsPlusNormal"/>
        <w:spacing w:before="240"/>
        <w:ind w:firstLine="540"/>
        <w:jc w:val="both"/>
      </w:pPr>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p>
    <w:p w:rsidR="004E4C7C" w:rsidRDefault="004E4C7C" w:rsidP="00D06916">
      <w:pPr>
        <w:pStyle w:val="ConsPlusNormal"/>
        <w:spacing w:before="240"/>
        <w:ind w:firstLine="540"/>
        <w:jc w:val="both"/>
      </w:pPr>
      <w:r>
        <w:t>элементарная импровизация музыкально-ритмических движений;</w:t>
      </w:r>
    </w:p>
    <w:p w:rsidR="004E4C7C" w:rsidRDefault="004E4C7C" w:rsidP="00D06916">
      <w:pPr>
        <w:pStyle w:val="ConsPlusNormal"/>
        <w:spacing w:before="240"/>
        <w:ind w:firstLine="540"/>
        <w:jc w:val="both"/>
      </w:pPr>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4E4C7C" w:rsidRDefault="004E4C7C" w:rsidP="00D06916">
      <w:pPr>
        <w:pStyle w:val="ConsPlusNormal"/>
        <w:spacing w:before="240"/>
        <w:ind w:firstLine="540"/>
        <w:jc w:val="both"/>
      </w:pPr>
      <w:r>
        <w:t>фиксирование движениями сильной и слабой доли такта в музыке двух-, трех- 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(2 - 8 тактов); определение движением руки высотного положения двух и более звуков внутри первой октавы;</w:t>
      </w:r>
    </w:p>
    <w:p w:rsidR="004E4C7C" w:rsidRDefault="004E4C7C" w:rsidP="00D06916">
      <w:pPr>
        <w:pStyle w:val="ConsPlusNormal"/>
        <w:spacing w:before="240"/>
        <w:ind w:firstLine="540"/>
        <w:jc w:val="both"/>
      </w:pPr>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4E4C7C" w:rsidRDefault="004E4C7C" w:rsidP="00D06916">
      <w:pPr>
        <w:pStyle w:val="ConsPlusNormal"/>
        <w:spacing w:before="240"/>
        <w:ind w:firstLine="540"/>
        <w:jc w:val="both"/>
      </w:pPr>
      <w:r>
        <w:t>31.8.2.3. Обучение декламации песен под музыку:</w:t>
      </w:r>
    </w:p>
    <w:p w:rsidR="004E4C7C" w:rsidRDefault="004E4C7C" w:rsidP="00D06916">
      <w:pPr>
        <w:pStyle w:val="ConsPlusNormal"/>
        <w:spacing w:before="240"/>
        <w:ind w:firstLine="540"/>
        <w:jc w:val="both"/>
      </w:pPr>
      <w: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4E4C7C" w:rsidRDefault="004E4C7C" w:rsidP="00D06916">
      <w:pPr>
        <w:pStyle w:val="ConsPlusNormal"/>
        <w:spacing w:before="240"/>
        <w:ind w:firstLine="540"/>
        <w:jc w:val="both"/>
      </w:pPr>
      <w:r>
        <w:t>понимание основных дирижерских жестов, включая "внимание", "дыхание", "начало", "окончание", "логическое ударение";</w:t>
      </w:r>
    </w:p>
    <w:p w:rsidR="004E4C7C" w:rsidRDefault="004E4C7C" w:rsidP="00D06916">
      <w:pPr>
        <w:pStyle w:val="ConsPlusNormal"/>
        <w:spacing w:before="240"/>
        <w:ind w:firstLine="540"/>
        <w:jc w:val="both"/>
      </w:pPr>
      <w:r>
        <w:t>элементарное инсценирование песен.</w:t>
      </w:r>
    </w:p>
    <w:p w:rsidR="004E4C7C" w:rsidRDefault="004E4C7C" w:rsidP="00D06916">
      <w:pPr>
        <w:pStyle w:val="ConsPlusNormal"/>
        <w:spacing w:before="240"/>
        <w:ind w:firstLine="540"/>
        <w:jc w:val="both"/>
      </w:pPr>
      <w:r>
        <w:t>31.8.2.4. Обучение игре на элементарных музыкальных инструментах в ансамбле:</w:t>
      </w:r>
    </w:p>
    <w:p w:rsidR="004E4C7C" w:rsidRDefault="004E4C7C" w:rsidP="00D06916">
      <w:pPr>
        <w:pStyle w:val="ConsPlusNormal"/>
        <w:spacing w:before="240"/>
        <w:ind w:firstLine="540"/>
        <w:jc w:val="both"/>
      </w:pPr>
      <w:r>
        <w:t>эмоциональное исполнение ритмического аккомпанемента к музыкальной пьесе или песне;</w:t>
      </w:r>
    </w:p>
    <w:p w:rsidR="004E4C7C" w:rsidRDefault="004E4C7C" w:rsidP="00D06916">
      <w:pPr>
        <w:pStyle w:val="ConsPlusNormal"/>
        <w:spacing w:before="240"/>
        <w:ind w:firstLine="540"/>
        <w:jc w:val="both"/>
      </w:pPr>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4E4C7C" w:rsidRDefault="004E4C7C" w:rsidP="00D06916">
      <w:pPr>
        <w:pStyle w:val="ConsPlusNormal"/>
        <w:spacing w:before="240"/>
        <w:ind w:firstLine="540"/>
        <w:jc w:val="both"/>
      </w:pPr>
      <w:r>
        <w:t>31.8.2.5. Автоматизация произносительных навыков (с использованием фонетической ритмики и музыки):</w:t>
      </w:r>
    </w:p>
    <w:p w:rsidR="004E4C7C" w:rsidRDefault="004E4C7C" w:rsidP="00D06916">
      <w:pPr>
        <w:pStyle w:val="ConsPlusNormal"/>
        <w:spacing w:before="240"/>
        <w:ind w:firstLine="540"/>
        <w:jc w:val="both"/>
      </w:pPr>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p>
    <w:p w:rsidR="004E4C7C" w:rsidRDefault="004E4C7C" w:rsidP="00D06916">
      <w:pPr>
        <w:pStyle w:val="ConsPlusNormal"/>
        <w:spacing w:before="240"/>
        <w:ind w:firstLine="540"/>
        <w:jc w:val="both"/>
      </w:pPr>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4E4C7C" w:rsidRDefault="004E4C7C" w:rsidP="00D06916">
      <w:pPr>
        <w:pStyle w:val="ConsPlusNormal"/>
        <w:spacing w:before="240"/>
        <w:ind w:firstLine="540"/>
        <w:jc w:val="both"/>
      </w:pPr>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4E4C7C" w:rsidRDefault="004E4C7C" w:rsidP="00D06916">
      <w:pPr>
        <w:pStyle w:val="ConsPlusNormal"/>
        <w:spacing w:before="240"/>
        <w:ind w:firstLine="540"/>
        <w:jc w:val="both"/>
      </w:pPr>
      <w:r>
        <w:t>закрепление нормального темпа речи;</w:t>
      </w:r>
    </w:p>
    <w:p w:rsidR="004E4C7C" w:rsidRDefault="004E4C7C" w:rsidP="00D06916">
      <w:pPr>
        <w:pStyle w:val="ConsPlusNormal"/>
        <w:spacing w:before="240"/>
        <w:ind w:firstLine="540"/>
        <w:jc w:val="both"/>
      </w:pPr>
      <w:r>
        <w:t>развитие умений восприятия на слух и воспроизведение ударения в двух-, трех-, четырехсложных словах;</w:t>
      </w:r>
    </w:p>
    <w:p w:rsidR="004E4C7C" w:rsidRDefault="004E4C7C" w:rsidP="00D06916">
      <w:pPr>
        <w:pStyle w:val="ConsPlusNormal"/>
        <w:spacing w:before="240"/>
        <w:ind w:firstLine="540"/>
        <w:jc w:val="both"/>
      </w:pPr>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4E4C7C" w:rsidRDefault="004E4C7C" w:rsidP="00D06916">
      <w:pPr>
        <w:pStyle w:val="ConsPlusNormal"/>
        <w:spacing w:before="240"/>
        <w:ind w:firstLine="540"/>
        <w:jc w:val="both"/>
      </w:pPr>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p>
    <w:p w:rsidR="004E4C7C" w:rsidRDefault="004E4C7C" w:rsidP="00D06916">
      <w:pPr>
        <w:pStyle w:val="ConsPlusNormal"/>
        <w:spacing w:before="240"/>
        <w:ind w:firstLine="540"/>
        <w:jc w:val="both"/>
      </w:pPr>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4E4C7C" w:rsidRDefault="004E4C7C" w:rsidP="00D06916">
      <w:pPr>
        <w:pStyle w:val="ConsPlusNormal"/>
        <w:spacing w:before="240"/>
        <w:ind w:firstLine="540"/>
        <w:jc w:val="both"/>
      </w:pPr>
      <w:r>
        <w:t>31.8.3. Планируемые результаты освоения коррекционного курса "Музыкально-ритмические занятия".</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4E4C7C" w:rsidRDefault="004E4C7C" w:rsidP="00D06916">
      <w:pPr>
        <w:pStyle w:val="ConsPlusNormal"/>
        <w:spacing w:before="240"/>
        <w:ind w:firstLine="540"/>
        <w:jc w:val="both"/>
      </w:pPr>
      <w:r>
        <w:t>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p>
    <w:p w:rsidR="004E4C7C" w:rsidRDefault="004E4C7C" w:rsidP="00D06916">
      <w:pPr>
        <w:pStyle w:val="ConsPlusNormal"/>
        <w:spacing w:before="240"/>
        <w:ind w:firstLine="540"/>
        <w:jc w:val="both"/>
      </w:pPr>
      <w:r>
        <w:t>знание названий прослушиваемых произведений;</w:t>
      </w:r>
    </w:p>
    <w:p w:rsidR="004E4C7C" w:rsidRDefault="004E4C7C" w:rsidP="00D06916">
      <w:pPr>
        <w:pStyle w:val="ConsPlusNormal"/>
        <w:spacing w:before="240"/>
        <w:ind w:firstLine="540"/>
        <w:jc w:val="both"/>
      </w:pPr>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4E4C7C" w:rsidRDefault="004E4C7C" w:rsidP="00D06916">
      <w:pPr>
        <w:pStyle w:val="ConsPlusNormal"/>
        <w:spacing w:before="240"/>
        <w:ind w:firstLine="540"/>
        <w:jc w:val="both"/>
      </w:pPr>
      <w:r>
        <w:t>знание названий исполняемых танцев;</w:t>
      </w:r>
    </w:p>
    <w:p w:rsidR="004E4C7C" w:rsidRDefault="004E4C7C" w:rsidP="00D06916">
      <w:pPr>
        <w:pStyle w:val="ConsPlusNormal"/>
        <w:spacing w:before="240"/>
        <w:ind w:firstLine="540"/>
        <w:jc w:val="both"/>
      </w:pPr>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4E4C7C" w:rsidRDefault="004E4C7C" w:rsidP="00D06916">
      <w:pPr>
        <w:pStyle w:val="ConsPlusNormal"/>
        <w:spacing w:before="240"/>
        <w:ind w:firstLine="540"/>
        <w:jc w:val="both"/>
      </w:pPr>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4E4C7C" w:rsidRDefault="004E4C7C" w:rsidP="00D06916">
      <w:pPr>
        <w:pStyle w:val="ConsPlusNormal"/>
        <w:spacing w:before="240"/>
        <w:ind w:firstLine="540"/>
        <w:jc w:val="both"/>
      </w:pPr>
      <w: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4E4C7C" w:rsidRDefault="004E4C7C" w:rsidP="00D06916">
      <w:pPr>
        <w:pStyle w:val="ConsPlusNormal"/>
        <w:spacing w:before="240"/>
        <w:ind w:firstLine="540"/>
        <w:jc w:val="both"/>
      </w:pPr>
      <w:r>
        <w:t>овладение тематической и терминологической лексикой данного коррекционного курса, а также лексикой по организации деятельности;</w:t>
      </w:r>
    </w:p>
    <w:p w:rsidR="004E4C7C" w:rsidRDefault="004E4C7C" w:rsidP="00D06916">
      <w:pPr>
        <w:pStyle w:val="ConsPlusNormal"/>
        <w:spacing w:before="240"/>
        <w:ind w:firstLine="540"/>
        <w:jc w:val="both"/>
      </w:pPr>
      <w:r>
        <w:t>реализация сформированных умений в различных видах внеурочной художественной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31.9. Коррекционно-развивающая область: коррекционный курс "Развитие слухового восприятия и техника речи".</w:t>
      </w:r>
    </w:p>
    <w:p w:rsidR="004E4C7C" w:rsidRDefault="004E4C7C" w:rsidP="00D06916">
      <w:pPr>
        <w:pStyle w:val="ConsPlusNormal"/>
        <w:spacing w:before="240"/>
        <w:ind w:firstLine="540"/>
        <w:jc w:val="both"/>
      </w:pPr>
      <w:r>
        <w:t>31.9.1. Пояснительная записка.</w:t>
      </w:r>
    </w:p>
    <w:p w:rsidR="004E4C7C" w:rsidRDefault="004E4C7C" w:rsidP="00D06916">
      <w:pPr>
        <w:pStyle w:val="ConsPlusNormal"/>
        <w:spacing w:before="240"/>
        <w:ind w:firstLine="540"/>
        <w:jc w:val="both"/>
      </w:pPr>
      <w:r>
        <w:t>На занятиях "Развитие слухового восприятия и техника речи" у обучающихся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4E4C7C" w:rsidRDefault="004E4C7C" w:rsidP="00D06916">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p>
    <w:p w:rsidR="004E4C7C" w:rsidRDefault="004E4C7C" w:rsidP="00D06916">
      <w:pPr>
        <w:pStyle w:val="ConsPlusNormal"/>
        <w:spacing w:before="240"/>
        <w:ind w:firstLine="540"/>
        <w:jc w:val="both"/>
      </w:pPr>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4E4C7C" w:rsidRDefault="004E4C7C" w:rsidP="00D06916">
      <w:pPr>
        <w:pStyle w:val="ConsPlusNormal"/>
        <w:spacing w:before="240"/>
        <w:ind w:firstLine="540"/>
        <w:jc w:val="both"/>
      </w:pPr>
      <w:r>
        <w:t>31.9.2. Содержание обучения.</w:t>
      </w:r>
    </w:p>
    <w:p w:rsidR="004E4C7C" w:rsidRDefault="004E4C7C" w:rsidP="00D06916">
      <w:pPr>
        <w:pStyle w:val="ConsPlusNormal"/>
        <w:spacing w:before="240"/>
        <w:ind w:firstLine="540"/>
        <w:jc w:val="both"/>
      </w:pPr>
      <w:r>
        <w:t>31.9.2.1. На фронтальных занятиях "Развитие слухового восприятия и техника речи" реализуются три направления работы:</w:t>
      </w:r>
    </w:p>
    <w:p w:rsidR="004E4C7C" w:rsidRDefault="004E4C7C" w:rsidP="00D06916">
      <w:pPr>
        <w:pStyle w:val="ConsPlusNormal"/>
        <w:spacing w:before="240"/>
        <w:ind w:firstLine="540"/>
        <w:jc w:val="both"/>
      </w:pPr>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4E4C7C" w:rsidRDefault="004E4C7C" w:rsidP="00D06916">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4E4C7C" w:rsidRDefault="004E4C7C" w:rsidP="00D06916">
      <w:pPr>
        <w:pStyle w:val="ConsPlusNormal"/>
        <w:spacing w:before="240"/>
        <w:ind w:firstLine="540"/>
        <w:jc w:val="both"/>
      </w:pPr>
      <w:r>
        <w:t>развитие восприятия и воспроизведения устной речи.</w:t>
      </w:r>
    </w:p>
    <w:p w:rsidR="004E4C7C" w:rsidRDefault="004E4C7C" w:rsidP="00D06916">
      <w:pPr>
        <w:pStyle w:val="ConsPlusNormal"/>
        <w:spacing w:before="240"/>
        <w:ind w:firstLine="540"/>
        <w:jc w:val="both"/>
      </w:pPr>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4E4C7C" w:rsidRDefault="004E4C7C" w:rsidP="00D06916">
      <w:pPr>
        <w:pStyle w:val="ConsPlusNormal"/>
        <w:spacing w:before="240"/>
        <w:ind w:firstLine="540"/>
        <w:jc w:val="both"/>
      </w:pPr>
      <w:r>
        <w:t>Содержание занятий должно быть доступно всем обучающимся класса. При планировании и организации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4E4C7C" w:rsidRDefault="004E4C7C" w:rsidP="00D06916">
      <w:pPr>
        <w:pStyle w:val="ConsPlusNormal"/>
        <w:spacing w:before="240"/>
        <w:ind w:firstLine="540"/>
        <w:jc w:val="both"/>
      </w:pPr>
      <w:r>
        <w:t>31.9.2.2. Формирование у обучающихся базовых способностей для развития слухового восприятия:</w:t>
      </w:r>
    </w:p>
    <w:p w:rsidR="004E4C7C" w:rsidRDefault="004E4C7C" w:rsidP="00D06916">
      <w:pPr>
        <w:pStyle w:val="ConsPlusNormal"/>
        <w:spacing w:before="240"/>
        <w:ind w:firstLine="540"/>
        <w:jc w:val="both"/>
      </w:pPr>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4E4C7C" w:rsidRDefault="004E4C7C" w:rsidP="00D06916">
      <w:pPr>
        <w:pStyle w:val="ConsPlusNormal"/>
        <w:spacing w:before="240"/>
        <w:ind w:firstLine="540"/>
        <w:jc w:val="both"/>
      </w:pPr>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4E4C7C" w:rsidRDefault="004E4C7C" w:rsidP="00D06916">
      <w:pPr>
        <w:pStyle w:val="ConsPlusNormal"/>
        <w:spacing w:before="240"/>
        <w:ind w:firstLine="540"/>
        <w:jc w:val="both"/>
      </w:pPr>
      <w:r>
        <w:t>определение направления звучания (локализация звучания в пространстве).</w:t>
      </w:r>
    </w:p>
    <w:p w:rsidR="004E4C7C" w:rsidRDefault="004E4C7C" w:rsidP="00D06916">
      <w:pPr>
        <w:pStyle w:val="ConsPlusNormal"/>
        <w:spacing w:before="240"/>
        <w:ind w:firstLine="540"/>
        <w:jc w:val="both"/>
      </w:pPr>
      <w:r>
        <w:t>31.9.2.3. Восприятие неречевых звучаний, связанных с окружающим человека звуковым фоном.</w:t>
      </w:r>
    </w:p>
    <w:p w:rsidR="004E4C7C" w:rsidRDefault="004E4C7C" w:rsidP="00D06916">
      <w:pPr>
        <w:pStyle w:val="ConsPlusNormal"/>
        <w:spacing w:before="240"/>
        <w:ind w:firstLine="540"/>
        <w:jc w:val="both"/>
      </w:pPr>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4E4C7C" w:rsidRDefault="004E4C7C" w:rsidP="00D06916">
      <w:pPr>
        <w:pStyle w:val="ConsPlusNormal"/>
        <w:spacing w:before="240"/>
        <w:ind w:firstLine="540"/>
        <w:jc w:val="both"/>
      </w:pPr>
      <w:r>
        <w:t>различение и опознавание на слух разговора и пения, мужского и женского голоса;</w:t>
      </w:r>
    </w:p>
    <w:p w:rsidR="004E4C7C" w:rsidRDefault="004E4C7C" w:rsidP="00D06916">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4E4C7C" w:rsidRDefault="004E4C7C" w:rsidP="00D06916">
      <w:pPr>
        <w:pStyle w:val="ConsPlusNormal"/>
        <w:spacing w:before="240"/>
        <w:ind w:firstLine="540"/>
        <w:jc w:val="both"/>
      </w:pPr>
      <w:r>
        <w:t>31.9.2.4. Развитие восприятия и воспроизведения устной речи.</w:t>
      </w:r>
    </w:p>
    <w:p w:rsidR="004E4C7C" w:rsidRDefault="004E4C7C" w:rsidP="00D06916">
      <w:pPr>
        <w:pStyle w:val="ConsPlusNormal"/>
        <w:spacing w:before="240"/>
        <w:ind w:firstLine="540"/>
        <w:jc w:val="both"/>
      </w:pPr>
      <w:r>
        <w:t>развитие речевого слуха, слухо-зрительного восприятия устной речи;</w:t>
      </w:r>
    </w:p>
    <w:p w:rsidR="004E4C7C" w:rsidRDefault="004E4C7C" w:rsidP="00D06916">
      <w:pPr>
        <w:pStyle w:val="ConsPlusNormal"/>
        <w:spacing w:before="240"/>
        <w:ind w:firstLine="540"/>
        <w:jc w:val="both"/>
      </w:pPr>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4E4C7C" w:rsidRDefault="004E4C7C" w:rsidP="00D06916">
      <w:pPr>
        <w:pStyle w:val="ConsPlusNormal"/>
        <w:spacing w:before="240"/>
        <w:ind w:firstLine="540"/>
        <w:jc w:val="both"/>
      </w:pPr>
      <w:r>
        <w:t>31.9.3. Планируемые результаты освоения курса.</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4E4C7C" w:rsidRDefault="004E4C7C" w:rsidP="00D06916">
      <w:pPr>
        <w:pStyle w:val="ConsPlusNormal"/>
        <w:spacing w:before="240"/>
        <w:ind w:firstLine="540"/>
        <w:jc w:val="both"/>
      </w:pPr>
      <w:r>
        <w:t>различение и опознавание на слух доступных по звучанию музыкальных инструментов (игрушек);</w:t>
      </w:r>
    </w:p>
    <w:p w:rsidR="004E4C7C" w:rsidRDefault="004E4C7C" w:rsidP="00D06916">
      <w:pPr>
        <w:pStyle w:val="ConsPlusNormal"/>
        <w:spacing w:before="240"/>
        <w:ind w:firstLine="540"/>
        <w:jc w:val="both"/>
      </w:pPr>
      <w: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4E4C7C" w:rsidRDefault="004E4C7C" w:rsidP="00D06916">
      <w:pPr>
        <w:pStyle w:val="ConsPlusNormal"/>
        <w:spacing w:before="240"/>
        <w:ind w:firstLine="540"/>
        <w:jc w:val="both"/>
      </w:pPr>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4E4C7C" w:rsidRDefault="004E4C7C" w:rsidP="00D06916">
      <w:pPr>
        <w:pStyle w:val="ConsPlusNormal"/>
        <w:spacing w:before="240"/>
        <w:ind w:firstLine="540"/>
        <w:jc w:val="both"/>
      </w:pPr>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4E4C7C" w:rsidRDefault="004E4C7C" w:rsidP="00D06916">
      <w:pPr>
        <w:pStyle w:val="ConsPlusNormal"/>
        <w:spacing w:before="240"/>
        <w:ind w:firstLine="540"/>
        <w:jc w:val="both"/>
      </w:pPr>
      <w:r>
        <w:t>соблюдение знакомых правил речевого этикета; реализация сформированных коммуникативных действий;</w:t>
      </w:r>
    </w:p>
    <w:p w:rsidR="004E4C7C" w:rsidRDefault="004E4C7C" w:rsidP="00D06916">
      <w:pPr>
        <w:pStyle w:val="ConsPlusNormal"/>
        <w:spacing w:before="240"/>
        <w:ind w:firstLine="540"/>
        <w:jc w:val="both"/>
      </w:pPr>
      <w:r>
        <w:t>владение тематической и терминологической лексикой данного коррекционного курса, а также лексикой по организации деятельности;</w:t>
      </w:r>
    </w:p>
    <w:p w:rsidR="004E4C7C" w:rsidRDefault="004E4C7C" w:rsidP="00D06916">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31.10. Коррекционно-развивающая область: коррекционный курс "Социально-бытовая ориентировка".</w:t>
      </w:r>
    </w:p>
    <w:p w:rsidR="004E4C7C" w:rsidRDefault="004E4C7C" w:rsidP="00D06916">
      <w:pPr>
        <w:pStyle w:val="ConsPlusNormal"/>
        <w:spacing w:before="240"/>
        <w:ind w:firstLine="540"/>
        <w:jc w:val="both"/>
      </w:pPr>
      <w:r>
        <w:t>31.10.1. Пояснительная записка.</w:t>
      </w:r>
    </w:p>
    <w:p w:rsidR="004E4C7C" w:rsidRDefault="004E4C7C" w:rsidP="00D06916">
      <w:pPr>
        <w:pStyle w:val="ConsPlusNormal"/>
        <w:spacing w:before="240"/>
        <w:ind w:firstLine="540"/>
        <w:jc w:val="both"/>
      </w:pPr>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4E4C7C" w:rsidRDefault="004E4C7C" w:rsidP="00D06916">
      <w:pPr>
        <w:pStyle w:val="ConsPlusNormal"/>
        <w:spacing w:before="240"/>
        <w:ind w:firstLine="540"/>
        <w:jc w:val="both"/>
      </w:pPr>
      <w:r>
        <w:t>Обучение по данному курсу направлено на решение следующих задач:</w:t>
      </w:r>
    </w:p>
    <w:p w:rsidR="004E4C7C" w:rsidRDefault="004E4C7C" w:rsidP="00D06916">
      <w:pPr>
        <w:pStyle w:val="ConsPlusNormal"/>
        <w:spacing w:before="240"/>
        <w:ind w:firstLine="540"/>
        <w:jc w:val="both"/>
      </w:pPr>
      <w:r>
        <w:t>накопление и развитие представлений об окружающем мире;</w:t>
      </w:r>
    </w:p>
    <w:p w:rsidR="004E4C7C" w:rsidRDefault="004E4C7C" w:rsidP="00D06916">
      <w:pPr>
        <w:pStyle w:val="ConsPlusNormal"/>
        <w:spacing w:before="240"/>
        <w:ind w:firstLine="540"/>
        <w:jc w:val="both"/>
      </w:pPr>
      <w:r>
        <w:t>развитие нравственных качеств личности в процессе элементарной социально-бытовой деятельности;</w:t>
      </w:r>
    </w:p>
    <w:p w:rsidR="004E4C7C" w:rsidRDefault="004E4C7C" w:rsidP="00D06916">
      <w:pPr>
        <w:pStyle w:val="ConsPlusNormal"/>
        <w:spacing w:before="240"/>
        <w:ind w:firstLine="540"/>
        <w:jc w:val="both"/>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4E4C7C" w:rsidRDefault="004E4C7C" w:rsidP="00D06916">
      <w:pPr>
        <w:pStyle w:val="ConsPlusNormal"/>
        <w:spacing w:before="240"/>
        <w:ind w:firstLine="540"/>
        <w:jc w:val="both"/>
      </w:pPr>
      <w:r>
        <w:t>развитие мотивации к овладению социальным опытом и социальными ролями;</w:t>
      </w:r>
    </w:p>
    <w:p w:rsidR="004E4C7C" w:rsidRDefault="004E4C7C" w:rsidP="00D06916">
      <w:pPr>
        <w:pStyle w:val="ConsPlusNormal"/>
        <w:spacing w:before="240"/>
        <w:ind w:firstLine="540"/>
        <w:jc w:val="both"/>
      </w:pPr>
      <w:r>
        <w:t>накопление опыта социального поведения и регуляции собственного поведения;</w:t>
      </w:r>
    </w:p>
    <w:p w:rsidR="004E4C7C" w:rsidRDefault="004E4C7C" w:rsidP="00D06916">
      <w:pPr>
        <w:pStyle w:val="ConsPlusNormal"/>
        <w:spacing w:before="240"/>
        <w:ind w:firstLine="540"/>
        <w:jc w:val="both"/>
      </w:pPr>
      <w:r>
        <w:t>развитие познавательной сферы в процессе элементарной социально-бытовой деятельности;</w:t>
      </w:r>
    </w:p>
    <w:p w:rsidR="004E4C7C" w:rsidRDefault="004E4C7C" w:rsidP="00D06916">
      <w:pPr>
        <w:pStyle w:val="ConsPlusNormal"/>
        <w:spacing w:before="240"/>
        <w:ind w:firstLine="540"/>
        <w:jc w:val="both"/>
      </w:pPr>
      <w:r>
        <w:t>обеспечение речевого развития обучающихся в процессе овладения ими элементарной социально-бытовой деятельностью;</w:t>
      </w:r>
    </w:p>
    <w:p w:rsidR="004E4C7C" w:rsidRDefault="004E4C7C" w:rsidP="00D06916">
      <w:pPr>
        <w:pStyle w:val="ConsPlusNormal"/>
        <w:spacing w:before="240"/>
        <w:ind w:firstLine="540"/>
        <w:jc w:val="both"/>
      </w:pPr>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4E4C7C" w:rsidRDefault="004E4C7C" w:rsidP="00D06916">
      <w:pPr>
        <w:pStyle w:val="ConsPlusNormal"/>
        <w:spacing w:before="240"/>
        <w:ind w:firstLine="540"/>
        <w:jc w:val="both"/>
      </w:pPr>
      <w:r>
        <w:t>31.10.2. Содержание обучения.</w:t>
      </w:r>
    </w:p>
    <w:p w:rsidR="004E4C7C" w:rsidRDefault="004E4C7C" w:rsidP="00D06916">
      <w:pPr>
        <w:pStyle w:val="ConsPlusNormal"/>
        <w:spacing w:before="240"/>
        <w:ind w:firstLine="540"/>
        <w:jc w:val="both"/>
      </w:pPr>
      <w:r>
        <w:t>Познавательная культура:</w:t>
      </w:r>
    </w:p>
    <w:p w:rsidR="004E4C7C" w:rsidRDefault="004E4C7C" w:rsidP="00D06916">
      <w:pPr>
        <w:pStyle w:val="ConsPlusNormal"/>
        <w:spacing w:before="240"/>
        <w:ind w:firstLine="540"/>
        <w:jc w:val="both"/>
      </w:pPr>
      <w:r>
        <w:t>Познай себя.</w:t>
      </w:r>
    </w:p>
    <w:p w:rsidR="004E4C7C" w:rsidRDefault="004E4C7C" w:rsidP="00D06916">
      <w:pPr>
        <w:pStyle w:val="ConsPlusNormal"/>
        <w:spacing w:before="240"/>
        <w:ind w:firstLine="540"/>
        <w:jc w:val="both"/>
      </w:pPr>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4E4C7C" w:rsidRDefault="004E4C7C" w:rsidP="00D06916">
      <w:pPr>
        <w:pStyle w:val="ConsPlusNormal"/>
        <w:spacing w:before="240"/>
        <w:ind w:firstLine="540"/>
        <w:jc w:val="both"/>
      </w:pPr>
      <w:r>
        <w:t>Воспитание здорового образа жизни.</w:t>
      </w:r>
    </w:p>
    <w:p w:rsidR="004E4C7C" w:rsidRDefault="004E4C7C" w:rsidP="00D06916">
      <w:pPr>
        <w:pStyle w:val="ConsPlusNormal"/>
        <w:spacing w:before="240"/>
        <w:ind w:firstLine="540"/>
        <w:jc w:val="both"/>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(2 - 3 игры). Народные игры (2 - 3 игры). О вреде курения. Медицинская помощь. Виды медицинской помощи. Общение с врачом. Правила безопасного поведения.</w:t>
      </w:r>
    </w:p>
    <w:p w:rsidR="004E4C7C" w:rsidRDefault="004E4C7C" w:rsidP="00D06916">
      <w:pPr>
        <w:pStyle w:val="ConsPlusNormal"/>
        <w:spacing w:before="240"/>
        <w:ind w:firstLine="540"/>
        <w:jc w:val="both"/>
      </w:pPr>
      <w:r>
        <w:t>Я и общество.</w:t>
      </w:r>
    </w:p>
    <w:p w:rsidR="004E4C7C" w:rsidRDefault="004E4C7C" w:rsidP="00D06916">
      <w:pPr>
        <w:pStyle w:val="ConsPlusNormal"/>
        <w:spacing w:before="240"/>
        <w:ind w:firstLine="540"/>
        <w:jc w:val="both"/>
      </w:pPr>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4E4C7C" w:rsidRDefault="004E4C7C" w:rsidP="00D06916">
      <w:pPr>
        <w:pStyle w:val="ConsPlusNormal"/>
        <w:spacing w:before="240"/>
        <w:ind w:firstLine="540"/>
        <w:jc w:val="both"/>
      </w:pPr>
      <w:r>
        <w:t>Нравственная культура.</w:t>
      </w:r>
    </w:p>
    <w:p w:rsidR="004E4C7C" w:rsidRDefault="004E4C7C" w:rsidP="00D06916">
      <w:pPr>
        <w:pStyle w:val="ConsPlusNormal"/>
        <w:spacing w:before="240"/>
        <w:ind w:firstLine="540"/>
        <w:jc w:val="both"/>
      </w:pPr>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p>
    <w:p w:rsidR="004E4C7C" w:rsidRDefault="004E4C7C" w:rsidP="00D06916">
      <w:pPr>
        <w:pStyle w:val="ConsPlusNormal"/>
        <w:spacing w:before="240"/>
        <w:ind w:firstLine="540"/>
        <w:jc w:val="both"/>
      </w:pPr>
      <w:r>
        <w:t>Трудовая культура.</w:t>
      </w:r>
    </w:p>
    <w:p w:rsidR="004E4C7C" w:rsidRDefault="004E4C7C" w:rsidP="00D06916">
      <w:pPr>
        <w:pStyle w:val="ConsPlusNormal"/>
        <w:spacing w:before="240"/>
        <w:ind w:firstLine="540"/>
        <w:jc w:val="both"/>
      </w:pPr>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4E4C7C" w:rsidRDefault="004E4C7C" w:rsidP="00D06916">
      <w:pPr>
        <w:pStyle w:val="ConsPlusNormal"/>
        <w:spacing w:before="240"/>
        <w:ind w:firstLine="540"/>
        <w:jc w:val="both"/>
      </w:pPr>
      <w:r>
        <w:t>Профессиональная ориентация.</w:t>
      </w:r>
    </w:p>
    <w:p w:rsidR="004E4C7C" w:rsidRDefault="004E4C7C" w:rsidP="00D06916">
      <w:pPr>
        <w:pStyle w:val="ConsPlusNormal"/>
        <w:spacing w:before="240"/>
        <w:ind w:firstLine="540"/>
        <w:jc w:val="both"/>
      </w:pPr>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4E4C7C" w:rsidRDefault="004E4C7C" w:rsidP="00D06916">
      <w:pPr>
        <w:pStyle w:val="ConsPlusNormal"/>
        <w:spacing w:before="240"/>
        <w:ind w:firstLine="540"/>
        <w:jc w:val="both"/>
      </w:pPr>
      <w:r>
        <w:t>Коммуникативная культура.</w:t>
      </w:r>
    </w:p>
    <w:p w:rsidR="004E4C7C" w:rsidRDefault="004E4C7C" w:rsidP="00D06916">
      <w:pPr>
        <w:pStyle w:val="ConsPlusNormal"/>
        <w:spacing w:before="240"/>
        <w:ind w:firstLine="540"/>
        <w:jc w:val="both"/>
      </w:pPr>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4E4C7C" w:rsidRDefault="004E4C7C" w:rsidP="00D06916">
      <w:pPr>
        <w:pStyle w:val="ConsPlusNormal"/>
        <w:spacing w:before="240"/>
        <w:ind w:firstLine="540"/>
        <w:jc w:val="both"/>
      </w:pPr>
      <w:r>
        <w:t>31.10.3. Планируемые результаты освоения курса:</w:t>
      </w:r>
    </w:p>
    <w:p w:rsidR="004E4C7C" w:rsidRDefault="004E4C7C" w:rsidP="00D06916">
      <w:pPr>
        <w:pStyle w:val="ConsPlusNormal"/>
        <w:spacing w:before="240"/>
        <w:ind w:firstLine="540"/>
        <w:jc w:val="both"/>
      </w:pPr>
      <w:r>
        <w:t>владение элементарной информацией о себе, своей семье, ближайшем социальном окружении, о городе (деревне или другом месте своего проживания);</w:t>
      </w:r>
    </w:p>
    <w:p w:rsidR="004E4C7C" w:rsidRDefault="004E4C7C" w:rsidP="00D06916">
      <w:pPr>
        <w:pStyle w:val="ConsPlusNormal"/>
        <w:spacing w:before="240"/>
        <w:ind w:firstLine="540"/>
        <w:jc w:val="both"/>
      </w:pPr>
      <w:r>
        <w:t>владение элементарной информацией о нашей стране, в том числе о ее государственном устройстве;</w:t>
      </w:r>
    </w:p>
    <w:p w:rsidR="004E4C7C" w:rsidRDefault="004E4C7C" w:rsidP="00D06916">
      <w:pPr>
        <w:pStyle w:val="ConsPlusNormal"/>
        <w:spacing w:before="240"/>
        <w:ind w:firstLine="540"/>
        <w:jc w:val="both"/>
      </w:pPr>
      <w:r>
        <w:t>развитие патриотических чувств;</w:t>
      </w:r>
    </w:p>
    <w:p w:rsidR="004E4C7C" w:rsidRDefault="004E4C7C" w:rsidP="00D06916">
      <w:pPr>
        <w:pStyle w:val="ConsPlusNormal"/>
        <w:spacing w:before="240"/>
        <w:ind w:firstLine="540"/>
        <w:jc w:val="both"/>
      </w:pPr>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4E4C7C" w:rsidRDefault="004E4C7C" w:rsidP="00D06916">
      <w:pPr>
        <w:pStyle w:val="ConsPlusNormal"/>
        <w:spacing w:before="240"/>
        <w:ind w:firstLine="540"/>
        <w:jc w:val="both"/>
      </w:pPr>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4E4C7C" w:rsidRDefault="004E4C7C" w:rsidP="00D06916">
      <w:pPr>
        <w:pStyle w:val="ConsPlusNormal"/>
        <w:spacing w:before="240"/>
        <w:ind w:firstLine="540"/>
        <w:jc w:val="both"/>
      </w:pPr>
      <w:r>
        <w:t>овладение основами элементарных правовых знаний, необходимых для жизнедеятельности обучающихся, умениями их применять в жизни;</w:t>
      </w:r>
    </w:p>
    <w:p w:rsidR="004E4C7C" w:rsidRDefault="004E4C7C" w:rsidP="00D06916">
      <w:pPr>
        <w:pStyle w:val="ConsPlusNormal"/>
        <w:spacing w:before="240"/>
        <w:ind w:firstLine="540"/>
        <w:jc w:val="both"/>
      </w:pPr>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4E4C7C" w:rsidRDefault="004E4C7C" w:rsidP="00D06916">
      <w:pPr>
        <w:pStyle w:val="ConsPlusNormal"/>
        <w:spacing w:before="240"/>
        <w:ind w:firstLine="540"/>
        <w:jc w:val="both"/>
      </w:pPr>
      <w:r>
        <w:t>накопление элементарного опыта социального поведения, необходимого для реализации задач жизнедеятельности;</w:t>
      </w:r>
    </w:p>
    <w:p w:rsidR="004E4C7C" w:rsidRDefault="004E4C7C" w:rsidP="00D06916">
      <w:pPr>
        <w:pStyle w:val="ConsPlusNormal"/>
        <w:spacing w:before="240"/>
        <w:ind w:firstLine="540"/>
        <w:jc w:val="both"/>
      </w:pPr>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4E4C7C" w:rsidRDefault="004E4C7C" w:rsidP="00D06916">
      <w:pPr>
        <w:pStyle w:val="ConsPlusNormal"/>
        <w:spacing w:before="240"/>
        <w:ind w:firstLine="540"/>
        <w:jc w:val="both"/>
      </w:pPr>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4E4C7C" w:rsidRDefault="004E4C7C" w:rsidP="00D06916">
      <w:pPr>
        <w:pStyle w:val="ConsPlusNormal"/>
        <w:spacing w:before="240"/>
        <w:ind w:firstLine="540"/>
        <w:jc w:val="both"/>
      </w:pPr>
      <w:r>
        <w:t>применение в жизнедеятельности знакомых ассистивных технологий;</w:t>
      </w:r>
    </w:p>
    <w:p w:rsidR="004E4C7C" w:rsidRDefault="004E4C7C" w:rsidP="00D06916">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4E4C7C" w:rsidRDefault="004E4C7C" w:rsidP="00D06916">
      <w:pPr>
        <w:pStyle w:val="ConsPlusNormal"/>
        <w:spacing w:before="240"/>
        <w:ind w:firstLine="540"/>
        <w:jc w:val="both"/>
      </w:pPr>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4E4C7C" w:rsidRDefault="004E4C7C" w:rsidP="00D06916">
      <w:pPr>
        <w:pStyle w:val="ConsPlusNormal"/>
        <w:spacing w:before="240"/>
        <w:ind w:firstLine="540"/>
        <w:jc w:val="both"/>
      </w:pPr>
      <w:r>
        <w:t>овладение элементарными умениями ведения домашнего хозяйства;</w:t>
      </w:r>
    </w:p>
    <w:p w:rsidR="004E4C7C" w:rsidRDefault="004E4C7C" w:rsidP="00D06916">
      <w:pPr>
        <w:pStyle w:val="ConsPlusNormal"/>
        <w:spacing w:before="240"/>
        <w:ind w:firstLine="540"/>
        <w:jc w:val="both"/>
      </w:pPr>
      <w:r>
        <w:t>овладение основами гигиены и здорового образа жизни;</w:t>
      </w:r>
    </w:p>
    <w:p w:rsidR="004E4C7C" w:rsidRDefault="004E4C7C" w:rsidP="00D06916">
      <w:pPr>
        <w:pStyle w:val="ConsPlusNormal"/>
        <w:spacing w:before="240"/>
        <w:ind w:firstLine="540"/>
        <w:jc w:val="both"/>
      </w:pPr>
      <w:r>
        <w:t>выполнение элементарных знакомых правил поведения в экстремальных ситуациях;</w:t>
      </w:r>
    </w:p>
    <w:p w:rsidR="004E4C7C" w:rsidRDefault="004E4C7C" w:rsidP="00D06916">
      <w:pPr>
        <w:pStyle w:val="ConsPlusNormal"/>
        <w:spacing w:before="240"/>
        <w:ind w:firstLine="540"/>
        <w:jc w:val="both"/>
      </w:pPr>
      <w:r>
        <w:t>выполнение элементарных знакомых правил техники безопасности;</w:t>
      </w:r>
    </w:p>
    <w:p w:rsidR="004E4C7C" w:rsidRDefault="004E4C7C" w:rsidP="00D06916">
      <w:pPr>
        <w:pStyle w:val="ConsPlusNormal"/>
        <w:spacing w:before="240"/>
        <w:ind w:firstLine="540"/>
        <w:jc w:val="both"/>
      </w:pPr>
      <w:r>
        <w:t>элементарное понимание собственных возможностей и ограничений жизнедеятельности в связи с имеющимся нарушением.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31.11. Коррекционно-развивающая область: коррекционный курс "Развитие познавательной сферы".</w:t>
      </w:r>
    </w:p>
    <w:p w:rsidR="004E4C7C" w:rsidRDefault="004E4C7C" w:rsidP="00D06916">
      <w:pPr>
        <w:pStyle w:val="ConsPlusNormal"/>
        <w:spacing w:before="240"/>
        <w:ind w:firstLine="540"/>
        <w:jc w:val="both"/>
      </w:pPr>
      <w:r>
        <w:t>31.11.1. Пояснительная записка.</w:t>
      </w:r>
    </w:p>
    <w:p w:rsidR="004E4C7C" w:rsidRDefault="004E4C7C" w:rsidP="00D06916">
      <w:pPr>
        <w:pStyle w:val="ConsPlusNormal"/>
        <w:spacing w:before="240"/>
        <w:ind w:firstLine="540"/>
        <w:jc w:val="both"/>
      </w:pPr>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4E4C7C" w:rsidRDefault="004E4C7C" w:rsidP="00D06916">
      <w:pPr>
        <w:pStyle w:val="ConsPlusNormal"/>
        <w:spacing w:before="240"/>
        <w:ind w:firstLine="540"/>
        <w:jc w:val="both"/>
      </w:pPr>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4E4C7C" w:rsidRDefault="004E4C7C" w:rsidP="00D06916">
      <w:pPr>
        <w:pStyle w:val="ConsPlusNormal"/>
        <w:spacing w:before="240"/>
        <w:ind w:firstLine="540"/>
        <w:jc w:val="both"/>
      </w:pPr>
      <w: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4E4C7C" w:rsidRDefault="004E4C7C" w:rsidP="00D06916">
      <w:pPr>
        <w:pStyle w:val="ConsPlusNormal"/>
        <w:spacing w:before="240"/>
        <w:ind w:firstLine="540"/>
        <w:jc w:val="both"/>
      </w:pPr>
      <w:r>
        <w:t>Основные направления коррекционной работы:</w:t>
      </w:r>
    </w:p>
    <w:p w:rsidR="004E4C7C" w:rsidRDefault="004E4C7C" w:rsidP="00D06916">
      <w:pPr>
        <w:pStyle w:val="ConsPlusNormal"/>
        <w:spacing w:before="240"/>
        <w:ind w:firstLine="540"/>
        <w:jc w:val="both"/>
      </w:pPr>
      <w:r>
        <w:t>1. Развитие различных видов мышления.</w:t>
      </w:r>
    </w:p>
    <w:p w:rsidR="004E4C7C" w:rsidRDefault="004E4C7C" w:rsidP="00D06916">
      <w:pPr>
        <w:pStyle w:val="ConsPlusNormal"/>
        <w:spacing w:before="240"/>
        <w:ind w:firstLine="540"/>
        <w:jc w:val="both"/>
      </w:pPr>
      <w:r>
        <w:t>2. Коррекция нарушений развития эмоционально-личностной сферы (релаксационные упражнения для мимики лица; драматизации; чтение по ролям).</w:t>
      </w:r>
    </w:p>
    <w:p w:rsidR="004E4C7C" w:rsidRDefault="004E4C7C" w:rsidP="00D06916">
      <w:pPr>
        <w:pStyle w:val="ConsPlusNormal"/>
        <w:spacing w:before="240"/>
        <w:ind w:firstLine="540"/>
        <w:jc w:val="both"/>
      </w:pPr>
      <w:r>
        <w:t>31.11.2. Содержание обучения:</w:t>
      </w:r>
    </w:p>
    <w:p w:rsidR="004E4C7C" w:rsidRDefault="004E4C7C" w:rsidP="00D06916">
      <w:pPr>
        <w:pStyle w:val="ConsPlusNormal"/>
        <w:spacing w:before="240"/>
        <w:ind w:firstLine="540"/>
        <w:jc w:val="both"/>
      </w:pPr>
      <w: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4E4C7C" w:rsidRDefault="004E4C7C" w:rsidP="00D06916">
      <w:pPr>
        <w:pStyle w:val="ConsPlusNormal"/>
        <w:spacing w:before="240"/>
        <w:ind w:firstLine="540"/>
        <w:jc w:val="both"/>
      </w:pPr>
      <w: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4E4C7C" w:rsidRDefault="004E4C7C" w:rsidP="00D06916">
      <w:pPr>
        <w:pStyle w:val="ConsPlusNormal"/>
        <w:spacing w:before="240"/>
        <w:ind w:firstLine="540"/>
        <w:jc w:val="both"/>
      </w:pPr>
      <w: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4E4C7C" w:rsidRDefault="004E4C7C" w:rsidP="00D06916">
      <w:pPr>
        <w:pStyle w:val="ConsPlusNormal"/>
        <w:spacing w:before="240"/>
        <w:ind w:firstLine="540"/>
        <w:jc w:val="both"/>
      </w:pPr>
      <w:r>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4E4C7C" w:rsidRDefault="004E4C7C" w:rsidP="00D06916">
      <w:pPr>
        <w:pStyle w:val="ConsPlusNormal"/>
        <w:spacing w:before="240"/>
        <w:ind w:firstLine="540"/>
        <w:jc w:val="both"/>
      </w:pPr>
      <w: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4E4C7C" w:rsidRDefault="004E4C7C" w:rsidP="00D06916">
      <w:pPr>
        <w:pStyle w:val="ConsPlusNormal"/>
        <w:spacing w:before="240"/>
        <w:ind w:firstLine="540"/>
        <w:jc w:val="both"/>
      </w:pPr>
      <w:r>
        <w:t>6. Развитие моторики: развивать общую и мелкую моторику; обучать пальчиковой гимнастике; развивать артикуляционную моторику.</w:t>
      </w:r>
    </w:p>
    <w:p w:rsidR="004E4C7C" w:rsidRDefault="004E4C7C" w:rsidP="00D06916">
      <w:pPr>
        <w:pStyle w:val="ConsPlusNormal"/>
        <w:spacing w:before="240"/>
        <w:ind w:firstLine="540"/>
        <w:jc w:val="both"/>
      </w:pPr>
      <w:r>
        <w:t>31.11.3. Планируемые результаты освоения курса:</w:t>
      </w:r>
    </w:p>
    <w:p w:rsidR="004E4C7C" w:rsidRDefault="004E4C7C" w:rsidP="00D06916">
      <w:pPr>
        <w:pStyle w:val="ConsPlusNormal"/>
        <w:spacing w:before="240"/>
        <w:ind w:firstLine="540"/>
        <w:jc w:val="both"/>
      </w:pPr>
      <w:r>
        <w:t>наличие способности запоминать, припоминать и стремления запомнить важную для учебной деятельности и жизненной практики информацию;</w:t>
      </w:r>
    </w:p>
    <w:p w:rsidR="004E4C7C" w:rsidRDefault="004E4C7C" w:rsidP="00D06916">
      <w:pPr>
        <w:pStyle w:val="ConsPlusNormal"/>
        <w:spacing w:before="240"/>
        <w:ind w:firstLine="540"/>
        <w:jc w:val="both"/>
      </w:pPr>
      <w:r>
        <w:t>наличие способности не отвлекаться, вести наблюдения;</w:t>
      </w:r>
    </w:p>
    <w:p w:rsidR="004E4C7C" w:rsidRDefault="004E4C7C" w:rsidP="00D06916">
      <w:pPr>
        <w:pStyle w:val="ConsPlusNormal"/>
        <w:spacing w:before="240"/>
        <w:ind w:firstLine="540"/>
        <w:jc w:val="both"/>
      </w:pPr>
      <w:r>
        <w:t>наличие способности осмысленного восприятия окружающей действительности, графического материала при помощи сохранных анализаторов;</w:t>
      </w:r>
    </w:p>
    <w:p w:rsidR="004E4C7C" w:rsidRDefault="004E4C7C" w:rsidP="00D06916">
      <w:pPr>
        <w:pStyle w:val="ConsPlusNormal"/>
        <w:spacing w:before="240"/>
        <w:ind w:firstLine="540"/>
        <w:jc w:val="both"/>
      </w:pPr>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4E4C7C" w:rsidRDefault="004E4C7C" w:rsidP="00D06916">
      <w:pPr>
        <w:pStyle w:val="ConsPlusNormal"/>
        <w:spacing w:before="240"/>
        <w:ind w:firstLine="540"/>
        <w:jc w:val="both"/>
      </w:pPr>
      <w:r>
        <w:t>потребность быть аккуратным;</w:t>
      </w:r>
    </w:p>
    <w:p w:rsidR="004E4C7C" w:rsidRDefault="004E4C7C" w:rsidP="00D06916">
      <w:pPr>
        <w:pStyle w:val="ConsPlusNormal"/>
        <w:spacing w:before="240"/>
        <w:ind w:firstLine="540"/>
        <w:jc w:val="both"/>
      </w:pPr>
      <w:r>
        <w:t>наличие настойчивости в выполнении деятельности;</w:t>
      </w:r>
    </w:p>
    <w:p w:rsidR="004E4C7C" w:rsidRDefault="004E4C7C" w:rsidP="00D06916">
      <w:pPr>
        <w:pStyle w:val="ConsPlusNormal"/>
        <w:spacing w:before="240"/>
        <w:ind w:firstLine="540"/>
        <w:jc w:val="both"/>
      </w:pPr>
      <w:r>
        <w:t>наличие способности оперировать предметами: захватывать, удерживать рациональными способами.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31.12. Программа коррекционной работы.</w:t>
      </w:r>
    </w:p>
    <w:p w:rsidR="004E4C7C" w:rsidRDefault="004E4C7C" w:rsidP="00D06916">
      <w:pPr>
        <w:pStyle w:val="ConsPlusNormal"/>
        <w:spacing w:before="240"/>
        <w:ind w:firstLine="540"/>
        <w:jc w:val="both"/>
      </w:pPr>
      <w:r>
        <w:t>31.12.1. 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4E4C7C" w:rsidRDefault="004E4C7C" w:rsidP="00D06916">
      <w:pPr>
        <w:pStyle w:val="ConsPlusNormal"/>
        <w:spacing w:before="240"/>
        <w:ind w:firstLine="540"/>
        <w:jc w:val="both"/>
      </w:pPr>
      <w: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4E4C7C" w:rsidRDefault="004E4C7C" w:rsidP="00D06916">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4E4C7C" w:rsidRDefault="004E4C7C" w:rsidP="00D06916">
      <w:pPr>
        <w:pStyle w:val="ConsPlusNormal"/>
        <w:spacing w:before="240"/>
        <w:ind w:firstLine="540"/>
        <w:jc w:val="both"/>
      </w:pPr>
      <w:r>
        <w:t>Задачи программы коррекционно-развивающей работы:</w:t>
      </w:r>
    </w:p>
    <w:p w:rsidR="004E4C7C" w:rsidRDefault="004E4C7C" w:rsidP="00D06916">
      <w:pPr>
        <w:pStyle w:val="ConsPlusNormal"/>
        <w:spacing w:before="240"/>
        <w:ind w:firstLine="540"/>
        <w:jc w:val="both"/>
      </w:pPr>
      <w:r>
        <w:t>выявление особых образовательных потребностей глухих обучающихся, обусловленных недостатками в их развитии;</w:t>
      </w:r>
    </w:p>
    <w:p w:rsidR="004E4C7C" w:rsidRDefault="004E4C7C" w:rsidP="00D06916">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4E4C7C" w:rsidRDefault="004E4C7C" w:rsidP="00D06916">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4E4C7C" w:rsidRDefault="004E4C7C" w:rsidP="00D06916">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глухих обучающихся;</w:t>
      </w:r>
    </w:p>
    <w:p w:rsidR="004E4C7C" w:rsidRDefault="004E4C7C" w:rsidP="00D06916">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4E4C7C" w:rsidRDefault="004E4C7C" w:rsidP="00D06916">
      <w:pPr>
        <w:pStyle w:val="ConsPlusNormal"/>
        <w:spacing w:before="240"/>
        <w:ind w:firstLine="540"/>
        <w:jc w:val="both"/>
      </w:pPr>
      <w:r>
        <w:t>оказание консультативной и методической помощи родителям (законным представителям) глухих обучающихся.</w:t>
      </w:r>
    </w:p>
    <w:p w:rsidR="004E4C7C" w:rsidRDefault="004E4C7C" w:rsidP="00D06916">
      <w:pPr>
        <w:pStyle w:val="ConsPlusNormal"/>
        <w:spacing w:before="240"/>
        <w:ind w:firstLine="540"/>
        <w:jc w:val="both"/>
      </w:pPr>
      <w:r>
        <w:t>31.12.2. Программа коррекционной работы содержит:</w:t>
      </w:r>
    </w:p>
    <w:p w:rsidR="004E4C7C" w:rsidRDefault="004E4C7C" w:rsidP="00D06916">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4E4C7C" w:rsidRDefault="004E4C7C" w:rsidP="00D06916">
      <w:pPr>
        <w:pStyle w:val="ConsPlusNormal"/>
        <w:spacing w:before="240"/>
        <w:ind w:firstLine="540"/>
        <w:jc w:val="both"/>
      </w:pPr>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4E4C7C" w:rsidRDefault="004E4C7C" w:rsidP="00D06916">
      <w:pPr>
        <w:pStyle w:val="ConsPlusNormal"/>
        <w:spacing w:before="240"/>
        <w:ind w:firstLine="540"/>
        <w:jc w:val="both"/>
      </w:pPr>
      <w:r>
        <w:t>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4E4C7C" w:rsidRDefault="004E4C7C" w:rsidP="00D06916">
      <w:pPr>
        <w:pStyle w:val="ConsPlusNormal"/>
        <w:spacing w:before="240"/>
        <w:ind w:firstLine="540"/>
        <w:jc w:val="both"/>
      </w:pPr>
      <w:r>
        <w:t>31.12.3. Принципы программы коррекционно-развивающей работы:</w:t>
      </w:r>
    </w:p>
    <w:p w:rsidR="004E4C7C" w:rsidRDefault="004E4C7C" w:rsidP="00D06916">
      <w:pPr>
        <w:pStyle w:val="ConsPlusNormal"/>
        <w:spacing w:before="240"/>
        <w:ind w:firstLine="540"/>
        <w:jc w:val="both"/>
      </w:pPr>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4E4C7C" w:rsidRDefault="004E4C7C" w:rsidP="00D06916">
      <w:pPr>
        <w:pStyle w:val="ConsPlusNormal"/>
        <w:spacing w:before="240"/>
        <w:ind w:firstLine="540"/>
        <w:jc w:val="both"/>
      </w:pPr>
      <w:r>
        <w:t>приобщение обучающихся к социокультурным нормам, традициям семьи, общества и государства;</w:t>
      </w:r>
    </w:p>
    <w:p w:rsidR="004E4C7C" w:rsidRDefault="004E4C7C" w:rsidP="00D06916">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4E4C7C" w:rsidRDefault="004E4C7C" w:rsidP="00D06916">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4E4C7C" w:rsidRDefault="004E4C7C" w:rsidP="00D06916">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4E4C7C" w:rsidRDefault="004E4C7C" w:rsidP="00D06916">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4E4C7C" w:rsidRDefault="004E4C7C" w:rsidP="00D06916">
      <w:pPr>
        <w:pStyle w:val="ConsPlusNormal"/>
        <w:spacing w:before="240"/>
        <w:ind w:firstLine="540"/>
        <w:jc w:val="both"/>
      </w:pPr>
      <w:r>
        <w:t>31.12.4. Комплексное психолого-педагогическое сопровождение обучающихся включает: 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4E4C7C" w:rsidRDefault="004E4C7C" w:rsidP="00D06916">
      <w:pPr>
        <w:pStyle w:val="ConsPlusNormal"/>
        <w:spacing w:before="240"/>
        <w:ind w:firstLine="540"/>
        <w:jc w:val="both"/>
      </w:pPr>
      <w:r>
        <w:t>31.12.5. Направления и содержание программы коррекционной работы:</w:t>
      </w:r>
    </w:p>
    <w:p w:rsidR="004E4C7C" w:rsidRDefault="004E4C7C" w:rsidP="00D06916">
      <w:pPr>
        <w:pStyle w:val="ConsPlusNormal"/>
        <w:spacing w:before="240"/>
        <w:ind w:firstLine="540"/>
        <w:jc w:val="both"/>
      </w:pPr>
      <w: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4E4C7C" w:rsidRDefault="004E4C7C" w:rsidP="00D06916">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4E4C7C" w:rsidRDefault="004E4C7C" w:rsidP="00D06916">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4E4C7C" w:rsidRDefault="004E4C7C" w:rsidP="00D06916">
      <w:pPr>
        <w:pStyle w:val="ConsPlusNormal"/>
        <w:spacing w:before="240"/>
        <w:ind w:firstLine="540"/>
        <w:jc w:val="both"/>
      </w:pPr>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4E4C7C" w:rsidRDefault="004E4C7C" w:rsidP="00D06916">
      <w:pPr>
        <w:pStyle w:val="ConsPlusNormal"/>
        <w:spacing w:before="240"/>
        <w:ind w:firstLine="540"/>
        <w:jc w:val="both"/>
      </w:pPr>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4E4C7C" w:rsidRDefault="004E4C7C" w:rsidP="00D06916">
      <w:pPr>
        <w:pStyle w:val="ConsPlusNormal"/>
        <w:spacing w:before="240"/>
        <w:ind w:firstLine="540"/>
        <w:jc w:val="both"/>
      </w:pPr>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4E4C7C" w:rsidRDefault="004E4C7C" w:rsidP="00D06916">
      <w:pPr>
        <w:pStyle w:val="ConsPlusNormal"/>
        <w:spacing w:before="240"/>
        <w:ind w:firstLine="540"/>
        <w:jc w:val="both"/>
      </w:pPr>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XI. Организационный раздел ФАОП НОО</w:t>
      </w:r>
    </w:p>
    <w:p w:rsidR="004E4C7C" w:rsidRDefault="004E4C7C" w:rsidP="00D06916">
      <w:pPr>
        <w:pStyle w:val="ConsPlusTitle"/>
        <w:jc w:val="center"/>
      </w:pPr>
      <w:r>
        <w:t>для глухих обучающихся с легкой умственной отсталостью</w:t>
      </w:r>
    </w:p>
    <w:p w:rsidR="004E4C7C" w:rsidRDefault="004E4C7C" w:rsidP="00D06916">
      <w:pPr>
        <w:pStyle w:val="ConsPlusTitle"/>
        <w:jc w:val="center"/>
      </w:pPr>
      <w:r>
        <w:t>(интеллектуальными нарушениями) (вариант 1.3)</w:t>
      </w:r>
    </w:p>
    <w:p w:rsidR="004E4C7C" w:rsidRDefault="004E4C7C" w:rsidP="00D06916">
      <w:pPr>
        <w:pStyle w:val="ConsPlusNormal"/>
        <w:jc w:val="both"/>
      </w:pPr>
    </w:p>
    <w:p w:rsidR="004E4C7C" w:rsidRDefault="004E4C7C" w:rsidP="00D06916">
      <w:pPr>
        <w:pStyle w:val="ConsPlusTitle"/>
        <w:ind w:firstLine="540"/>
        <w:jc w:val="both"/>
        <w:outlineLvl w:val="2"/>
      </w:pPr>
      <w:r>
        <w:t>32. Федеральный учебный план.</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32.1.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Учебный предмет "Русский язык" является комплексным. На разных годах обучения он представлен следующими учебными предметами:</w:t>
      </w:r>
    </w:p>
    <w:p w:rsidR="004E4C7C" w:rsidRDefault="004E4C7C" w:rsidP="00D06916">
      <w:pPr>
        <w:pStyle w:val="ConsPlusNormal"/>
        <w:spacing w:before="240"/>
        <w:ind w:firstLine="540"/>
        <w:jc w:val="both"/>
      </w:pPr>
      <w:r>
        <w:t>в 1 дополнительном классе - обучение грамоте; развитие речи (обучение дактильной речи, обучение устной (разговорной и монологической) речи);</w:t>
      </w:r>
    </w:p>
    <w:p w:rsidR="004E4C7C" w:rsidRDefault="004E4C7C" w:rsidP="00D06916">
      <w:pPr>
        <w:pStyle w:val="ConsPlusNormal"/>
        <w:spacing w:before="240"/>
        <w:ind w:firstLine="540"/>
        <w:jc w:val="both"/>
      </w:pPr>
      <w:r>
        <w:t>в 1 классе - развитие речи; письмо; первоначальные грамматические обобщения (во 2-м полугодии);</w:t>
      </w:r>
    </w:p>
    <w:p w:rsidR="004E4C7C" w:rsidRDefault="004E4C7C" w:rsidP="00D06916">
      <w:pPr>
        <w:pStyle w:val="ConsPlusNormal"/>
        <w:spacing w:before="240"/>
        <w:ind w:firstLine="540"/>
        <w:jc w:val="both"/>
      </w:pPr>
      <w:r>
        <w:t>во 2 - 3 классах - развитие речи; первоначальные грамматические обобщения;</w:t>
      </w:r>
    </w:p>
    <w:p w:rsidR="004E4C7C" w:rsidRDefault="004E4C7C" w:rsidP="00D06916">
      <w:pPr>
        <w:pStyle w:val="ConsPlusNormal"/>
        <w:spacing w:before="240"/>
        <w:ind w:firstLine="540"/>
        <w:jc w:val="both"/>
      </w:pPr>
      <w:r>
        <w:t>с 4-го класса - развитие речи; сведения по грамматике.</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w:t>
      </w:r>
    </w:p>
    <w:p w:rsidR="004E4C7C" w:rsidRDefault="004E4C7C" w:rsidP="00D06916">
      <w:pPr>
        <w:pStyle w:val="ConsPlusNormal"/>
        <w:spacing w:before="240"/>
        <w:ind w:firstLine="540"/>
        <w:jc w:val="both"/>
      </w:pPr>
      <w:r>
        <w:t>32.1.2. Часть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а) факультативные курсы, обеспечивающие реализацию индивидуальных особых образовательных потребностей глухих обучающихся;</w:t>
      </w:r>
    </w:p>
    <w:p w:rsidR="004E4C7C" w:rsidRDefault="004E4C7C" w:rsidP="00D06916">
      <w:pPr>
        <w:pStyle w:val="ConsPlusNormal"/>
        <w:spacing w:before="240"/>
        <w:ind w:firstLine="540"/>
        <w:jc w:val="both"/>
      </w:pPr>
      <w: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4E4C7C" w:rsidRDefault="004E4C7C" w:rsidP="00D06916">
      <w:pPr>
        <w:pStyle w:val="ConsPlusNormal"/>
        <w:spacing w:before="240"/>
        <w:ind w:firstLine="540"/>
        <w:jc w:val="both"/>
      </w:pPr>
      <w: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66" w:history="1">
        <w:r>
          <w:rPr>
            <w:color w:val="0000FF"/>
          </w:rPr>
          <w:t>пункт 3.4.16</w:t>
        </w:r>
      </w:hyperlink>
      <w:r>
        <w:t xml:space="preserve"> Санитарно-эпидемиологических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дополнительном и в 1-м классе - 35 минут, со 2-го класса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67" w:history="1">
        <w:r>
          <w:rPr>
            <w:color w:val="0000FF"/>
          </w:rPr>
          <w:t>нормативами</w:t>
        </w:r>
      </w:hyperlink>
      <w:r>
        <w:t xml:space="preserve"> и Санитарно-эпидемиологическими </w:t>
      </w:r>
      <w:hyperlink r:id="rId68" w:history="1">
        <w:r>
          <w:rPr>
            <w:color w:val="0000FF"/>
          </w:rPr>
          <w:t>требованиями</w:t>
        </w:r>
      </w:hyperlink>
      <w:r>
        <w:t>.</w:t>
      </w:r>
    </w:p>
    <w:p w:rsidR="004E4C7C" w:rsidRDefault="004E4C7C" w:rsidP="00D06916">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класса - до 2 часов (120 минут).</w:t>
      </w:r>
    </w:p>
    <w:p w:rsidR="004E4C7C" w:rsidRDefault="004E4C7C" w:rsidP="00D06916">
      <w:pPr>
        <w:pStyle w:val="ConsPlusNormal"/>
        <w:spacing w:before="240"/>
        <w:ind w:firstLine="540"/>
        <w:jc w:val="both"/>
      </w:pPr>
      <w:r>
        <w:t>32.3. Расписание уроков составляется отдельно для обязательной, внеурочной деятельности (в том числе коррекционно-развивающей области).</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6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32.5. Федеральный учебный план ФАОП НОО для глухих обучающихся с легкой умственной отсталостью (интеллектуальными нарушениями) (вариант 1.3).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1871"/>
        <w:gridCol w:w="2154"/>
        <w:gridCol w:w="696"/>
        <w:gridCol w:w="696"/>
        <w:gridCol w:w="696"/>
        <w:gridCol w:w="696"/>
        <w:gridCol w:w="696"/>
        <w:gridCol w:w="697"/>
        <w:gridCol w:w="850"/>
      </w:tblGrid>
      <w:tr w:rsidR="004E4C7C" w:rsidTr="00C219BE">
        <w:tc>
          <w:tcPr>
            <w:tcW w:w="187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154"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177"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154" w:type="dxa"/>
            <w:tcBorders>
              <w:top w:val="none" w:sz="6" w:space="0" w:color="auto"/>
              <w:left w:val="single" w:sz="4" w:space="0" w:color="auto"/>
              <w:bottom w:val="single" w:sz="4" w:space="0" w:color="auto"/>
              <w:right w:val="single" w:sz="4" w:space="0" w:color="auto"/>
            </w:tcBorders>
            <w:vAlign w:val="bottom"/>
          </w:tcPr>
          <w:p w:rsidR="004E4C7C" w:rsidRDefault="004E4C7C" w:rsidP="00C219BE">
            <w:pPr>
              <w:pStyle w:val="ConsPlusNormal"/>
              <w:jc w:val="right"/>
            </w:pPr>
            <w:r>
              <w:t>Классы</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85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52"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187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Язык и речевая практика</w:t>
            </w: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Русский язык</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Чтение и развитие речи</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Предметно-практическое обучение</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17</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Математика</w:t>
            </w: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Математика</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26</w:t>
            </w:r>
          </w:p>
        </w:tc>
      </w:tr>
      <w:tr w:rsidR="004E4C7C" w:rsidTr="00C219BE">
        <w:tc>
          <w:tcPr>
            <w:tcW w:w="187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Естествознание</w:t>
            </w: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Ознакомление с окружающим миром</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Окружающий мир</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Искусство</w:t>
            </w: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Изобразительное искусство</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Технология</w:t>
            </w: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Ручной труд</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Физическая культура</w:t>
            </w:r>
          </w:p>
        </w:tc>
        <w:tc>
          <w:tcPr>
            <w:tcW w:w="21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Физическая культура (Адаптивная физическая культура)</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Итого</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126</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Часть, формируемая участниками образовательных отношений</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Максимально допустимая недельная нагрузка (при 5-дневной учебной неделе)</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134</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Внеурочная деятельность:</w:t>
            </w:r>
          </w:p>
          <w:p w:rsidR="004E4C7C" w:rsidRDefault="004E4C7C" w:rsidP="00C219BE">
            <w:pPr>
              <w:pStyle w:val="ConsPlusNormal"/>
              <w:jc w:val="both"/>
            </w:pPr>
            <w:r>
              <w:t>коррекционные курсы;</w:t>
            </w:r>
          </w:p>
          <w:p w:rsidR="004E4C7C" w:rsidRDefault="004E4C7C" w:rsidP="00C219BE">
            <w:pPr>
              <w:pStyle w:val="ConsPlusNormal"/>
              <w:jc w:val="both"/>
            </w:pPr>
            <w:r>
              <w:t>занятия по различным направлениям внеурочной деятельности</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60</w:t>
            </w:r>
          </w:p>
        </w:tc>
      </w:tr>
      <w:tr w:rsidR="004E4C7C" w:rsidTr="00C219BE">
        <w:tc>
          <w:tcPr>
            <w:tcW w:w="9052"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Коррекционные курсы</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Коррекционно-развивающая область, из них:</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Формирование речевого слуха и произносительной стороны речи (индивидуальные занятия)</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Музыкально-ритмические занятия (фронтальные занятия)</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Развитие слухового восприятия и техника речи (фронтальные занятия)</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Социально-бытовая ориентировка (фронтальные занятия)</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Развитие познавательной сферы (индивидуальные занятия)</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9052"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Занятия по различным направлениям внеурочной деятельности</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Занятия по направлениям внеурочной деятельности</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26</w:t>
            </w:r>
          </w:p>
        </w:tc>
      </w:tr>
      <w:tr w:rsidR="004E4C7C" w:rsidTr="00C219BE">
        <w:tc>
          <w:tcPr>
            <w:tcW w:w="402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Всего</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194</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33. Федеральный календарный учебный график.</w:t>
      </w:r>
    </w:p>
    <w:p w:rsidR="004E4C7C" w:rsidRDefault="004E4C7C" w:rsidP="00D06916">
      <w:pPr>
        <w:pStyle w:val="ConsPlusNormal"/>
        <w:spacing w:before="240"/>
        <w:ind w:firstLine="540"/>
        <w:jc w:val="both"/>
      </w:pPr>
      <w: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33.2.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33.4.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w:t>
      </w:r>
    </w:p>
    <w:p w:rsidR="004E4C7C" w:rsidRDefault="004E4C7C" w:rsidP="00D06916">
      <w:pPr>
        <w:pStyle w:val="ConsPlusNormal"/>
        <w:spacing w:before="240"/>
        <w:ind w:firstLine="540"/>
        <w:jc w:val="both"/>
      </w:pPr>
      <w:r>
        <w:t>33.5.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дополнительного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33.6. Продолжительность урока не должна превышать 40 минут.</w:t>
      </w:r>
    </w:p>
    <w:p w:rsidR="004E4C7C" w:rsidRDefault="004E4C7C" w:rsidP="00D06916">
      <w:pPr>
        <w:pStyle w:val="ConsPlusNormal"/>
        <w:spacing w:before="240"/>
        <w:ind w:firstLine="540"/>
        <w:jc w:val="both"/>
      </w:pPr>
      <w:r>
        <w:t>33.7.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4E4C7C" w:rsidRDefault="004E4C7C" w:rsidP="00D06916">
      <w:pPr>
        <w:pStyle w:val="ConsPlusNormal"/>
        <w:spacing w:before="240"/>
        <w:ind w:firstLine="540"/>
        <w:jc w:val="both"/>
      </w:pPr>
      <w:r>
        <w:t xml:space="preserve">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70" w:history="1">
        <w:r>
          <w:rPr>
            <w:color w:val="0000FF"/>
          </w:rPr>
          <w:t>нормативами</w:t>
        </w:r>
      </w:hyperlink>
      <w:r>
        <w:t>.</w:t>
      </w:r>
    </w:p>
    <w:p w:rsidR="004E4C7C" w:rsidRDefault="004E4C7C" w:rsidP="00D06916">
      <w:pPr>
        <w:pStyle w:val="ConsPlusNormal"/>
        <w:spacing w:before="240"/>
        <w:ind w:firstLine="540"/>
        <w:jc w:val="both"/>
      </w:pPr>
      <w: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1-го дополнительного и 1-го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со 2-го класса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33.10.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33.11.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33.13.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33.14.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XII. Целевой раздел ФАОП НОО для глухих обучающихся</w:t>
      </w:r>
    </w:p>
    <w:p w:rsidR="004E4C7C" w:rsidRDefault="004E4C7C" w:rsidP="00D06916">
      <w:pPr>
        <w:pStyle w:val="ConsPlusTitle"/>
        <w:jc w:val="center"/>
      </w:pPr>
      <w:r>
        <w:t>с умеренной, тяжелой, глубокой умственной отсталостью</w:t>
      </w:r>
    </w:p>
    <w:p w:rsidR="004E4C7C" w:rsidRDefault="004E4C7C" w:rsidP="00D06916">
      <w:pPr>
        <w:pStyle w:val="ConsPlusTitle"/>
        <w:jc w:val="center"/>
      </w:pPr>
      <w:r>
        <w:t>(интеллектуальными нарушениями), тяжелыми множественными</w:t>
      </w:r>
    </w:p>
    <w:p w:rsidR="004E4C7C" w:rsidRDefault="004E4C7C" w:rsidP="00D06916">
      <w:pPr>
        <w:pStyle w:val="ConsPlusTitle"/>
        <w:jc w:val="center"/>
      </w:pPr>
      <w:r>
        <w:t>нарушениями развития (вариант 1.4)</w:t>
      </w:r>
    </w:p>
    <w:p w:rsidR="004E4C7C" w:rsidRDefault="004E4C7C" w:rsidP="00D06916">
      <w:pPr>
        <w:pStyle w:val="ConsPlusNormal"/>
        <w:jc w:val="both"/>
      </w:pPr>
    </w:p>
    <w:p w:rsidR="004E4C7C" w:rsidRDefault="004E4C7C" w:rsidP="00D06916">
      <w:pPr>
        <w:pStyle w:val="ConsPlusTitle"/>
        <w:ind w:firstLine="540"/>
        <w:jc w:val="both"/>
        <w:outlineLvl w:val="2"/>
      </w:pPr>
      <w:r>
        <w:t>34.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34.1. Цели реализации.</w:t>
      </w:r>
    </w:p>
    <w:p w:rsidR="004E4C7C" w:rsidRDefault="004E4C7C" w:rsidP="00D06916">
      <w:pPr>
        <w:pStyle w:val="ConsPlusNormal"/>
        <w:spacing w:before="240"/>
        <w:ind w:firstLine="540"/>
        <w:jc w:val="both"/>
      </w:pPr>
      <w: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p>
    <w:p w:rsidR="004E4C7C" w:rsidRDefault="004E4C7C" w:rsidP="00D06916">
      <w:pPr>
        <w:pStyle w:val="ConsPlusNormal"/>
        <w:spacing w:before="240"/>
        <w:ind w:firstLine="540"/>
        <w:jc w:val="both"/>
      </w:pPr>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4E4C7C" w:rsidRDefault="004E4C7C" w:rsidP="00D06916">
      <w:pPr>
        <w:pStyle w:val="ConsPlusNormal"/>
        <w:spacing w:before="240"/>
        <w:ind w:firstLine="540"/>
        <w:jc w:val="both"/>
      </w:pPr>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4E4C7C" w:rsidRDefault="004E4C7C" w:rsidP="00D06916">
      <w:pPr>
        <w:pStyle w:val="ConsPlusNormal"/>
        <w:spacing w:before="240"/>
        <w:ind w:firstLine="540"/>
        <w:jc w:val="both"/>
      </w:pPr>
      <w: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СИПР).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4E4C7C" w:rsidRDefault="004E4C7C" w:rsidP="00D06916">
      <w:pPr>
        <w:pStyle w:val="ConsPlusNormal"/>
        <w:spacing w:before="240"/>
        <w:ind w:firstLine="540"/>
        <w:jc w:val="both"/>
      </w:pPr>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4E4C7C" w:rsidRDefault="004E4C7C" w:rsidP="00D06916">
      <w:pPr>
        <w:pStyle w:val="ConsPlusNormal"/>
        <w:spacing w:before="240"/>
        <w:ind w:firstLine="540"/>
        <w:jc w:val="both"/>
      </w:pPr>
      <w: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4E4C7C" w:rsidRDefault="004E4C7C" w:rsidP="00D06916">
      <w:pPr>
        <w:pStyle w:val="ConsPlusNormal"/>
        <w:spacing w:before="240"/>
        <w:ind w:firstLine="540"/>
        <w:jc w:val="both"/>
      </w:pPr>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34.2. Принципы и подходы к формированию ФАОП НОО (вариант 1.4) и СИПР.</w:t>
      </w:r>
    </w:p>
    <w:p w:rsidR="004E4C7C" w:rsidRDefault="004E4C7C" w:rsidP="00D06916">
      <w:pPr>
        <w:pStyle w:val="ConsPlusNormal"/>
        <w:spacing w:before="240"/>
        <w:ind w:firstLine="540"/>
        <w:jc w:val="both"/>
      </w:pPr>
      <w: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4E4C7C" w:rsidRDefault="004E4C7C" w:rsidP="00D06916">
      <w:pPr>
        <w:pStyle w:val="ConsPlusNormal"/>
        <w:spacing w:before="240"/>
        <w:ind w:firstLine="540"/>
        <w:jc w:val="both"/>
      </w:pPr>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4E4C7C" w:rsidRDefault="004E4C7C" w:rsidP="00D06916">
      <w:pPr>
        <w:pStyle w:val="ConsPlusNormal"/>
        <w:spacing w:before="240"/>
        <w:ind w:firstLine="540"/>
        <w:jc w:val="both"/>
      </w:pPr>
      <w: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4E4C7C" w:rsidRDefault="004E4C7C" w:rsidP="00D06916">
      <w:pPr>
        <w:pStyle w:val="ConsPlusNormal"/>
        <w:spacing w:before="240"/>
        <w:ind w:firstLine="540"/>
        <w:jc w:val="both"/>
      </w:pPr>
      <w:r>
        <w:t>учет типологических и индивидуальных особенностей развития обучающихся; особых образовательных потребностей;</w:t>
      </w:r>
    </w:p>
    <w:p w:rsidR="004E4C7C" w:rsidRDefault="004E4C7C" w:rsidP="00D06916">
      <w:pPr>
        <w:pStyle w:val="ConsPlusNormal"/>
        <w:spacing w:before="240"/>
        <w:ind w:firstLine="540"/>
        <w:jc w:val="both"/>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4E4C7C" w:rsidRDefault="004E4C7C" w:rsidP="00D06916">
      <w:pPr>
        <w:pStyle w:val="ConsPlusNormal"/>
        <w:spacing w:before="240"/>
        <w:ind w:firstLine="540"/>
        <w:jc w:val="both"/>
      </w:pPr>
      <w:r>
        <w:t>введение в содержание обучения специальных разделов, не присутствующих в АООП для глухих обучающихся (варианты 1.2, 1.3);</w:t>
      </w:r>
    </w:p>
    <w:p w:rsidR="004E4C7C" w:rsidRDefault="004E4C7C" w:rsidP="00D06916">
      <w:pPr>
        <w:pStyle w:val="ConsPlusNormal"/>
        <w:spacing w:before="240"/>
        <w:ind w:firstLine="540"/>
        <w:jc w:val="both"/>
      </w:pPr>
      <w:r>
        <w:t>необходимость использования специальных методов, приемов и средств обучения, обеспечивающих реализацию "обходных путей" обучения;</w:t>
      </w:r>
    </w:p>
    <w:p w:rsidR="004E4C7C" w:rsidRDefault="004E4C7C" w:rsidP="00D06916">
      <w:pPr>
        <w:pStyle w:val="ConsPlusNormal"/>
        <w:spacing w:before="240"/>
        <w:ind w:firstLine="540"/>
        <w:jc w:val="both"/>
      </w:pPr>
      <w: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4E4C7C" w:rsidRDefault="004E4C7C" w:rsidP="00D06916">
      <w:pPr>
        <w:pStyle w:val="ConsPlusNormal"/>
        <w:spacing w:before="240"/>
        <w:ind w:firstLine="540"/>
        <w:jc w:val="both"/>
      </w:pPr>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4E4C7C" w:rsidRDefault="004E4C7C" w:rsidP="00D06916">
      <w:pPr>
        <w:pStyle w:val="ConsPlusNormal"/>
        <w:spacing w:before="240"/>
        <w:ind w:firstLine="540"/>
        <w:jc w:val="both"/>
      </w:pPr>
      <w: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4E4C7C" w:rsidRDefault="004E4C7C" w:rsidP="00D06916">
      <w:pPr>
        <w:pStyle w:val="ConsPlusNormal"/>
        <w:spacing w:before="240"/>
        <w:ind w:firstLine="540"/>
        <w:jc w:val="both"/>
      </w:pPr>
      <w: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4E4C7C" w:rsidRDefault="004E4C7C" w:rsidP="00D06916">
      <w:pPr>
        <w:pStyle w:val="ConsPlusNormal"/>
        <w:spacing w:before="240"/>
        <w:ind w:firstLine="540"/>
        <w:jc w:val="both"/>
      </w:pPr>
      <w: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4E4C7C" w:rsidRDefault="004E4C7C" w:rsidP="00D06916">
      <w:pPr>
        <w:pStyle w:val="ConsPlusNormal"/>
        <w:spacing w:before="240"/>
        <w:ind w:firstLine="540"/>
        <w:jc w:val="both"/>
      </w:pPr>
      <w:r>
        <w:t>включение родителей (законных представителей) как участников образовательного процесса.</w:t>
      </w:r>
    </w:p>
    <w:p w:rsidR="004E4C7C" w:rsidRDefault="004E4C7C" w:rsidP="00D06916">
      <w:pPr>
        <w:pStyle w:val="ConsPlusNormal"/>
        <w:spacing w:before="240"/>
        <w:ind w:firstLine="540"/>
        <w:jc w:val="both"/>
      </w:pPr>
      <w: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34.3. Общая характеристика.</w:t>
      </w:r>
    </w:p>
    <w:p w:rsidR="004E4C7C" w:rsidRDefault="004E4C7C" w:rsidP="00D06916">
      <w:pPr>
        <w:pStyle w:val="ConsPlusNormal"/>
        <w:spacing w:before="240"/>
        <w:ind w:firstLine="540"/>
        <w:jc w:val="both"/>
      </w:pPr>
      <w: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осложненные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4E4C7C" w:rsidRDefault="004E4C7C" w:rsidP="00D06916">
      <w:pPr>
        <w:pStyle w:val="ConsPlusNormal"/>
        <w:spacing w:before="240"/>
        <w:ind w:firstLine="540"/>
        <w:jc w:val="both"/>
      </w:pPr>
      <w: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4E4C7C" w:rsidRDefault="004E4C7C" w:rsidP="00D06916">
      <w:pPr>
        <w:pStyle w:val="ConsPlusNormal"/>
        <w:spacing w:before="240"/>
        <w:ind w:firstLine="540"/>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4E4C7C" w:rsidRDefault="004E4C7C" w:rsidP="00D06916">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4E4C7C" w:rsidRDefault="004E4C7C" w:rsidP="00D06916">
      <w:pPr>
        <w:pStyle w:val="ConsPlusNormal"/>
        <w:spacing w:before="240"/>
        <w:ind w:firstLine="540"/>
        <w:jc w:val="both"/>
      </w:pPr>
      <w: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p>
    <w:p w:rsidR="004E4C7C" w:rsidRDefault="004E4C7C" w:rsidP="00D06916">
      <w:pPr>
        <w:pStyle w:val="ConsPlusNormal"/>
        <w:spacing w:before="240"/>
        <w:ind w:firstLine="540"/>
        <w:jc w:val="both"/>
      </w:pPr>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4E4C7C" w:rsidRDefault="004E4C7C" w:rsidP="00D06916">
      <w:pPr>
        <w:pStyle w:val="ConsPlusNormal"/>
        <w:spacing w:before="240"/>
        <w:ind w:firstLine="540"/>
        <w:jc w:val="both"/>
      </w:pPr>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34.4. Психолого-педагогическая характеристика обучающихся.</w:t>
      </w:r>
    </w:p>
    <w:p w:rsidR="004E4C7C" w:rsidRDefault="004E4C7C" w:rsidP="00D06916">
      <w:pPr>
        <w:pStyle w:val="ConsPlusNormal"/>
        <w:spacing w:before="240"/>
        <w:ind w:firstLine="540"/>
        <w:jc w:val="both"/>
      </w:pPr>
      <w: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4E4C7C" w:rsidRDefault="004E4C7C" w:rsidP="00D06916">
      <w:pPr>
        <w:pStyle w:val="ConsPlusNormal"/>
        <w:spacing w:before="240"/>
        <w:ind w:firstLine="540"/>
        <w:jc w:val="both"/>
      </w:pPr>
      <w: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4E4C7C" w:rsidRDefault="004E4C7C" w:rsidP="00D06916">
      <w:pPr>
        <w:pStyle w:val="ConsPlusNormal"/>
        <w:spacing w:before="240"/>
        <w:ind w:firstLine="540"/>
        <w:jc w:val="both"/>
      </w:pPr>
      <w:r>
        <w:t>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в развитии видов деятельности, в рамках которых формируются предпосылки учебной деятельности.</w:t>
      </w:r>
    </w:p>
    <w:p w:rsidR="004E4C7C" w:rsidRDefault="004E4C7C" w:rsidP="00D06916">
      <w:pPr>
        <w:pStyle w:val="ConsPlusNormal"/>
        <w:spacing w:before="240"/>
        <w:ind w:firstLine="540"/>
        <w:jc w:val="both"/>
      </w:pPr>
      <w: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4E4C7C" w:rsidRDefault="004E4C7C" w:rsidP="00D06916">
      <w:pPr>
        <w:pStyle w:val="ConsPlusNormal"/>
        <w:spacing w:before="240"/>
        <w:ind w:firstLine="540"/>
        <w:jc w:val="both"/>
      </w:pPr>
      <w: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p>
    <w:p w:rsidR="004E4C7C" w:rsidRDefault="004E4C7C" w:rsidP="00D06916">
      <w:pPr>
        <w:pStyle w:val="ConsPlusNormal"/>
        <w:spacing w:before="240"/>
        <w:ind w:firstLine="540"/>
        <w:jc w:val="both"/>
      </w:pPr>
      <w: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4E4C7C" w:rsidRDefault="004E4C7C" w:rsidP="00D06916">
      <w:pPr>
        <w:pStyle w:val="ConsPlusNormal"/>
        <w:spacing w:before="240"/>
        <w:ind w:firstLine="540"/>
        <w:jc w:val="both"/>
      </w:pPr>
      <w: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4E4C7C" w:rsidRDefault="004E4C7C" w:rsidP="00D06916">
      <w:pPr>
        <w:pStyle w:val="ConsPlusNormal"/>
        <w:spacing w:before="240"/>
        <w:ind w:firstLine="540"/>
        <w:jc w:val="both"/>
      </w:pPr>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4E4C7C" w:rsidRDefault="004E4C7C" w:rsidP="00D06916">
      <w:pPr>
        <w:pStyle w:val="ConsPlusNormal"/>
        <w:spacing w:before="240"/>
        <w:ind w:firstLine="540"/>
        <w:jc w:val="both"/>
      </w:pPr>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4E4C7C" w:rsidRDefault="004E4C7C" w:rsidP="00D06916">
      <w:pPr>
        <w:pStyle w:val="ConsPlusNormal"/>
        <w:spacing w:before="240"/>
        <w:ind w:firstLine="540"/>
        <w:jc w:val="both"/>
      </w:pPr>
      <w:r>
        <w:t>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30 - 40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развития,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35. Планируемые результаты освоения глухими обучающимися с умственной отсталостью (интеллектуальными нарушениями), тяжелыми и множественными нарушениями развития (вариант 1.4).</w:t>
      </w:r>
    </w:p>
    <w:p w:rsidR="004E4C7C" w:rsidRDefault="004E4C7C" w:rsidP="00D06916">
      <w:pPr>
        <w:pStyle w:val="ConsPlusNormal"/>
        <w:spacing w:before="240"/>
        <w:ind w:firstLine="540"/>
        <w:jc w:val="both"/>
      </w:pPr>
      <w:r>
        <w:t xml:space="preserve">В соответствии с </w:t>
      </w:r>
      <w:hyperlink r:id="rId71" w:history="1">
        <w:r>
          <w:rPr>
            <w:color w:val="0000FF"/>
          </w:rPr>
          <w:t>ФГОС</w:t>
        </w:r>
      </w:hyperlink>
      <w:r>
        <w:t xml:space="preserve">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тяжелыми и множественными нарушениями развития в варианте 1.4 с оцениваются как итоговые на момент завершения общего образования.</w:t>
      </w:r>
    </w:p>
    <w:p w:rsidR="004E4C7C" w:rsidRDefault="004E4C7C" w:rsidP="00D06916">
      <w:pPr>
        <w:pStyle w:val="ConsPlusNormal"/>
        <w:spacing w:before="240"/>
        <w:ind w:firstLine="540"/>
        <w:jc w:val="both"/>
      </w:pPr>
      <w:r>
        <w:t>Планируемые результаты освоения глухими обучающимися (вариант 1.4) адаптированной основной образовательной программы должны:</w:t>
      </w:r>
    </w:p>
    <w:p w:rsidR="004E4C7C" w:rsidRDefault="004E4C7C" w:rsidP="00D06916">
      <w:pPr>
        <w:pStyle w:val="ConsPlusNormal"/>
        <w:spacing w:before="240"/>
        <w:ind w:firstLine="540"/>
        <w:jc w:val="both"/>
      </w:pPr>
      <w:r>
        <w:t xml:space="preserve">1) обеспечивать связь между требованиями </w:t>
      </w:r>
      <w:hyperlink r:id="rId72" w:history="1">
        <w:r>
          <w:rPr>
            <w:color w:val="0000FF"/>
          </w:rPr>
          <w:t>ФГОС</w:t>
        </w:r>
      </w:hyperlink>
      <w:r>
        <w:t xml:space="preserve">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4E4C7C" w:rsidRDefault="004E4C7C" w:rsidP="00D06916">
      <w:pPr>
        <w:pStyle w:val="ConsPlusNormal"/>
        <w:spacing w:before="240"/>
        <w:ind w:firstLine="540"/>
        <w:jc w:val="both"/>
      </w:pPr>
      <w:r>
        <w:t>2) являться основой для разработки АООП НОО (вариант 1.4) образовательной организацией.</w:t>
      </w:r>
    </w:p>
    <w:p w:rsidR="004E4C7C" w:rsidRDefault="004E4C7C" w:rsidP="00D06916">
      <w:pPr>
        <w:pStyle w:val="ConsPlusNormal"/>
        <w:spacing w:before="240"/>
        <w:ind w:firstLine="540"/>
        <w:jc w:val="both"/>
      </w:pPr>
      <w:r>
        <w:t xml:space="preserve">Структура и содержание планируемых результатов освоения адаптированной основной образовательной программы должны адекватно отражать требования </w:t>
      </w:r>
      <w:hyperlink r:id="rId73" w:history="1">
        <w:r>
          <w:rPr>
            <w:color w:val="0000FF"/>
          </w:rPr>
          <w:t>ФГОС</w:t>
        </w:r>
      </w:hyperlink>
      <w:r>
        <w:t xml:space="preserve">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4E4C7C" w:rsidRDefault="004E4C7C" w:rsidP="00D06916">
      <w:pPr>
        <w:pStyle w:val="ConsPlusNormal"/>
        <w:spacing w:before="240"/>
        <w:ind w:firstLine="540"/>
        <w:jc w:val="both"/>
      </w:pPr>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4E4C7C" w:rsidRDefault="004E4C7C" w:rsidP="00D06916">
      <w:pPr>
        <w:pStyle w:val="ConsPlusNormal"/>
        <w:spacing w:before="240"/>
        <w:ind w:firstLine="540"/>
        <w:jc w:val="both"/>
      </w:pPr>
      <w:r>
        <w:t xml:space="preserve">В соответствии с требованиями </w:t>
      </w:r>
      <w:hyperlink r:id="rId74" w:history="1">
        <w:r>
          <w:rPr>
            <w:color w:val="0000FF"/>
          </w:rPr>
          <w:t>ФГОС</w:t>
        </w:r>
      </w:hyperlink>
      <w:r>
        <w:t xml:space="preserve">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4E4C7C" w:rsidRDefault="004E4C7C" w:rsidP="00D06916">
      <w:pPr>
        <w:pStyle w:val="ConsPlusNormal"/>
        <w:spacing w:before="240"/>
        <w:ind w:firstLine="540"/>
        <w:jc w:val="both"/>
      </w:pPr>
      <w:r>
        <w:t>Итоговая оценка качества освоения глухими обучающимися АООП НОО (вариант 1.4) осуществляется образовательным учреждением.</w:t>
      </w:r>
    </w:p>
    <w:p w:rsidR="004E4C7C" w:rsidRDefault="004E4C7C" w:rsidP="00D06916">
      <w:pPr>
        <w:pStyle w:val="ConsPlusNormal"/>
        <w:spacing w:before="240"/>
        <w:ind w:firstLine="540"/>
        <w:jc w:val="both"/>
      </w:pPr>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4E4C7C" w:rsidRDefault="004E4C7C" w:rsidP="00D06916">
      <w:pPr>
        <w:pStyle w:val="ConsPlusNormal"/>
        <w:spacing w:before="240"/>
        <w:ind w:firstLine="540"/>
        <w:jc w:val="both"/>
      </w:pPr>
      <w:r>
        <w:t>что обучающийся должен знать и уметь на уровне начального общего образования,</w:t>
      </w:r>
    </w:p>
    <w:p w:rsidR="004E4C7C" w:rsidRDefault="004E4C7C" w:rsidP="00D06916">
      <w:pPr>
        <w:pStyle w:val="ConsPlusNormal"/>
        <w:spacing w:before="240"/>
        <w:ind w:firstLine="540"/>
        <w:jc w:val="both"/>
      </w:pPr>
      <w:r>
        <w:t>что из полученных знаний и умений он может и должен применять на практике,</w:t>
      </w:r>
    </w:p>
    <w:p w:rsidR="004E4C7C" w:rsidRDefault="004E4C7C" w:rsidP="00D06916">
      <w:pPr>
        <w:pStyle w:val="ConsPlusNormal"/>
        <w:spacing w:before="240"/>
        <w:ind w:firstLine="540"/>
        <w:jc w:val="both"/>
      </w:pPr>
      <w:r>
        <w:t>насколько активно, адекватно и самостоятельно он их применяет.</w:t>
      </w:r>
    </w:p>
    <w:p w:rsidR="004E4C7C" w:rsidRDefault="004E4C7C" w:rsidP="00D06916">
      <w:pPr>
        <w:pStyle w:val="ConsPlusNormal"/>
        <w:spacing w:before="240"/>
        <w:ind w:firstLine="540"/>
        <w:jc w:val="both"/>
      </w:pPr>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E4C7C" w:rsidRDefault="004E4C7C" w:rsidP="00D06916">
      <w:pPr>
        <w:pStyle w:val="ConsPlusNormal"/>
        <w:spacing w:before="240"/>
        <w:ind w:firstLine="540"/>
        <w:jc w:val="both"/>
      </w:pPr>
      <w:r>
        <w:t>Для выявления возможной результативности обучения должен быть учтен ряд факторов:</w:t>
      </w:r>
    </w:p>
    <w:p w:rsidR="004E4C7C" w:rsidRDefault="004E4C7C" w:rsidP="00D06916">
      <w:pPr>
        <w:pStyle w:val="ConsPlusNormal"/>
        <w:spacing w:before="240"/>
        <w:ind w:firstLine="540"/>
        <w:jc w:val="both"/>
      </w:pPr>
      <w:r>
        <w:t>необходимо учитывать особенности текущего психического и соматического состояния каждого обучающегося;</w:t>
      </w:r>
    </w:p>
    <w:p w:rsidR="004E4C7C" w:rsidRDefault="004E4C7C" w:rsidP="00D06916">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4E4C7C" w:rsidRDefault="004E4C7C" w:rsidP="00D06916">
      <w:pPr>
        <w:pStyle w:val="ConsPlusNormal"/>
        <w:spacing w:before="240"/>
        <w:ind w:firstLine="540"/>
        <w:jc w:val="both"/>
      </w:pPr>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4E4C7C" w:rsidRDefault="004E4C7C" w:rsidP="00D06916">
      <w:pPr>
        <w:pStyle w:val="ConsPlusNormal"/>
        <w:spacing w:before="240"/>
        <w:ind w:firstLine="540"/>
        <w:jc w:val="both"/>
      </w:pPr>
      <w: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4E4C7C" w:rsidRDefault="004E4C7C" w:rsidP="00D06916">
      <w:pPr>
        <w:pStyle w:val="ConsPlusNormal"/>
        <w:spacing w:before="240"/>
        <w:ind w:firstLine="540"/>
        <w:jc w:val="both"/>
      </w:pPr>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4E4C7C" w:rsidRDefault="004E4C7C" w:rsidP="00D06916">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4E4C7C" w:rsidRDefault="004E4C7C" w:rsidP="00D06916">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4E4C7C" w:rsidRDefault="004E4C7C" w:rsidP="00D06916">
      <w:pPr>
        <w:pStyle w:val="ConsPlusNormal"/>
        <w:spacing w:before="240"/>
        <w:ind w:firstLine="540"/>
        <w:jc w:val="both"/>
      </w:pPr>
      <w: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4E4C7C" w:rsidRDefault="004E4C7C" w:rsidP="00D06916">
      <w:pPr>
        <w:pStyle w:val="ConsPlusNormal"/>
        <w:spacing w:before="240"/>
        <w:ind w:firstLine="540"/>
        <w:jc w:val="both"/>
      </w:pPr>
      <w:r>
        <w:t>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4E4C7C" w:rsidRDefault="004E4C7C" w:rsidP="00D06916">
      <w:pPr>
        <w:pStyle w:val="ConsPlusNormal"/>
        <w:spacing w:before="240"/>
        <w:ind w:firstLine="540"/>
        <w:jc w:val="both"/>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4E4C7C" w:rsidRDefault="004E4C7C" w:rsidP="00D06916">
      <w:pPr>
        <w:pStyle w:val="ConsPlusNormal"/>
        <w:jc w:val="both"/>
      </w:pPr>
    </w:p>
    <w:p w:rsidR="004E4C7C" w:rsidRDefault="004E4C7C" w:rsidP="00D06916">
      <w:pPr>
        <w:pStyle w:val="ConsPlusTitle"/>
        <w:jc w:val="center"/>
        <w:outlineLvl w:val="1"/>
      </w:pPr>
      <w:r>
        <w:t>XIII. Содержательный раздел ФАОП НОО для глухих</w:t>
      </w:r>
    </w:p>
    <w:p w:rsidR="004E4C7C" w:rsidRDefault="004E4C7C" w:rsidP="00D06916">
      <w:pPr>
        <w:pStyle w:val="ConsPlusTitle"/>
        <w:jc w:val="center"/>
      </w:pPr>
      <w:r>
        <w:t>обучающихся с умственной отсталостью (интеллектуальными</w:t>
      </w:r>
    </w:p>
    <w:p w:rsidR="004E4C7C" w:rsidRDefault="004E4C7C" w:rsidP="00D06916">
      <w:pPr>
        <w:pStyle w:val="ConsPlusTitle"/>
        <w:jc w:val="center"/>
      </w:pPr>
      <w:r>
        <w:t>нарушениями), ТМНР (вариант 1.4)</w:t>
      </w:r>
    </w:p>
    <w:p w:rsidR="004E4C7C" w:rsidRDefault="004E4C7C" w:rsidP="00D06916">
      <w:pPr>
        <w:pStyle w:val="ConsPlusNormal"/>
        <w:jc w:val="both"/>
      </w:pPr>
    </w:p>
    <w:p w:rsidR="004E4C7C" w:rsidRDefault="004E4C7C" w:rsidP="00D06916">
      <w:pPr>
        <w:pStyle w:val="ConsPlusTitle"/>
        <w:ind w:firstLine="540"/>
        <w:jc w:val="both"/>
        <w:outlineLvl w:val="2"/>
      </w:pPr>
      <w:r>
        <w:t>36.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36.1. Речь и альтернативная коммуникация.</w:t>
      </w:r>
    </w:p>
    <w:p w:rsidR="004E4C7C" w:rsidRDefault="004E4C7C" w:rsidP="00D06916">
      <w:pPr>
        <w:pStyle w:val="ConsPlusNormal"/>
        <w:spacing w:before="240"/>
        <w:ind w:firstLine="540"/>
        <w:jc w:val="both"/>
      </w:pPr>
      <w:r>
        <w:t>Пояснительная записка.</w:t>
      </w:r>
    </w:p>
    <w:p w:rsidR="004E4C7C" w:rsidRDefault="004E4C7C" w:rsidP="00D06916">
      <w:pPr>
        <w:pStyle w:val="ConsPlusNormal"/>
        <w:spacing w:before="240"/>
        <w:ind w:firstLine="540"/>
        <w:jc w:val="both"/>
      </w:pPr>
      <w:r>
        <w:t xml:space="preserve">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5"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Для глухих, обучающихся по варианту 1.4, так 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4E4C7C" w:rsidRDefault="004E4C7C" w:rsidP="00D06916">
      <w:pPr>
        <w:pStyle w:val="ConsPlusNormal"/>
        <w:spacing w:before="240"/>
        <w:ind w:firstLine="540"/>
        <w:jc w:val="both"/>
      </w:pPr>
      <w: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4E4C7C" w:rsidRDefault="004E4C7C" w:rsidP="00D06916">
      <w:pPr>
        <w:pStyle w:val="ConsPlusNormal"/>
        <w:spacing w:before="240"/>
        <w:ind w:firstLine="540"/>
        <w:jc w:val="both"/>
      </w:pPr>
      <w: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4E4C7C" w:rsidRDefault="004E4C7C" w:rsidP="00D06916">
      <w:pPr>
        <w:pStyle w:val="ConsPlusNormal"/>
        <w:spacing w:before="240"/>
        <w:ind w:firstLine="540"/>
        <w:jc w:val="both"/>
      </w:pPr>
      <w: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4E4C7C" w:rsidRDefault="004E4C7C" w:rsidP="00D06916">
      <w:pPr>
        <w:pStyle w:val="ConsPlusNormal"/>
        <w:spacing w:before="240"/>
        <w:ind w:firstLine="540"/>
        <w:jc w:val="both"/>
      </w:pPr>
      <w:r>
        <w:t>Обучение коммуникации глухих обучающихся (вариант 1.4) предполагает учет следующих положений:</w:t>
      </w:r>
    </w:p>
    <w:p w:rsidR="004E4C7C" w:rsidRDefault="004E4C7C" w:rsidP="00D06916">
      <w:pPr>
        <w:pStyle w:val="ConsPlusNormal"/>
        <w:spacing w:before="240"/>
        <w:ind w:firstLine="540"/>
        <w:jc w:val="both"/>
      </w:pPr>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4E4C7C" w:rsidRDefault="004E4C7C" w:rsidP="00D06916">
      <w:pPr>
        <w:pStyle w:val="ConsPlusNormal"/>
        <w:spacing w:before="240"/>
        <w:ind w:firstLine="540"/>
        <w:jc w:val="both"/>
      </w:pPr>
      <w:r>
        <w:t>в обучении используется жестовая речь, которая позволяет сформировать связь между предметами, действиями и их обозначениями;</w:t>
      </w:r>
    </w:p>
    <w:p w:rsidR="004E4C7C" w:rsidRDefault="004E4C7C" w:rsidP="00D06916">
      <w:pPr>
        <w:pStyle w:val="ConsPlusNormal"/>
        <w:spacing w:before="240"/>
        <w:ind w:firstLine="540"/>
        <w:jc w:val="both"/>
      </w:pPr>
      <w:r>
        <w:t>дактильная форма речи, письменная и устная формы речи;</w:t>
      </w:r>
    </w:p>
    <w:p w:rsidR="004E4C7C" w:rsidRDefault="004E4C7C" w:rsidP="00D06916">
      <w:pPr>
        <w:pStyle w:val="ConsPlusNormal"/>
        <w:spacing w:before="240"/>
        <w:ind w:firstLine="540"/>
        <w:jc w:val="both"/>
      </w:pPr>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p>
    <w:p w:rsidR="004E4C7C" w:rsidRDefault="004E4C7C" w:rsidP="00D06916">
      <w:pPr>
        <w:pStyle w:val="ConsPlusNormal"/>
        <w:spacing w:before="240"/>
        <w:ind w:firstLine="540"/>
        <w:jc w:val="both"/>
      </w:pPr>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4E4C7C" w:rsidRDefault="004E4C7C" w:rsidP="00D06916">
      <w:pPr>
        <w:pStyle w:val="ConsPlusNormal"/>
        <w:spacing w:before="240"/>
        <w:ind w:firstLine="540"/>
        <w:jc w:val="both"/>
      </w:pPr>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4E4C7C" w:rsidRDefault="004E4C7C" w:rsidP="00D06916">
      <w:pPr>
        <w:pStyle w:val="ConsPlusNormal"/>
        <w:spacing w:before="240"/>
        <w:ind w:firstLine="540"/>
        <w:jc w:val="both"/>
      </w:pPr>
      <w: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p>
    <w:p w:rsidR="004E4C7C" w:rsidRDefault="004E4C7C" w:rsidP="00D06916">
      <w:pPr>
        <w:pStyle w:val="ConsPlusNormal"/>
        <w:spacing w:before="240"/>
        <w:ind w:firstLine="540"/>
        <w:jc w:val="both"/>
      </w:pPr>
      <w: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4E4C7C" w:rsidRDefault="004E4C7C" w:rsidP="00D06916">
      <w:pPr>
        <w:pStyle w:val="ConsPlusNormal"/>
        <w:spacing w:before="240"/>
        <w:ind w:firstLine="540"/>
        <w:jc w:val="both"/>
      </w:pPr>
      <w: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p>
    <w:p w:rsidR="004E4C7C" w:rsidRDefault="004E4C7C" w:rsidP="00D06916">
      <w:pPr>
        <w:pStyle w:val="ConsPlusNormal"/>
        <w:spacing w:before="240"/>
        <w:ind w:firstLine="540"/>
        <w:jc w:val="both"/>
      </w:pPr>
      <w: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4E4C7C" w:rsidRDefault="004E4C7C" w:rsidP="00D06916">
      <w:pPr>
        <w:pStyle w:val="ConsPlusNormal"/>
        <w:spacing w:before="240"/>
        <w:ind w:firstLine="540"/>
        <w:jc w:val="both"/>
      </w:pPr>
      <w: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4E4C7C" w:rsidRDefault="004E4C7C" w:rsidP="00D06916">
      <w:pPr>
        <w:pStyle w:val="ConsPlusNormal"/>
        <w:spacing w:before="240"/>
        <w:ind w:firstLine="540"/>
        <w:jc w:val="both"/>
      </w:pPr>
      <w: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4E4C7C" w:rsidRDefault="004E4C7C" w:rsidP="00D06916">
      <w:pPr>
        <w:pStyle w:val="ConsPlusNormal"/>
        <w:spacing w:before="240"/>
        <w:ind w:firstLine="540"/>
        <w:jc w:val="both"/>
      </w:pPr>
      <w: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4E4C7C" w:rsidRDefault="004E4C7C" w:rsidP="00D06916">
      <w:pPr>
        <w:pStyle w:val="ConsPlusNormal"/>
        <w:spacing w:before="240"/>
        <w:ind w:firstLine="540"/>
        <w:jc w:val="both"/>
      </w:pPr>
      <w:r>
        <w:t>информационно-программное обеспечение: компьютерные программы символов;</w:t>
      </w:r>
    </w:p>
    <w:p w:rsidR="004E4C7C" w:rsidRDefault="004E4C7C" w:rsidP="00D06916">
      <w:pPr>
        <w:pStyle w:val="ConsPlusNormal"/>
        <w:spacing w:before="240"/>
        <w:ind w:firstLine="540"/>
        <w:jc w:val="both"/>
      </w:pPr>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4E4C7C" w:rsidRDefault="004E4C7C" w:rsidP="00D06916">
      <w:pPr>
        <w:pStyle w:val="ConsPlusNormal"/>
        <w:spacing w:before="240"/>
        <w:ind w:firstLine="540"/>
        <w:jc w:val="both"/>
      </w:pPr>
      <w:r>
        <w:t>36.1.1. Содержание обучения. Речь и альтернативная коммуникация.</w:t>
      </w:r>
    </w:p>
    <w:p w:rsidR="004E4C7C" w:rsidRDefault="004E4C7C" w:rsidP="00D06916">
      <w:pPr>
        <w:pStyle w:val="ConsPlusNormal"/>
        <w:spacing w:before="240"/>
        <w:ind w:firstLine="540"/>
        <w:jc w:val="both"/>
      </w:pPr>
      <w: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4E4C7C" w:rsidRDefault="004E4C7C" w:rsidP="00D06916">
      <w:pPr>
        <w:pStyle w:val="ConsPlusNormal"/>
        <w:spacing w:before="240"/>
        <w:ind w:firstLine="540"/>
        <w:jc w:val="both"/>
      </w:pPr>
      <w: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4E4C7C" w:rsidRDefault="004E4C7C" w:rsidP="00D06916">
      <w:pPr>
        <w:pStyle w:val="ConsPlusNormal"/>
        <w:spacing w:before="240"/>
        <w:ind w:firstLine="540"/>
        <w:jc w:val="both"/>
      </w:pPr>
      <w: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 Рисование, штриховка знакомых изображений.</w:t>
      </w:r>
    </w:p>
    <w:p w:rsidR="004E4C7C" w:rsidRDefault="004E4C7C" w:rsidP="00D06916">
      <w:pPr>
        <w:pStyle w:val="ConsPlusNormal"/>
        <w:spacing w:before="240"/>
        <w:ind w:firstLine="540"/>
        <w:jc w:val="both"/>
      </w:pPr>
      <w:r>
        <w:t>Списывание знакомых слов. Навыки правильного использования тетради, ручки, карандаша. Письмо слов и предложений, связанных с личным опытом обучающегося.</w:t>
      </w:r>
    </w:p>
    <w:p w:rsidR="004E4C7C" w:rsidRDefault="004E4C7C" w:rsidP="00D06916">
      <w:pPr>
        <w:pStyle w:val="ConsPlusNormal"/>
        <w:spacing w:before="240"/>
        <w:ind w:firstLine="540"/>
        <w:jc w:val="both"/>
      </w:pPr>
      <w:r>
        <w:t>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4E4C7C" w:rsidRDefault="004E4C7C" w:rsidP="00D06916">
      <w:pPr>
        <w:pStyle w:val="ConsPlusNormal"/>
        <w:spacing w:before="240"/>
        <w:ind w:firstLine="540"/>
        <w:jc w:val="both"/>
      </w:pPr>
      <w: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4E4C7C" w:rsidRDefault="004E4C7C" w:rsidP="00D06916">
      <w:pPr>
        <w:pStyle w:val="ConsPlusNormal"/>
        <w:spacing w:before="240"/>
        <w:ind w:firstLine="540"/>
        <w:jc w:val="both"/>
      </w:pPr>
      <w:r>
        <w:t>36.1.2. Результаты освоения учебного предмета.</w:t>
      </w:r>
    </w:p>
    <w:p w:rsidR="004E4C7C" w:rsidRDefault="004E4C7C" w:rsidP="00D06916">
      <w:pPr>
        <w:pStyle w:val="ConsPlusNormal"/>
        <w:spacing w:before="240"/>
        <w:ind w:firstLine="540"/>
        <w:jc w:val="both"/>
      </w:pPr>
      <w:r>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4E4C7C" w:rsidRDefault="004E4C7C" w:rsidP="00D06916">
      <w:pPr>
        <w:pStyle w:val="ConsPlusNormal"/>
        <w:spacing w:before="240"/>
        <w:ind w:firstLine="540"/>
        <w:jc w:val="both"/>
      </w:pPr>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p>
    <w:p w:rsidR="004E4C7C" w:rsidRDefault="004E4C7C" w:rsidP="00D06916">
      <w:pPr>
        <w:pStyle w:val="ConsPlusNormal"/>
        <w:spacing w:before="240"/>
        <w:ind w:firstLine="540"/>
        <w:jc w:val="both"/>
      </w:pPr>
      <w:r>
        <w:t>понимание и использование жестовой коммуникации в быту и на занятиях;</w:t>
      </w:r>
    </w:p>
    <w:p w:rsidR="004E4C7C" w:rsidRDefault="004E4C7C" w:rsidP="00D06916">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4E4C7C" w:rsidRDefault="004E4C7C" w:rsidP="00D06916">
      <w:pPr>
        <w:pStyle w:val="ConsPlusNormal"/>
        <w:spacing w:before="240"/>
        <w:ind w:firstLine="540"/>
        <w:jc w:val="both"/>
      </w:pPr>
      <w:r>
        <w:t>понимание и использование слов и простых фраз, обозначающих объекты и явления окружающего мира;</w:t>
      </w:r>
    </w:p>
    <w:p w:rsidR="004E4C7C" w:rsidRDefault="004E4C7C" w:rsidP="00D06916">
      <w:pPr>
        <w:pStyle w:val="ConsPlusNormal"/>
        <w:spacing w:before="240"/>
        <w:ind w:firstLine="540"/>
        <w:jc w:val="both"/>
      </w:pPr>
      <w: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4E4C7C" w:rsidRDefault="004E4C7C" w:rsidP="00D06916">
      <w:pPr>
        <w:pStyle w:val="ConsPlusNormal"/>
        <w:spacing w:before="240"/>
        <w:ind w:firstLine="540"/>
        <w:jc w:val="both"/>
      </w:pPr>
      <w:r>
        <w:t>умение дополнять отсутствие речевых средств невербальными средствами;</w:t>
      </w:r>
    </w:p>
    <w:p w:rsidR="004E4C7C" w:rsidRDefault="004E4C7C" w:rsidP="00D06916">
      <w:pPr>
        <w:pStyle w:val="ConsPlusNormal"/>
        <w:spacing w:before="240"/>
        <w:ind w:firstLine="540"/>
        <w:jc w:val="both"/>
      </w:pPr>
      <w:r>
        <w:t>осознанное правильное устно-дактильное чтение слов, предложений, тестов;</w:t>
      </w:r>
    </w:p>
    <w:p w:rsidR="004E4C7C" w:rsidRDefault="004E4C7C" w:rsidP="00D06916">
      <w:pPr>
        <w:pStyle w:val="ConsPlusNormal"/>
        <w:spacing w:before="240"/>
        <w:ind w:firstLine="540"/>
        <w:jc w:val="both"/>
      </w:pPr>
      <w: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4E4C7C" w:rsidRDefault="004E4C7C" w:rsidP="00D06916">
      <w:pPr>
        <w:pStyle w:val="ConsPlusNormal"/>
        <w:spacing w:before="240"/>
        <w:ind w:firstLine="540"/>
        <w:jc w:val="both"/>
      </w:pPr>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36.2. Математические представления.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6"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трех человек, нужно поставить три тарелки, три столовых прибора.</w:t>
      </w:r>
    </w:p>
    <w:p w:rsidR="004E4C7C" w:rsidRDefault="004E4C7C" w:rsidP="00D06916">
      <w:pPr>
        <w:pStyle w:val="ConsPlusNormal"/>
        <w:spacing w:before="240"/>
        <w:ind w:firstLine="540"/>
        <w:jc w:val="both"/>
      </w:pPr>
      <w:r>
        <w:t>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w:t>
      </w:r>
    </w:p>
    <w:p w:rsidR="004E4C7C" w:rsidRDefault="004E4C7C" w:rsidP="00D06916">
      <w:pPr>
        <w:pStyle w:val="ConsPlusNormal"/>
        <w:spacing w:before="240"/>
        <w:ind w:firstLine="540"/>
        <w:jc w:val="both"/>
      </w:pPr>
      <w:r>
        <w:t>Цель обучения - формирование элементарных математических представлений и умения применять их в повседневной жизни.</w:t>
      </w:r>
    </w:p>
    <w:p w:rsidR="004E4C7C" w:rsidRDefault="004E4C7C" w:rsidP="00D06916">
      <w:pPr>
        <w:pStyle w:val="ConsPlusNormal"/>
        <w:spacing w:before="240"/>
        <w:ind w:firstLine="540"/>
        <w:jc w:val="both"/>
      </w:pPr>
      <w: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p>
    <w:p w:rsidR="004E4C7C" w:rsidRDefault="004E4C7C" w:rsidP="00D06916">
      <w:pPr>
        <w:pStyle w:val="ConsPlusNormal"/>
        <w:spacing w:before="240"/>
        <w:ind w:firstLine="540"/>
        <w:jc w:val="both"/>
      </w:pPr>
      <w:r>
        <w:t>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4E4C7C" w:rsidRDefault="004E4C7C" w:rsidP="00D06916">
      <w:pPr>
        <w:pStyle w:val="ConsPlusNormal"/>
        <w:spacing w:before="240"/>
        <w:ind w:firstLine="540"/>
        <w:jc w:val="both"/>
      </w:pPr>
      <w: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4E4C7C" w:rsidRDefault="004E4C7C" w:rsidP="00D06916">
      <w:pPr>
        <w:pStyle w:val="ConsPlusNormal"/>
        <w:spacing w:before="240"/>
        <w:ind w:firstLine="540"/>
        <w:jc w:val="both"/>
      </w:pPr>
      <w: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4E4C7C" w:rsidRDefault="004E4C7C" w:rsidP="00D06916">
      <w:pPr>
        <w:pStyle w:val="ConsPlusNormal"/>
        <w:spacing w:before="240"/>
        <w:ind w:firstLine="540"/>
        <w:jc w:val="both"/>
      </w:pPr>
      <w:r>
        <w:t>36.2.1. Содержание обучения.</w:t>
      </w:r>
    </w:p>
    <w:p w:rsidR="004E4C7C" w:rsidRDefault="004E4C7C" w:rsidP="00D06916">
      <w:pPr>
        <w:pStyle w:val="ConsPlusNormal"/>
        <w:spacing w:before="240"/>
        <w:ind w:firstLine="540"/>
        <w:jc w:val="both"/>
      </w:pPr>
      <w:r>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4E4C7C" w:rsidRDefault="004E4C7C" w:rsidP="00D06916">
      <w:pPr>
        <w:pStyle w:val="ConsPlusNormal"/>
        <w:spacing w:before="240"/>
        <w:ind w:firstLine="540"/>
        <w:jc w:val="both"/>
      </w:pPr>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4E4C7C" w:rsidRDefault="004E4C7C" w:rsidP="00D06916">
      <w:pPr>
        <w:pStyle w:val="ConsPlusNormal"/>
        <w:spacing w:before="240"/>
        <w:ind w:firstLine="540"/>
        <w:jc w:val="both"/>
      </w:pPr>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4E4C7C" w:rsidRDefault="004E4C7C" w:rsidP="00D06916">
      <w:pPr>
        <w:pStyle w:val="ConsPlusNormal"/>
        <w:spacing w:before="240"/>
        <w:ind w:firstLine="540"/>
        <w:jc w:val="both"/>
      </w:pPr>
      <w: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4E4C7C" w:rsidRDefault="004E4C7C" w:rsidP="00D06916">
      <w:pPr>
        <w:pStyle w:val="ConsPlusNormal"/>
        <w:spacing w:before="240"/>
        <w:ind w:firstLine="540"/>
        <w:jc w:val="both"/>
      </w:pPr>
      <w: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4E4C7C" w:rsidRDefault="004E4C7C" w:rsidP="00D06916">
      <w:pPr>
        <w:pStyle w:val="ConsPlusNormal"/>
        <w:spacing w:before="240"/>
        <w:ind w:firstLine="540"/>
        <w:jc w:val="both"/>
      </w:pPr>
      <w: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4E4C7C" w:rsidRDefault="004E4C7C" w:rsidP="00D06916">
      <w:pPr>
        <w:pStyle w:val="ConsPlusNormal"/>
        <w:spacing w:before="240"/>
        <w:ind w:firstLine="540"/>
        <w:jc w:val="both"/>
      </w:pPr>
      <w:r>
        <w:t>36.2.2. Планируемые результаты освоения учебного предмета:</w:t>
      </w:r>
    </w:p>
    <w:p w:rsidR="004E4C7C" w:rsidRDefault="004E4C7C" w:rsidP="00D06916">
      <w:pPr>
        <w:pStyle w:val="ConsPlusNormal"/>
        <w:spacing w:before="240"/>
        <w:ind w:firstLine="540"/>
        <w:jc w:val="both"/>
      </w:pPr>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4E4C7C" w:rsidRDefault="004E4C7C" w:rsidP="00D06916">
      <w:pPr>
        <w:pStyle w:val="ConsPlusNormal"/>
        <w:spacing w:before="240"/>
        <w:ind w:firstLine="540"/>
        <w:jc w:val="both"/>
      </w:pPr>
      <w:r>
        <w:t>умение различать и сравнивать предметы по цвету, форме, величине в играх и практической деятельности;</w:t>
      </w:r>
    </w:p>
    <w:p w:rsidR="004E4C7C" w:rsidRDefault="004E4C7C" w:rsidP="00D06916">
      <w:pPr>
        <w:pStyle w:val="ConsPlusNormal"/>
        <w:spacing w:before="240"/>
        <w:ind w:firstLine="540"/>
        <w:jc w:val="both"/>
      </w:pPr>
      <w:r>
        <w:t>способность к перемещению и ориентировке в пространстве в бытовых ситуациях;</w:t>
      </w:r>
    </w:p>
    <w:p w:rsidR="004E4C7C" w:rsidRDefault="004E4C7C" w:rsidP="00D06916">
      <w:pPr>
        <w:pStyle w:val="ConsPlusNormal"/>
        <w:spacing w:before="240"/>
        <w:ind w:firstLine="540"/>
        <w:jc w:val="both"/>
      </w:pPr>
      <w:r>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4E4C7C" w:rsidRDefault="004E4C7C" w:rsidP="00D06916">
      <w:pPr>
        <w:pStyle w:val="ConsPlusNormal"/>
        <w:spacing w:before="240"/>
        <w:ind w:firstLine="540"/>
        <w:jc w:val="both"/>
      </w:pPr>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4E4C7C" w:rsidRDefault="004E4C7C" w:rsidP="00D06916">
      <w:pPr>
        <w:pStyle w:val="ConsPlusNormal"/>
        <w:spacing w:before="240"/>
        <w:ind w:firstLine="540"/>
        <w:jc w:val="both"/>
      </w:pPr>
      <w:r>
        <w:t>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w:t>
      </w:r>
    </w:p>
    <w:p w:rsidR="004E4C7C" w:rsidRDefault="004E4C7C" w:rsidP="00D06916">
      <w:pPr>
        <w:pStyle w:val="ConsPlusNormal"/>
        <w:spacing w:before="240"/>
        <w:ind w:firstLine="540"/>
        <w:jc w:val="both"/>
      </w:pPr>
      <w:r>
        <w:t>пересчет предметов в доступных обучающемуся пределах в процессе деятельности;</w:t>
      </w:r>
    </w:p>
    <w:p w:rsidR="004E4C7C" w:rsidRDefault="004E4C7C" w:rsidP="00D06916">
      <w:pPr>
        <w:pStyle w:val="ConsPlusNormal"/>
        <w:spacing w:before="240"/>
        <w:ind w:firstLine="540"/>
        <w:jc w:val="both"/>
      </w:pPr>
      <w:r>
        <w:t>обучение выполнению простых арифметических действий на наглядной основе, пониманию значений арифметических знаков;</w:t>
      </w:r>
    </w:p>
    <w:p w:rsidR="004E4C7C" w:rsidRDefault="004E4C7C" w:rsidP="00D06916">
      <w:pPr>
        <w:pStyle w:val="ConsPlusNormal"/>
        <w:spacing w:before="240"/>
        <w:ind w:firstLine="540"/>
        <w:jc w:val="both"/>
      </w:pPr>
      <w:r>
        <w:t>умение обозначать арифметические действия знаками.</w:t>
      </w:r>
    </w:p>
    <w:p w:rsidR="004E4C7C" w:rsidRDefault="004E4C7C" w:rsidP="00D06916">
      <w:pPr>
        <w:pStyle w:val="ConsPlusNormal"/>
        <w:spacing w:before="240"/>
        <w:ind w:firstLine="540"/>
        <w:jc w:val="both"/>
      </w:pPr>
      <w:r>
        <w:t>2. Развитие умения самостоятельно пользоваться математическими представлениями и умениями при решении элементарных житейских задач:</w:t>
      </w:r>
    </w:p>
    <w:p w:rsidR="004E4C7C" w:rsidRDefault="004E4C7C" w:rsidP="00D06916">
      <w:pPr>
        <w:pStyle w:val="ConsPlusNormal"/>
        <w:spacing w:before="240"/>
        <w:ind w:firstLine="540"/>
        <w:jc w:val="both"/>
      </w:pPr>
      <w: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4E4C7C" w:rsidRDefault="004E4C7C" w:rsidP="00D06916">
      <w:pPr>
        <w:pStyle w:val="ConsPlusNormal"/>
        <w:spacing w:before="240"/>
        <w:ind w:firstLine="540"/>
        <w:jc w:val="both"/>
      </w:pPr>
      <w:r>
        <w:t>участие вместе со взрослыми в покупке продуктов и других вещей, понимание назначения денег;</w:t>
      </w:r>
    </w:p>
    <w:p w:rsidR="004E4C7C" w:rsidRDefault="004E4C7C" w:rsidP="00D06916">
      <w:pPr>
        <w:pStyle w:val="ConsPlusNormal"/>
        <w:spacing w:before="240"/>
        <w:ind w:firstLine="540"/>
        <w:jc w:val="both"/>
      </w:pPr>
      <w:r>
        <w:t>умение распознавать цифры, обозначающие возраст самого обучающегося, номер дома, квартиры, автобуса.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36.3. Окружающий природный мир.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4E4C7C" w:rsidRDefault="004E4C7C" w:rsidP="00D06916">
      <w:pPr>
        <w:pStyle w:val="ConsPlusNormal"/>
        <w:spacing w:before="240"/>
        <w:ind w:firstLine="540"/>
        <w:jc w:val="both"/>
      </w:pPr>
      <w:r>
        <w:t>Цель: формирование представлений о живой и неживой природе, о взаимодействии человека с природой, бережного отношения к природе.</w:t>
      </w:r>
    </w:p>
    <w:p w:rsidR="004E4C7C" w:rsidRDefault="004E4C7C" w:rsidP="00D06916">
      <w:pPr>
        <w:pStyle w:val="ConsPlusNormal"/>
        <w:spacing w:before="240"/>
        <w:ind w:firstLine="540"/>
        <w:jc w:val="both"/>
      </w:pPr>
      <w:r>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4E4C7C" w:rsidRDefault="004E4C7C" w:rsidP="00D06916">
      <w:pPr>
        <w:pStyle w:val="ConsPlusNormal"/>
        <w:spacing w:before="240"/>
        <w:ind w:firstLine="540"/>
        <w:jc w:val="both"/>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4E4C7C" w:rsidRDefault="004E4C7C" w:rsidP="00D06916">
      <w:pPr>
        <w:pStyle w:val="ConsPlusNormal"/>
        <w:spacing w:before="240"/>
        <w:ind w:firstLine="540"/>
        <w:jc w:val="both"/>
      </w:pPr>
      <w: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4E4C7C" w:rsidRDefault="004E4C7C" w:rsidP="00D06916">
      <w:pPr>
        <w:pStyle w:val="ConsPlusNormal"/>
        <w:spacing w:before="24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p>
    <w:p w:rsidR="004E4C7C" w:rsidRDefault="004E4C7C" w:rsidP="00D06916">
      <w:pPr>
        <w:pStyle w:val="ConsPlusNormal"/>
        <w:spacing w:before="24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4E4C7C" w:rsidRDefault="004E4C7C" w:rsidP="00D06916">
      <w:pPr>
        <w:pStyle w:val="ConsPlusNormal"/>
        <w:spacing w:before="240"/>
        <w:ind w:firstLine="540"/>
        <w:jc w:val="both"/>
      </w:pPr>
      <w:r>
        <w:t>36.3.1. Содержание обучения:</w:t>
      </w:r>
    </w:p>
    <w:p w:rsidR="004E4C7C" w:rsidRDefault="004E4C7C" w:rsidP="00D06916">
      <w:pPr>
        <w:pStyle w:val="ConsPlusNormal"/>
        <w:spacing w:before="240"/>
        <w:ind w:firstLine="540"/>
        <w:jc w:val="both"/>
      </w:pPr>
      <w:r>
        <w:t>1. Растительный мир.</w:t>
      </w:r>
    </w:p>
    <w:p w:rsidR="004E4C7C" w:rsidRDefault="004E4C7C" w:rsidP="00D06916">
      <w:pPr>
        <w:pStyle w:val="ConsPlusNormal"/>
        <w:spacing w:before="240"/>
        <w:ind w:firstLine="540"/>
        <w:jc w:val="both"/>
      </w:pPr>
      <w:r>
        <w:t>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способах их переработки (изготовление сока, варенья, джема, варка, жарка, засол).</w:t>
      </w:r>
    </w:p>
    <w:p w:rsidR="004E4C7C" w:rsidRDefault="004E4C7C" w:rsidP="00D06916">
      <w:pPr>
        <w:pStyle w:val="ConsPlusNormal"/>
        <w:spacing w:before="240"/>
        <w:ind w:firstLine="540"/>
        <w:jc w:val="both"/>
      </w:pPr>
      <w:r>
        <w:t>2. Животный мир.</w:t>
      </w:r>
    </w:p>
    <w:p w:rsidR="004E4C7C" w:rsidRDefault="004E4C7C" w:rsidP="00D06916">
      <w:pPr>
        <w:pStyle w:val="ConsPlusNormal"/>
        <w:spacing w:before="240"/>
        <w:ind w:firstLine="540"/>
        <w:jc w:val="both"/>
      </w:pPr>
      <w: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рыба-еж,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4E4C7C" w:rsidRDefault="004E4C7C" w:rsidP="00D06916">
      <w:pPr>
        <w:pStyle w:val="ConsPlusNormal"/>
        <w:spacing w:before="240"/>
        <w:ind w:firstLine="540"/>
        <w:jc w:val="both"/>
      </w:pPr>
      <w:r>
        <w:t>3. Объекты природы.</w:t>
      </w:r>
    </w:p>
    <w:p w:rsidR="004E4C7C" w:rsidRDefault="004E4C7C" w:rsidP="00D06916">
      <w:pPr>
        <w:pStyle w:val="ConsPlusNormal"/>
        <w:spacing w:before="240"/>
        <w:ind w:firstLine="540"/>
        <w:jc w:val="both"/>
      </w:pPr>
      <w: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4E4C7C" w:rsidRDefault="004E4C7C" w:rsidP="00D06916">
      <w:pPr>
        <w:pStyle w:val="ConsPlusNormal"/>
        <w:spacing w:before="240"/>
        <w:ind w:firstLine="540"/>
        <w:jc w:val="both"/>
      </w:pPr>
      <w:r>
        <w:t>4. Временные представления.</w:t>
      </w:r>
    </w:p>
    <w:p w:rsidR="004E4C7C" w:rsidRDefault="004E4C7C" w:rsidP="00D06916">
      <w:pPr>
        <w:pStyle w:val="ConsPlusNormal"/>
        <w:spacing w:before="240"/>
        <w:ind w:firstLine="540"/>
        <w:jc w:val="both"/>
      </w:pPr>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4E4C7C" w:rsidRDefault="004E4C7C" w:rsidP="00D06916">
      <w:pPr>
        <w:pStyle w:val="ConsPlusNormal"/>
        <w:spacing w:before="240"/>
        <w:ind w:firstLine="540"/>
        <w:jc w:val="both"/>
      </w:pPr>
      <w:r>
        <w:t>36.3.2. Планируемые результаты освоения учебного предмета:</w:t>
      </w:r>
    </w:p>
    <w:p w:rsidR="004E4C7C" w:rsidRDefault="004E4C7C" w:rsidP="00D06916">
      <w:pPr>
        <w:pStyle w:val="ConsPlusNormal"/>
        <w:spacing w:before="240"/>
        <w:ind w:firstLine="540"/>
        <w:jc w:val="both"/>
      </w:pPr>
      <w:r>
        <w:t>1. Овладение элементарными представлениями о неживой природе:</w:t>
      </w:r>
    </w:p>
    <w:p w:rsidR="004E4C7C" w:rsidRDefault="004E4C7C" w:rsidP="00D06916">
      <w:pPr>
        <w:pStyle w:val="ConsPlusNormal"/>
        <w:spacing w:before="240"/>
        <w:ind w:firstLine="540"/>
        <w:jc w:val="both"/>
      </w:pPr>
      <w:r>
        <w:t>наличие элементарных представлений о временах года, умение обозначить их признаки с помощью невербальных и вербальных средств;</w:t>
      </w:r>
    </w:p>
    <w:p w:rsidR="004E4C7C" w:rsidRDefault="004E4C7C" w:rsidP="00D06916">
      <w:pPr>
        <w:pStyle w:val="ConsPlusNormal"/>
        <w:spacing w:before="240"/>
        <w:ind w:firstLine="540"/>
        <w:jc w:val="both"/>
      </w:pPr>
      <w:r>
        <w:t>понимание элементарных причинно-следственных связей между явлениями природы;</w:t>
      </w:r>
    </w:p>
    <w:p w:rsidR="004E4C7C" w:rsidRDefault="004E4C7C" w:rsidP="00D06916">
      <w:pPr>
        <w:pStyle w:val="ConsPlusNormal"/>
        <w:spacing w:before="240"/>
        <w:ind w:firstLine="540"/>
        <w:jc w:val="both"/>
      </w:pPr>
      <w:r>
        <w:t>наличие представлений об опасности некоторых погодных явлений;</w:t>
      </w:r>
    </w:p>
    <w:p w:rsidR="004E4C7C" w:rsidRDefault="004E4C7C" w:rsidP="00D06916">
      <w:pPr>
        <w:pStyle w:val="ConsPlusNormal"/>
        <w:spacing w:before="240"/>
        <w:ind w:firstLine="540"/>
        <w:jc w:val="both"/>
      </w:pPr>
      <w:r>
        <w:t>формирование умения адаптироваться к конкретным природным и климатическим условиям;</w:t>
      </w:r>
    </w:p>
    <w:p w:rsidR="004E4C7C" w:rsidRDefault="004E4C7C" w:rsidP="00D06916">
      <w:pPr>
        <w:pStyle w:val="ConsPlusNormal"/>
        <w:spacing w:before="240"/>
        <w:ind w:firstLine="540"/>
        <w:jc w:val="both"/>
      </w:pPr>
      <w:r>
        <w:t>наличие элементарных представлений об объектах неживой природы (земле, воздухе, лесе, луге, реке, водоемах, огне и других);</w:t>
      </w:r>
    </w:p>
    <w:p w:rsidR="004E4C7C" w:rsidRDefault="004E4C7C" w:rsidP="00D06916">
      <w:pPr>
        <w:pStyle w:val="ConsPlusNormal"/>
        <w:spacing w:before="240"/>
        <w:ind w:firstLine="540"/>
        <w:jc w:val="both"/>
      </w:pPr>
      <w:r>
        <w:t>явлениях природы (дождь, гроза, снегопад, радуга и других);</w:t>
      </w:r>
    </w:p>
    <w:p w:rsidR="004E4C7C" w:rsidRDefault="004E4C7C" w:rsidP="00D06916">
      <w:pPr>
        <w:pStyle w:val="ConsPlusNormal"/>
        <w:spacing w:before="240"/>
        <w:ind w:firstLine="540"/>
        <w:jc w:val="both"/>
      </w:pPr>
      <w:r>
        <w:t>умение ориентироваться на жизненно важные звучания природных явлений;</w:t>
      </w:r>
    </w:p>
    <w:p w:rsidR="004E4C7C" w:rsidRDefault="004E4C7C" w:rsidP="00D06916">
      <w:pPr>
        <w:pStyle w:val="ConsPlusNormal"/>
        <w:spacing w:before="240"/>
        <w:ind w:firstLine="540"/>
        <w:jc w:val="both"/>
      </w:pPr>
      <w:r>
        <w:t>наличие элементарных представлений о времени:</w:t>
      </w:r>
    </w:p>
    <w:p w:rsidR="004E4C7C" w:rsidRDefault="004E4C7C" w:rsidP="00D06916">
      <w:pPr>
        <w:pStyle w:val="ConsPlusNormal"/>
        <w:spacing w:before="240"/>
        <w:ind w:firstLine="540"/>
        <w:jc w:val="both"/>
      </w:pPr>
      <w:r>
        <w:t>умение различать части суток, дни недели, месяцы, их соотнесение с временем года;</w:t>
      </w:r>
    </w:p>
    <w:p w:rsidR="004E4C7C" w:rsidRDefault="004E4C7C" w:rsidP="00D06916">
      <w:pPr>
        <w:pStyle w:val="ConsPlusNormal"/>
        <w:spacing w:before="240"/>
        <w:ind w:firstLine="540"/>
        <w:jc w:val="both"/>
      </w:pPr>
      <w:r>
        <w:t>2. Формирование представлений о животном и растительном мире:</w:t>
      </w:r>
    </w:p>
    <w:p w:rsidR="004E4C7C" w:rsidRDefault="004E4C7C" w:rsidP="00D06916">
      <w:pPr>
        <w:pStyle w:val="ConsPlusNormal"/>
        <w:spacing w:before="240"/>
        <w:ind w:firstLine="540"/>
        <w:jc w:val="both"/>
      </w:pPr>
      <w:r>
        <w:t>интерес к живой природе;</w:t>
      </w:r>
    </w:p>
    <w:p w:rsidR="004E4C7C" w:rsidRDefault="004E4C7C" w:rsidP="00D06916">
      <w:pPr>
        <w:pStyle w:val="ConsPlusNormal"/>
        <w:spacing w:before="240"/>
        <w:ind w:firstLine="540"/>
        <w:jc w:val="both"/>
      </w:pPr>
      <w:r>
        <w:t>знание наиболее знакомых домашних и диких животных, условий их жизни;</w:t>
      </w:r>
    </w:p>
    <w:p w:rsidR="004E4C7C" w:rsidRDefault="004E4C7C" w:rsidP="00D06916">
      <w:pPr>
        <w:pStyle w:val="ConsPlusNormal"/>
        <w:spacing w:before="240"/>
        <w:ind w:firstLine="540"/>
        <w:jc w:val="both"/>
      </w:pPr>
      <w:r>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p>
    <w:p w:rsidR="004E4C7C" w:rsidRDefault="004E4C7C" w:rsidP="00D06916">
      <w:pPr>
        <w:pStyle w:val="ConsPlusNormal"/>
        <w:spacing w:before="240"/>
        <w:ind w:firstLine="540"/>
        <w:jc w:val="both"/>
      </w:pPr>
      <w:r>
        <w:t>наличие желания участвовать в уходе за животными и растениями;</w:t>
      </w:r>
    </w:p>
    <w:p w:rsidR="004E4C7C" w:rsidRDefault="004E4C7C" w:rsidP="00D06916">
      <w:pPr>
        <w:pStyle w:val="ConsPlusNormal"/>
        <w:spacing w:before="240"/>
        <w:ind w:firstLine="540"/>
        <w:jc w:val="both"/>
      </w:pPr>
      <w:r>
        <w:t>представления о необходимых орудиях для работы на участке, в огороде, безопасному обращению с ними;</w:t>
      </w:r>
    </w:p>
    <w:p w:rsidR="004E4C7C" w:rsidRDefault="004E4C7C" w:rsidP="00D06916">
      <w:pPr>
        <w:pStyle w:val="ConsPlusNormal"/>
        <w:spacing w:before="240"/>
        <w:ind w:firstLine="540"/>
        <w:jc w:val="both"/>
      </w:pPr>
      <w:r>
        <w:t>знание правил безопасного для мира природы поведения человека;</w:t>
      </w:r>
    </w:p>
    <w:p w:rsidR="004E4C7C" w:rsidRDefault="004E4C7C" w:rsidP="00D06916">
      <w:pPr>
        <w:pStyle w:val="ConsPlusNormal"/>
        <w:spacing w:before="240"/>
        <w:ind w:firstLine="540"/>
        <w:jc w:val="both"/>
      </w:pPr>
      <w:r>
        <w:t>3. Развитие активности, любознательности во взаимодействии с миром живой и неживой природы:</w:t>
      </w:r>
    </w:p>
    <w:p w:rsidR="004E4C7C" w:rsidRDefault="004E4C7C" w:rsidP="00D06916">
      <w:pPr>
        <w:pStyle w:val="ConsPlusNormal"/>
        <w:spacing w:before="240"/>
        <w:ind w:firstLine="540"/>
        <w:jc w:val="both"/>
      </w:pPr>
      <w: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36.4. Человек.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8"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4E4C7C" w:rsidRDefault="004E4C7C" w:rsidP="00D06916">
      <w:pPr>
        <w:pStyle w:val="ConsPlusNormal"/>
        <w:spacing w:before="240"/>
        <w:ind w:firstLine="540"/>
        <w:jc w:val="both"/>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4E4C7C" w:rsidRDefault="004E4C7C" w:rsidP="00D06916">
      <w:pPr>
        <w:pStyle w:val="ConsPlusNormal"/>
        <w:spacing w:before="24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rsidR="004E4C7C" w:rsidRDefault="004E4C7C" w:rsidP="00D06916">
      <w:pPr>
        <w:pStyle w:val="ConsPlusNormal"/>
        <w:spacing w:before="240"/>
        <w:ind w:firstLine="5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4E4C7C" w:rsidRDefault="004E4C7C" w:rsidP="00D06916">
      <w:pPr>
        <w:pStyle w:val="ConsPlusNormal"/>
        <w:spacing w:before="24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4E4C7C" w:rsidRDefault="004E4C7C" w:rsidP="00D06916">
      <w:pPr>
        <w:pStyle w:val="ConsPlusNormal"/>
        <w:spacing w:before="240"/>
        <w:ind w:firstLine="540"/>
        <w:jc w:val="both"/>
      </w:pPr>
      <w: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4E4C7C" w:rsidRDefault="004E4C7C" w:rsidP="00D06916">
      <w:pPr>
        <w:pStyle w:val="ConsPlusNormal"/>
        <w:spacing w:before="240"/>
        <w:ind w:firstLine="5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4E4C7C" w:rsidRDefault="004E4C7C" w:rsidP="00D06916">
      <w:pPr>
        <w:pStyle w:val="ConsPlusNormal"/>
        <w:spacing w:before="240"/>
        <w:ind w:firstLine="540"/>
        <w:jc w:val="both"/>
      </w:pPr>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4E4C7C" w:rsidRDefault="004E4C7C" w:rsidP="00D06916">
      <w:pPr>
        <w:pStyle w:val="ConsPlusNormal"/>
        <w:spacing w:before="240"/>
        <w:ind w:firstLine="540"/>
        <w:jc w:val="both"/>
      </w:pPr>
      <w: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4E4C7C" w:rsidRDefault="004E4C7C" w:rsidP="00D06916">
      <w:pPr>
        <w:pStyle w:val="ConsPlusNormal"/>
        <w:spacing w:before="240"/>
        <w:ind w:firstLine="540"/>
        <w:jc w:val="both"/>
      </w:pPr>
      <w:r>
        <w:t>36.4.1. Содержание обучения:</w:t>
      </w:r>
    </w:p>
    <w:p w:rsidR="004E4C7C" w:rsidRDefault="004E4C7C" w:rsidP="00D06916">
      <w:pPr>
        <w:pStyle w:val="ConsPlusNormal"/>
        <w:spacing w:before="240"/>
        <w:ind w:firstLine="540"/>
        <w:jc w:val="both"/>
      </w:pPr>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4E4C7C" w:rsidRDefault="004E4C7C" w:rsidP="00D06916">
      <w:pPr>
        <w:pStyle w:val="ConsPlusNormal"/>
        <w:spacing w:before="240"/>
        <w:ind w:firstLine="540"/>
        <w:jc w:val="both"/>
      </w:pPr>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4E4C7C" w:rsidRDefault="004E4C7C" w:rsidP="00D06916">
      <w:pPr>
        <w:pStyle w:val="ConsPlusNormal"/>
        <w:spacing w:before="240"/>
        <w:ind w:firstLine="540"/>
        <w:jc w:val="both"/>
      </w:pPr>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4E4C7C" w:rsidRDefault="004E4C7C" w:rsidP="00D06916">
      <w:pPr>
        <w:pStyle w:val="ConsPlusNormal"/>
        <w:spacing w:before="240"/>
        <w:ind w:firstLine="540"/>
        <w:jc w:val="both"/>
      </w:pPr>
      <w: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4E4C7C" w:rsidRDefault="004E4C7C" w:rsidP="00D06916">
      <w:pPr>
        <w:pStyle w:val="ConsPlusNormal"/>
        <w:spacing w:before="240"/>
        <w:ind w:firstLine="540"/>
        <w:jc w:val="both"/>
      </w:pPr>
      <w:r>
        <w:t>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4E4C7C" w:rsidRDefault="004E4C7C" w:rsidP="00D06916">
      <w:pPr>
        <w:pStyle w:val="ConsPlusNormal"/>
        <w:spacing w:before="240"/>
        <w:ind w:firstLine="540"/>
        <w:jc w:val="both"/>
      </w:pPr>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4E4C7C" w:rsidRDefault="004E4C7C" w:rsidP="00D06916">
      <w:pPr>
        <w:pStyle w:val="ConsPlusNormal"/>
        <w:spacing w:before="240"/>
        <w:ind w:firstLine="540"/>
        <w:jc w:val="both"/>
      </w:pPr>
      <w:r>
        <w:t>36.4.2. Планируемые результаты освоения учебного предмета:</w:t>
      </w:r>
    </w:p>
    <w:p w:rsidR="004E4C7C" w:rsidRDefault="004E4C7C" w:rsidP="00D06916">
      <w:pPr>
        <w:pStyle w:val="ConsPlusNormal"/>
        <w:spacing w:before="240"/>
        <w:ind w:firstLine="540"/>
        <w:jc w:val="both"/>
      </w:pPr>
      <w:r>
        <w:t>1. Представления о себе (о своем теле, возрасте, поле) и других своих физических возможностях и возможностях сверстников и других людях:</w:t>
      </w:r>
    </w:p>
    <w:p w:rsidR="004E4C7C" w:rsidRDefault="004E4C7C" w:rsidP="00D06916">
      <w:pPr>
        <w:pStyle w:val="ConsPlusNormal"/>
        <w:spacing w:before="240"/>
        <w:ind w:firstLine="540"/>
        <w:jc w:val="both"/>
      </w:pPr>
      <w:r>
        <w:t>умение называть себя в доступной форме, соотносить свою внешность с фотографией, отнесение себя к определенному полу;</w:t>
      </w:r>
    </w:p>
    <w:p w:rsidR="004E4C7C" w:rsidRDefault="004E4C7C" w:rsidP="00D06916">
      <w:pPr>
        <w:pStyle w:val="ConsPlusNormal"/>
        <w:spacing w:before="240"/>
        <w:ind w:firstLine="540"/>
        <w:jc w:val="both"/>
      </w:pPr>
      <w:r>
        <w:t>умение различать свои вещи среди других ("мое" и "не мое"), соотносить со своим полом, внешностью, ростом;</w:t>
      </w:r>
    </w:p>
    <w:p w:rsidR="004E4C7C" w:rsidRDefault="004E4C7C" w:rsidP="00D06916">
      <w:pPr>
        <w:pStyle w:val="ConsPlusNormal"/>
        <w:spacing w:before="240"/>
        <w:ind w:firstLine="540"/>
        <w:jc w:val="both"/>
      </w:pPr>
      <w: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p>
    <w:p w:rsidR="004E4C7C" w:rsidRDefault="004E4C7C" w:rsidP="00D06916">
      <w:pPr>
        <w:pStyle w:val="ConsPlusNormal"/>
        <w:spacing w:before="240"/>
        <w:ind w:firstLine="540"/>
        <w:jc w:val="both"/>
      </w:pPr>
      <w:r>
        <w:t>понимание значений слов и фраз, обозначающих части тела, инструкций, связанных с процессами самообслуживания;</w:t>
      </w:r>
    </w:p>
    <w:p w:rsidR="004E4C7C" w:rsidRDefault="004E4C7C" w:rsidP="00D06916">
      <w:pPr>
        <w:pStyle w:val="ConsPlusNormal"/>
        <w:spacing w:before="240"/>
        <w:ind w:firstLine="540"/>
        <w:jc w:val="both"/>
      </w:pPr>
      <w:r>
        <w:t>2. Умение сообщать сведения о себе:</w:t>
      </w:r>
    </w:p>
    <w:p w:rsidR="004E4C7C" w:rsidRDefault="004E4C7C" w:rsidP="00D06916">
      <w:pPr>
        <w:pStyle w:val="ConsPlusNormal"/>
        <w:spacing w:before="240"/>
        <w:ind w:firstLine="540"/>
        <w:jc w:val="both"/>
      </w:pPr>
      <w:r>
        <w:t>имя, фамилия, возраст, пол, место жительства, любимые занятия и другое;</w:t>
      </w:r>
    </w:p>
    <w:p w:rsidR="004E4C7C" w:rsidRDefault="004E4C7C" w:rsidP="00D06916">
      <w:pPr>
        <w:pStyle w:val="ConsPlusNormal"/>
        <w:spacing w:before="240"/>
        <w:ind w:firstLine="540"/>
        <w:jc w:val="both"/>
      </w:pPr>
      <w:r>
        <w:t>3. Формирование представлений о своей семье, взаимоотношениях в семье, обязанностях членов семьи и ребенка:</w:t>
      </w:r>
    </w:p>
    <w:p w:rsidR="004E4C7C" w:rsidRDefault="004E4C7C" w:rsidP="00D06916">
      <w:pPr>
        <w:pStyle w:val="ConsPlusNormal"/>
        <w:spacing w:before="240"/>
        <w:ind w:firstLine="540"/>
        <w:jc w:val="both"/>
      </w:pPr>
      <w:r>
        <w:t>наличие представлений о составе семьи, обязанностях членов семьи, о своих обязанностях;</w:t>
      </w:r>
    </w:p>
    <w:p w:rsidR="004E4C7C" w:rsidRDefault="004E4C7C" w:rsidP="00D06916">
      <w:pPr>
        <w:pStyle w:val="ConsPlusNormal"/>
        <w:spacing w:before="240"/>
        <w:ind w:firstLine="540"/>
        <w:jc w:val="both"/>
      </w:pPr>
      <w:r>
        <w:t>осознание необходимости помощи старшим в семье;</w:t>
      </w:r>
    </w:p>
    <w:p w:rsidR="004E4C7C" w:rsidRDefault="004E4C7C" w:rsidP="00D06916">
      <w:pPr>
        <w:pStyle w:val="ConsPlusNormal"/>
        <w:spacing w:before="240"/>
        <w:ind w:firstLine="540"/>
        <w:jc w:val="both"/>
      </w:pPr>
      <w:r>
        <w:t>понимание основ безопасности собственной жизнедеятельности, безопасного поведения в быту;</w:t>
      </w:r>
    </w:p>
    <w:p w:rsidR="004E4C7C" w:rsidRDefault="004E4C7C" w:rsidP="00D06916">
      <w:pPr>
        <w:pStyle w:val="ConsPlusNormal"/>
        <w:spacing w:before="240"/>
        <w:ind w:firstLine="540"/>
        <w:jc w:val="both"/>
      </w:pPr>
      <w:r>
        <w:t>усвоение элементарных норм взаимодействия и этикета, обогащение практики эмоционального взаимодействия и сопереживания;</w:t>
      </w:r>
    </w:p>
    <w:p w:rsidR="004E4C7C" w:rsidRDefault="004E4C7C" w:rsidP="00D06916">
      <w:pPr>
        <w:pStyle w:val="ConsPlusNormal"/>
        <w:spacing w:before="240"/>
        <w:ind w:firstLine="540"/>
        <w:jc w:val="both"/>
      </w:pPr>
      <w:r>
        <w:t>4. Развитие интереса к достижениям в учебе, к собственным увлечениям, поиску друзей, организации личного пространства и времени (учебного, свободного):</w:t>
      </w:r>
    </w:p>
    <w:p w:rsidR="004E4C7C" w:rsidRDefault="004E4C7C" w:rsidP="00D06916">
      <w:pPr>
        <w:pStyle w:val="ConsPlusNormal"/>
        <w:spacing w:before="240"/>
        <w:ind w:firstLine="540"/>
        <w:jc w:val="both"/>
      </w:pPr>
      <w:r>
        <w:t>наличие интереса к друзьям, участию в коллективных играх, мероприятиях, занятиях;</w:t>
      </w:r>
    </w:p>
    <w:p w:rsidR="004E4C7C" w:rsidRDefault="004E4C7C" w:rsidP="00D06916">
      <w:pPr>
        <w:pStyle w:val="ConsPlusNormal"/>
        <w:spacing w:before="240"/>
        <w:ind w:firstLine="540"/>
        <w:jc w:val="both"/>
      </w:pPr>
      <w:r>
        <w:t>умение выразить свои интересы, любимые занятия;</w:t>
      </w:r>
    </w:p>
    <w:p w:rsidR="004E4C7C" w:rsidRDefault="004E4C7C" w:rsidP="00D06916">
      <w:pPr>
        <w:pStyle w:val="ConsPlusNormal"/>
        <w:spacing w:before="240"/>
        <w:ind w:firstLine="540"/>
        <w:jc w:val="both"/>
      </w:pPr>
      <w:r>
        <w:t>наличие интереса к достижениям в учебе, овладении новыми умениями, к собственным увлечениям, организации личного времени.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36.5. Домоводство.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4E4C7C" w:rsidRDefault="004E4C7C" w:rsidP="00D06916">
      <w:pPr>
        <w:pStyle w:val="ConsPlusNormal"/>
        <w:spacing w:before="240"/>
        <w:ind w:firstLine="540"/>
        <w:jc w:val="both"/>
      </w:pPr>
      <w: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4E4C7C" w:rsidRDefault="004E4C7C" w:rsidP="00D06916">
      <w:pPr>
        <w:pStyle w:val="ConsPlusNormal"/>
        <w:spacing w:before="240"/>
        <w:ind w:firstLine="540"/>
        <w:jc w:val="both"/>
      </w:pPr>
      <w: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4E4C7C" w:rsidRDefault="004E4C7C" w:rsidP="00D06916">
      <w:pPr>
        <w:pStyle w:val="ConsPlusNormal"/>
        <w:spacing w:before="240"/>
        <w:ind w:firstLine="540"/>
        <w:jc w:val="both"/>
      </w:pPr>
      <w:r>
        <w:t>Программа по домоводству включает следующие разделы: "Уход за вещами", "Приготовление пищи", "Уборка помещений и территории", "Покупки".</w:t>
      </w:r>
    </w:p>
    <w:p w:rsidR="004E4C7C" w:rsidRDefault="004E4C7C" w:rsidP="00D06916">
      <w:pPr>
        <w:pStyle w:val="ConsPlusNormal"/>
        <w:spacing w:before="240"/>
        <w:ind w:firstLine="540"/>
        <w:jc w:val="both"/>
      </w:pPr>
      <w:r>
        <w:t>Материально-техническое оснащение учебного предмета "Домоводство" предусматривает:</w:t>
      </w:r>
    </w:p>
    <w:p w:rsidR="004E4C7C" w:rsidRDefault="004E4C7C" w:rsidP="00D06916">
      <w:pPr>
        <w:pStyle w:val="ConsPlusNormal"/>
        <w:spacing w:before="240"/>
        <w:ind w:firstLine="540"/>
        <w:jc w:val="both"/>
      </w:pP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4E4C7C" w:rsidRDefault="004E4C7C" w:rsidP="00D06916">
      <w:pPr>
        <w:pStyle w:val="ConsPlusNormal"/>
        <w:spacing w:before="240"/>
        <w:ind w:firstLine="540"/>
        <w:jc w:val="both"/>
      </w:pPr>
      <w: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4E4C7C" w:rsidRDefault="004E4C7C" w:rsidP="00D06916">
      <w:pPr>
        <w:pStyle w:val="ConsPlusNormal"/>
        <w:spacing w:before="240"/>
        <w:ind w:firstLine="540"/>
        <w:jc w:val="both"/>
      </w:pPr>
      <w:r>
        <w:t>36.5.1. Содержание обучения:</w:t>
      </w:r>
    </w:p>
    <w:p w:rsidR="004E4C7C" w:rsidRDefault="004E4C7C" w:rsidP="00D06916">
      <w:pPr>
        <w:pStyle w:val="ConsPlusNormal"/>
        <w:spacing w:before="240"/>
        <w:ind w:firstLine="540"/>
        <w:jc w:val="both"/>
      </w:pPr>
      <w:r>
        <w:t>1. Покупки.</w:t>
      </w:r>
    </w:p>
    <w:p w:rsidR="004E4C7C" w:rsidRDefault="004E4C7C" w:rsidP="00D06916">
      <w:pPr>
        <w:pStyle w:val="ConsPlusNormal"/>
        <w:spacing w:before="240"/>
        <w:ind w:firstLine="540"/>
        <w:jc w:val="both"/>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4E4C7C" w:rsidRDefault="004E4C7C" w:rsidP="00D06916">
      <w:pPr>
        <w:pStyle w:val="ConsPlusNormal"/>
        <w:spacing w:before="240"/>
        <w:ind w:firstLine="540"/>
        <w:jc w:val="both"/>
      </w:pPr>
      <w:r>
        <w:t>2. Приготовление пищи.</w:t>
      </w:r>
    </w:p>
    <w:p w:rsidR="004E4C7C" w:rsidRDefault="004E4C7C" w:rsidP="00D06916">
      <w:pPr>
        <w:pStyle w:val="ConsPlusNormal"/>
        <w:spacing w:before="240"/>
        <w:ind w:firstLine="540"/>
        <w:jc w:val="both"/>
      </w:pPr>
      <w: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4E4C7C" w:rsidRDefault="004E4C7C" w:rsidP="00D06916">
      <w:pPr>
        <w:pStyle w:val="ConsPlusNormal"/>
        <w:spacing w:before="240"/>
        <w:ind w:firstLine="540"/>
        <w:jc w:val="both"/>
      </w:pPr>
      <w: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w:t>
      </w:r>
    </w:p>
    <w:p w:rsidR="004E4C7C" w:rsidRDefault="004E4C7C" w:rsidP="00D06916">
      <w:pPr>
        <w:pStyle w:val="ConsPlusNormal"/>
        <w:spacing w:before="240"/>
        <w:ind w:firstLine="540"/>
        <w:jc w:val="both"/>
      </w:pPr>
      <w: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4E4C7C" w:rsidRDefault="004E4C7C" w:rsidP="00D06916">
      <w:pPr>
        <w:pStyle w:val="ConsPlusNormal"/>
        <w:spacing w:before="240"/>
        <w:ind w:firstLine="540"/>
        <w:jc w:val="both"/>
      </w:pPr>
      <w: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4E4C7C" w:rsidRDefault="004E4C7C" w:rsidP="00D06916">
      <w:pPr>
        <w:pStyle w:val="ConsPlusNormal"/>
        <w:spacing w:before="240"/>
        <w:ind w:firstLine="540"/>
        <w:jc w:val="both"/>
      </w:pPr>
      <w: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4E4C7C" w:rsidRDefault="004E4C7C" w:rsidP="00D06916">
      <w:pPr>
        <w:pStyle w:val="ConsPlusNormal"/>
        <w:spacing w:before="240"/>
        <w:ind w:firstLine="540"/>
        <w:jc w:val="both"/>
      </w:pPr>
      <w:r>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4E4C7C" w:rsidRDefault="004E4C7C" w:rsidP="00D06916">
      <w:pPr>
        <w:pStyle w:val="ConsPlusNormal"/>
        <w:spacing w:before="240"/>
        <w:ind w:firstLine="540"/>
        <w:jc w:val="both"/>
      </w:pPr>
      <w:r>
        <w:t>3. Уход за вещами.</w:t>
      </w:r>
    </w:p>
    <w:p w:rsidR="004E4C7C" w:rsidRDefault="004E4C7C" w:rsidP="00D06916">
      <w:pPr>
        <w:pStyle w:val="ConsPlusNormal"/>
        <w:spacing w:before="240"/>
        <w:ind w:firstLine="540"/>
        <w:jc w:val="both"/>
      </w:pPr>
      <w: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p>
    <w:p w:rsidR="004E4C7C" w:rsidRDefault="004E4C7C" w:rsidP="00D06916">
      <w:pPr>
        <w:pStyle w:val="ConsPlusNormal"/>
        <w:spacing w:before="240"/>
        <w:ind w:firstLine="540"/>
        <w:jc w:val="both"/>
      </w:pPr>
      <w: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4E4C7C" w:rsidRDefault="004E4C7C" w:rsidP="00D06916">
      <w:pPr>
        <w:pStyle w:val="ConsPlusNormal"/>
        <w:spacing w:before="240"/>
        <w:ind w:firstLine="540"/>
        <w:jc w:val="both"/>
      </w:pPr>
      <w: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4E4C7C" w:rsidRDefault="004E4C7C" w:rsidP="00D06916">
      <w:pPr>
        <w:pStyle w:val="ConsPlusNormal"/>
        <w:spacing w:before="240"/>
        <w:ind w:firstLine="540"/>
        <w:jc w:val="both"/>
      </w:pPr>
      <w:r>
        <w:t>4. Уборка помещения.</w:t>
      </w:r>
    </w:p>
    <w:p w:rsidR="004E4C7C" w:rsidRDefault="004E4C7C" w:rsidP="00D06916">
      <w:pPr>
        <w:pStyle w:val="ConsPlusNormal"/>
        <w:spacing w:before="240"/>
        <w:ind w:firstLine="540"/>
        <w:jc w:val="both"/>
      </w:pPr>
      <w: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4E4C7C" w:rsidRDefault="004E4C7C" w:rsidP="00D06916">
      <w:pPr>
        <w:pStyle w:val="ConsPlusNormal"/>
        <w:spacing w:before="240"/>
        <w:ind w:firstLine="540"/>
        <w:jc w:val="both"/>
      </w:pPr>
      <w: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4E4C7C" w:rsidRDefault="004E4C7C" w:rsidP="00D06916">
      <w:pPr>
        <w:pStyle w:val="ConsPlusNormal"/>
        <w:spacing w:before="240"/>
        <w:ind w:firstLine="540"/>
        <w:jc w:val="both"/>
      </w:pPr>
      <w: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4E4C7C" w:rsidRDefault="004E4C7C" w:rsidP="00D06916">
      <w:pPr>
        <w:pStyle w:val="ConsPlusNormal"/>
        <w:spacing w:before="240"/>
        <w:ind w:firstLine="540"/>
        <w:jc w:val="both"/>
      </w:pPr>
      <w: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4E4C7C" w:rsidRDefault="004E4C7C" w:rsidP="00D06916">
      <w:pPr>
        <w:pStyle w:val="ConsPlusNormal"/>
        <w:spacing w:before="240"/>
        <w:ind w:firstLine="540"/>
        <w:jc w:val="both"/>
      </w:pPr>
      <w: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4E4C7C" w:rsidRDefault="004E4C7C" w:rsidP="00D06916">
      <w:pPr>
        <w:pStyle w:val="ConsPlusNormal"/>
        <w:spacing w:before="240"/>
        <w:ind w:firstLine="540"/>
        <w:jc w:val="both"/>
      </w:pPr>
      <w:r>
        <w:t>5. Уборка территории.</w:t>
      </w:r>
    </w:p>
    <w:p w:rsidR="004E4C7C" w:rsidRDefault="004E4C7C" w:rsidP="00D06916">
      <w:pPr>
        <w:pStyle w:val="ConsPlusNormal"/>
        <w:spacing w:before="240"/>
        <w:ind w:firstLine="540"/>
        <w:jc w:val="both"/>
      </w:pPr>
      <w: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4E4C7C" w:rsidRDefault="004E4C7C" w:rsidP="00D06916">
      <w:pPr>
        <w:pStyle w:val="ConsPlusNormal"/>
        <w:spacing w:before="240"/>
        <w:ind w:firstLine="540"/>
        <w:jc w:val="both"/>
      </w:pPr>
      <w:r>
        <w:t>36.5.2. Планируемые результаты освоения учебного предмета:</w:t>
      </w:r>
    </w:p>
    <w:p w:rsidR="004E4C7C" w:rsidRDefault="004E4C7C" w:rsidP="00D06916">
      <w:pPr>
        <w:pStyle w:val="ConsPlusNormal"/>
        <w:spacing w:before="240"/>
        <w:ind w:firstLine="540"/>
        <w:jc w:val="both"/>
      </w:pPr>
      <w:r>
        <w:t>умение принимать посильное участие в повседневных делах дома;</w:t>
      </w:r>
    </w:p>
    <w:p w:rsidR="004E4C7C" w:rsidRDefault="004E4C7C" w:rsidP="00D06916">
      <w:pPr>
        <w:pStyle w:val="ConsPlusNormal"/>
        <w:spacing w:before="240"/>
        <w:ind w:firstLine="540"/>
        <w:jc w:val="both"/>
      </w:pPr>
      <w:r>
        <w:t>умение выполнять доступные бытовые виды работ: приготовление пищи, уборка, стирка, глажение, чистка одежды, обуви, сервировка стола, другие;</w:t>
      </w:r>
    </w:p>
    <w:p w:rsidR="004E4C7C" w:rsidRDefault="004E4C7C" w:rsidP="00D06916">
      <w:pPr>
        <w:pStyle w:val="ConsPlusNormal"/>
        <w:spacing w:before="240"/>
        <w:ind w:firstLine="540"/>
        <w:jc w:val="both"/>
      </w:pPr>
      <w:r>
        <w:t>умение соблюдать технологические процессы в хозяйственно-бытовой деятельности: стирка, уборка, работа на кухне, другие.</w:t>
      </w:r>
    </w:p>
    <w:p w:rsidR="004E4C7C" w:rsidRDefault="004E4C7C" w:rsidP="00D06916">
      <w:pPr>
        <w:pStyle w:val="ConsPlusNormal"/>
        <w:spacing w:before="240"/>
        <w:ind w:firstLine="540"/>
        <w:jc w:val="both"/>
      </w:pPr>
      <w:r>
        <w:t>соблюдение гигиенических и санитарных правил хранения домашних вещей, продуктов, химических средств бытового назначения;</w:t>
      </w:r>
    </w:p>
    <w:p w:rsidR="004E4C7C" w:rsidRDefault="004E4C7C" w:rsidP="00D06916">
      <w:pPr>
        <w:pStyle w:val="ConsPlusNormal"/>
        <w:spacing w:before="240"/>
        <w:ind w:firstLine="540"/>
        <w:jc w:val="both"/>
      </w:pPr>
      <w:r>
        <w:t>умение использовать в домашнем хозяйстве бытовую технику, химические средства, инструменты, соблюдая правила безопасности.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36.6. Окружающий социальный мир.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8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4E4C7C" w:rsidRDefault="004E4C7C" w:rsidP="00D06916">
      <w:pPr>
        <w:pStyle w:val="ConsPlusNormal"/>
        <w:spacing w:before="240"/>
        <w:ind w:firstLine="540"/>
        <w:jc w:val="both"/>
      </w:pPr>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4E4C7C" w:rsidRDefault="004E4C7C" w:rsidP="00D06916">
      <w:pPr>
        <w:pStyle w:val="ConsPlusNormal"/>
        <w:spacing w:before="24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4E4C7C" w:rsidRDefault="004E4C7C" w:rsidP="00D06916">
      <w:pPr>
        <w:pStyle w:val="ConsPlusNormal"/>
        <w:spacing w:before="240"/>
        <w:ind w:firstLine="540"/>
        <w:jc w:val="both"/>
      </w:pPr>
      <w:r>
        <w:t>В процессе обучения по программе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4E4C7C" w:rsidRDefault="004E4C7C" w:rsidP="00D06916">
      <w:pPr>
        <w:pStyle w:val="ConsPlusNormal"/>
        <w:spacing w:before="240"/>
        <w:ind w:firstLine="5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4E4C7C" w:rsidRDefault="004E4C7C" w:rsidP="00D06916">
      <w:pPr>
        <w:pStyle w:val="ConsPlusNormal"/>
        <w:spacing w:before="240"/>
        <w:ind w:firstLine="5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4E4C7C" w:rsidRDefault="004E4C7C" w:rsidP="00D06916">
      <w:pPr>
        <w:pStyle w:val="ConsPlusNormal"/>
        <w:spacing w:before="240"/>
        <w:ind w:firstLine="5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4E4C7C" w:rsidRDefault="004E4C7C" w:rsidP="00D06916">
      <w:pPr>
        <w:pStyle w:val="ConsPlusNormal"/>
        <w:spacing w:before="240"/>
        <w:ind w:firstLine="540"/>
        <w:jc w:val="both"/>
      </w:pPr>
      <w:r>
        <w:t>36.6.1. Содержание обучения:</w:t>
      </w:r>
    </w:p>
    <w:p w:rsidR="004E4C7C" w:rsidRDefault="004E4C7C" w:rsidP="00D06916">
      <w:pPr>
        <w:pStyle w:val="ConsPlusNormal"/>
        <w:spacing w:before="240"/>
        <w:ind w:firstLine="540"/>
        <w:jc w:val="both"/>
      </w:pPr>
      <w:r>
        <w:t>1. Школа.</w:t>
      </w:r>
    </w:p>
    <w:p w:rsidR="004E4C7C" w:rsidRDefault="004E4C7C" w:rsidP="00D06916">
      <w:pPr>
        <w:pStyle w:val="ConsPlusNormal"/>
        <w:spacing w:before="240"/>
        <w:ind w:firstLine="540"/>
        <w:jc w:val="both"/>
      </w:pPr>
      <w: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4E4C7C" w:rsidRDefault="004E4C7C" w:rsidP="00D06916">
      <w:pPr>
        <w:pStyle w:val="ConsPlusNormal"/>
        <w:spacing w:before="240"/>
        <w:ind w:firstLine="540"/>
        <w:jc w:val="both"/>
      </w:pPr>
      <w:r>
        <w:t>2. Квартира, дом, двор.</w:t>
      </w:r>
    </w:p>
    <w:p w:rsidR="004E4C7C" w:rsidRDefault="004E4C7C" w:rsidP="00D06916">
      <w:pPr>
        <w:pStyle w:val="ConsPlusNormal"/>
        <w:spacing w:before="240"/>
        <w:ind w:firstLine="540"/>
        <w:jc w:val="both"/>
      </w:pPr>
      <w: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4E4C7C" w:rsidRDefault="004E4C7C" w:rsidP="00D06916">
      <w:pPr>
        <w:pStyle w:val="ConsPlusNormal"/>
        <w:spacing w:before="240"/>
        <w:ind w:firstLine="540"/>
        <w:jc w:val="both"/>
      </w:pPr>
      <w:r>
        <w:t>3. Предметы и материалы, изготовленные человеком.</w:t>
      </w:r>
    </w:p>
    <w:p w:rsidR="004E4C7C" w:rsidRDefault="004E4C7C" w:rsidP="00D06916">
      <w:pPr>
        <w:pStyle w:val="ConsPlusNormal"/>
        <w:spacing w:before="240"/>
        <w:ind w:firstLine="540"/>
        <w:jc w:val="both"/>
      </w:pPr>
      <w: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4E4C7C" w:rsidRDefault="004E4C7C" w:rsidP="00D06916">
      <w:pPr>
        <w:pStyle w:val="ConsPlusNormal"/>
        <w:spacing w:before="240"/>
        <w:ind w:firstLine="540"/>
        <w:jc w:val="both"/>
      </w:pPr>
      <w:r>
        <w:t>4. Город (другой населенный пункт).</w:t>
      </w:r>
    </w:p>
    <w:p w:rsidR="004E4C7C" w:rsidRDefault="004E4C7C" w:rsidP="00D06916">
      <w:pPr>
        <w:pStyle w:val="ConsPlusNormal"/>
        <w:spacing w:before="240"/>
        <w:ind w:firstLine="540"/>
        <w:jc w:val="both"/>
      </w:pPr>
      <w: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4E4C7C" w:rsidRDefault="004E4C7C" w:rsidP="00D06916">
      <w:pPr>
        <w:pStyle w:val="ConsPlusNormal"/>
        <w:spacing w:before="240"/>
        <w:ind w:firstLine="540"/>
        <w:jc w:val="both"/>
      </w:pPr>
      <w:r>
        <w:t>5. Транспорт.</w:t>
      </w:r>
    </w:p>
    <w:p w:rsidR="004E4C7C" w:rsidRDefault="004E4C7C" w:rsidP="00D06916">
      <w:pPr>
        <w:pStyle w:val="ConsPlusNormal"/>
        <w:spacing w:before="240"/>
        <w:ind w:firstLine="540"/>
        <w:jc w:val="both"/>
      </w:pPr>
      <w: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4E4C7C" w:rsidRDefault="004E4C7C" w:rsidP="00D06916">
      <w:pPr>
        <w:pStyle w:val="ConsPlusNormal"/>
        <w:spacing w:before="240"/>
        <w:ind w:firstLine="540"/>
        <w:jc w:val="both"/>
      </w:pPr>
      <w:r>
        <w:t>6. Традиции, обычаи.</w:t>
      </w:r>
    </w:p>
    <w:p w:rsidR="004E4C7C" w:rsidRDefault="004E4C7C" w:rsidP="00D06916">
      <w:pPr>
        <w:pStyle w:val="ConsPlusNormal"/>
        <w:spacing w:before="240"/>
        <w:ind w:firstLine="540"/>
        <w:jc w:val="both"/>
      </w:pPr>
      <w: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4E4C7C" w:rsidRDefault="004E4C7C" w:rsidP="00D06916">
      <w:pPr>
        <w:pStyle w:val="ConsPlusNormal"/>
        <w:spacing w:before="240"/>
        <w:ind w:firstLine="540"/>
        <w:jc w:val="both"/>
      </w:pPr>
      <w:r>
        <w:t>7. Страна.</w:t>
      </w:r>
    </w:p>
    <w:p w:rsidR="004E4C7C" w:rsidRDefault="004E4C7C" w:rsidP="00D06916">
      <w:pPr>
        <w:pStyle w:val="ConsPlusNormal"/>
        <w:spacing w:before="240"/>
        <w:ind w:firstLine="540"/>
        <w:jc w:val="both"/>
      </w:pPr>
      <w: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4E4C7C" w:rsidRDefault="004E4C7C" w:rsidP="00D06916">
      <w:pPr>
        <w:pStyle w:val="ConsPlusNormal"/>
        <w:spacing w:before="240"/>
        <w:ind w:firstLine="540"/>
        <w:jc w:val="both"/>
      </w:pPr>
      <w:r>
        <w:t>36.6.2. Планируемые результаты освоения учебного предмета:</w:t>
      </w:r>
    </w:p>
    <w:p w:rsidR="004E4C7C" w:rsidRDefault="004E4C7C" w:rsidP="00D06916">
      <w:pPr>
        <w:pStyle w:val="ConsPlusNormal"/>
        <w:spacing w:before="240"/>
        <w:ind w:firstLine="540"/>
        <w:jc w:val="both"/>
      </w:pPr>
      <w:r>
        <w:t>1. Представления о мире, созданном руками человека.</w:t>
      </w:r>
    </w:p>
    <w:p w:rsidR="004E4C7C" w:rsidRDefault="004E4C7C" w:rsidP="00D06916">
      <w:pPr>
        <w:pStyle w:val="ConsPlusNormal"/>
        <w:spacing w:before="240"/>
        <w:ind w:firstLine="540"/>
        <w:jc w:val="both"/>
      </w:pPr>
      <w:r>
        <w:t>Интерес к объектам, созданным человеком.</w:t>
      </w:r>
    </w:p>
    <w:p w:rsidR="004E4C7C" w:rsidRDefault="004E4C7C" w:rsidP="00D06916">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4E4C7C" w:rsidRDefault="004E4C7C" w:rsidP="00D06916">
      <w:pPr>
        <w:pStyle w:val="ConsPlusNormal"/>
        <w:spacing w:before="240"/>
        <w:ind w:firstLine="540"/>
        <w:jc w:val="both"/>
      </w:pPr>
      <w:r>
        <w:t>Умение соблюдать элементарные правила безопасности поведения в доме, на улице, в транспорте, в общественных местах.</w:t>
      </w:r>
    </w:p>
    <w:p w:rsidR="004E4C7C" w:rsidRDefault="004E4C7C" w:rsidP="00D06916">
      <w:pPr>
        <w:pStyle w:val="ConsPlusNormal"/>
        <w:spacing w:before="24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4E4C7C" w:rsidRDefault="004E4C7C" w:rsidP="00D06916">
      <w:pPr>
        <w:pStyle w:val="ConsPlusNormal"/>
        <w:spacing w:before="240"/>
        <w:ind w:firstLine="540"/>
        <w:jc w:val="both"/>
      </w:pPr>
      <w:r>
        <w:t>Представления о деятельности и профессиях людей, окружающих обучающегося (учитель, повар, врач, водитель и других).</w:t>
      </w:r>
    </w:p>
    <w:p w:rsidR="004E4C7C" w:rsidRDefault="004E4C7C" w:rsidP="00D06916">
      <w:pPr>
        <w:pStyle w:val="ConsPlusNormal"/>
        <w:spacing w:before="240"/>
        <w:ind w:firstLine="540"/>
        <w:jc w:val="both"/>
      </w:pPr>
      <w:r>
        <w:t>Представления о социальных ролях людей (пассажир, пешеход, покупатель и другие), правилах поведения согласно социальным ролям в различных ситуациях.</w:t>
      </w:r>
    </w:p>
    <w:p w:rsidR="004E4C7C" w:rsidRDefault="004E4C7C" w:rsidP="00D06916">
      <w:pPr>
        <w:pStyle w:val="ConsPlusNormal"/>
        <w:spacing w:before="240"/>
        <w:ind w:firstLine="540"/>
        <w:jc w:val="both"/>
      </w:pPr>
      <w:r>
        <w:t>Опыт конструктивного взаимодействия с взрослыми и сверстниками.</w:t>
      </w:r>
    </w:p>
    <w:p w:rsidR="004E4C7C" w:rsidRDefault="004E4C7C" w:rsidP="00D06916">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4E4C7C" w:rsidRDefault="004E4C7C" w:rsidP="00D06916">
      <w:pPr>
        <w:pStyle w:val="ConsPlusNormal"/>
        <w:spacing w:before="240"/>
        <w:ind w:firstLine="540"/>
        <w:jc w:val="both"/>
      </w:pPr>
      <w:r>
        <w:t>3. Развитие межличностных и групповых отношений.</w:t>
      </w:r>
    </w:p>
    <w:p w:rsidR="004E4C7C" w:rsidRDefault="004E4C7C" w:rsidP="00D06916">
      <w:pPr>
        <w:pStyle w:val="ConsPlusNormal"/>
        <w:spacing w:before="240"/>
        <w:ind w:firstLine="540"/>
        <w:jc w:val="both"/>
      </w:pPr>
      <w:r>
        <w:t>Представление о дружбе, сверстниках.</w:t>
      </w:r>
    </w:p>
    <w:p w:rsidR="004E4C7C" w:rsidRDefault="004E4C7C" w:rsidP="00D06916">
      <w:pPr>
        <w:pStyle w:val="ConsPlusNormal"/>
        <w:spacing w:before="240"/>
        <w:ind w:firstLine="540"/>
        <w:jc w:val="both"/>
      </w:pPr>
      <w:r>
        <w:t>Умение находить друзей на основе личностных симпатий.</w:t>
      </w:r>
    </w:p>
    <w:p w:rsidR="004E4C7C" w:rsidRDefault="004E4C7C" w:rsidP="00D06916">
      <w:pPr>
        <w:pStyle w:val="ConsPlusNormal"/>
        <w:spacing w:before="240"/>
        <w:ind w:firstLine="540"/>
        <w:jc w:val="both"/>
      </w:pPr>
      <w:r>
        <w:t>Умение строить отношения на основе поддержки и взаимопомощи, умение сопереживать, сочувствовать, проявлять внимание.</w:t>
      </w:r>
    </w:p>
    <w:p w:rsidR="004E4C7C" w:rsidRDefault="004E4C7C" w:rsidP="00D06916">
      <w:pPr>
        <w:pStyle w:val="ConsPlusNormal"/>
        <w:spacing w:before="240"/>
        <w:ind w:firstLine="540"/>
        <w:jc w:val="both"/>
      </w:pPr>
      <w:r>
        <w:t>Умение взаимодействовать в группе в процессе учебной, игровой, других видах доступной деятельности.</w:t>
      </w:r>
    </w:p>
    <w:p w:rsidR="004E4C7C" w:rsidRDefault="004E4C7C" w:rsidP="00D06916">
      <w:pPr>
        <w:pStyle w:val="ConsPlusNormal"/>
        <w:spacing w:before="240"/>
        <w:ind w:firstLine="540"/>
        <w:jc w:val="both"/>
      </w:pPr>
      <w:r>
        <w:t>Умение организовывать свободное время с учетом своих и совместных интересов.</w:t>
      </w:r>
    </w:p>
    <w:p w:rsidR="004E4C7C" w:rsidRDefault="004E4C7C" w:rsidP="00D06916">
      <w:pPr>
        <w:pStyle w:val="ConsPlusNormal"/>
        <w:spacing w:before="240"/>
        <w:ind w:firstLine="540"/>
        <w:jc w:val="both"/>
      </w:pPr>
      <w:r>
        <w:t>4. Накопление положительного опыта сотрудничества и участия в общественной жизни.</w:t>
      </w:r>
    </w:p>
    <w:p w:rsidR="004E4C7C" w:rsidRDefault="004E4C7C" w:rsidP="00D06916">
      <w:pPr>
        <w:pStyle w:val="ConsPlusNormal"/>
        <w:spacing w:before="240"/>
        <w:ind w:firstLine="540"/>
        <w:jc w:val="both"/>
      </w:pPr>
      <w:r>
        <w:t>Представление о праздниках, праздничных мероприятиях, их содержании, участие в них.</w:t>
      </w:r>
    </w:p>
    <w:p w:rsidR="004E4C7C" w:rsidRDefault="004E4C7C" w:rsidP="00D06916">
      <w:pPr>
        <w:pStyle w:val="ConsPlusNormal"/>
        <w:spacing w:before="240"/>
        <w:ind w:firstLine="540"/>
        <w:jc w:val="both"/>
      </w:pPr>
      <w: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4E4C7C" w:rsidRDefault="004E4C7C" w:rsidP="00D06916">
      <w:pPr>
        <w:pStyle w:val="ConsPlusNormal"/>
        <w:spacing w:before="240"/>
        <w:ind w:firstLine="540"/>
        <w:jc w:val="both"/>
      </w:pPr>
      <w:r>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4E4C7C" w:rsidRDefault="004E4C7C" w:rsidP="00D06916">
      <w:pPr>
        <w:pStyle w:val="ConsPlusNormal"/>
        <w:spacing w:before="240"/>
        <w:ind w:firstLine="540"/>
        <w:jc w:val="both"/>
      </w:pPr>
      <w:r>
        <w:t>6. Представление о стране проживания Россия.</w:t>
      </w:r>
    </w:p>
    <w:p w:rsidR="004E4C7C" w:rsidRDefault="004E4C7C" w:rsidP="00D06916">
      <w:pPr>
        <w:pStyle w:val="ConsPlusNormal"/>
        <w:spacing w:before="240"/>
        <w:ind w:firstLine="540"/>
        <w:jc w:val="both"/>
      </w:pPr>
      <w:r>
        <w:t>Представление о стране, столице, городе (селе), месте проживания.</w:t>
      </w:r>
    </w:p>
    <w:p w:rsidR="004E4C7C" w:rsidRDefault="004E4C7C" w:rsidP="00D06916">
      <w:pPr>
        <w:pStyle w:val="ConsPlusNormal"/>
        <w:spacing w:before="240"/>
        <w:ind w:firstLine="540"/>
        <w:jc w:val="both"/>
      </w:pPr>
      <w:r>
        <w:t>Представление о государственной символике (флаг, герб, гимн).</w:t>
      </w:r>
    </w:p>
    <w:p w:rsidR="004E4C7C" w:rsidRDefault="004E4C7C" w:rsidP="00D06916">
      <w:pPr>
        <w:pStyle w:val="ConsPlusNormal"/>
        <w:spacing w:before="240"/>
        <w:ind w:firstLine="540"/>
        <w:jc w:val="both"/>
      </w:pPr>
      <w:r>
        <w:t>Представление о значимых исторических событиях и выдающихся людях России.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36.7. Изобразительное искусство.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8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Изобразительная деятельность занимает важное место в работе с глухими, обучающимися по 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4E4C7C" w:rsidRDefault="004E4C7C" w:rsidP="00D06916">
      <w:pPr>
        <w:pStyle w:val="ConsPlusNormal"/>
        <w:spacing w:before="240"/>
        <w:ind w:firstLine="540"/>
        <w:jc w:val="both"/>
      </w:pPr>
      <w:r>
        <w:t>Цель: формирование умений изображать предметы и объекты окружающей действительности художественными средствами.</w:t>
      </w:r>
    </w:p>
    <w:p w:rsidR="004E4C7C" w:rsidRDefault="004E4C7C" w:rsidP="00D06916">
      <w:pPr>
        <w:pStyle w:val="ConsPlusNormal"/>
        <w:spacing w:before="240"/>
        <w:ind w:firstLine="540"/>
        <w:jc w:val="both"/>
      </w:pPr>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4E4C7C" w:rsidRDefault="004E4C7C" w:rsidP="00D06916">
      <w:pPr>
        <w:pStyle w:val="ConsPlusNormal"/>
        <w:spacing w:before="240"/>
        <w:ind w:firstLine="540"/>
        <w:jc w:val="both"/>
      </w:pPr>
      <w:r>
        <w:t>Программа включает три раздела: "Лепка", "Рисование", "Аппликация".</w:t>
      </w:r>
    </w:p>
    <w:p w:rsidR="004E4C7C" w:rsidRDefault="004E4C7C" w:rsidP="00D06916">
      <w:pPr>
        <w:pStyle w:val="ConsPlusNormal"/>
        <w:spacing w:before="240"/>
        <w:ind w:firstLine="540"/>
        <w:jc w:val="both"/>
      </w:pPr>
      <w:r>
        <w:t>Материально-техническое оснащение учебного предмета "Изобразительная деятельность" предусматривает:</w:t>
      </w:r>
    </w:p>
    <w:p w:rsidR="004E4C7C" w:rsidRDefault="004E4C7C" w:rsidP="00D06916">
      <w:pPr>
        <w:pStyle w:val="ConsPlusNormal"/>
        <w:spacing w:before="240"/>
        <w:ind w:firstLine="540"/>
        <w:jc w:val="both"/>
      </w:pPr>
      <w: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4E4C7C" w:rsidRDefault="004E4C7C" w:rsidP="00D06916">
      <w:pPr>
        <w:pStyle w:val="ConsPlusNormal"/>
        <w:spacing w:before="240"/>
        <w:ind w:firstLine="540"/>
        <w:jc w:val="both"/>
      </w:pPr>
      <w: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4E4C7C" w:rsidRDefault="004E4C7C" w:rsidP="00D06916">
      <w:pPr>
        <w:pStyle w:val="ConsPlusNormal"/>
        <w:spacing w:before="240"/>
        <w:ind w:firstLine="540"/>
        <w:jc w:val="both"/>
      </w:pPr>
      <w: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p>
    <w:p w:rsidR="004E4C7C" w:rsidRDefault="004E4C7C" w:rsidP="00D06916">
      <w:pPr>
        <w:pStyle w:val="ConsPlusNormal"/>
        <w:spacing w:before="240"/>
        <w:ind w:firstLine="540"/>
        <w:jc w:val="both"/>
      </w:pPr>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4E4C7C" w:rsidRDefault="004E4C7C" w:rsidP="00D06916">
      <w:pPr>
        <w:pStyle w:val="ConsPlusNormal"/>
        <w:spacing w:before="240"/>
        <w:ind w:firstLine="540"/>
        <w:jc w:val="both"/>
      </w:pPr>
      <w:r>
        <w:t>36.7.1. Содержание обучения:</w:t>
      </w:r>
    </w:p>
    <w:p w:rsidR="004E4C7C" w:rsidRDefault="004E4C7C" w:rsidP="00D06916">
      <w:pPr>
        <w:pStyle w:val="ConsPlusNormal"/>
        <w:spacing w:before="240"/>
        <w:ind w:firstLine="540"/>
        <w:jc w:val="both"/>
      </w:pPr>
      <w:r>
        <w:t>1. Лепка:</w:t>
      </w:r>
    </w:p>
    <w:p w:rsidR="004E4C7C" w:rsidRDefault="004E4C7C" w:rsidP="00D06916">
      <w:pPr>
        <w:pStyle w:val="ConsPlusNormal"/>
        <w:spacing w:before="240"/>
        <w:ind w:firstLine="540"/>
        <w:jc w:val="both"/>
      </w:pPr>
      <w:r>
        <w:t>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объединенных сюжетом.</w:t>
      </w:r>
    </w:p>
    <w:p w:rsidR="004E4C7C" w:rsidRDefault="004E4C7C" w:rsidP="00D06916">
      <w:pPr>
        <w:pStyle w:val="ConsPlusNormal"/>
        <w:spacing w:before="240"/>
        <w:ind w:firstLine="540"/>
        <w:jc w:val="both"/>
      </w:pPr>
      <w:r>
        <w:t>2. Аппликация:</w:t>
      </w:r>
    </w:p>
    <w:p w:rsidR="004E4C7C" w:rsidRDefault="004E4C7C" w:rsidP="00D06916">
      <w:pPr>
        <w:pStyle w:val="ConsPlusNormal"/>
        <w:spacing w:before="240"/>
        <w:ind w:firstLine="540"/>
        <w:jc w:val="both"/>
      </w:pPr>
      <w:r>
        <w:t>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4E4C7C" w:rsidRDefault="004E4C7C" w:rsidP="00D06916">
      <w:pPr>
        <w:pStyle w:val="ConsPlusNormal"/>
        <w:spacing w:before="240"/>
        <w:ind w:firstLine="540"/>
        <w:jc w:val="both"/>
      </w:pPr>
      <w: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4E4C7C" w:rsidRDefault="004E4C7C" w:rsidP="00D06916">
      <w:pPr>
        <w:pStyle w:val="ConsPlusNormal"/>
        <w:spacing w:before="240"/>
        <w:ind w:firstLine="540"/>
        <w:jc w:val="both"/>
      </w:pPr>
      <w: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p>
    <w:p w:rsidR="004E4C7C" w:rsidRDefault="004E4C7C" w:rsidP="00D06916">
      <w:pPr>
        <w:pStyle w:val="ConsPlusNormal"/>
        <w:spacing w:before="240"/>
        <w:ind w:firstLine="540"/>
        <w:jc w:val="both"/>
      </w:pPr>
      <w: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4E4C7C" w:rsidRDefault="004E4C7C" w:rsidP="00D06916">
      <w:pPr>
        <w:pStyle w:val="ConsPlusNormal"/>
        <w:spacing w:before="240"/>
        <w:ind w:firstLine="540"/>
        <w:jc w:val="both"/>
      </w:pPr>
      <w:r>
        <w:t>36.7.2. Планируемые результаты освоения учебного предмета:</w:t>
      </w:r>
    </w:p>
    <w:p w:rsidR="004E4C7C" w:rsidRDefault="004E4C7C" w:rsidP="00D06916">
      <w:pPr>
        <w:pStyle w:val="ConsPlusNormal"/>
        <w:spacing w:before="240"/>
        <w:ind w:firstLine="540"/>
        <w:jc w:val="both"/>
      </w:pPr>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4E4C7C" w:rsidRDefault="004E4C7C" w:rsidP="00D06916">
      <w:pPr>
        <w:pStyle w:val="ConsPlusNormal"/>
        <w:spacing w:before="240"/>
        <w:ind w:firstLine="540"/>
        <w:jc w:val="both"/>
      </w:pPr>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4E4C7C" w:rsidRDefault="004E4C7C" w:rsidP="00D06916">
      <w:pPr>
        <w:pStyle w:val="ConsPlusNormal"/>
        <w:spacing w:before="240"/>
        <w:ind w:firstLine="540"/>
        <w:jc w:val="both"/>
      </w:pPr>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36.8. Предметно-практические действия.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82"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4E4C7C" w:rsidRDefault="004E4C7C" w:rsidP="00D06916">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rsidR="004E4C7C" w:rsidRDefault="004E4C7C" w:rsidP="00D06916">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rsidR="004E4C7C" w:rsidRDefault="004E4C7C" w:rsidP="00D06916">
      <w:pPr>
        <w:pStyle w:val="ConsPlusNormal"/>
        <w:spacing w:before="24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4E4C7C" w:rsidRDefault="004E4C7C" w:rsidP="00D06916">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4E4C7C" w:rsidRDefault="004E4C7C" w:rsidP="00D06916">
      <w:pPr>
        <w:pStyle w:val="ConsPlusNormal"/>
        <w:spacing w:before="240"/>
        <w:ind w:firstLine="540"/>
        <w:jc w:val="both"/>
      </w:pPr>
      <w:r>
        <w:t>36.8.1. Содержание обучения.</w:t>
      </w:r>
    </w:p>
    <w:p w:rsidR="004E4C7C" w:rsidRDefault="004E4C7C" w:rsidP="00D06916">
      <w:pPr>
        <w:pStyle w:val="ConsPlusNormal"/>
        <w:spacing w:before="240"/>
        <w:ind w:firstLine="540"/>
        <w:jc w:val="both"/>
      </w:pPr>
      <w:r>
        <w:t>Действия с материалами: сминание, разрывание, размазывание, разминание, пересыпание, переливание, наматывание.</w:t>
      </w:r>
    </w:p>
    <w:p w:rsidR="004E4C7C" w:rsidRDefault="004E4C7C" w:rsidP="00D06916">
      <w:pPr>
        <w:pStyle w:val="ConsPlusNormal"/>
        <w:spacing w:before="240"/>
        <w:ind w:firstLine="540"/>
        <w:jc w:val="both"/>
      </w:pPr>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4E4C7C" w:rsidRDefault="004E4C7C" w:rsidP="00D06916">
      <w:pPr>
        <w:pStyle w:val="ConsPlusNormal"/>
        <w:spacing w:before="240"/>
        <w:ind w:firstLine="540"/>
        <w:jc w:val="both"/>
      </w:pPr>
      <w:r>
        <w:t>36.8.2. Планируемые результаты освоения учебного предмета:</w:t>
      </w:r>
    </w:p>
    <w:p w:rsidR="004E4C7C" w:rsidRDefault="004E4C7C" w:rsidP="00D06916">
      <w:pPr>
        <w:pStyle w:val="ConsPlusNormal"/>
        <w:spacing w:before="240"/>
        <w:ind w:firstLine="540"/>
        <w:jc w:val="both"/>
      </w:pPr>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p>
    <w:p w:rsidR="004E4C7C" w:rsidRDefault="004E4C7C" w:rsidP="00D06916">
      <w:pPr>
        <w:pStyle w:val="ConsPlusNormal"/>
        <w:spacing w:before="240"/>
        <w:ind w:firstLine="540"/>
        <w:jc w:val="both"/>
      </w:pPr>
      <w:r>
        <w:t>умение соблюдать очередность при выполнении трудовых операций и другое);</w:t>
      </w:r>
    </w:p>
    <w:p w:rsidR="004E4C7C" w:rsidRDefault="004E4C7C" w:rsidP="00D06916">
      <w:pPr>
        <w:pStyle w:val="ConsPlusNormal"/>
        <w:spacing w:before="240"/>
        <w:ind w:firstLine="540"/>
        <w:jc w:val="both"/>
      </w:pPr>
      <w:r>
        <w:t>умение следовать плану при выполнении предметных действий;</w:t>
      </w:r>
    </w:p>
    <w:p w:rsidR="004E4C7C" w:rsidRDefault="004E4C7C" w:rsidP="00D06916">
      <w:pPr>
        <w:pStyle w:val="ConsPlusNormal"/>
        <w:spacing w:before="240"/>
        <w:ind w:firstLine="540"/>
        <w:jc w:val="both"/>
      </w:pPr>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4E4C7C" w:rsidRDefault="004E4C7C" w:rsidP="00D06916">
      <w:pPr>
        <w:pStyle w:val="ConsPlusNormal"/>
        <w:spacing w:before="240"/>
        <w:ind w:firstLine="540"/>
        <w:jc w:val="both"/>
      </w:pPr>
      <w: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36.9. Физическая культура (Адаптивная физическая культура).</w:t>
      </w:r>
    </w:p>
    <w:p w:rsidR="004E4C7C" w:rsidRDefault="004E4C7C" w:rsidP="00D06916">
      <w:pPr>
        <w:pStyle w:val="ConsPlusNormal"/>
        <w:spacing w:before="240"/>
        <w:ind w:firstLine="540"/>
        <w:jc w:val="both"/>
      </w:pPr>
      <w:r>
        <w:t>36.9.1.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8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4E4C7C" w:rsidRDefault="004E4C7C" w:rsidP="00D06916">
      <w:pPr>
        <w:pStyle w:val="ConsPlusNormal"/>
        <w:spacing w:before="240"/>
        <w:ind w:firstLine="540"/>
        <w:jc w:val="both"/>
      </w:pPr>
      <w:r>
        <w:t>Программа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4E4C7C" w:rsidRDefault="004E4C7C" w:rsidP="00D06916">
      <w:pPr>
        <w:pStyle w:val="ConsPlusNormal"/>
        <w:spacing w:before="240"/>
        <w:ind w:firstLine="540"/>
        <w:jc w:val="both"/>
      </w:pPr>
      <w:r>
        <w:t>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счет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4E4C7C" w:rsidRDefault="004E4C7C" w:rsidP="00D06916">
      <w:pPr>
        <w:pStyle w:val="ConsPlusNormal"/>
        <w:spacing w:before="240"/>
        <w:ind w:firstLine="540"/>
        <w:jc w:val="both"/>
      </w:pPr>
      <w: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p>
    <w:p w:rsidR="004E4C7C" w:rsidRDefault="004E4C7C" w:rsidP="00D06916">
      <w:pPr>
        <w:pStyle w:val="ConsPlusNormal"/>
        <w:spacing w:before="240"/>
        <w:ind w:firstLine="540"/>
        <w:jc w:val="both"/>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4E4C7C" w:rsidRDefault="004E4C7C" w:rsidP="00D06916">
      <w:pPr>
        <w:pStyle w:val="ConsPlusNormal"/>
        <w:spacing w:before="240"/>
        <w:ind w:firstLine="540"/>
        <w:jc w:val="both"/>
      </w:pPr>
      <w:r>
        <w:t>Материально-техническое оснащение учебного предмета "Адаптивная физкультура" включает дидактический материал:</w:t>
      </w:r>
    </w:p>
    <w:p w:rsidR="004E4C7C" w:rsidRDefault="004E4C7C" w:rsidP="00D06916">
      <w:pPr>
        <w:pStyle w:val="ConsPlusNormal"/>
        <w:spacing w:before="240"/>
        <w:ind w:firstLine="540"/>
        <w:jc w:val="both"/>
      </w:pPr>
      <w:r>
        <w:t>изображения (картинки, фото, пиктограммы) спортивного, туристического инвентаря;</w:t>
      </w:r>
    </w:p>
    <w:p w:rsidR="004E4C7C" w:rsidRDefault="004E4C7C" w:rsidP="00D06916">
      <w:pPr>
        <w:pStyle w:val="ConsPlusNormal"/>
        <w:spacing w:before="240"/>
        <w:ind w:firstLine="540"/>
        <w:jc w:val="both"/>
      </w:pPr>
      <w: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 и 3-колесные велосипеды, самокаты, рюкзаки, туристические коврики, палатки, спальные мешки, наборы походной посуды, кольца;</w:t>
      </w:r>
    </w:p>
    <w:p w:rsidR="004E4C7C" w:rsidRDefault="004E4C7C" w:rsidP="00D06916">
      <w:pPr>
        <w:pStyle w:val="ConsPlusNormal"/>
        <w:spacing w:before="240"/>
        <w:ind w:firstLine="540"/>
        <w:jc w:val="both"/>
      </w:pPr>
      <w: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кресла-стулья с санитарным оснащением (для туалета, ванные);</w:t>
      </w:r>
    </w:p>
    <w:p w:rsidR="004E4C7C" w:rsidRDefault="004E4C7C" w:rsidP="00D06916">
      <w:pPr>
        <w:pStyle w:val="ConsPlusNormal"/>
        <w:spacing w:before="240"/>
        <w:ind w:firstLine="540"/>
        <w:jc w:val="both"/>
      </w:pPr>
      <w:r>
        <w:t>мебель: шкафы для хранения спортивного инвентаря, для переодевания, стулья, стол, столы-кушетки.</w:t>
      </w:r>
    </w:p>
    <w:p w:rsidR="004E4C7C" w:rsidRDefault="004E4C7C" w:rsidP="00D06916">
      <w:pPr>
        <w:pStyle w:val="ConsPlusNormal"/>
        <w:spacing w:before="240"/>
        <w:ind w:firstLine="540"/>
        <w:jc w:val="both"/>
      </w:pPr>
      <w:r>
        <w:t>36.9.2. Содержание обучения:</w:t>
      </w:r>
    </w:p>
    <w:p w:rsidR="004E4C7C" w:rsidRDefault="004E4C7C" w:rsidP="00D06916">
      <w:pPr>
        <w:pStyle w:val="ConsPlusNormal"/>
        <w:spacing w:before="240"/>
        <w:ind w:firstLine="540"/>
        <w:jc w:val="both"/>
      </w:pPr>
      <w: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4E4C7C" w:rsidRDefault="004E4C7C" w:rsidP="00D06916">
      <w:pPr>
        <w:pStyle w:val="ConsPlusNormal"/>
        <w:spacing w:before="240"/>
        <w:ind w:firstLine="540"/>
        <w:jc w:val="both"/>
      </w:pPr>
      <w:r>
        <w:t>2.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4E4C7C" w:rsidRDefault="004E4C7C" w:rsidP="00D06916">
      <w:pPr>
        <w:pStyle w:val="ConsPlusNormal"/>
        <w:spacing w:before="240"/>
        <w:ind w:firstLine="540"/>
        <w:jc w:val="both"/>
      </w:pPr>
      <w: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4E4C7C" w:rsidRDefault="004E4C7C" w:rsidP="00D06916">
      <w:pPr>
        <w:pStyle w:val="ConsPlusNormal"/>
        <w:spacing w:before="240"/>
        <w:ind w:firstLine="540"/>
        <w:jc w:val="both"/>
      </w:pPr>
      <w: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4E4C7C" w:rsidRDefault="004E4C7C" w:rsidP="00D06916">
      <w:pPr>
        <w:pStyle w:val="ConsPlusNormal"/>
        <w:spacing w:before="240"/>
        <w:ind w:firstLine="540"/>
        <w:jc w:val="both"/>
      </w:pPr>
      <w: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4E4C7C" w:rsidRDefault="004E4C7C" w:rsidP="00D06916">
      <w:pPr>
        <w:pStyle w:val="ConsPlusNormal"/>
        <w:spacing w:before="240"/>
        <w:ind w:firstLine="540"/>
        <w:jc w:val="both"/>
      </w:pPr>
      <w:r>
        <w:t>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4E4C7C" w:rsidRDefault="004E4C7C" w:rsidP="00D06916">
      <w:pPr>
        <w:pStyle w:val="ConsPlusNormal"/>
        <w:spacing w:before="240"/>
        <w:ind w:firstLine="540"/>
        <w:jc w:val="both"/>
      </w:pPr>
      <w:r>
        <w:t>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4E4C7C" w:rsidRDefault="004E4C7C" w:rsidP="00D06916">
      <w:pPr>
        <w:pStyle w:val="ConsPlusNormal"/>
        <w:spacing w:before="240"/>
        <w:ind w:firstLine="540"/>
        <w:jc w:val="both"/>
      </w:pPr>
      <w:r>
        <w:t>36.9.3. Планируемые результаты освоения учебного предмета:</w:t>
      </w:r>
    </w:p>
    <w:p w:rsidR="004E4C7C" w:rsidRDefault="004E4C7C" w:rsidP="00D06916">
      <w:pPr>
        <w:pStyle w:val="ConsPlusNormal"/>
        <w:spacing w:before="240"/>
        <w:ind w:firstLine="540"/>
        <w:jc w:val="both"/>
      </w:pPr>
      <w: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p>
    <w:p w:rsidR="004E4C7C" w:rsidRDefault="004E4C7C" w:rsidP="00D06916">
      <w:pPr>
        <w:pStyle w:val="ConsPlusNormal"/>
        <w:spacing w:before="240"/>
        <w:ind w:firstLine="540"/>
        <w:jc w:val="both"/>
      </w:pPr>
      <w: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4E4C7C" w:rsidRDefault="004E4C7C" w:rsidP="00D06916">
      <w:pPr>
        <w:pStyle w:val="ConsPlusNormal"/>
        <w:spacing w:before="240"/>
        <w:ind w:firstLine="540"/>
        <w:jc w:val="both"/>
      </w:pPr>
      <w: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37. Коррекционно-развивающая область.</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37.1. Коррекционно-развивающая область: коррекционный курс "Формирование слухового восприятия и произносительной стороны речи".</w:t>
      </w:r>
    </w:p>
    <w:p w:rsidR="004E4C7C" w:rsidRDefault="004E4C7C" w:rsidP="00D06916">
      <w:pPr>
        <w:pStyle w:val="ConsPlusNormal"/>
        <w:spacing w:before="240"/>
        <w:ind w:firstLine="540"/>
        <w:jc w:val="both"/>
      </w:pPr>
      <w:r>
        <w:t>37.1.1. Пояснительная записка.</w:t>
      </w:r>
    </w:p>
    <w:p w:rsidR="004E4C7C" w:rsidRDefault="004E4C7C" w:rsidP="00D06916">
      <w:pPr>
        <w:pStyle w:val="ConsPlusNormal"/>
        <w:spacing w:before="240"/>
        <w:ind w:firstLine="540"/>
        <w:jc w:val="both"/>
      </w:pPr>
      <w: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4E4C7C" w:rsidRDefault="004E4C7C" w:rsidP="00D06916">
      <w:pPr>
        <w:pStyle w:val="ConsPlusNormal"/>
        <w:spacing w:before="240"/>
        <w:ind w:firstLine="540"/>
        <w:jc w:val="both"/>
      </w:pPr>
      <w:r>
        <w:t>37.1.2. Содержание обучения:</w:t>
      </w:r>
    </w:p>
    <w:p w:rsidR="004E4C7C" w:rsidRDefault="004E4C7C" w:rsidP="00D06916">
      <w:pPr>
        <w:pStyle w:val="ConsPlusNormal"/>
        <w:spacing w:before="240"/>
        <w:ind w:firstLine="540"/>
        <w:jc w:val="both"/>
      </w:pPr>
      <w: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4E4C7C" w:rsidRDefault="004E4C7C" w:rsidP="00D06916">
      <w:pPr>
        <w:pStyle w:val="ConsPlusNormal"/>
        <w:spacing w:before="240"/>
        <w:ind w:firstLine="540"/>
        <w:jc w:val="both"/>
      </w:pPr>
      <w: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4E4C7C" w:rsidRDefault="004E4C7C" w:rsidP="00D06916">
      <w:pPr>
        <w:pStyle w:val="ConsPlusNormal"/>
        <w:spacing w:before="240"/>
        <w:ind w:firstLine="540"/>
        <w:jc w:val="both"/>
      </w:pPr>
      <w:r>
        <w:t>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4E4C7C" w:rsidRDefault="004E4C7C" w:rsidP="00D06916">
      <w:pPr>
        <w:pStyle w:val="ConsPlusNormal"/>
        <w:spacing w:before="240"/>
        <w:ind w:firstLine="540"/>
        <w:jc w:val="both"/>
      </w:pPr>
      <w: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4E4C7C" w:rsidRDefault="004E4C7C" w:rsidP="00D06916">
      <w:pPr>
        <w:pStyle w:val="ConsPlusNormal"/>
        <w:spacing w:before="240"/>
        <w:ind w:firstLine="540"/>
        <w:jc w:val="both"/>
      </w:pPr>
      <w: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4E4C7C" w:rsidRDefault="004E4C7C" w:rsidP="00D06916">
      <w:pPr>
        <w:pStyle w:val="ConsPlusNormal"/>
        <w:spacing w:before="240"/>
        <w:ind w:firstLine="540"/>
        <w:jc w:val="both"/>
      </w:pPr>
      <w:r>
        <w:t>формирование произносительной стороной речи (с учетом индивидуальных возможностей обучающихся).</w:t>
      </w:r>
    </w:p>
    <w:p w:rsidR="004E4C7C" w:rsidRDefault="004E4C7C" w:rsidP="00D06916">
      <w:pPr>
        <w:pStyle w:val="ConsPlusNormal"/>
        <w:spacing w:before="240"/>
        <w:ind w:firstLine="540"/>
        <w:jc w:val="both"/>
      </w:pPr>
      <w:r>
        <w:t>37.1.3. Планируемые результаты освоения курса:</w:t>
      </w:r>
    </w:p>
    <w:p w:rsidR="004E4C7C" w:rsidRDefault="004E4C7C" w:rsidP="00D06916">
      <w:pPr>
        <w:pStyle w:val="ConsPlusNormal"/>
        <w:spacing w:before="240"/>
        <w:ind w:firstLine="540"/>
        <w:jc w:val="both"/>
      </w:pPr>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4E4C7C" w:rsidRDefault="004E4C7C" w:rsidP="00D06916">
      <w:pPr>
        <w:pStyle w:val="ConsPlusNormal"/>
        <w:spacing w:before="240"/>
        <w:ind w:firstLine="540"/>
        <w:jc w:val="both"/>
      </w:pPr>
      <w: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4E4C7C" w:rsidRDefault="004E4C7C" w:rsidP="00D06916">
      <w:pPr>
        <w:pStyle w:val="ConsPlusNormal"/>
        <w:spacing w:before="240"/>
        <w:ind w:firstLine="540"/>
        <w:jc w:val="both"/>
      </w:pPr>
      <w: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p>
    <w:p w:rsidR="004E4C7C" w:rsidRDefault="004E4C7C" w:rsidP="00D06916">
      <w:pPr>
        <w:pStyle w:val="ConsPlusNormal"/>
        <w:spacing w:before="240"/>
        <w:ind w:firstLine="540"/>
        <w:jc w:val="both"/>
      </w:pPr>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p>
    <w:p w:rsidR="004E4C7C" w:rsidRDefault="004E4C7C" w:rsidP="00D06916">
      <w:pPr>
        <w:pStyle w:val="ConsPlusNormal"/>
        <w:spacing w:before="240"/>
        <w:ind w:firstLine="540"/>
        <w:jc w:val="both"/>
      </w:pPr>
      <w: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4E4C7C" w:rsidRDefault="004E4C7C" w:rsidP="00D06916">
      <w:pPr>
        <w:pStyle w:val="ConsPlusNormal"/>
        <w:spacing w:before="240"/>
        <w:ind w:firstLine="540"/>
        <w:jc w:val="both"/>
      </w:pPr>
      <w:r>
        <w:t>овладение воспроизведением отработанного речевого материала (с учетом индивидуальных возможностей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37.2. Коррекционно-развивающая область: коррекционный курс "Музыкально-ритмические занятия":</w:t>
      </w:r>
    </w:p>
    <w:p w:rsidR="004E4C7C" w:rsidRDefault="004E4C7C" w:rsidP="00D06916">
      <w:pPr>
        <w:pStyle w:val="ConsPlusNormal"/>
        <w:spacing w:before="240"/>
        <w:ind w:firstLine="540"/>
        <w:jc w:val="both"/>
      </w:pPr>
      <w:r>
        <w:t>37.2.1. Пояснительная записка.</w:t>
      </w:r>
    </w:p>
    <w:p w:rsidR="004E4C7C" w:rsidRDefault="004E4C7C" w:rsidP="00D06916">
      <w:pPr>
        <w:pStyle w:val="ConsPlusNormal"/>
        <w:spacing w:before="240"/>
        <w:ind w:firstLine="540"/>
        <w:jc w:val="both"/>
      </w:pPr>
      <w: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4E4C7C" w:rsidRDefault="004E4C7C" w:rsidP="00D06916">
      <w:pPr>
        <w:pStyle w:val="ConsPlusNormal"/>
        <w:spacing w:before="240"/>
        <w:ind w:firstLine="540"/>
        <w:jc w:val="both"/>
      </w:pPr>
      <w:r>
        <w:t>37.2.2. Содержание обучения:</w:t>
      </w:r>
    </w:p>
    <w:p w:rsidR="004E4C7C" w:rsidRDefault="004E4C7C" w:rsidP="00D06916">
      <w:pPr>
        <w:pStyle w:val="ConsPlusNormal"/>
        <w:spacing w:before="240"/>
        <w:ind w:firstLine="540"/>
        <w:jc w:val="both"/>
      </w:pPr>
      <w:r>
        <w:t>приобщение к элементарной музыкально-ритмической деятельности;</w:t>
      </w:r>
    </w:p>
    <w:p w:rsidR="004E4C7C" w:rsidRDefault="004E4C7C" w:rsidP="00D06916">
      <w:pPr>
        <w:pStyle w:val="ConsPlusNormal"/>
        <w:spacing w:before="240"/>
        <w:ind w:firstLine="540"/>
        <w:jc w:val="both"/>
      </w:pPr>
      <w:r>
        <w:t>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4E4C7C" w:rsidRDefault="004E4C7C" w:rsidP="00D06916">
      <w:pPr>
        <w:pStyle w:val="ConsPlusNormal"/>
        <w:spacing w:before="240"/>
        <w:ind w:firstLine="540"/>
        <w:jc w:val="both"/>
      </w:pPr>
      <w: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4E4C7C" w:rsidRDefault="004E4C7C" w:rsidP="00D06916">
      <w:pPr>
        <w:pStyle w:val="ConsPlusNormal"/>
        <w:spacing w:before="240"/>
        <w:ind w:firstLine="540"/>
        <w:jc w:val="both"/>
      </w:pPr>
      <w:r>
        <w:t>формирование элементарных умений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4E4C7C" w:rsidRDefault="004E4C7C" w:rsidP="00D06916">
      <w:pPr>
        <w:pStyle w:val="ConsPlusNormal"/>
        <w:spacing w:before="240"/>
        <w:ind w:firstLine="540"/>
        <w:jc w:val="both"/>
      </w:pPr>
      <w: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p>
    <w:p w:rsidR="004E4C7C" w:rsidRDefault="004E4C7C" w:rsidP="00D06916">
      <w:pPr>
        <w:pStyle w:val="ConsPlusNormal"/>
        <w:spacing w:before="240"/>
        <w:ind w:firstLine="540"/>
        <w:jc w:val="both"/>
      </w:pPr>
      <w: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4E4C7C" w:rsidRDefault="004E4C7C" w:rsidP="00D06916">
      <w:pPr>
        <w:pStyle w:val="ConsPlusNormal"/>
        <w:spacing w:before="240"/>
        <w:ind w:firstLine="540"/>
        <w:jc w:val="both"/>
      </w:pPr>
      <w:r>
        <w:t>37.2.3. Планируемые результаты освоения курса:</w:t>
      </w:r>
    </w:p>
    <w:p w:rsidR="004E4C7C" w:rsidRDefault="004E4C7C" w:rsidP="00D06916">
      <w:pPr>
        <w:pStyle w:val="ConsPlusNormal"/>
        <w:spacing w:before="240"/>
        <w:ind w:firstLine="540"/>
        <w:jc w:val="both"/>
      </w:pPr>
      <w:r>
        <w:t>приобщение к элементарной музыкально-ритмической деятельности;</w:t>
      </w:r>
    </w:p>
    <w:p w:rsidR="004E4C7C" w:rsidRDefault="004E4C7C" w:rsidP="00D06916">
      <w:pPr>
        <w:pStyle w:val="ConsPlusNormal"/>
        <w:spacing w:before="240"/>
        <w:ind w:firstLine="540"/>
        <w:jc w:val="both"/>
      </w:pPr>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4E4C7C" w:rsidRDefault="004E4C7C" w:rsidP="00D06916">
      <w:pPr>
        <w:pStyle w:val="ConsPlusNormal"/>
        <w:spacing w:before="240"/>
        <w:ind w:firstLine="540"/>
        <w:jc w:val="both"/>
      </w:pPr>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4E4C7C" w:rsidRDefault="004E4C7C" w:rsidP="00D06916">
      <w:pPr>
        <w:pStyle w:val="ConsPlusNormal"/>
        <w:spacing w:before="240"/>
        <w:ind w:firstLine="540"/>
        <w:jc w:val="both"/>
      </w:pPr>
      <w: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4E4C7C" w:rsidRDefault="004E4C7C" w:rsidP="00D06916">
      <w:pPr>
        <w:pStyle w:val="ConsPlusNormal"/>
        <w:spacing w:before="240"/>
        <w:ind w:firstLine="540"/>
        <w:jc w:val="both"/>
      </w:pPr>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4E4C7C" w:rsidRDefault="004E4C7C" w:rsidP="00D06916">
      <w:pPr>
        <w:pStyle w:val="ConsPlusNormal"/>
        <w:spacing w:before="240"/>
        <w:ind w:firstLine="540"/>
        <w:jc w:val="both"/>
      </w:pPr>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37.3. Коррекционно-развивающая область: коррекционный курс "Двигательное развитие".</w:t>
      </w:r>
    </w:p>
    <w:p w:rsidR="004E4C7C" w:rsidRDefault="004E4C7C" w:rsidP="00D06916">
      <w:pPr>
        <w:pStyle w:val="ConsPlusNormal"/>
        <w:spacing w:before="240"/>
        <w:ind w:firstLine="540"/>
        <w:jc w:val="both"/>
      </w:pPr>
      <w:r>
        <w:t>37.3.1. Пояснительная записка.</w:t>
      </w:r>
    </w:p>
    <w:p w:rsidR="004E4C7C" w:rsidRDefault="004E4C7C" w:rsidP="00D06916">
      <w:pPr>
        <w:pStyle w:val="ConsPlusNormal"/>
        <w:spacing w:before="240"/>
        <w:ind w:firstLine="540"/>
        <w:jc w:val="both"/>
      </w:pPr>
      <w:r>
        <w:t>Коррекционно-развивающая работа направлена на коррекцию и развитие двигательной сферы обучающихся с учетом их индивидуальных особенностей и возможностей.</w:t>
      </w:r>
    </w:p>
    <w:p w:rsidR="004E4C7C" w:rsidRDefault="004E4C7C" w:rsidP="00D06916">
      <w:pPr>
        <w:pStyle w:val="ConsPlusNormal"/>
        <w:spacing w:before="240"/>
        <w:ind w:firstLine="540"/>
        <w:jc w:val="both"/>
      </w:pPr>
      <w:r>
        <w:t>На занятиях у обучающихся формируется желание развития движений, двигательной активности, умения включаться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4E4C7C" w:rsidRDefault="004E4C7C" w:rsidP="00D06916">
      <w:pPr>
        <w:pStyle w:val="ConsPlusNormal"/>
        <w:spacing w:before="240"/>
        <w:ind w:firstLine="540"/>
        <w:jc w:val="both"/>
      </w:pPr>
      <w:r>
        <w:t>37.3.2. Содержание обучения.</w:t>
      </w:r>
    </w:p>
    <w:p w:rsidR="004E4C7C" w:rsidRDefault="004E4C7C" w:rsidP="00D06916">
      <w:pPr>
        <w:pStyle w:val="ConsPlusNormal"/>
        <w:spacing w:before="240"/>
        <w:ind w:firstLine="540"/>
        <w:jc w:val="both"/>
      </w:pPr>
      <w:r>
        <w:t>формирование элементарных представлений о возможностях и ограничениях двигательных функций, возможностях их компенсации;</w:t>
      </w:r>
    </w:p>
    <w:p w:rsidR="004E4C7C" w:rsidRDefault="004E4C7C" w:rsidP="00D06916">
      <w:pPr>
        <w:pStyle w:val="ConsPlusNormal"/>
        <w:spacing w:before="240"/>
        <w:ind w:firstLine="540"/>
        <w:jc w:val="both"/>
      </w:pPr>
      <w:r>
        <w:t>формирование желания развития движений, двигательной активности;</w:t>
      </w:r>
    </w:p>
    <w:p w:rsidR="004E4C7C" w:rsidRDefault="004E4C7C" w:rsidP="00D06916">
      <w:pPr>
        <w:pStyle w:val="ConsPlusNormal"/>
        <w:spacing w:before="240"/>
        <w:ind w:firstLine="540"/>
        <w:jc w:val="both"/>
      </w:pPr>
      <w: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p>
    <w:p w:rsidR="004E4C7C" w:rsidRDefault="004E4C7C" w:rsidP="00D06916">
      <w:pPr>
        <w:pStyle w:val="ConsPlusNormal"/>
        <w:spacing w:before="240"/>
        <w:ind w:firstLine="540"/>
        <w:jc w:val="both"/>
      </w:pPr>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4E4C7C" w:rsidRDefault="004E4C7C" w:rsidP="00D06916">
      <w:pPr>
        <w:pStyle w:val="ConsPlusNormal"/>
        <w:spacing w:before="240"/>
        <w:ind w:firstLine="540"/>
        <w:jc w:val="both"/>
      </w:pPr>
      <w:r>
        <w:t>37.3.3. Планируемые результаты освоения курса:</w:t>
      </w:r>
    </w:p>
    <w:p w:rsidR="004E4C7C" w:rsidRDefault="004E4C7C" w:rsidP="00D06916">
      <w:pPr>
        <w:pStyle w:val="ConsPlusNormal"/>
        <w:spacing w:before="240"/>
        <w:ind w:firstLine="540"/>
        <w:jc w:val="both"/>
      </w:pPr>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4E4C7C" w:rsidRDefault="004E4C7C" w:rsidP="00D06916">
      <w:pPr>
        <w:pStyle w:val="ConsPlusNormal"/>
        <w:spacing w:before="240"/>
        <w:ind w:firstLine="540"/>
        <w:jc w:val="both"/>
      </w:pPr>
      <w:r>
        <w:t>желание развития движений, двигательной активности;</w:t>
      </w:r>
    </w:p>
    <w:p w:rsidR="004E4C7C" w:rsidRDefault="004E4C7C" w:rsidP="00D06916">
      <w:pPr>
        <w:pStyle w:val="ConsPlusNormal"/>
        <w:spacing w:before="240"/>
        <w:ind w:firstLine="540"/>
        <w:jc w:val="both"/>
      </w:pPr>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4E4C7C" w:rsidRDefault="004E4C7C" w:rsidP="00D06916">
      <w:pPr>
        <w:pStyle w:val="ConsPlusNormal"/>
        <w:spacing w:before="240"/>
        <w:ind w:firstLine="540"/>
        <w:jc w:val="both"/>
      </w:pPr>
      <w: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37.4. Коррекционно-развивающая область: коррекционный курс "Познавательное развитие".</w:t>
      </w:r>
    </w:p>
    <w:p w:rsidR="004E4C7C" w:rsidRDefault="004E4C7C" w:rsidP="00D06916">
      <w:pPr>
        <w:pStyle w:val="ConsPlusNormal"/>
        <w:spacing w:before="240"/>
        <w:ind w:firstLine="540"/>
        <w:jc w:val="both"/>
      </w:pPr>
      <w:r>
        <w:t>37.4.1. Пояснительная записка.</w:t>
      </w:r>
    </w:p>
    <w:p w:rsidR="004E4C7C" w:rsidRDefault="004E4C7C" w:rsidP="00D06916">
      <w:pPr>
        <w:pStyle w:val="ConsPlusNormal"/>
        <w:spacing w:before="240"/>
        <w:ind w:firstLine="540"/>
        <w:jc w:val="both"/>
      </w:pPr>
      <w: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4E4C7C" w:rsidRDefault="004E4C7C" w:rsidP="00D06916">
      <w:pPr>
        <w:pStyle w:val="ConsPlusNormal"/>
        <w:spacing w:before="240"/>
        <w:ind w:firstLine="540"/>
        <w:jc w:val="both"/>
      </w:pPr>
      <w:r>
        <w:t>37.4.2. Содержание обучения:</w:t>
      </w:r>
    </w:p>
    <w:p w:rsidR="004E4C7C" w:rsidRDefault="004E4C7C" w:rsidP="00D06916">
      <w:pPr>
        <w:pStyle w:val="ConsPlusNormal"/>
        <w:spacing w:before="240"/>
        <w:ind w:firstLine="540"/>
        <w:jc w:val="both"/>
      </w:pPr>
      <w:r>
        <w:t>формирование элементарных познавательных процессов;</w:t>
      </w:r>
    </w:p>
    <w:p w:rsidR="004E4C7C" w:rsidRDefault="004E4C7C" w:rsidP="00D06916">
      <w:pPr>
        <w:pStyle w:val="ConsPlusNormal"/>
        <w:spacing w:before="240"/>
        <w:ind w:firstLine="540"/>
        <w:jc w:val="both"/>
      </w:pPr>
      <w:r>
        <w:t>сенсомоторное развитие обучающихся;</w:t>
      </w:r>
    </w:p>
    <w:p w:rsidR="004E4C7C" w:rsidRDefault="004E4C7C" w:rsidP="00D06916">
      <w:pPr>
        <w:pStyle w:val="ConsPlusNormal"/>
        <w:spacing w:before="240"/>
        <w:ind w:firstLine="540"/>
        <w:jc w:val="both"/>
      </w:pPr>
      <w:r>
        <w:t>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p>
    <w:p w:rsidR="004E4C7C" w:rsidRDefault="004E4C7C" w:rsidP="00D06916">
      <w:pPr>
        <w:pStyle w:val="ConsPlusNormal"/>
        <w:spacing w:before="240"/>
        <w:ind w:firstLine="540"/>
        <w:jc w:val="both"/>
      </w:pPr>
      <w:r>
        <w:t>формирование принятых форм поведения;</w:t>
      </w:r>
    </w:p>
    <w:p w:rsidR="004E4C7C" w:rsidRDefault="004E4C7C" w:rsidP="00D06916">
      <w:pPr>
        <w:pStyle w:val="ConsPlusNormal"/>
        <w:spacing w:before="240"/>
        <w:ind w:firstLine="540"/>
        <w:jc w:val="both"/>
      </w:pPr>
      <w:r>
        <w:t>формирование средств общения (с учетом возможностей каждого обучающегося);</w:t>
      </w:r>
    </w:p>
    <w:p w:rsidR="004E4C7C" w:rsidRDefault="004E4C7C" w:rsidP="00D06916">
      <w:pPr>
        <w:pStyle w:val="ConsPlusNormal"/>
        <w:spacing w:before="240"/>
        <w:ind w:firstLine="540"/>
        <w:jc w:val="both"/>
      </w:pPr>
      <w: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4E4C7C" w:rsidRDefault="004E4C7C" w:rsidP="00D06916">
      <w:pPr>
        <w:pStyle w:val="ConsPlusNormal"/>
        <w:spacing w:before="240"/>
        <w:ind w:firstLine="540"/>
        <w:jc w:val="both"/>
      </w:pPr>
      <w:r>
        <w:t>формирование основ элементарной гигиены и здорового образа жизни;</w:t>
      </w:r>
    </w:p>
    <w:p w:rsidR="004E4C7C" w:rsidRDefault="004E4C7C" w:rsidP="00D06916">
      <w:pPr>
        <w:pStyle w:val="ConsPlusNormal"/>
        <w:spacing w:before="240"/>
        <w:ind w:firstLine="540"/>
        <w:jc w:val="both"/>
      </w:pPr>
      <w:r>
        <w:t>формирование элементарных умений применения в жизнедеятельности доступных ассистивных технологий.</w:t>
      </w:r>
    </w:p>
    <w:p w:rsidR="004E4C7C" w:rsidRDefault="004E4C7C" w:rsidP="00D06916">
      <w:pPr>
        <w:pStyle w:val="ConsPlusNormal"/>
        <w:spacing w:before="240"/>
        <w:ind w:firstLine="540"/>
        <w:jc w:val="both"/>
      </w:pPr>
      <w:r>
        <w:t>37.4.3. Планируемые результаты освоения курса:</w:t>
      </w:r>
    </w:p>
    <w:p w:rsidR="004E4C7C" w:rsidRDefault="004E4C7C" w:rsidP="00D06916">
      <w:pPr>
        <w:pStyle w:val="ConsPlusNormal"/>
        <w:spacing w:before="240"/>
        <w:ind w:firstLine="540"/>
        <w:jc w:val="both"/>
      </w:pPr>
      <w:r>
        <w:t>овладение элементарными познавательными процессами (с учетом индивидуальных возможностей обучающихся);</w:t>
      </w:r>
    </w:p>
    <w:p w:rsidR="004E4C7C" w:rsidRDefault="004E4C7C" w:rsidP="00D06916">
      <w:pPr>
        <w:pStyle w:val="ConsPlusNormal"/>
        <w:spacing w:before="240"/>
        <w:ind w:firstLine="540"/>
        <w:jc w:val="both"/>
      </w:pPr>
      <w: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4E4C7C" w:rsidRDefault="004E4C7C" w:rsidP="00D06916">
      <w:pPr>
        <w:pStyle w:val="ConsPlusNormal"/>
        <w:spacing w:before="240"/>
        <w:ind w:firstLine="540"/>
        <w:jc w:val="both"/>
      </w:pPr>
      <w:r>
        <w:t>овладение принятыми формами поведения (с учетом возможностей каждого обучающегося);</w:t>
      </w:r>
    </w:p>
    <w:p w:rsidR="004E4C7C" w:rsidRDefault="004E4C7C" w:rsidP="00D06916">
      <w:pPr>
        <w:pStyle w:val="ConsPlusNormal"/>
        <w:spacing w:before="240"/>
        <w:ind w:firstLine="540"/>
        <w:jc w:val="both"/>
      </w:pPr>
      <w:r>
        <w:t>овладение доступными средствами общения (с учетом возможностей каждого обучающегося);</w:t>
      </w:r>
    </w:p>
    <w:p w:rsidR="004E4C7C" w:rsidRDefault="004E4C7C" w:rsidP="00D06916">
      <w:pPr>
        <w:pStyle w:val="ConsPlusNormal"/>
        <w:spacing w:before="240"/>
        <w:ind w:firstLine="540"/>
        <w:jc w:val="both"/>
      </w:pPr>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4E4C7C" w:rsidRDefault="004E4C7C" w:rsidP="00D06916">
      <w:pPr>
        <w:pStyle w:val="ConsPlusNormal"/>
        <w:spacing w:before="240"/>
        <w:ind w:firstLine="540"/>
        <w:jc w:val="both"/>
      </w:pPr>
      <w:r>
        <w:t>овладение основами элементарной гигиены и здорового образа жизни (с учетом возможностей каждого обучающегося);</w:t>
      </w:r>
    </w:p>
    <w:p w:rsidR="004E4C7C" w:rsidRDefault="004E4C7C" w:rsidP="00D06916">
      <w:pPr>
        <w:pStyle w:val="ConsPlusNormal"/>
        <w:spacing w:before="240"/>
        <w:ind w:firstLine="540"/>
        <w:jc w:val="both"/>
      </w:pPr>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38. Программа коррекционной работы.</w:t>
      </w:r>
    </w:p>
    <w:p w:rsidR="004E4C7C" w:rsidRDefault="004E4C7C" w:rsidP="00D06916">
      <w:pPr>
        <w:pStyle w:val="ConsPlusNormal"/>
        <w:spacing w:before="240"/>
        <w:ind w:firstLine="540"/>
        <w:jc w:val="both"/>
      </w:pPr>
      <w: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4E4C7C" w:rsidRDefault="004E4C7C" w:rsidP="00D06916">
      <w:pPr>
        <w:pStyle w:val="ConsPlusNormal"/>
        <w:spacing w:before="240"/>
        <w:ind w:firstLine="540"/>
        <w:jc w:val="both"/>
      </w:pPr>
      <w: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повседневной жизни.</w:t>
      </w:r>
    </w:p>
    <w:p w:rsidR="004E4C7C" w:rsidRDefault="004E4C7C" w:rsidP="00D06916">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4E4C7C" w:rsidRDefault="004E4C7C" w:rsidP="00D06916">
      <w:pPr>
        <w:pStyle w:val="ConsPlusNormal"/>
        <w:spacing w:before="240"/>
        <w:ind w:firstLine="540"/>
        <w:jc w:val="both"/>
      </w:pPr>
      <w:r>
        <w:t>38.2. Задачи программы коррекционно-развивающей работы:</w:t>
      </w:r>
    </w:p>
    <w:p w:rsidR="004E4C7C" w:rsidRDefault="004E4C7C" w:rsidP="00D06916">
      <w:pPr>
        <w:pStyle w:val="ConsPlusNormal"/>
        <w:spacing w:before="240"/>
        <w:ind w:firstLine="540"/>
        <w:jc w:val="both"/>
      </w:pPr>
      <w: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4E4C7C" w:rsidRDefault="004E4C7C" w:rsidP="00D06916">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4E4C7C" w:rsidRDefault="004E4C7C" w:rsidP="00D06916">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глухих обучающихся;</w:t>
      </w:r>
    </w:p>
    <w:p w:rsidR="004E4C7C" w:rsidRDefault="004E4C7C" w:rsidP="00D06916">
      <w:pPr>
        <w:pStyle w:val="ConsPlusNormal"/>
        <w:spacing w:before="240"/>
        <w:ind w:firstLine="540"/>
        <w:jc w:val="both"/>
      </w:pPr>
      <w:r>
        <w:t>создание благоприятных условий для формирования социального поведения, приобщения к традициям семьи, общества с учетом возможностей;</w:t>
      </w:r>
    </w:p>
    <w:p w:rsidR="004E4C7C" w:rsidRDefault="004E4C7C" w:rsidP="00D06916">
      <w:pPr>
        <w:pStyle w:val="ConsPlusNormal"/>
        <w:spacing w:before="240"/>
        <w:ind w:firstLine="540"/>
        <w:jc w:val="both"/>
      </w:pPr>
      <w:r>
        <w:t>оказание консультативной и методической помощи родителям (законным представителям) глухих обучающихся.</w:t>
      </w:r>
    </w:p>
    <w:p w:rsidR="004E4C7C" w:rsidRDefault="004E4C7C" w:rsidP="00D06916">
      <w:pPr>
        <w:pStyle w:val="ConsPlusNormal"/>
        <w:spacing w:before="240"/>
        <w:ind w:firstLine="540"/>
        <w:jc w:val="both"/>
      </w:pPr>
      <w:r>
        <w:t>38.3. Принципы программы коррекционно-развивающей работы:</w:t>
      </w:r>
    </w:p>
    <w:p w:rsidR="004E4C7C" w:rsidRDefault="004E4C7C" w:rsidP="00D06916">
      <w:pPr>
        <w:pStyle w:val="ConsPlusNormal"/>
        <w:spacing w:before="240"/>
        <w:ind w:firstLine="540"/>
        <w:jc w:val="both"/>
      </w:pPr>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4E4C7C" w:rsidRDefault="004E4C7C" w:rsidP="00D06916">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4E4C7C" w:rsidRDefault="004E4C7C" w:rsidP="00D06916">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4E4C7C" w:rsidRDefault="004E4C7C" w:rsidP="00D06916">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4E4C7C" w:rsidRDefault="004E4C7C" w:rsidP="00D06916">
      <w:pPr>
        <w:pStyle w:val="ConsPlusNormal"/>
        <w:spacing w:before="240"/>
        <w:ind w:firstLine="540"/>
        <w:jc w:val="both"/>
      </w:pPr>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4E4C7C" w:rsidRDefault="004E4C7C" w:rsidP="00D06916">
      <w:pPr>
        <w:pStyle w:val="ConsPlusNormal"/>
        <w:spacing w:before="240"/>
        <w:ind w:firstLine="540"/>
        <w:jc w:val="both"/>
      </w:pPr>
      <w:r>
        <w:t>38.4. Комплексное психолого-педагогическое сопровождение обучающихся включает:</w:t>
      </w:r>
    </w:p>
    <w:p w:rsidR="004E4C7C" w:rsidRDefault="004E4C7C" w:rsidP="00D06916">
      <w:pPr>
        <w:pStyle w:val="ConsPlusNormal"/>
        <w:spacing w:before="240"/>
        <w:ind w:firstLine="540"/>
        <w:jc w:val="both"/>
      </w:pPr>
      <w:r>
        <w:t>проведение всестороннего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4E4C7C" w:rsidRDefault="004E4C7C" w:rsidP="00D06916">
      <w:pPr>
        <w:pStyle w:val="ConsPlusNormal"/>
        <w:spacing w:before="240"/>
        <w:ind w:firstLine="540"/>
        <w:jc w:val="both"/>
      </w:pPr>
      <w: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4E4C7C" w:rsidRDefault="004E4C7C" w:rsidP="00D06916">
      <w:pPr>
        <w:pStyle w:val="ConsPlusNormal"/>
        <w:spacing w:before="240"/>
        <w:ind w:firstLine="540"/>
        <w:jc w:val="both"/>
      </w:pPr>
      <w: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4E4C7C" w:rsidRDefault="004E4C7C" w:rsidP="00D06916">
      <w:pPr>
        <w:pStyle w:val="ConsPlusNormal"/>
        <w:spacing w:before="240"/>
        <w:ind w:firstLine="540"/>
        <w:jc w:val="both"/>
      </w:pPr>
      <w:r>
        <w:t>мониторинг динамики развития обучающихся, достижения планируемых результатов коррекционно-развивающей работы.</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XIV. Организационный раздел ФАОП НОО для глухих обучающихся</w:t>
      </w:r>
    </w:p>
    <w:p w:rsidR="004E4C7C" w:rsidRDefault="004E4C7C" w:rsidP="00D06916">
      <w:pPr>
        <w:pStyle w:val="ConsPlusTitle"/>
        <w:jc w:val="center"/>
      </w:pPr>
      <w:r>
        <w:t>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1.4)</w:t>
      </w:r>
    </w:p>
    <w:p w:rsidR="004E4C7C" w:rsidRDefault="004E4C7C" w:rsidP="00D06916">
      <w:pPr>
        <w:pStyle w:val="ConsPlusNormal"/>
        <w:jc w:val="both"/>
      </w:pPr>
    </w:p>
    <w:p w:rsidR="004E4C7C" w:rsidRDefault="004E4C7C" w:rsidP="00D06916">
      <w:pPr>
        <w:pStyle w:val="ConsPlusTitle"/>
        <w:ind w:firstLine="540"/>
        <w:jc w:val="both"/>
        <w:outlineLvl w:val="2"/>
      </w:pPr>
      <w:r>
        <w:t>39. Федеральный учебный план.</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84" w:history="1">
        <w:r>
          <w:rPr>
            <w:color w:val="0000FF"/>
          </w:rPr>
          <w:t>ФГОС</w:t>
        </w:r>
      </w:hyperlink>
      <w:r>
        <w:t xml:space="preserve"> НОО обучающихся с ОВЗ, АООП НОО для глухих обучающихся с легкой умственной отсталостью и выполнение гигиенических требований к режиму образовательного процесса, которые предусмотрены Гигиеническими </w:t>
      </w:r>
      <w:hyperlink r:id="rId85" w:history="1">
        <w:r>
          <w:rPr>
            <w:color w:val="0000FF"/>
          </w:rPr>
          <w:t>нормативами</w:t>
        </w:r>
      </w:hyperlink>
      <w:r>
        <w:t xml:space="preserve"> и Санитарно-эпидемиологическими </w:t>
      </w:r>
      <w:hyperlink r:id="rId86" w:history="1">
        <w:r>
          <w:rPr>
            <w:color w:val="0000FF"/>
          </w:rPr>
          <w:t>требованиями</w:t>
        </w:r>
      </w:hyperlink>
      <w:r>
        <w:t>.</w:t>
      </w:r>
    </w:p>
    <w:p w:rsidR="004E4C7C" w:rsidRDefault="004E4C7C" w:rsidP="00D06916">
      <w:pPr>
        <w:pStyle w:val="ConsPlusNormal"/>
        <w:spacing w:before="240"/>
        <w:ind w:firstLine="540"/>
        <w:jc w:val="both"/>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4E4C7C" w:rsidRDefault="004E4C7C" w:rsidP="00D06916">
      <w:pPr>
        <w:pStyle w:val="ConsPlusNormal"/>
        <w:spacing w:before="240"/>
        <w:ind w:firstLine="540"/>
        <w:jc w:val="both"/>
      </w:pPr>
      <w:r>
        <w:t>39.1.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Учебный предмет "Речь и альтернативная коммуникация" является комплексным, что отражено при изложении его содержания.</w:t>
      </w:r>
    </w:p>
    <w:p w:rsidR="004E4C7C" w:rsidRDefault="004E4C7C" w:rsidP="00D06916">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w:t>
      </w:r>
    </w:p>
    <w:p w:rsidR="004E4C7C" w:rsidRDefault="004E4C7C" w:rsidP="00D06916">
      <w:pPr>
        <w:pStyle w:val="ConsPlusNormal"/>
        <w:spacing w:before="240"/>
        <w:ind w:firstLine="540"/>
        <w:jc w:val="both"/>
      </w:pPr>
      <w:r>
        <w:t>39.1.2. Часть учебного плана формируется участниками образовательных отношений.</w:t>
      </w:r>
    </w:p>
    <w:p w:rsidR="004E4C7C" w:rsidRDefault="004E4C7C" w:rsidP="00D06916">
      <w:pPr>
        <w:pStyle w:val="ConsPlusNormal"/>
        <w:spacing w:before="240"/>
        <w:ind w:firstLine="540"/>
        <w:jc w:val="both"/>
      </w:pPr>
      <w:r>
        <w:t>Коррекционно-развивающая область включает следующие коррекционные курсы: "Формирование слухового восприятия и произносительной стороны речи", "Музыкально-ритмические занятия", "Двигательное развитие", "Познавательное развитие".</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87"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 xml:space="preserve">Время выполнения домашнего задания не должно превышать границ, которые предусмотрены Гигиеническими </w:t>
      </w:r>
      <w:hyperlink r:id="rId88" w:history="1">
        <w:r>
          <w:rPr>
            <w:color w:val="0000FF"/>
          </w:rPr>
          <w:t>нормативами</w:t>
        </w:r>
      </w:hyperlink>
      <w:r>
        <w:t xml:space="preserve"> и Санитарно-эпидемиологическими </w:t>
      </w:r>
      <w:hyperlink r:id="rId89" w:history="1">
        <w:r>
          <w:rPr>
            <w:color w:val="0000FF"/>
          </w:rPr>
          <w:t>требованиями</w:t>
        </w:r>
      </w:hyperlink>
      <w:r>
        <w:t>.</w:t>
      </w:r>
    </w:p>
    <w:p w:rsidR="004E4C7C" w:rsidRDefault="004E4C7C" w:rsidP="00D06916">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класса - до 2 часов (120 минут).</w:t>
      </w:r>
    </w:p>
    <w:p w:rsidR="004E4C7C" w:rsidRDefault="004E4C7C" w:rsidP="00D06916">
      <w:pPr>
        <w:pStyle w:val="ConsPlusNormal"/>
        <w:spacing w:before="240"/>
        <w:ind w:firstLine="540"/>
        <w:jc w:val="both"/>
      </w:pPr>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90" w:history="1">
        <w:r>
          <w:rPr>
            <w:color w:val="0000FF"/>
          </w:rPr>
          <w:t>пункт 3.4.16</w:t>
        </w:r>
      </w:hyperlink>
      <w:r>
        <w:t xml:space="preserve"> Санитарно-эпидемиологических требований).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145"/>
        <w:gridCol w:w="2325"/>
        <w:gridCol w:w="765"/>
        <w:gridCol w:w="604"/>
        <w:gridCol w:w="604"/>
        <w:gridCol w:w="604"/>
        <w:gridCol w:w="604"/>
        <w:gridCol w:w="605"/>
        <w:gridCol w:w="801"/>
      </w:tblGrid>
      <w:tr w:rsidR="004E4C7C" w:rsidTr="00C219BE">
        <w:tc>
          <w:tcPr>
            <w:tcW w:w="214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325"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center"/>
            </w:pPr>
            <w:r>
              <w:t>Учебные предметы</w:t>
            </w:r>
          </w:p>
        </w:tc>
        <w:tc>
          <w:tcPr>
            <w:tcW w:w="3786"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80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25" w:type="dxa"/>
            <w:tcBorders>
              <w:top w:val="none" w:sz="6" w:space="0" w:color="auto"/>
              <w:left w:val="single" w:sz="4" w:space="0" w:color="auto"/>
              <w:bottom w:val="single" w:sz="4" w:space="0" w:color="auto"/>
              <w:right w:val="single" w:sz="4" w:space="0" w:color="auto"/>
            </w:tcBorders>
            <w:vAlign w:val="bottom"/>
          </w:tcPr>
          <w:p w:rsidR="004E4C7C" w:rsidRDefault="004E4C7C" w:rsidP="00C219BE">
            <w:pPr>
              <w:pStyle w:val="ConsPlusNormal"/>
              <w:jc w:val="right"/>
            </w:pPr>
            <w:r>
              <w:t>Классы</w:t>
            </w:r>
          </w:p>
        </w:tc>
        <w:tc>
          <w:tcPr>
            <w:tcW w:w="7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60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80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57"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Речь и альтернативная коммуникация</w:t>
            </w: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Речь и альтернативная коммуникация</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36</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Математика</w:t>
            </w: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Математические представления</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24</w:t>
            </w:r>
          </w:p>
        </w:tc>
      </w:tr>
      <w:tr w:rsidR="004E4C7C" w:rsidTr="00C219BE">
        <w:tc>
          <w:tcPr>
            <w:tcW w:w="214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Окружающий мир</w:t>
            </w: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Окружающий природный мир</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Человек</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Домоводство</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Окружающий социальный мир</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Искусство</w:t>
            </w: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Изобразительное искусство</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Технология</w:t>
            </w: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Предметно-практические действия</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Физическая культура</w:t>
            </w:r>
          </w:p>
        </w:tc>
        <w:tc>
          <w:tcPr>
            <w:tcW w:w="232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Физическая культура (Адаптивная физическая культура)</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Итого</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118</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Часть учебного плана, формируемая участниками образовательных отношений</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Максимально допустимая недельная нагрузка (при 5-дневной учебной неделе)</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134</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Внеурочная деятельность:</w:t>
            </w:r>
          </w:p>
          <w:p w:rsidR="004E4C7C" w:rsidRDefault="004E4C7C" w:rsidP="00C219BE">
            <w:pPr>
              <w:pStyle w:val="ConsPlusNormal"/>
              <w:jc w:val="both"/>
            </w:pPr>
            <w:r>
              <w:t>коррекционные курсы;</w:t>
            </w:r>
          </w:p>
          <w:p w:rsidR="004E4C7C" w:rsidRDefault="004E4C7C" w:rsidP="00C219BE">
            <w:pPr>
              <w:pStyle w:val="ConsPlusNormal"/>
              <w:jc w:val="both"/>
            </w:pPr>
            <w:r>
              <w:t>занятия по различным направлениям внеурочной деятельности</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60</w:t>
            </w:r>
          </w:p>
        </w:tc>
      </w:tr>
      <w:tr w:rsidR="004E4C7C" w:rsidTr="00C219BE">
        <w:tc>
          <w:tcPr>
            <w:tcW w:w="9057"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Коррекционные курсы</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Коррекционно-развивающая область, из них:</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8</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8</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8</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45</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Формирование слухового восприятия и произносительной стороны речи</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Музыкально-ритмические занятия</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Двигательное развитие</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Познавательное развитие</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9057"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Занятия по различным направлениям внеурочной деятельности</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Занятия по направлениям внеурочной деятельности</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47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Всего</w:t>
            </w:r>
          </w:p>
        </w:tc>
        <w:tc>
          <w:tcPr>
            <w:tcW w:w="7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0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0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80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194</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40. Федеральный календарный учебный график.</w:t>
      </w:r>
    </w:p>
    <w:p w:rsidR="004E4C7C" w:rsidRDefault="004E4C7C" w:rsidP="00D06916">
      <w:pPr>
        <w:pStyle w:val="ConsPlusNormal"/>
        <w:spacing w:before="240"/>
        <w:ind w:firstLine="540"/>
        <w:jc w:val="both"/>
      </w:pPr>
      <w: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40.2.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40.4.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w:t>
      </w:r>
    </w:p>
    <w:p w:rsidR="004E4C7C" w:rsidRDefault="004E4C7C" w:rsidP="00D06916">
      <w:pPr>
        <w:pStyle w:val="ConsPlusNormal"/>
        <w:spacing w:before="240"/>
        <w:ind w:firstLine="540"/>
        <w:jc w:val="both"/>
      </w:pPr>
      <w:r>
        <w:t>40.5.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дополнительного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40.6. Продолжительность урока не должна превышать 40 минут.</w:t>
      </w:r>
    </w:p>
    <w:p w:rsidR="004E4C7C" w:rsidRDefault="004E4C7C" w:rsidP="00D06916">
      <w:pPr>
        <w:pStyle w:val="ConsPlusNormal"/>
        <w:spacing w:before="240"/>
        <w:ind w:firstLine="540"/>
        <w:jc w:val="both"/>
      </w:pPr>
      <w:r>
        <w:t>40.7.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 xml:space="preserve">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91" w:history="1">
        <w:r>
          <w:rPr>
            <w:color w:val="0000FF"/>
          </w:rPr>
          <w:t>нормативами</w:t>
        </w:r>
      </w:hyperlink>
      <w:r>
        <w:t>.</w:t>
      </w:r>
    </w:p>
    <w:p w:rsidR="004E4C7C" w:rsidRDefault="004E4C7C" w:rsidP="00D06916">
      <w:pPr>
        <w:pStyle w:val="ConsPlusNormal"/>
        <w:spacing w:before="240"/>
        <w:ind w:firstLine="540"/>
        <w:jc w:val="both"/>
      </w:pPr>
      <w: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40.10.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40.11.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40.13.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40.14.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XV. Общие положения ФАОП НОО для слабослышащих</w:t>
      </w:r>
    </w:p>
    <w:p w:rsidR="004E4C7C" w:rsidRDefault="004E4C7C" w:rsidP="00D06916">
      <w:pPr>
        <w:pStyle w:val="ConsPlusTitle"/>
        <w:jc w:val="center"/>
      </w:pPr>
      <w:r>
        <w:t>и позднооглохших обучающихся</w:t>
      </w:r>
    </w:p>
    <w:p w:rsidR="004E4C7C" w:rsidRDefault="004E4C7C" w:rsidP="00D06916">
      <w:pPr>
        <w:pStyle w:val="ConsPlusNormal"/>
        <w:jc w:val="both"/>
      </w:pPr>
    </w:p>
    <w:p w:rsidR="004E4C7C" w:rsidRDefault="004E4C7C" w:rsidP="00D06916">
      <w:pPr>
        <w:pStyle w:val="ConsPlusNormal"/>
        <w:ind w:firstLine="540"/>
        <w:jc w:val="both"/>
      </w:pPr>
      <w:r>
        <w:t xml:space="preserve">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92" w:history="1">
        <w:r>
          <w:rPr>
            <w:color w:val="0000FF"/>
          </w:rPr>
          <w:t>ФГОС</w:t>
        </w:r>
      </w:hyperlink>
      <w:r>
        <w:t xml:space="preserve"> НОО обучающихся с ОВЗ, предъявляемых к данному уровню общего образования.</w:t>
      </w:r>
    </w:p>
    <w:p w:rsidR="004E4C7C" w:rsidRDefault="004E4C7C" w:rsidP="00D06916">
      <w:pPr>
        <w:pStyle w:val="ConsPlusNormal"/>
        <w:spacing w:before="240"/>
        <w:ind w:firstLine="540"/>
        <w:jc w:val="both"/>
      </w:pPr>
      <w:r>
        <w:t xml:space="preserve">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w:t>
      </w:r>
      <w:hyperlink r:id="rId93"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p>
    <w:p w:rsidR="004E4C7C" w:rsidRDefault="004E4C7C" w:rsidP="00D06916">
      <w:pPr>
        <w:pStyle w:val="ConsPlusNormal"/>
        <w:spacing w:before="240"/>
        <w:ind w:firstLine="540"/>
        <w:jc w:val="both"/>
      </w:pPr>
      <w:r>
        <w:t>АООП НОО для слабослышащих и позднооглохших обучающихся (вариант 2.1);</w:t>
      </w:r>
    </w:p>
    <w:p w:rsidR="004E4C7C" w:rsidRDefault="004E4C7C" w:rsidP="00D06916">
      <w:pPr>
        <w:pStyle w:val="ConsPlusNormal"/>
        <w:spacing w:before="240"/>
        <w:ind w:firstLine="540"/>
        <w:jc w:val="both"/>
      </w:pPr>
      <w:r>
        <w:t>АООП НОО для слабослышащих и позднооглохших обучающихся (вариант 2.2);</w:t>
      </w:r>
    </w:p>
    <w:p w:rsidR="004E4C7C" w:rsidRDefault="004E4C7C" w:rsidP="00D06916">
      <w:pPr>
        <w:pStyle w:val="ConsPlusNormal"/>
        <w:spacing w:before="240"/>
        <w:ind w:firstLine="540"/>
        <w:jc w:val="both"/>
      </w:pPr>
      <w:r>
        <w:t>АООП НОО для слабослышащих и позднооглохших обучающихся с легкой умственной отсталостью (интеллектуальными нарушениями) (вариант 2.3).</w:t>
      </w:r>
    </w:p>
    <w:p w:rsidR="004E4C7C" w:rsidRDefault="004E4C7C" w:rsidP="00D06916">
      <w:pPr>
        <w:pStyle w:val="ConsPlusNormal"/>
        <w:spacing w:before="240"/>
        <w:ind w:firstLine="540"/>
        <w:jc w:val="both"/>
      </w:pPr>
      <w: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4E4C7C" w:rsidRDefault="004E4C7C" w:rsidP="00D06916">
      <w:pPr>
        <w:pStyle w:val="ConsPlusNormal"/>
        <w:spacing w:before="240"/>
        <w:ind w:firstLine="540"/>
        <w:jc w:val="both"/>
      </w:pPr>
      <w: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4E4C7C" w:rsidRDefault="004E4C7C" w:rsidP="00D06916">
      <w:pPr>
        <w:pStyle w:val="ConsPlusNormal"/>
        <w:spacing w:before="240"/>
        <w:ind w:firstLine="540"/>
        <w:jc w:val="both"/>
      </w:pPr>
      <w: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4E4C7C" w:rsidRDefault="004E4C7C" w:rsidP="00D06916">
      <w:pPr>
        <w:pStyle w:val="ConsPlusNormal"/>
        <w:jc w:val="both"/>
      </w:pPr>
    </w:p>
    <w:p w:rsidR="004E4C7C" w:rsidRDefault="004E4C7C" w:rsidP="00D06916">
      <w:pPr>
        <w:pStyle w:val="ConsPlusTitle"/>
        <w:jc w:val="center"/>
        <w:outlineLvl w:val="1"/>
      </w:pPr>
      <w:bookmarkStart w:id="7" w:name="Par3107"/>
      <w:bookmarkEnd w:id="7"/>
      <w:r>
        <w:t>XVI. Целевой раздел ФАОП НОО для слабослышащих</w:t>
      </w:r>
    </w:p>
    <w:p w:rsidR="004E4C7C" w:rsidRDefault="004E4C7C" w:rsidP="00D06916">
      <w:pPr>
        <w:pStyle w:val="ConsPlusTitle"/>
        <w:jc w:val="center"/>
      </w:pPr>
      <w:r>
        <w:t>и позднооглохших обучающихся (вариант 2.1)</w:t>
      </w:r>
    </w:p>
    <w:p w:rsidR="004E4C7C" w:rsidRDefault="004E4C7C" w:rsidP="00D06916">
      <w:pPr>
        <w:pStyle w:val="ConsPlusNormal"/>
        <w:jc w:val="both"/>
      </w:pPr>
    </w:p>
    <w:p w:rsidR="004E4C7C" w:rsidRDefault="004E4C7C" w:rsidP="00D06916">
      <w:pPr>
        <w:pStyle w:val="ConsPlusTitle"/>
        <w:ind w:firstLine="540"/>
        <w:jc w:val="both"/>
        <w:outlineLvl w:val="2"/>
      </w:pPr>
      <w:r>
        <w:t>42. Пояснительная записка.</w:t>
      </w:r>
    </w:p>
    <w:p w:rsidR="004E4C7C" w:rsidRDefault="004E4C7C" w:rsidP="00D06916">
      <w:pPr>
        <w:pStyle w:val="ConsPlusNormal"/>
        <w:spacing w:before="240"/>
        <w:ind w:firstLine="540"/>
        <w:jc w:val="both"/>
      </w:pPr>
      <w:r>
        <w:t xml:space="preserve">42.1. Цель реализации ФАОП НОО слабослышащих и позднооглохших обучающихся - обеспечение выполнения требований </w:t>
      </w:r>
      <w:hyperlink r:id="rId9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42.2.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4E4C7C" w:rsidRDefault="004E4C7C" w:rsidP="00D06916">
      <w:pPr>
        <w:pStyle w:val="ConsPlusNormal"/>
        <w:spacing w:before="240"/>
        <w:ind w:firstLine="540"/>
        <w:jc w:val="both"/>
      </w:pPr>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4E4C7C" w:rsidRDefault="004E4C7C" w:rsidP="00D06916">
      <w:pPr>
        <w:pStyle w:val="ConsPlusNormal"/>
        <w:spacing w:before="240"/>
        <w:ind w:firstLine="540"/>
        <w:jc w:val="both"/>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rsidR="004E4C7C" w:rsidRDefault="004E4C7C" w:rsidP="00D06916">
      <w:pPr>
        <w:pStyle w:val="ConsPlusNormal"/>
        <w:spacing w:before="240"/>
        <w:ind w:firstLine="540"/>
        <w:jc w:val="both"/>
      </w:pPr>
      <w:r>
        <w:t>д) 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е) 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проведение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проведение спортивных, творческих и соревнований;</w:t>
      </w:r>
    </w:p>
    <w:p w:rsidR="004E4C7C" w:rsidRDefault="004E4C7C" w:rsidP="00D06916">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и) предоставление обучающимся возможности для эффективной самостоятельной работы;</w:t>
      </w:r>
    </w:p>
    <w:p w:rsidR="004E4C7C" w:rsidRDefault="004E4C7C" w:rsidP="00D06916">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42.3. Подходы к формированию ФАОП НОО для слабослышащих и позднооглохших обучающихся.</w:t>
      </w:r>
    </w:p>
    <w:p w:rsidR="004E4C7C" w:rsidRDefault="004E4C7C" w:rsidP="00D06916">
      <w:pPr>
        <w:pStyle w:val="ConsPlusNormal"/>
        <w:spacing w:before="240"/>
        <w:ind w:firstLine="540"/>
        <w:jc w:val="both"/>
      </w:pPr>
      <w:r>
        <w:t>В основу реализации ФАОП НОО заложены дифференцированный и деятельностный подходы.</w:t>
      </w:r>
    </w:p>
    <w:p w:rsidR="004E4C7C" w:rsidRDefault="004E4C7C" w:rsidP="00D06916">
      <w:pPr>
        <w:pStyle w:val="ConsPlusNormal"/>
        <w:spacing w:before="240"/>
        <w:ind w:firstLine="540"/>
        <w:jc w:val="both"/>
      </w:pPr>
      <w:r>
        <w:t xml:space="preserve">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w:t>
      </w:r>
      <w:hyperlink r:id="rId95"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к структуре АООП НОО;</w:t>
      </w:r>
    </w:p>
    <w:p w:rsidR="004E4C7C" w:rsidRDefault="004E4C7C" w:rsidP="00D06916">
      <w:pPr>
        <w:pStyle w:val="ConsPlusNormal"/>
        <w:spacing w:before="240"/>
        <w:ind w:firstLine="540"/>
        <w:jc w:val="both"/>
      </w:pPr>
      <w:r>
        <w:t>к условиям реализации АООП НОО;</w:t>
      </w:r>
    </w:p>
    <w:p w:rsidR="004E4C7C" w:rsidRDefault="004E4C7C" w:rsidP="00D06916">
      <w:pPr>
        <w:pStyle w:val="ConsPlusNormal"/>
        <w:spacing w:before="240"/>
        <w:ind w:firstLine="540"/>
        <w:jc w:val="both"/>
      </w:pPr>
      <w:r>
        <w:t>к результатам освоения АООП НОО.</w:t>
      </w:r>
    </w:p>
    <w:p w:rsidR="004E4C7C" w:rsidRDefault="004E4C7C" w:rsidP="00D06916">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4E4C7C" w:rsidRDefault="004E4C7C" w:rsidP="00D06916">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4E4C7C" w:rsidRDefault="004E4C7C" w:rsidP="00D06916">
      <w:pPr>
        <w:pStyle w:val="ConsPlusNormal"/>
        <w:spacing w:before="240"/>
        <w:ind w:firstLine="540"/>
        <w:jc w:val="both"/>
      </w:pPr>
      <w:r>
        <w:t xml:space="preserve">42.4.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42.5. Общая характеристика.</w:t>
      </w:r>
    </w:p>
    <w:p w:rsidR="004E4C7C" w:rsidRDefault="004E4C7C" w:rsidP="00D06916">
      <w:pPr>
        <w:pStyle w:val="ConsPlusNormal"/>
        <w:spacing w:before="240"/>
        <w:ind w:firstLine="540"/>
        <w:jc w:val="both"/>
      </w:pPr>
      <w: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4E4C7C" w:rsidRDefault="004E4C7C" w:rsidP="00D06916">
      <w:pPr>
        <w:pStyle w:val="ConsPlusNormal"/>
        <w:spacing w:before="240"/>
        <w:ind w:firstLine="540"/>
        <w:jc w:val="both"/>
      </w:pPr>
      <w:r>
        <w:t>Обязательной является разработка программы коррекционной работы, являющейся неотъемлемым структурным компонентом АООП, ее реализация в ходе всего образовательного процесса с учетом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использование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участников; развитие слухового восприятия речи и неречевых звучаний, слухозрительного восприятия речи, ее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4E4C7C" w:rsidRDefault="004E4C7C" w:rsidP="00D06916">
      <w:pPr>
        <w:pStyle w:val="ConsPlusNormal"/>
        <w:spacing w:before="240"/>
        <w:ind w:firstLine="540"/>
        <w:jc w:val="both"/>
      </w:pPr>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4E4C7C" w:rsidRDefault="004E4C7C" w:rsidP="00D06916">
      <w:pPr>
        <w:pStyle w:val="ConsPlusNormal"/>
        <w:spacing w:before="240"/>
        <w:ind w:firstLine="540"/>
        <w:jc w:val="both"/>
      </w:pPr>
      <w:r>
        <w:t>выявление особых образовательных потребностей обучающихся в ходе комплексного психолого-педагогического обследования;</w:t>
      </w:r>
    </w:p>
    <w:p w:rsidR="004E4C7C" w:rsidRDefault="004E4C7C" w:rsidP="00D06916">
      <w:pPr>
        <w:pStyle w:val="ConsPlusNormal"/>
        <w:spacing w:before="240"/>
        <w:ind w:firstLine="540"/>
        <w:jc w:val="both"/>
      </w:pPr>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4E4C7C" w:rsidRDefault="004E4C7C" w:rsidP="00D06916">
      <w:pPr>
        <w:pStyle w:val="ConsPlusNormal"/>
        <w:spacing w:before="240"/>
        <w:ind w:firstLine="540"/>
        <w:jc w:val="both"/>
      </w:pPr>
      <w:r>
        <w:t>поддержку достижения планируемых личностных, метапредметных и предметных результатов АООП НОО.</w:t>
      </w:r>
    </w:p>
    <w:p w:rsidR="004E4C7C" w:rsidRDefault="004E4C7C" w:rsidP="00D06916">
      <w:pPr>
        <w:pStyle w:val="ConsPlusNormal"/>
        <w:spacing w:before="240"/>
        <w:ind w:firstLine="540"/>
        <w:jc w:val="both"/>
      </w:pPr>
      <w:r>
        <w:t>42.5.2. Основные направления поддержки достижения планируемых результатов АООП НОО включают:</w:t>
      </w:r>
    </w:p>
    <w:p w:rsidR="004E4C7C" w:rsidRDefault="004E4C7C" w:rsidP="00D0691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4E4C7C" w:rsidRDefault="004E4C7C" w:rsidP="00D0691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4E4C7C" w:rsidRDefault="004E4C7C" w:rsidP="00D06916">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4E4C7C" w:rsidRDefault="004E4C7C" w:rsidP="00D06916">
      <w:pPr>
        <w:pStyle w:val="ConsPlusNormal"/>
        <w:spacing w:before="240"/>
        <w:ind w:firstLine="540"/>
        <w:jc w:val="both"/>
      </w:pPr>
      <w:r>
        <w:t>развитие учебно-познавательной деятельности в контексте достижения обучающимся планируемых результатов образования;</w:t>
      </w:r>
    </w:p>
    <w:p w:rsidR="004E4C7C" w:rsidRDefault="004E4C7C" w:rsidP="00D06916">
      <w:pPr>
        <w:pStyle w:val="ConsPlusNormal"/>
        <w:spacing w:before="240"/>
        <w:ind w:firstLine="540"/>
        <w:jc w:val="both"/>
      </w:pPr>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4E4C7C" w:rsidRDefault="004E4C7C" w:rsidP="00D06916">
      <w:pPr>
        <w:pStyle w:val="ConsPlusNormal"/>
        <w:spacing w:before="240"/>
        <w:ind w:firstLine="540"/>
        <w:jc w:val="both"/>
      </w:pPr>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4E4C7C" w:rsidRDefault="004E4C7C" w:rsidP="00D06916">
      <w:pPr>
        <w:pStyle w:val="ConsPlusNormal"/>
        <w:spacing w:before="240"/>
        <w:ind w:firstLine="540"/>
        <w:jc w:val="both"/>
      </w:pPr>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4E4C7C" w:rsidRDefault="004E4C7C" w:rsidP="00D06916">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4E4C7C" w:rsidRDefault="004E4C7C" w:rsidP="00D06916">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42.6. Психолого-педагогическая характеристика слабослышащих и позднооглохших обучающихся.</w:t>
      </w:r>
    </w:p>
    <w:p w:rsidR="004E4C7C" w:rsidRDefault="004E4C7C" w:rsidP="00D06916">
      <w:pPr>
        <w:pStyle w:val="ConsPlusNormal"/>
        <w:spacing w:before="240"/>
        <w:ind w:firstLine="540"/>
        <w:jc w:val="both"/>
      </w:pPr>
      <w:r>
        <w:t>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остается возможность овладения с помощью слуха хотя бы ограниченным и искаженным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искаженный характер из-за неразличения близких по звучанию слов и фраз. Искаженное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4E4C7C" w:rsidRDefault="004E4C7C" w:rsidP="00D06916">
      <w:pPr>
        <w:pStyle w:val="ConsPlusNormal"/>
        <w:spacing w:before="240"/>
        <w:ind w:firstLine="540"/>
        <w:jc w:val="both"/>
      </w:pPr>
      <w:r>
        <w:t>42.6.2. С учетом состояния речи выделены две категории слабослышащих: слабослышащие обучающиеся, которые к моменту поступления в школу имеют тяжелое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развернутой фразовой речью с небольшими отклонениями в грамматическом строе, фонетическом оформлении.</w:t>
      </w:r>
    </w:p>
    <w:p w:rsidR="004E4C7C" w:rsidRDefault="004E4C7C" w:rsidP="00D06916">
      <w:pPr>
        <w:pStyle w:val="ConsPlusNormal"/>
        <w:spacing w:before="240"/>
        <w:ind w:firstLine="540"/>
        <w:jc w:val="both"/>
      </w:pPr>
      <w: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системы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4E4C7C" w:rsidRDefault="004E4C7C" w:rsidP="00D06916">
      <w:pPr>
        <w:pStyle w:val="ConsPlusNormal"/>
        <w:spacing w:before="240"/>
        <w:ind w:firstLine="540"/>
        <w:jc w:val="both"/>
      </w:pPr>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4E4C7C" w:rsidRDefault="004E4C7C" w:rsidP="00D06916">
      <w:pPr>
        <w:pStyle w:val="ConsPlusNormal"/>
        <w:spacing w:before="240"/>
        <w:ind w:firstLine="540"/>
        <w:jc w:val="both"/>
      </w:pPr>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4E4C7C" w:rsidRDefault="004E4C7C" w:rsidP="00D06916">
      <w:pPr>
        <w:pStyle w:val="ConsPlusNormal"/>
        <w:spacing w:before="240"/>
        <w:ind w:firstLine="540"/>
        <w:jc w:val="both"/>
      </w:pPr>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4E4C7C" w:rsidRDefault="004E4C7C" w:rsidP="00D06916">
      <w:pPr>
        <w:pStyle w:val="ConsPlusNormal"/>
        <w:spacing w:before="240"/>
        <w:ind w:firstLine="540"/>
        <w:jc w:val="both"/>
      </w:pPr>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2 - 3 года, который может привести к переходу из категории позднооглохших в категорию глухих.</w:t>
      </w:r>
    </w:p>
    <w:p w:rsidR="004E4C7C" w:rsidRDefault="004E4C7C" w:rsidP="00D06916">
      <w:pPr>
        <w:pStyle w:val="ConsPlusNormal"/>
        <w:spacing w:before="240"/>
        <w:ind w:firstLine="540"/>
        <w:jc w:val="both"/>
      </w:pPr>
      <w:r>
        <w:t>42.6.8. В категории лиц с тяжелыми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учетом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учетом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4E4C7C" w:rsidRDefault="004E4C7C" w:rsidP="00D06916">
      <w:pPr>
        <w:pStyle w:val="ConsPlusNormal"/>
        <w:spacing w:before="240"/>
        <w:ind w:firstLine="540"/>
        <w:jc w:val="both"/>
      </w:pPr>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4E4C7C" w:rsidRDefault="004E4C7C" w:rsidP="00D06916">
      <w:pPr>
        <w:pStyle w:val="ConsPlusNormal"/>
        <w:spacing w:before="240"/>
        <w:ind w:firstLine="540"/>
        <w:jc w:val="both"/>
      </w:pPr>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4E4C7C" w:rsidRDefault="004E4C7C" w:rsidP="00D06916">
      <w:pPr>
        <w:pStyle w:val="ConsPlusNormal"/>
        <w:spacing w:before="240"/>
        <w:ind w:firstLine="540"/>
        <w:jc w:val="both"/>
      </w:pPr>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4E4C7C" w:rsidRDefault="004E4C7C" w:rsidP="00D06916">
      <w:pPr>
        <w:pStyle w:val="ConsPlusNormal"/>
        <w:spacing w:before="240"/>
        <w:ind w:firstLine="540"/>
        <w:jc w:val="both"/>
      </w:pPr>
      <w: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4E4C7C" w:rsidRDefault="004E4C7C" w:rsidP="00D06916">
      <w:pPr>
        <w:pStyle w:val="ConsPlusNormal"/>
        <w:spacing w:before="240"/>
        <w:ind w:firstLine="540"/>
        <w:jc w:val="both"/>
      </w:pPr>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4E4C7C" w:rsidRDefault="004E4C7C" w:rsidP="00D06916">
      <w:pPr>
        <w:pStyle w:val="ConsPlusNormal"/>
        <w:spacing w:before="240"/>
        <w:ind w:firstLine="540"/>
        <w:jc w:val="both"/>
      </w:pPr>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42.7. Особые образовательные потребности слабослышащих и позднооглохших обучающихся.</w:t>
      </w:r>
    </w:p>
    <w:p w:rsidR="004E4C7C" w:rsidRDefault="004E4C7C" w:rsidP="00D06916">
      <w:pPr>
        <w:pStyle w:val="ConsPlusNormal"/>
        <w:spacing w:before="240"/>
        <w:ind w:firstLine="540"/>
        <w:jc w:val="both"/>
      </w:pPr>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свое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4E4C7C" w:rsidRDefault="004E4C7C" w:rsidP="00D06916">
      <w:pPr>
        <w:pStyle w:val="ConsPlusNormal"/>
        <w:spacing w:before="240"/>
        <w:ind w:firstLine="540"/>
        <w:jc w:val="both"/>
      </w:pPr>
      <w:r>
        <w:t>специальное обучение должно начинаться сразу после выявления первичного нарушения развития;</w:t>
      </w:r>
    </w:p>
    <w:p w:rsidR="004E4C7C" w:rsidRDefault="004E4C7C" w:rsidP="00D06916">
      <w:pPr>
        <w:pStyle w:val="ConsPlusNormal"/>
        <w:spacing w:before="240"/>
        <w:ind w:firstLine="540"/>
        <w:jc w:val="both"/>
      </w:pPr>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4E4C7C" w:rsidRDefault="004E4C7C" w:rsidP="00D06916">
      <w:pPr>
        <w:pStyle w:val="ConsPlusNormal"/>
        <w:spacing w:before="240"/>
        <w:ind w:firstLine="540"/>
        <w:jc w:val="both"/>
      </w:pPr>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4E4C7C" w:rsidRDefault="004E4C7C" w:rsidP="00D06916">
      <w:pPr>
        <w:pStyle w:val="ConsPlusNormal"/>
        <w:spacing w:before="240"/>
        <w:ind w:firstLine="540"/>
        <w:jc w:val="both"/>
      </w:pPr>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4E4C7C" w:rsidRDefault="004E4C7C" w:rsidP="00D06916">
      <w:pPr>
        <w:pStyle w:val="ConsPlusNormal"/>
        <w:spacing w:before="240"/>
        <w:ind w:firstLine="540"/>
        <w:jc w:val="both"/>
      </w:pPr>
      <w:r>
        <w:t>необходимо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4E4C7C" w:rsidRDefault="004E4C7C" w:rsidP="00D06916">
      <w:pPr>
        <w:pStyle w:val="ConsPlusNormal"/>
        <w:spacing w:before="240"/>
        <w:ind w:firstLine="540"/>
        <w:jc w:val="both"/>
      </w:pPr>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4E4C7C" w:rsidRDefault="004E4C7C" w:rsidP="00D06916">
      <w:pPr>
        <w:pStyle w:val="ConsPlusNormal"/>
        <w:spacing w:before="240"/>
        <w:ind w:firstLine="540"/>
        <w:jc w:val="both"/>
      </w:pPr>
      <w:r>
        <w:t>необходимо максимальное расширение образовательного пространства - выход за пределы образовательной организации;</w:t>
      </w:r>
    </w:p>
    <w:p w:rsidR="004E4C7C" w:rsidRDefault="004E4C7C" w:rsidP="00D06916">
      <w:pPr>
        <w:pStyle w:val="ConsPlusNormal"/>
        <w:spacing w:before="240"/>
        <w:ind w:firstLine="540"/>
        <w:jc w:val="both"/>
      </w:pPr>
      <w: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4E4C7C" w:rsidRDefault="004E4C7C" w:rsidP="00D06916">
      <w:pPr>
        <w:pStyle w:val="ConsPlusNormal"/>
        <w:spacing w:before="240"/>
        <w:ind w:firstLine="540"/>
        <w:jc w:val="both"/>
      </w:pPr>
      <w:r>
        <w:t>42.8. Принципиальное значение имеет удовлетворение особых образовательных потребностей слабослышащих и позднооглохших, включая:</w:t>
      </w:r>
    </w:p>
    <w:p w:rsidR="004E4C7C" w:rsidRDefault="004E4C7C" w:rsidP="00D06916">
      <w:pPr>
        <w:pStyle w:val="ConsPlusNormal"/>
        <w:spacing w:before="240"/>
        <w:ind w:firstLine="540"/>
        <w:jc w:val="both"/>
      </w:pPr>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4E4C7C" w:rsidRDefault="004E4C7C" w:rsidP="00D06916">
      <w:pPr>
        <w:pStyle w:val="ConsPlusNormal"/>
        <w:spacing w:before="240"/>
        <w:ind w:firstLine="540"/>
        <w:jc w:val="both"/>
      </w:pPr>
      <w: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4E4C7C" w:rsidRDefault="004E4C7C" w:rsidP="00D06916">
      <w:pPr>
        <w:pStyle w:val="ConsPlusNormal"/>
        <w:spacing w:before="240"/>
        <w:ind w:firstLine="540"/>
        <w:jc w:val="both"/>
      </w:pPr>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4E4C7C" w:rsidRDefault="004E4C7C" w:rsidP="00D06916">
      <w:pPr>
        <w:pStyle w:val="ConsPlusNormal"/>
        <w:spacing w:before="240"/>
        <w:ind w:firstLine="540"/>
        <w:jc w:val="both"/>
      </w:pPr>
      <w:r>
        <w:t>учет специфики восприятия и переработки информации, овладения учебным материалом при организации обучения и оценке достижений;</w:t>
      </w:r>
    </w:p>
    <w:p w:rsidR="004E4C7C" w:rsidRDefault="004E4C7C" w:rsidP="00D06916">
      <w:pPr>
        <w:pStyle w:val="ConsPlusNormal"/>
        <w:spacing w:before="240"/>
        <w:ind w:firstLine="540"/>
        <w:jc w:val="both"/>
      </w:pPr>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4E4C7C" w:rsidRDefault="004E4C7C" w:rsidP="00D06916">
      <w:pPr>
        <w:pStyle w:val="ConsPlusNormal"/>
        <w:spacing w:before="240"/>
        <w:ind w:firstLine="540"/>
        <w:jc w:val="both"/>
      </w:pPr>
      <w: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4E4C7C" w:rsidRDefault="004E4C7C" w:rsidP="00D06916">
      <w:pPr>
        <w:pStyle w:val="ConsPlusNormal"/>
        <w:spacing w:before="240"/>
        <w:ind w:firstLine="540"/>
        <w:jc w:val="both"/>
      </w:pPr>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4E4C7C" w:rsidRDefault="004E4C7C" w:rsidP="00D06916">
      <w:pPr>
        <w:pStyle w:val="ConsPlusNormal"/>
        <w:spacing w:before="240"/>
        <w:ind w:firstLine="540"/>
        <w:jc w:val="both"/>
      </w:pPr>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слухопротезирования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4E4C7C" w:rsidRDefault="004E4C7C" w:rsidP="00D06916">
      <w:pPr>
        <w:pStyle w:val="ConsPlusNormal"/>
        <w:spacing w:before="240"/>
        <w:ind w:firstLine="540"/>
        <w:jc w:val="both"/>
      </w:pPr>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4E4C7C" w:rsidRDefault="004E4C7C" w:rsidP="00D06916">
      <w:pPr>
        <w:pStyle w:val="ConsPlusNormal"/>
        <w:spacing w:before="240"/>
        <w:ind w:firstLine="540"/>
        <w:jc w:val="both"/>
      </w:pPr>
      <w: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4E4C7C" w:rsidRDefault="004E4C7C" w:rsidP="00D06916">
      <w:pPr>
        <w:pStyle w:val="ConsPlusNormal"/>
        <w:spacing w:before="240"/>
        <w:ind w:firstLine="540"/>
        <w:jc w:val="both"/>
      </w:pPr>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4E4C7C" w:rsidRDefault="004E4C7C" w:rsidP="00D06916">
      <w:pPr>
        <w:pStyle w:val="ConsPlusNormal"/>
        <w:spacing w:before="240"/>
        <w:ind w:firstLine="540"/>
        <w:jc w:val="both"/>
      </w:pPr>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4E4C7C" w:rsidRDefault="004E4C7C" w:rsidP="00D06916">
      <w:pPr>
        <w:pStyle w:val="ConsPlusNormal"/>
        <w:spacing w:before="240"/>
        <w:ind w:firstLine="540"/>
        <w:jc w:val="both"/>
      </w:pPr>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4E4C7C" w:rsidRDefault="004E4C7C" w:rsidP="00D06916">
      <w:pPr>
        <w:pStyle w:val="ConsPlusNormal"/>
        <w:spacing w:before="240"/>
        <w:ind w:firstLine="540"/>
        <w:jc w:val="both"/>
      </w:pPr>
      <w:r>
        <w:t>По учебному предмету "Музыка" оценивание предметных результатов не предполагается.</w:t>
      </w:r>
    </w:p>
    <w:p w:rsidR="004E4C7C" w:rsidRDefault="004E4C7C" w:rsidP="00D06916">
      <w:pPr>
        <w:pStyle w:val="ConsPlusNormal"/>
        <w:spacing w:before="240"/>
        <w:ind w:firstLine="540"/>
        <w:jc w:val="both"/>
      </w:pPr>
      <w:r>
        <w:t>Планируемые результаты освоения АООП НОО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Результатами освоения слабослышащими и позднооглохшими обучающимися программы коррекционной работы выступают:</w:t>
      </w:r>
    </w:p>
    <w:p w:rsidR="004E4C7C" w:rsidRDefault="004E4C7C" w:rsidP="00D06916">
      <w:pPr>
        <w:pStyle w:val="ConsPlusNormal"/>
        <w:spacing w:before="240"/>
        <w:ind w:firstLine="540"/>
        <w:jc w:val="both"/>
      </w:pPr>
      <w:r>
        <w:t>развитие адекватных представлений о собственных возможностях и ограничениях, адекватной самооценки;</w:t>
      </w:r>
    </w:p>
    <w:p w:rsidR="004E4C7C" w:rsidRDefault="004E4C7C" w:rsidP="00D06916">
      <w:pPr>
        <w:pStyle w:val="ConsPlusNormal"/>
        <w:spacing w:before="240"/>
        <w:ind w:firstLine="540"/>
        <w:jc w:val="both"/>
      </w:pPr>
      <w: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4E4C7C" w:rsidRDefault="004E4C7C" w:rsidP="00D06916">
      <w:pPr>
        <w:pStyle w:val="ConsPlusNormal"/>
        <w:spacing w:before="240"/>
        <w:ind w:firstLine="540"/>
        <w:jc w:val="both"/>
      </w:pPr>
      <w:r>
        <w:t>развитие умений обратиться за помощью к взрослому, к другим обучающимся;</w:t>
      </w:r>
    </w:p>
    <w:p w:rsidR="004E4C7C" w:rsidRDefault="004E4C7C" w:rsidP="00D06916">
      <w:pPr>
        <w:pStyle w:val="ConsPlusNormal"/>
        <w:spacing w:before="240"/>
        <w:ind w:firstLine="540"/>
        <w:jc w:val="both"/>
      </w:pPr>
      <w:r>
        <w:t>выделять ситуации, когда требуется привлечение родителей (законных представителей);</w:t>
      </w:r>
    </w:p>
    <w:p w:rsidR="004E4C7C" w:rsidRDefault="004E4C7C" w:rsidP="00D06916">
      <w:pPr>
        <w:pStyle w:val="ConsPlusNormal"/>
        <w:spacing w:before="240"/>
        <w:ind w:firstLine="540"/>
        <w:jc w:val="both"/>
      </w:pPr>
      <w:r>
        <w:t>умение адекватно оценивать свои речевые возможности и ограничения;</w:t>
      </w:r>
    </w:p>
    <w:p w:rsidR="004E4C7C" w:rsidRDefault="004E4C7C" w:rsidP="00D06916">
      <w:pPr>
        <w:pStyle w:val="ConsPlusNormal"/>
        <w:spacing w:before="240"/>
        <w:ind w:firstLine="540"/>
        <w:jc w:val="both"/>
      </w:pPr>
      <w:r>
        <w:t>стремление и умения участвовать в подготовке и проведении внеурочных коллективных мероприятий;</w:t>
      </w:r>
    </w:p>
    <w:p w:rsidR="004E4C7C" w:rsidRDefault="004E4C7C" w:rsidP="00D06916">
      <w:pPr>
        <w:pStyle w:val="ConsPlusNormal"/>
        <w:spacing w:before="240"/>
        <w:ind w:firstLine="540"/>
        <w:jc w:val="both"/>
      </w:pPr>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4E4C7C" w:rsidRDefault="004E4C7C" w:rsidP="00D06916">
      <w:pPr>
        <w:pStyle w:val="ConsPlusNormal"/>
        <w:spacing w:before="240"/>
        <w:ind w:firstLine="540"/>
        <w:jc w:val="both"/>
      </w:pPr>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4E4C7C" w:rsidRDefault="004E4C7C" w:rsidP="00D06916">
      <w:pPr>
        <w:pStyle w:val="ConsPlusNormal"/>
        <w:spacing w:before="240"/>
        <w:ind w:firstLine="540"/>
        <w:jc w:val="both"/>
      </w:pPr>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4E4C7C" w:rsidRDefault="004E4C7C" w:rsidP="00D06916">
      <w:pPr>
        <w:pStyle w:val="ConsPlusNormal"/>
        <w:spacing w:before="240"/>
        <w:ind w:firstLine="540"/>
        <w:jc w:val="both"/>
      </w:pPr>
      <w:r>
        <w:t>овладение синтаксическими конструкциями различной сложности и их использованием;</w:t>
      </w:r>
    </w:p>
    <w:p w:rsidR="004E4C7C" w:rsidRDefault="004E4C7C" w:rsidP="00D06916">
      <w:pPr>
        <w:pStyle w:val="ConsPlusNormal"/>
        <w:spacing w:before="240"/>
        <w:ind w:firstLine="540"/>
        <w:jc w:val="both"/>
      </w:pPr>
      <w:r>
        <w:t>владение связной речью, соответствующей законам логики, грамматики, композиции, выполняющей коммуникативную функцию;</w:t>
      </w:r>
    </w:p>
    <w:p w:rsidR="004E4C7C" w:rsidRDefault="004E4C7C" w:rsidP="00D06916">
      <w:pPr>
        <w:pStyle w:val="ConsPlusNormal"/>
        <w:spacing w:before="240"/>
        <w:ind w:firstLine="540"/>
        <w:jc w:val="both"/>
      </w:pPr>
      <w:r>
        <w:t>сформированность языковых операций, необходимых для овладения чтением и письмом;</w:t>
      </w:r>
    </w:p>
    <w:p w:rsidR="004E4C7C" w:rsidRDefault="004E4C7C" w:rsidP="00D06916">
      <w:pPr>
        <w:pStyle w:val="ConsPlusNormal"/>
        <w:spacing w:before="240"/>
        <w:ind w:firstLine="540"/>
        <w:jc w:val="both"/>
      </w:pPr>
      <w:r>
        <w:t>понимание смысла текстов в устной и письменной формах;</w:t>
      </w:r>
    </w:p>
    <w:p w:rsidR="004E4C7C" w:rsidRDefault="004E4C7C" w:rsidP="00D06916">
      <w:pPr>
        <w:pStyle w:val="ConsPlusNormal"/>
        <w:spacing w:before="240"/>
        <w:ind w:firstLine="540"/>
        <w:jc w:val="both"/>
      </w:pPr>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применяя формы речи и речевые конструкции, обеспечивающие взаимопонимание;</w:t>
      </w:r>
    </w:p>
    <w:p w:rsidR="004E4C7C" w:rsidRDefault="004E4C7C" w:rsidP="00D06916">
      <w:pPr>
        <w:pStyle w:val="ConsPlusNormal"/>
        <w:spacing w:before="240"/>
        <w:ind w:firstLine="540"/>
        <w:jc w:val="both"/>
      </w:pPr>
      <w:r>
        <w:t>представления о собственных возможностях устной коммуникации;</w:t>
      </w:r>
    </w:p>
    <w:p w:rsidR="004E4C7C" w:rsidRDefault="004E4C7C" w:rsidP="00D06916">
      <w:pPr>
        <w:pStyle w:val="ConsPlusNormal"/>
        <w:spacing w:before="240"/>
        <w:ind w:firstLine="540"/>
        <w:jc w:val="both"/>
      </w:pPr>
      <w:r>
        <w:t>умение при непонимании уточнять информацию, вносить изменения и дополнения, просить повторить непонятое;</w:t>
      </w:r>
    </w:p>
    <w:p w:rsidR="004E4C7C" w:rsidRDefault="004E4C7C" w:rsidP="00D06916">
      <w:pPr>
        <w:pStyle w:val="ConsPlusNormal"/>
        <w:spacing w:before="240"/>
        <w:ind w:firstLine="540"/>
        <w:jc w:val="both"/>
      </w:pPr>
      <w:r>
        <w:t>представление о способах межличностной коммуникации людей с нарушением слуха;</w:t>
      </w:r>
    </w:p>
    <w:p w:rsidR="004E4C7C" w:rsidRDefault="004E4C7C" w:rsidP="00D06916">
      <w:pPr>
        <w:pStyle w:val="ConsPlusNormal"/>
        <w:spacing w:before="240"/>
        <w:ind w:firstLine="540"/>
        <w:jc w:val="both"/>
      </w:pPr>
      <w:r>
        <w:t>дифференциация и осмысление картины мира;</w:t>
      </w:r>
    </w:p>
    <w:p w:rsidR="004E4C7C" w:rsidRDefault="004E4C7C" w:rsidP="00D06916">
      <w:pPr>
        <w:pStyle w:val="ConsPlusNormal"/>
        <w:spacing w:before="240"/>
        <w:ind w:firstLine="540"/>
        <w:jc w:val="both"/>
      </w:pPr>
      <w:r>
        <w:t>адекватность бытового поведения обучающегося с точки зрения опасности (безопасности) для себя и окружающих;</w:t>
      </w:r>
    </w:p>
    <w:p w:rsidR="004E4C7C" w:rsidRDefault="004E4C7C" w:rsidP="00D06916">
      <w:pPr>
        <w:pStyle w:val="ConsPlusNormal"/>
        <w:spacing w:before="240"/>
        <w:ind w:firstLine="540"/>
        <w:jc w:val="both"/>
      </w:pPr>
      <w:r>
        <w:t>способность прогнозировать последствия своих поступков;</w:t>
      </w:r>
    </w:p>
    <w:p w:rsidR="004E4C7C" w:rsidRDefault="004E4C7C" w:rsidP="00D06916">
      <w:pPr>
        <w:pStyle w:val="ConsPlusNormal"/>
        <w:spacing w:before="240"/>
        <w:ind w:firstLine="540"/>
        <w:jc w:val="both"/>
      </w:pPr>
      <w:r>
        <w:t>понимание значения символов, фраз и определений, обозначающих опасность и умение действовать в соответствии с их значением;</w:t>
      </w:r>
    </w:p>
    <w:p w:rsidR="004E4C7C" w:rsidRDefault="004E4C7C" w:rsidP="00D06916">
      <w:pPr>
        <w:pStyle w:val="ConsPlusNormal"/>
        <w:spacing w:before="240"/>
        <w:ind w:firstLine="540"/>
        <w:jc w:val="both"/>
      </w:pPr>
      <w:r>
        <w:t>расширение и накопление знакомых и разнообразно освоенных мест за пределами дома и школы;</w:t>
      </w:r>
    </w:p>
    <w:p w:rsidR="004E4C7C" w:rsidRDefault="004E4C7C" w:rsidP="00D06916">
      <w:pPr>
        <w:pStyle w:val="ConsPlusNormal"/>
        <w:spacing w:before="240"/>
        <w:ind w:firstLine="540"/>
        <w:jc w:val="both"/>
      </w:pPr>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4E4C7C" w:rsidRDefault="004E4C7C" w:rsidP="00D06916">
      <w:pPr>
        <w:pStyle w:val="ConsPlusNormal"/>
        <w:spacing w:before="240"/>
        <w:ind w:firstLine="540"/>
        <w:jc w:val="both"/>
      </w:pPr>
      <w:r>
        <w:t>расширение взаимодействия со слышащими людьми в социуме;</w:t>
      </w:r>
    </w:p>
    <w:p w:rsidR="004E4C7C" w:rsidRDefault="004E4C7C" w:rsidP="00D06916">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4E4C7C" w:rsidRDefault="004E4C7C" w:rsidP="00D06916">
      <w:pPr>
        <w:pStyle w:val="ConsPlusNormal"/>
        <w:spacing w:before="240"/>
        <w:ind w:firstLine="540"/>
        <w:jc w:val="both"/>
      </w:pPr>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4E4C7C" w:rsidRDefault="004E4C7C" w:rsidP="00D06916">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96"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43.2.1.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4E4C7C" w:rsidRDefault="004E4C7C" w:rsidP="00D06916">
      <w:pPr>
        <w:pStyle w:val="ConsPlusNormal"/>
        <w:spacing w:before="240"/>
        <w:ind w:firstLine="540"/>
        <w:jc w:val="both"/>
      </w:pPr>
      <w: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4E4C7C" w:rsidRDefault="004E4C7C" w:rsidP="00D06916">
      <w:pPr>
        <w:pStyle w:val="ConsPlusNormal"/>
        <w:spacing w:before="240"/>
        <w:ind w:firstLine="540"/>
        <w:jc w:val="both"/>
      </w:pPr>
      <w:r>
        <w:t>позволять осуществлять оценку динамики учебных достижений слабослышащих и позднооглохших обучающихся.</w:t>
      </w:r>
    </w:p>
    <w:p w:rsidR="004E4C7C" w:rsidRDefault="004E4C7C" w:rsidP="00D06916">
      <w:pPr>
        <w:pStyle w:val="ConsPlusNormal"/>
        <w:spacing w:before="240"/>
        <w:ind w:firstLine="540"/>
        <w:jc w:val="both"/>
      </w:pPr>
      <w:r>
        <w:t>Результаты достижений обучающихся в овладении АООП НОО являются значимыми для оценки качества образования.</w:t>
      </w:r>
    </w:p>
    <w:p w:rsidR="004E4C7C" w:rsidRDefault="004E4C7C" w:rsidP="00D06916">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 xml:space="preserve">Оценка результатов освоения слабослышащими и позднооглохшими обучающимися АООП НОО осуществляется в соответствии с требованиями </w:t>
      </w:r>
      <w:hyperlink r:id="rId97"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 xml:space="preserve">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w:t>
      </w:r>
      <w:hyperlink r:id="rId98"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4E4C7C" w:rsidRDefault="004E4C7C" w:rsidP="00D06916">
      <w:pPr>
        <w:pStyle w:val="ConsPlusNormal"/>
        <w:spacing w:before="240"/>
        <w:ind w:firstLine="540"/>
        <w:jc w:val="both"/>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4E4C7C" w:rsidRDefault="004E4C7C" w:rsidP="00D06916">
      <w:pPr>
        <w:pStyle w:val="ConsPlusNormal"/>
        <w:spacing w:before="240"/>
        <w:ind w:firstLine="540"/>
        <w:jc w:val="both"/>
      </w:pPr>
      <w:r>
        <w:t xml:space="preserve">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w:t>
      </w:r>
      <w:hyperlink r:id="rId99" w:history="1">
        <w:r>
          <w:rPr>
            <w:color w:val="0000FF"/>
          </w:rPr>
          <w:t>ФГОС</w:t>
        </w:r>
      </w:hyperlink>
      <w:r>
        <w:t xml:space="preserve"> НОО обучающихся с ОВЗ относятся:</w:t>
      </w:r>
    </w:p>
    <w:p w:rsidR="004E4C7C" w:rsidRDefault="004E4C7C" w:rsidP="00D06916">
      <w:pPr>
        <w:pStyle w:val="ConsPlusNormal"/>
        <w:spacing w:before="240"/>
        <w:ind w:firstLine="540"/>
        <w:jc w:val="both"/>
      </w:pPr>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4E4C7C" w:rsidRDefault="004E4C7C" w:rsidP="00D06916">
      <w:pPr>
        <w:pStyle w:val="ConsPlusNormal"/>
        <w:spacing w:before="240"/>
        <w:ind w:firstLine="540"/>
        <w:jc w:val="both"/>
      </w:pPr>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4E4C7C" w:rsidRDefault="004E4C7C" w:rsidP="00D06916">
      <w:pPr>
        <w:pStyle w:val="ConsPlusNormal"/>
        <w:spacing w:before="240"/>
        <w:ind w:firstLine="540"/>
        <w:jc w:val="both"/>
      </w:pPr>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10 - 15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4E4C7C" w:rsidRDefault="004E4C7C" w:rsidP="00D06916">
      <w:pPr>
        <w:pStyle w:val="ConsPlusNormal"/>
        <w:spacing w:before="240"/>
        <w:ind w:firstLine="540"/>
        <w:jc w:val="both"/>
      </w:pPr>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4E4C7C" w:rsidRDefault="004E4C7C" w:rsidP="00D06916">
      <w:pPr>
        <w:pStyle w:val="ConsPlusNormal"/>
        <w:spacing w:before="240"/>
        <w:ind w:firstLine="540"/>
        <w:jc w:val="both"/>
      </w:pPr>
      <w:r>
        <w:t>сформированность умения вести разговор с двумя и более собеседниками (с помощью взрослого и самостоятельно);</w:t>
      </w:r>
    </w:p>
    <w:p w:rsidR="004E4C7C" w:rsidRDefault="004E4C7C" w:rsidP="00D06916">
      <w:pPr>
        <w:pStyle w:val="ConsPlusNormal"/>
        <w:spacing w:before="240"/>
        <w:ind w:firstLine="540"/>
        <w:jc w:val="both"/>
      </w:pPr>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4E4C7C" w:rsidRDefault="004E4C7C" w:rsidP="00D06916">
      <w:pPr>
        <w:pStyle w:val="ConsPlusNormal"/>
        <w:spacing w:before="240"/>
        <w:ind w:firstLine="540"/>
        <w:jc w:val="both"/>
      </w:pPr>
      <w:r>
        <w:t>Результаты освоения слабослышащими и позднооглохшими обучающимися Программы коррекционной работы не выносятся на итоговую оценку.</w:t>
      </w:r>
    </w:p>
    <w:p w:rsidR="004E4C7C" w:rsidRDefault="004E4C7C" w:rsidP="00D06916">
      <w:pPr>
        <w:pStyle w:val="ConsPlusNormal"/>
        <w:spacing w:before="240"/>
        <w:ind w:firstLine="540"/>
        <w:jc w:val="both"/>
      </w:pPr>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4E4C7C" w:rsidRDefault="004E4C7C" w:rsidP="00D06916">
      <w:pPr>
        <w:pStyle w:val="ConsPlusNormal"/>
        <w:spacing w:before="240"/>
        <w:ind w:firstLine="540"/>
        <w:jc w:val="both"/>
      </w:pPr>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4E4C7C" w:rsidRDefault="004E4C7C" w:rsidP="00D06916">
      <w:pPr>
        <w:pStyle w:val="ConsPlusNormal"/>
        <w:spacing w:before="240"/>
        <w:ind w:firstLine="540"/>
        <w:jc w:val="both"/>
      </w:pPr>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4E4C7C" w:rsidRDefault="004E4C7C" w:rsidP="00D06916">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4E4C7C" w:rsidRDefault="004E4C7C" w:rsidP="00D06916">
      <w:pPr>
        <w:pStyle w:val="ConsPlusNormal"/>
        <w:spacing w:before="240"/>
        <w:ind w:firstLine="540"/>
        <w:jc w:val="both"/>
      </w:pPr>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4E4C7C" w:rsidRDefault="004E4C7C" w:rsidP="00D06916">
      <w:pPr>
        <w:pStyle w:val="ConsPlusNormal"/>
        <w:spacing w:before="240"/>
        <w:ind w:firstLine="540"/>
        <w:jc w:val="both"/>
      </w:pPr>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 АООП НОО;</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jc w:val="both"/>
      </w:pPr>
    </w:p>
    <w:p w:rsidR="004E4C7C" w:rsidRDefault="004E4C7C" w:rsidP="00D06916">
      <w:pPr>
        <w:pStyle w:val="ConsPlusTitle"/>
        <w:jc w:val="center"/>
        <w:outlineLvl w:val="1"/>
      </w:pPr>
      <w:r>
        <w:t>XVII. Содержательный раздел ФАОП НОО для слабослышащих</w:t>
      </w:r>
    </w:p>
    <w:p w:rsidR="004E4C7C" w:rsidRDefault="004E4C7C" w:rsidP="00D06916">
      <w:pPr>
        <w:pStyle w:val="ConsPlusTitle"/>
        <w:jc w:val="center"/>
      </w:pPr>
      <w:r>
        <w:t>и позднооглохших обучающихся (вариант 2.1)</w:t>
      </w:r>
    </w:p>
    <w:p w:rsidR="004E4C7C" w:rsidRDefault="004E4C7C" w:rsidP="00D06916">
      <w:pPr>
        <w:pStyle w:val="ConsPlusNormal"/>
        <w:jc w:val="both"/>
      </w:pPr>
    </w:p>
    <w:p w:rsidR="004E4C7C" w:rsidRDefault="004E4C7C" w:rsidP="00D06916">
      <w:pPr>
        <w:pStyle w:val="ConsPlusNormal"/>
        <w:ind w:firstLine="540"/>
        <w:jc w:val="both"/>
      </w:pPr>
      <w:r>
        <w:t xml:space="preserve">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w:t>
      </w:r>
      <w:hyperlink r:id="rId100" w:history="1">
        <w:r>
          <w:rPr>
            <w:color w:val="0000FF"/>
          </w:rPr>
          <w:t>стандарта</w:t>
        </w:r>
      </w:hyperlink>
      <w:r>
        <w:t xml:space="preserve"> начального общего образования (далее - ФГОС НОО) и федеральной образовательной программы начального общего образования (далее - ФОП НОО).</w:t>
      </w:r>
    </w:p>
    <w:p w:rsidR="004E4C7C" w:rsidRDefault="004E4C7C" w:rsidP="00D06916">
      <w:pPr>
        <w:pStyle w:val="ConsPlusNormal"/>
        <w:spacing w:before="240"/>
        <w:ind w:firstLine="540"/>
        <w:jc w:val="both"/>
      </w:pPr>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4E4C7C" w:rsidRDefault="004E4C7C" w:rsidP="00D06916">
      <w:pPr>
        <w:pStyle w:val="ConsPlusNormal"/>
        <w:spacing w:before="240"/>
        <w:ind w:firstLine="540"/>
        <w:jc w:val="both"/>
      </w:pPr>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4E4C7C" w:rsidRDefault="004E4C7C" w:rsidP="00D06916">
      <w:pPr>
        <w:pStyle w:val="ConsPlusNormal"/>
        <w:spacing w:before="240"/>
        <w:ind w:firstLine="540"/>
        <w:jc w:val="both"/>
      </w:pPr>
      <w:r>
        <w:t>Направления и содержание программы коррекционной работы осуществляются во внеурочное время в объеме не менее 5 часов (</w:t>
      </w:r>
      <w:hyperlink r:id="rId101"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4E4C7C" w:rsidRDefault="004E4C7C" w:rsidP="00D06916">
      <w:pPr>
        <w:pStyle w:val="ConsPlusNormal"/>
        <w:spacing w:before="240"/>
        <w:ind w:firstLine="540"/>
        <w:jc w:val="both"/>
      </w:pPr>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4E4C7C" w:rsidRDefault="004E4C7C" w:rsidP="00D06916">
      <w:pPr>
        <w:pStyle w:val="ConsPlusNormal"/>
        <w:spacing w:before="240"/>
        <w:ind w:firstLine="540"/>
        <w:jc w:val="both"/>
      </w:pPr>
      <w:r>
        <w:t>Конкретный перечень мероприятий разрабатывается образовательной организацией.</w:t>
      </w:r>
    </w:p>
    <w:p w:rsidR="004E4C7C" w:rsidRDefault="004E4C7C" w:rsidP="00D06916">
      <w:pPr>
        <w:pStyle w:val="ConsPlusNormal"/>
        <w:spacing w:before="240"/>
        <w:ind w:firstLine="540"/>
        <w:jc w:val="both"/>
      </w:pPr>
      <w:r>
        <w:t>44.2. Диагностическая работа обеспечивает:</w:t>
      </w:r>
    </w:p>
    <w:p w:rsidR="004E4C7C" w:rsidRDefault="004E4C7C" w:rsidP="00D06916">
      <w:pPr>
        <w:pStyle w:val="ConsPlusNormal"/>
        <w:spacing w:before="240"/>
        <w:ind w:firstLine="540"/>
        <w:jc w:val="both"/>
      </w:pPr>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4E4C7C" w:rsidRDefault="004E4C7C" w:rsidP="00D06916">
      <w:pPr>
        <w:pStyle w:val="ConsPlusNormal"/>
        <w:spacing w:before="240"/>
        <w:ind w:firstLine="540"/>
        <w:jc w:val="both"/>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4E4C7C" w:rsidRDefault="004E4C7C" w:rsidP="00D06916">
      <w:pPr>
        <w:pStyle w:val="ConsPlusNormal"/>
        <w:spacing w:before="240"/>
        <w:ind w:firstLine="540"/>
        <w:jc w:val="both"/>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4E4C7C" w:rsidRDefault="004E4C7C" w:rsidP="00D06916">
      <w:pPr>
        <w:pStyle w:val="ConsPlusNormal"/>
        <w:spacing w:before="240"/>
        <w:ind w:firstLine="540"/>
        <w:jc w:val="both"/>
      </w:pPr>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4E4C7C" w:rsidRDefault="004E4C7C" w:rsidP="00D06916">
      <w:pPr>
        <w:pStyle w:val="ConsPlusNormal"/>
        <w:spacing w:before="240"/>
        <w:ind w:firstLine="540"/>
        <w:jc w:val="both"/>
      </w:pPr>
      <w:r>
        <w:t>44.3. Основными механизмами реализации Программы коррекционной работы являются:</w:t>
      </w:r>
    </w:p>
    <w:p w:rsidR="004E4C7C" w:rsidRDefault="004E4C7C" w:rsidP="00D06916">
      <w:pPr>
        <w:pStyle w:val="ConsPlusNormal"/>
        <w:spacing w:before="240"/>
        <w:ind w:firstLine="540"/>
        <w:jc w:val="both"/>
      </w:pPr>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4E4C7C" w:rsidRDefault="004E4C7C" w:rsidP="00D06916">
      <w:pPr>
        <w:pStyle w:val="ConsPlusNormal"/>
        <w:spacing w:before="240"/>
        <w:ind w:firstLine="540"/>
        <w:jc w:val="both"/>
      </w:pPr>
      <w:r>
        <w:t>2) 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XVIII. Организационный раздел ФАОП НОО слабослышащих</w:t>
      </w:r>
    </w:p>
    <w:p w:rsidR="004E4C7C" w:rsidRDefault="004E4C7C" w:rsidP="00D06916">
      <w:pPr>
        <w:pStyle w:val="ConsPlusTitle"/>
        <w:jc w:val="center"/>
      </w:pPr>
      <w:r>
        <w:t>и позднооглохших обучающихся (вариант 2.1)</w:t>
      </w:r>
    </w:p>
    <w:p w:rsidR="004E4C7C" w:rsidRDefault="004E4C7C" w:rsidP="00D06916">
      <w:pPr>
        <w:pStyle w:val="ConsPlusNormal"/>
        <w:jc w:val="both"/>
      </w:pPr>
    </w:p>
    <w:p w:rsidR="004E4C7C" w:rsidRDefault="004E4C7C" w:rsidP="00D06916">
      <w:pPr>
        <w:pStyle w:val="ConsPlusNormal"/>
        <w:ind w:firstLine="540"/>
        <w:jc w:val="both"/>
      </w:pPr>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02"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4E4C7C" w:rsidRDefault="004E4C7C" w:rsidP="00D06916">
      <w:pPr>
        <w:pStyle w:val="ConsPlusNormal"/>
        <w:spacing w:before="240"/>
        <w:ind w:firstLine="540"/>
        <w:jc w:val="both"/>
      </w:pPr>
      <w:r>
        <w:t>Система условий должна содержать:</w:t>
      </w:r>
    </w:p>
    <w:p w:rsidR="004E4C7C" w:rsidRDefault="004E4C7C" w:rsidP="00D06916">
      <w:pPr>
        <w:pStyle w:val="ConsPlusNormal"/>
        <w:spacing w:before="240"/>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4E4C7C" w:rsidRDefault="004E4C7C" w:rsidP="00D06916">
      <w:pPr>
        <w:pStyle w:val="ConsPlusNormal"/>
        <w:spacing w:before="240"/>
        <w:ind w:firstLine="540"/>
        <w:jc w:val="both"/>
      </w:pPr>
      <w:r>
        <w:t>контроль за состоянием системы условий.</w:t>
      </w:r>
    </w:p>
    <w:p w:rsidR="004E4C7C" w:rsidRDefault="004E4C7C" w:rsidP="00D06916">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4E4C7C" w:rsidRDefault="004E4C7C" w:rsidP="00D06916">
      <w:pPr>
        <w:pStyle w:val="ConsPlusNormal"/>
        <w:spacing w:before="240"/>
        <w:ind w:firstLine="540"/>
        <w:jc w:val="both"/>
      </w:pPr>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4E4C7C" w:rsidRDefault="004E4C7C" w:rsidP="00D06916">
      <w:pPr>
        <w:pStyle w:val="ConsPlusNormal"/>
        <w:spacing w:before="240"/>
        <w:ind w:firstLine="540"/>
        <w:jc w:val="both"/>
      </w:pPr>
      <w:r>
        <w:t>достижения планируемых результатов освоения АООП НОО всеми обучающимися;</w:t>
      </w:r>
    </w:p>
    <w:p w:rsidR="004E4C7C" w:rsidRDefault="004E4C7C" w:rsidP="00D06916">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E4C7C" w:rsidRDefault="004E4C7C" w:rsidP="00D06916">
      <w:pPr>
        <w:pStyle w:val="ConsPlusNormal"/>
        <w:spacing w:before="240"/>
        <w:ind w:firstLine="540"/>
        <w:jc w:val="both"/>
      </w:pPr>
      <w: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4E4C7C" w:rsidRDefault="004E4C7C" w:rsidP="00D06916">
      <w:pPr>
        <w:pStyle w:val="ConsPlusNormal"/>
        <w:spacing w:before="240"/>
        <w:ind w:firstLine="540"/>
        <w:jc w:val="both"/>
      </w:pPr>
      <w:r>
        <w:t>учета особых образовательных потребностей, характерных для данной группы обучающихся;</w:t>
      </w:r>
    </w:p>
    <w:p w:rsidR="004E4C7C" w:rsidRDefault="004E4C7C" w:rsidP="00D06916">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E4C7C" w:rsidRDefault="004E4C7C" w:rsidP="00D06916">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4E4C7C" w:rsidRDefault="004E4C7C" w:rsidP="00D06916">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4E4C7C" w:rsidRDefault="004E4C7C" w:rsidP="00D06916">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4E4C7C" w:rsidRDefault="004E4C7C" w:rsidP="00D06916">
      <w:pPr>
        <w:pStyle w:val="ConsPlusNormal"/>
        <w:spacing w:before="240"/>
        <w:ind w:firstLine="540"/>
        <w:jc w:val="both"/>
      </w:pPr>
      <w:r>
        <w:t>эффективного управления образовательной организацией с использованием ИКТ, современных механизмов финансирования;</w:t>
      </w:r>
    </w:p>
    <w:p w:rsidR="004E4C7C" w:rsidRDefault="004E4C7C" w:rsidP="00D06916">
      <w:pPr>
        <w:pStyle w:val="ConsPlusNormal"/>
        <w:spacing w:before="240"/>
        <w:ind w:firstLine="540"/>
        <w:jc w:val="both"/>
      </w:pPr>
      <w:r>
        <w:t>эффективной самостоятельной работы слабослышащих и позднооглохших обучающихся при поддержке педагогических работников.</w:t>
      </w:r>
    </w:p>
    <w:p w:rsidR="004E4C7C" w:rsidRDefault="004E4C7C" w:rsidP="00D06916">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jc w:val="both"/>
      </w:pPr>
    </w:p>
    <w:p w:rsidR="004E4C7C" w:rsidRDefault="004E4C7C" w:rsidP="00D06916">
      <w:pPr>
        <w:pStyle w:val="ConsPlusTitle"/>
        <w:jc w:val="center"/>
        <w:outlineLvl w:val="1"/>
      </w:pPr>
      <w:r>
        <w:t>XIX. Целевой раздел ФАОП НОО для слабослышащих</w:t>
      </w:r>
    </w:p>
    <w:p w:rsidR="004E4C7C" w:rsidRDefault="004E4C7C" w:rsidP="00D06916">
      <w:pPr>
        <w:pStyle w:val="ConsPlusTitle"/>
        <w:jc w:val="center"/>
      </w:pPr>
      <w:r>
        <w:t>и позднооглохших обучающихся (вариант 2.2)</w:t>
      </w:r>
    </w:p>
    <w:p w:rsidR="004E4C7C" w:rsidRDefault="004E4C7C" w:rsidP="00D06916">
      <w:pPr>
        <w:pStyle w:val="ConsPlusNormal"/>
        <w:jc w:val="both"/>
      </w:pPr>
    </w:p>
    <w:p w:rsidR="004E4C7C" w:rsidRDefault="004E4C7C" w:rsidP="00D06916">
      <w:pPr>
        <w:pStyle w:val="ConsPlusTitle"/>
        <w:ind w:firstLine="540"/>
        <w:jc w:val="both"/>
        <w:outlineLvl w:val="2"/>
      </w:pPr>
      <w:r>
        <w:t>46. Пояснительная записка.</w:t>
      </w:r>
    </w:p>
    <w:p w:rsidR="004E4C7C" w:rsidRDefault="004E4C7C" w:rsidP="00D06916">
      <w:pPr>
        <w:pStyle w:val="ConsPlusNormal"/>
        <w:spacing w:before="240"/>
        <w:ind w:firstLine="540"/>
        <w:jc w:val="both"/>
      </w:pPr>
      <w:r>
        <w:t xml:space="preserve">46.1. Цель: обеспечение выполнения требований </w:t>
      </w:r>
      <w:hyperlink r:id="rId103"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46.2.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слабослышащих и позднооглохших обучающихся;</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слабослышащих и позднооглохших обучающихся;</w:t>
      </w:r>
    </w:p>
    <w:p w:rsidR="004E4C7C" w:rsidRDefault="004E4C7C" w:rsidP="00D06916">
      <w:pPr>
        <w:pStyle w:val="ConsPlusNormal"/>
        <w:spacing w:before="240"/>
        <w:ind w:firstLine="540"/>
        <w:jc w:val="both"/>
      </w:pPr>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4E4C7C" w:rsidRDefault="004E4C7C" w:rsidP="00D06916">
      <w:pPr>
        <w:pStyle w:val="ConsPlusNormal"/>
        <w:spacing w:before="240"/>
        <w:ind w:firstLine="540"/>
        <w:jc w:val="both"/>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4E4C7C" w:rsidRDefault="004E4C7C" w:rsidP="00D06916">
      <w:pPr>
        <w:pStyle w:val="ConsPlusNormal"/>
        <w:spacing w:before="240"/>
        <w:ind w:firstLine="540"/>
        <w:jc w:val="both"/>
      </w:pPr>
      <w:r>
        <w:t xml:space="preserve">46.3. Принципы и подходы к формированию ФАОП НОО представлены в </w:t>
      </w:r>
      <w:hyperlink w:anchor="Par3107" w:tooltip="XVI. Целевой раздел ФАОП НОО для слабослышащих" w:history="1">
        <w:r>
          <w:rPr>
            <w:color w:val="0000FF"/>
          </w:rPr>
          <w:t>разделе XVI</w:t>
        </w:r>
      </w:hyperlink>
      <w:r>
        <w:t xml:space="preserve"> Целевой раздел ФАОП НОО для слабослышащих и позднооглохших обучающихся (вариант 2.1).</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46.4. Общая характеристика.</w:t>
      </w:r>
    </w:p>
    <w:p w:rsidR="004E4C7C" w:rsidRDefault="004E4C7C" w:rsidP="00D06916">
      <w:pPr>
        <w:pStyle w:val="ConsPlusNormal"/>
        <w:spacing w:before="240"/>
        <w:ind w:firstLine="540"/>
        <w:jc w:val="both"/>
      </w:pPr>
      <w: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p>
    <w:p w:rsidR="004E4C7C" w:rsidRDefault="004E4C7C" w:rsidP="00D06916">
      <w:pPr>
        <w:pStyle w:val="ConsPlusNormal"/>
        <w:spacing w:before="240"/>
        <w:ind w:firstLine="540"/>
        <w:jc w:val="both"/>
      </w:pPr>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4E4C7C" w:rsidRDefault="004E4C7C" w:rsidP="00D06916">
      <w:pPr>
        <w:pStyle w:val="ConsPlusNormal"/>
        <w:spacing w:before="240"/>
        <w:ind w:firstLine="540"/>
        <w:jc w:val="both"/>
      </w:pPr>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учетом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4E4C7C" w:rsidRDefault="004E4C7C" w:rsidP="00D06916">
      <w:pPr>
        <w:pStyle w:val="ConsPlusNormal"/>
        <w:spacing w:before="240"/>
        <w:ind w:firstLine="540"/>
        <w:jc w:val="both"/>
      </w:pPr>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4E4C7C" w:rsidRDefault="004E4C7C" w:rsidP="00D06916">
      <w:pPr>
        <w:pStyle w:val="ConsPlusNormal"/>
        <w:spacing w:before="240"/>
        <w:ind w:firstLine="540"/>
        <w:jc w:val="both"/>
      </w:pPr>
      <w:r>
        <w:t>Обязательной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обучающихся с нарушениями слуха, их индивидуальных особенностей.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46.5. Психолого-педагогическая характеристика слабослышащих и позднооглохших обучающихся.</w:t>
      </w:r>
    </w:p>
    <w:p w:rsidR="004E4C7C" w:rsidRDefault="004E4C7C" w:rsidP="00D06916">
      <w:pPr>
        <w:pStyle w:val="ConsPlusNormal"/>
        <w:spacing w:before="240"/>
        <w:ind w:firstLine="540"/>
        <w:jc w:val="both"/>
      </w:pPr>
      <w:r>
        <w:t>Вариант 2.2 предназначен для образования слабослышащих и позднооглохших обучающихся (со слуховыми аппаратами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4E4C7C" w:rsidRDefault="004E4C7C" w:rsidP="00D06916">
      <w:pPr>
        <w:pStyle w:val="ConsPlusNormal"/>
        <w:spacing w:before="240"/>
        <w:ind w:firstLine="540"/>
        <w:jc w:val="both"/>
      </w:pPr>
      <w:r>
        <w:t>слабослышащих и позднооглохших обучающихся (со слуховыми аппаратами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4E4C7C" w:rsidRDefault="004E4C7C" w:rsidP="00D06916">
      <w:pPr>
        <w:pStyle w:val="ConsPlusNormal"/>
        <w:spacing w:before="240"/>
        <w:ind w:firstLine="540"/>
        <w:jc w:val="both"/>
      </w:pPr>
      <w:r>
        <w:t>слабослышащих и позднооглохших обучающихся (со слуховыми аппаратами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4E4C7C" w:rsidRDefault="004E4C7C" w:rsidP="00D06916">
      <w:pPr>
        <w:pStyle w:val="ConsPlusNormal"/>
        <w:spacing w:before="240"/>
        <w:ind w:firstLine="540"/>
        <w:jc w:val="both"/>
      </w:pPr>
      <w:r>
        <w:t>слабослышащих и позднооглохших обучающихся (со слуховыми аппаратами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4E4C7C" w:rsidRDefault="004E4C7C" w:rsidP="00D06916">
      <w:pPr>
        <w:pStyle w:val="ConsPlusNormal"/>
        <w:spacing w:before="240"/>
        <w:ind w:firstLine="540"/>
        <w:jc w:val="both"/>
      </w:pPr>
      <w:r>
        <w:t>соматически ослабленных слабослышащих и позднооглохших обучающихся (со слуховыми аппаратами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4E4C7C" w:rsidRDefault="004E4C7C" w:rsidP="00D06916">
      <w:pPr>
        <w:pStyle w:val="ConsPlusNormal"/>
        <w:spacing w:before="240"/>
        <w:ind w:firstLine="540"/>
        <w:jc w:val="both"/>
      </w:pPr>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4E4C7C" w:rsidRDefault="004E4C7C" w:rsidP="00D06916">
      <w:pPr>
        <w:pStyle w:val="ConsPlusNormal"/>
        <w:spacing w:before="240"/>
        <w:ind w:firstLine="540"/>
        <w:jc w:val="both"/>
      </w:pPr>
      <w: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47. Планируемые результаты освоения слабослышащими и позднооглохшими обучающимися ФАОП НОО (вариант 2.2).</w:t>
      </w:r>
    </w:p>
    <w:p w:rsidR="004E4C7C" w:rsidRDefault="004E4C7C" w:rsidP="00D06916">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104"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4E4C7C" w:rsidRDefault="004E4C7C" w:rsidP="00D06916">
      <w:pPr>
        <w:pStyle w:val="ConsPlusNormal"/>
        <w:spacing w:before="240"/>
        <w:ind w:firstLine="540"/>
        <w:jc w:val="both"/>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объему и числу проводимых контрольных, проверочных и диагностических работ.</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47.1. Система оценки достижения планируемых результатов освоения слабослышащими и позднооглохшими обучающимися ФАОП НОО (вариант 2.2).</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47.2. Основным направлением и целью оценочной деятельности в соответствии с требованиями </w:t>
      </w:r>
      <w:hyperlink r:id="rId105" w:history="1">
        <w:r>
          <w:rPr>
            <w:color w:val="0000FF"/>
          </w:rPr>
          <w:t>ФГОС</w:t>
        </w:r>
      </w:hyperlink>
      <w:r>
        <w:t xml:space="preserve"> НОО обучающихся с ОВЗ являются оценка образовательных достижений обучающихся.</w:t>
      </w:r>
    </w:p>
    <w:p w:rsidR="004E4C7C" w:rsidRDefault="004E4C7C" w:rsidP="00D06916">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4E4C7C" w:rsidRDefault="004E4C7C" w:rsidP="00D06916">
      <w:pPr>
        <w:pStyle w:val="ConsPlusNormal"/>
        <w:spacing w:before="240"/>
        <w:ind w:firstLine="540"/>
        <w:jc w:val="both"/>
      </w:pPr>
      <w:r>
        <w:t>предусматривать оценку достижений обучающихся, освоивших АООП НОО;</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w:t>
      </w:r>
    </w:p>
    <w:p w:rsidR="004E4C7C" w:rsidRDefault="004E4C7C" w:rsidP="00D06916">
      <w:pPr>
        <w:pStyle w:val="ConsPlusNormal"/>
        <w:spacing w:before="240"/>
        <w:ind w:firstLine="540"/>
        <w:jc w:val="both"/>
      </w:pPr>
      <w:r>
        <w:t xml:space="preserve">В соответствии с </w:t>
      </w:r>
      <w:hyperlink r:id="rId106" w:history="1">
        <w:r>
          <w:rPr>
            <w:color w:val="0000FF"/>
          </w:rPr>
          <w:t>ФГОС</w:t>
        </w:r>
      </w:hyperlink>
      <w:r>
        <w:t xml:space="preserve">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 xml:space="preserve">Личностные результаты в соответствии с требованиями </w:t>
      </w:r>
      <w:hyperlink r:id="rId107" w:history="1">
        <w:r>
          <w:rPr>
            <w:color w:val="0000FF"/>
          </w:rPr>
          <w:t>ФГОС</w:t>
        </w:r>
      </w:hyperlink>
      <w:r>
        <w:t xml:space="preserve"> НОО обучающихся с ОВЗ слабослышащих и позднооглохших обучающихся не подлежат итоговой оценке.</w:t>
      </w:r>
    </w:p>
    <w:p w:rsidR="004E4C7C" w:rsidRDefault="004E4C7C" w:rsidP="00D06916">
      <w:pPr>
        <w:pStyle w:val="ConsPlusNormal"/>
        <w:spacing w:before="240"/>
        <w:ind w:firstLine="540"/>
        <w:jc w:val="both"/>
      </w:pPr>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4E4C7C" w:rsidRDefault="004E4C7C" w:rsidP="00D06916">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4E4C7C" w:rsidRDefault="004E4C7C" w:rsidP="00D06916">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4E4C7C" w:rsidRDefault="004E4C7C" w:rsidP="00D06916">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4E4C7C" w:rsidRDefault="004E4C7C" w:rsidP="00D06916">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4E4C7C" w:rsidRDefault="004E4C7C" w:rsidP="00D06916">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4E4C7C" w:rsidRDefault="004E4C7C" w:rsidP="00D06916">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4E4C7C" w:rsidRDefault="004E4C7C" w:rsidP="00D06916">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4E4C7C" w:rsidRDefault="004E4C7C" w:rsidP="00D06916">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4E4C7C" w:rsidRDefault="004E4C7C" w:rsidP="00D06916">
      <w:pPr>
        <w:pStyle w:val="ConsPlusNormal"/>
        <w:spacing w:before="240"/>
        <w:ind w:firstLine="540"/>
        <w:jc w:val="both"/>
      </w:pPr>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4E4C7C" w:rsidRDefault="004E4C7C" w:rsidP="00D06916">
      <w:pPr>
        <w:pStyle w:val="ConsPlusNormal"/>
        <w:spacing w:before="240"/>
        <w:ind w:firstLine="540"/>
        <w:jc w:val="both"/>
      </w:pPr>
      <w:r>
        <w:t xml:space="preserve">47.5. В соответствии с </w:t>
      </w:r>
      <w:hyperlink r:id="rId108"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4E4C7C" w:rsidRDefault="004E4C7C" w:rsidP="00D06916">
      <w:pPr>
        <w:pStyle w:val="ConsPlusNormal"/>
        <w:spacing w:before="240"/>
        <w:ind w:firstLine="540"/>
        <w:jc w:val="both"/>
      </w:pPr>
      <w:r>
        <w:t xml:space="preserve">1) полный перечень результатов, прописанных в содержании </w:t>
      </w:r>
      <w:hyperlink r:id="rId109"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2) перечень параметров и индикаторов оценки каждого результата.</w:t>
      </w:r>
    </w:p>
    <w:p w:rsidR="004E4C7C" w:rsidRDefault="004E4C7C" w:rsidP="00D06916">
      <w:pPr>
        <w:pStyle w:val="ConsPlusNormal"/>
        <w:spacing w:before="240"/>
        <w:ind w:firstLine="540"/>
        <w:jc w:val="both"/>
      </w:pPr>
      <w:r>
        <w:t>Пример представлен в таблице.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580"/>
        <w:gridCol w:w="2310"/>
        <w:gridCol w:w="4140"/>
      </w:tblGrid>
      <w:tr w:rsidR="004E4C7C" w:rsidTr="00C219BE">
        <w:tc>
          <w:tcPr>
            <w:tcW w:w="2580"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Критерий</w:t>
            </w:r>
          </w:p>
        </w:tc>
        <w:tc>
          <w:tcPr>
            <w:tcW w:w="2310"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Параметры оценки</w:t>
            </w:r>
          </w:p>
        </w:tc>
        <w:tc>
          <w:tcPr>
            <w:tcW w:w="4140"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Индикаторы</w:t>
            </w:r>
          </w:p>
        </w:tc>
      </w:tr>
      <w:tr w:rsidR="004E4C7C" w:rsidTr="00C219BE">
        <w:tc>
          <w:tcPr>
            <w:tcW w:w="258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31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сформированность навыков коммуникации со взрослыми</w:t>
            </w: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со взрослыми</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соблюдать принятые нормы коммуникативного поведения в различных ситуациях межличностного взаимодействия</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обращаться к взрослым за помощью</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сформированность навыков коммуникации со сверстниками</w:t>
            </w: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 обучающимися класса, школы</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со сверстниками (в том числе слышащими)</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коммуникативное поведение, адекватное конкретной ситуации</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владение средствами коммуникации</w:t>
            </w: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разнообразные средства коммуникации согласно ситуации, уместное использование дактильной (устно-дактильной) и жестовой речи</w:t>
            </w:r>
          </w:p>
        </w:tc>
      </w:tr>
      <w:tr w:rsidR="004E4C7C" w:rsidTr="00C219BE">
        <w:tc>
          <w:tcPr>
            <w:tcW w:w="25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адекватность использования средств межличностной коммуникации</w:t>
            </w:r>
          </w:p>
        </w:tc>
        <w:tc>
          <w:tcPr>
            <w:tcW w:w="41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средства межличностной коммуникации адекватные для конкретной ситуации</w:t>
            </w:r>
          </w:p>
        </w:tc>
      </w:tr>
    </w:tbl>
    <w:p w:rsidR="004E4C7C" w:rsidRDefault="004E4C7C" w:rsidP="00D06916">
      <w:pPr>
        <w:pStyle w:val="ConsPlusNormal"/>
        <w:jc w:val="both"/>
      </w:pPr>
    </w:p>
    <w:p w:rsidR="004E4C7C" w:rsidRDefault="004E4C7C" w:rsidP="00D06916">
      <w:pPr>
        <w:pStyle w:val="ConsPlusNormal"/>
        <w:ind w:firstLine="540"/>
        <w:jc w:val="both"/>
      </w:pPr>
      <w:r>
        <w:t>3) систему оценки результатов (балльная, уровневая, экспертная);</w:t>
      </w:r>
    </w:p>
    <w:p w:rsidR="004E4C7C" w:rsidRDefault="004E4C7C" w:rsidP="00D06916">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w:t>
      </w:r>
    </w:p>
    <w:p w:rsidR="004E4C7C" w:rsidRDefault="004E4C7C" w:rsidP="00D06916">
      <w:pPr>
        <w:pStyle w:val="ConsPlusNormal"/>
        <w:spacing w:before="240"/>
        <w:ind w:firstLine="540"/>
        <w:jc w:val="both"/>
      </w:pPr>
      <w:r>
        <w:t>5) материалы для проведения процедуры оценки результатов;</w:t>
      </w:r>
    </w:p>
    <w:p w:rsidR="004E4C7C" w:rsidRDefault="004E4C7C" w:rsidP="00D06916">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spacing w:before="240"/>
        <w:ind w:firstLine="540"/>
        <w:jc w:val="both"/>
      </w:pPr>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 xml:space="preserve">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110"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47.8. При оценке педагогических кадров (в рамках аттестации), деятельности ОО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E4C7C" w:rsidRDefault="004E4C7C" w:rsidP="00D06916">
      <w:pPr>
        <w:pStyle w:val="ConsPlusNormal"/>
        <w:jc w:val="both"/>
      </w:pPr>
    </w:p>
    <w:tbl>
      <w:tblPr>
        <w:tblW w:w="5000" w:type="pct"/>
        <w:tblCellMar>
          <w:left w:w="0" w:type="dxa"/>
          <w:right w:w="0" w:type="dxa"/>
        </w:tblCellMar>
        <w:tblLook w:val="0000"/>
      </w:tblPr>
      <w:tblGrid>
        <w:gridCol w:w="60"/>
        <w:gridCol w:w="113"/>
        <w:gridCol w:w="9921"/>
        <w:gridCol w:w="113"/>
      </w:tblGrid>
      <w:tr w:rsidR="004E4C7C" w:rsidTr="00C219BE">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4E4C7C" w:rsidRDefault="004E4C7C" w:rsidP="00C219BE">
            <w:pPr>
              <w:pStyle w:val="ConsPlusNormal"/>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4E4C7C" w:rsidRDefault="004E4C7C" w:rsidP="00C219BE">
            <w:pPr>
              <w:pStyle w:val="ConsPlusNormal"/>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4E4C7C" w:rsidRDefault="004E4C7C" w:rsidP="00C219BE">
            <w:pPr>
              <w:pStyle w:val="ConsPlusNormal"/>
              <w:jc w:val="both"/>
              <w:rPr>
                <w:color w:val="392C69"/>
              </w:rPr>
            </w:pPr>
            <w:r>
              <w:rPr>
                <w:color w:val="392C69"/>
              </w:rPr>
              <w:t>КонсультантПлюс: примечание.</w:t>
            </w:r>
          </w:p>
          <w:p w:rsidR="004E4C7C" w:rsidRDefault="004E4C7C" w:rsidP="00C219BE">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4E4C7C" w:rsidRDefault="004E4C7C" w:rsidP="00C219BE">
            <w:pPr>
              <w:pStyle w:val="ConsPlusNormal"/>
              <w:jc w:val="both"/>
              <w:rPr>
                <w:color w:val="392C69"/>
              </w:rPr>
            </w:pPr>
          </w:p>
        </w:tc>
      </w:tr>
    </w:tbl>
    <w:p w:rsidR="004E4C7C" w:rsidRDefault="004E4C7C" w:rsidP="00D06916">
      <w:pPr>
        <w:pStyle w:val="ConsPlusTitle"/>
        <w:spacing w:before="300"/>
        <w:jc w:val="center"/>
        <w:outlineLvl w:val="1"/>
      </w:pPr>
      <w:r>
        <w:t>X. Содержательный раздел ФАОП НОО для слабослышащих</w:t>
      </w:r>
    </w:p>
    <w:p w:rsidR="004E4C7C" w:rsidRDefault="004E4C7C" w:rsidP="00D06916">
      <w:pPr>
        <w:pStyle w:val="ConsPlusTitle"/>
        <w:jc w:val="center"/>
      </w:pPr>
      <w:r>
        <w:t>и позднооглохших обучающихся (вариант 2.2)</w:t>
      </w:r>
    </w:p>
    <w:p w:rsidR="004E4C7C" w:rsidRDefault="004E4C7C" w:rsidP="00D06916">
      <w:pPr>
        <w:pStyle w:val="ConsPlusNormal"/>
        <w:jc w:val="both"/>
      </w:pPr>
    </w:p>
    <w:p w:rsidR="004E4C7C" w:rsidRDefault="004E4C7C" w:rsidP="00D06916">
      <w:pPr>
        <w:pStyle w:val="ConsPlusTitle"/>
        <w:ind w:firstLine="540"/>
        <w:jc w:val="both"/>
        <w:outlineLvl w:val="2"/>
      </w:pPr>
      <w:r>
        <w:t>48.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48.1. Русский язык.</w:t>
      </w:r>
    </w:p>
    <w:p w:rsidR="004E4C7C" w:rsidRDefault="004E4C7C" w:rsidP="00D06916">
      <w:pPr>
        <w:pStyle w:val="ConsPlusNormal"/>
        <w:spacing w:before="240"/>
        <w:ind w:firstLine="540"/>
        <w:jc w:val="both"/>
      </w:pPr>
      <w:r>
        <w:t>48.1.1.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Русский язык является основой всего процесса обучения в начальной школе. 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4E4C7C" w:rsidRDefault="004E4C7C" w:rsidP="00D06916">
      <w:pPr>
        <w:pStyle w:val="ConsPlusNormal"/>
        <w:spacing w:before="240"/>
        <w:ind w:firstLine="540"/>
        <w:jc w:val="both"/>
      </w:pPr>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словарем и грамматическими формами за счет деятельности сохранных анализаторов и развивающегося речевого слуха (на полисенсорной основе).</w:t>
      </w:r>
    </w:p>
    <w:p w:rsidR="004E4C7C" w:rsidRDefault="004E4C7C" w:rsidP="00D06916">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4E4C7C" w:rsidRDefault="004E4C7C" w:rsidP="00D06916">
      <w:pPr>
        <w:pStyle w:val="ConsPlusNormal"/>
        <w:spacing w:before="240"/>
        <w:ind w:firstLine="540"/>
        <w:jc w:val="both"/>
      </w:pPr>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4E4C7C" w:rsidRDefault="004E4C7C" w:rsidP="00D06916">
      <w:pPr>
        <w:pStyle w:val="ConsPlusNormal"/>
        <w:spacing w:before="240"/>
        <w:ind w:firstLine="540"/>
        <w:jc w:val="both"/>
      </w:pPr>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rsidR="004E4C7C" w:rsidRDefault="004E4C7C" w:rsidP="00D06916">
      <w:pPr>
        <w:pStyle w:val="ConsPlusNormal"/>
        <w:spacing w:before="240"/>
        <w:ind w:firstLine="540"/>
        <w:jc w:val="both"/>
      </w:pPr>
      <w:r>
        <w:t>Овладение русским языком обеспечивает обучающимся успешную интеграцию в общество.</w:t>
      </w:r>
    </w:p>
    <w:p w:rsidR="004E4C7C" w:rsidRDefault="004E4C7C" w:rsidP="00D06916">
      <w:pPr>
        <w:pStyle w:val="ConsPlusNormal"/>
        <w:spacing w:before="240"/>
        <w:ind w:firstLine="540"/>
        <w:jc w:val="both"/>
      </w:pPr>
      <w:bookmarkStart w:id="8" w:name="Par3420"/>
      <w:bookmarkEnd w:id="8"/>
      <w:r>
        <w:t>48.1.2. Содержание обучения:</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4E4C7C" w:rsidRDefault="004E4C7C" w:rsidP="00D06916">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учетом особых образовательных потребностей обучающихся).</w:t>
      </w:r>
    </w:p>
    <w:p w:rsidR="004E4C7C" w:rsidRDefault="004E4C7C" w:rsidP="00D06916">
      <w:pPr>
        <w:pStyle w:val="ConsPlusNormal"/>
        <w:spacing w:before="240"/>
        <w:ind w:firstLine="540"/>
        <w:jc w:val="both"/>
      </w:pPr>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4E4C7C" w:rsidRDefault="004E4C7C" w:rsidP="00D06916">
      <w:pPr>
        <w:pStyle w:val="ConsPlusNormal"/>
        <w:spacing w:before="240"/>
        <w:ind w:firstLine="540"/>
        <w:jc w:val="both"/>
      </w:pPr>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4E4C7C" w:rsidRDefault="004E4C7C" w:rsidP="00D06916">
      <w:pPr>
        <w:pStyle w:val="ConsPlusNormal"/>
        <w:spacing w:before="240"/>
        <w:ind w:firstLine="540"/>
        <w:jc w:val="both"/>
      </w:pPr>
      <w: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4E4C7C" w:rsidRDefault="004E4C7C" w:rsidP="00D06916">
      <w:pPr>
        <w:pStyle w:val="ConsPlusNormal"/>
        <w:spacing w:before="240"/>
        <w:ind w:firstLine="540"/>
        <w:jc w:val="both"/>
      </w:pPr>
      <w:r>
        <w:t>2. Обучение грамоте.</w:t>
      </w:r>
    </w:p>
    <w:p w:rsidR="004E4C7C" w:rsidRDefault="004E4C7C" w:rsidP="00D06916">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E4C7C" w:rsidRDefault="004E4C7C" w:rsidP="00D06916">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4E4C7C" w:rsidRDefault="004E4C7C" w:rsidP="00D06916">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w:t>
      </w:r>
      <w:r>
        <w:rPr>
          <w:position w:val="-3"/>
        </w:rPr>
        <w:pict>
          <v:shape id="_x0000_i1026" type="#_x0000_t75" style="width:10.5pt;height:15pt">
            <v:imagedata r:id="rId112" o:title=""/>
          </v:shape>
        </w:pict>
      </w:r>
      <w:r>
        <w:t>, ю, я. Мягкий знак как показатель мягкости предшествующего согласного звука.</w:t>
      </w:r>
    </w:p>
    <w:p w:rsidR="004E4C7C" w:rsidRDefault="004E4C7C" w:rsidP="00D06916">
      <w:pPr>
        <w:pStyle w:val="ConsPlusNormal"/>
        <w:spacing w:before="240"/>
        <w:ind w:firstLine="540"/>
        <w:jc w:val="both"/>
      </w:pPr>
      <w:r>
        <w:t>Знакомство с русским алфавитом как последовательностью букв.</w:t>
      </w:r>
    </w:p>
    <w:p w:rsidR="004E4C7C" w:rsidRDefault="004E4C7C" w:rsidP="00D06916">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E4C7C" w:rsidRDefault="004E4C7C" w:rsidP="00D06916">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4E4C7C" w:rsidRDefault="004E4C7C" w:rsidP="00D06916">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E4C7C" w:rsidRDefault="004E4C7C" w:rsidP="00D06916">
      <w:pPr>
        <w:pStyle w:val="ConsPlusNormal"/>
        <w:spacing w:before="240"/>
        <w:ind w:firstLine="540"/>
        <w:jc w:val="both"/>
      </w:pPr>
      <w:r>
        <w:t>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rsidR="004E4C7C" w:rsidRDefault="004E4C7C" w:rsidP="00D06916">
      <w:pPr>
        <w:pStyle w:val="ConsPlusNormal"/>
        <w:spacing w:before="240"/>
        <w:ind w:firstLine="540"/>
        <w:jc w:val="both"/>
      </w:pPr>
      <w:r>
        <w:t>Различение слова и предложения. Работа с предложением: выделение слов, изменение их порядка.</w:t>
      </w:r>
    </w:p>
    <w:p w:rsidR="004E4C7C" w:rsidRDefault="004E4C7C" w:rsidP="00D06916">
      <w:pPr>
        <w:pStyle w:val="ConsPlusNormal"/>
        <w:spacing w:before="240"/>
        <w:ind w:firstLine="540"/>
        <w:jc w:val="both"/>
      </w:pPr>
      <w:r>
        <w:t>Орфография. Знакомство с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3. Формирование грамматического строя речи.</w:t>
      </w:r>
    </w:p>
    <w:p w:rsidR="004E4C7C" w:rsidRDefault="004E4C7C" w:rsidP="00D06916">
      <w:pPr>
        <w:pStyle w:val="ConsPlusNormal"/>
        <w:spacing w:before="240"/>
        <w:ind w:firstLine="540"/>
        <w:jc w:val="both"/>
      </w:pPr>
      <w:r>
        <w:t>Накопление и уточнение словарного запаса</w:t>
      </w:r>
    </w:p>
    <w:p w:rsidR="004E4C7C" w:rsidRDefault="004E4C7C" w:rsidP="00D06916">
      <w:pPr>
        <w:pStyle w:val="ConsPlusNormal"/>
        <w:spacing w:before="240"/>
        <w:ind w:firstLine="540"/>
        <w:jc w:val="both"/>
      </w:pPr>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4E4C7C" w:rsidRDefault="004E4C7C" w:rsidP="00D06916">
      <w:pPr>
        <w:pStyle w:val="ConsPlusNormal"/>
        <w:spacing w:before="240"/>
        <w:ind w:firstLine="540"/>
        <w:jc w:val="both"/>
      </w:pPr>
      <w:r>
        <w:t>Практическое использование в повседневной учебной и бытовой речевой практике</w:t>
      </w:r>
    </w:p>
    <w:p w:rsidR="004E4C7C" w:rsidRDefault="004E4C7C" w:rsidP="00D06916">
      <w:pPr>
        <w:pStyle w:val="ConsPlusNormal"/>
        <w:spacing w:before="240"/>
        <w:ind w:firstLine="540"/>
        <w:jc w:val="both"/>
      </w:pPr>
      <w:r>
        <w:t>Практическое овладение изменениями словоформ в зависимости от их роли в предложении</w:t>
      </w:r>
    </w:p>
    <w:p w:rsidR="004E4C7C" w:rsidRDefault="004E4C7C" w:rsidP="00D06916">
      <w:pPr>
        <w:pStyle w:val="ConsPlusNormal"/>
        <w:spacing w:before="240"/>
        <w:ind w:firstLine="540"/>
        <w:jc w:val="both"/>
      </w:pPr>
      <w:r>
        <w:t>Знакомство с элементарными грамматическими знаниями, умениями и навыками, подготавливающие к изучению систематического курса грамматики.</w:t>
      </w:r>
    </w:p>
    <w:p w:rsidR="004E4C7C" w:rsidRDefault="004E4C7C" w:rsidP="00D06916">
      <w:pPr>
        <w:pStyle w:val="ConsPlusNormal"/>
        <w:spacing w:before="240"/>
        <w:ind w:firstLine="540"/>
        <w:jc w:val="both"/>
      </w:pPr>
      <w:r>
        <w:t>Поэтапное знакомство с грамматической терминологией.</w:t>
      </w:r>
    </w:p>
    <w:p w:rsidR="004E4C7C" w:rsidRDefault="004E4C7C" w:rsidP="00D06916">
      <w:pPr>
        <w:pStyle w:val="ConsPlusNormal"/>
        <w:spacing w:before="240"/>
        <w:ind w:firstLine="540"/>
        <w:jc w:val="both"/>
      </w:pPr>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4E4C7C" w:rsidRDefault="004E4C7C" w:rsidP="00D06916">
      <w:pPr>
        <w:pStyle w:val="ConsPlusNormal"/>
        <w:spacing w:before="240"/>
        <w:ind w:firstLine="540"/>
        <w:jc w:val="both"/>
      </w:pPr>
      <w:r>
        <w:t>Понимание отдельных словосочетаний, выражающих определенные значения; употребление их в связной речи; систематизация языковых фактов.</w:t>
      </w:r>
    </w:p>
    <w:p w:rsidR="004E4C7C" w:rsidRDefault="004E4C7C" w:rsidP="00D06916">
      <w:pPr>
        <w:pStyle w:val="ConsPlusNormal"/>
        <w:spacing w:before="240"/>
        <w:ind w:firstLine="540"/>
        <w:jc w:val="both"/>
      </w:pPr>
      <w:r>
        <w:t>Раскрытие значений грамматических форм слов и грамматических связей, в которых находятся слова между собой.</w:t>
      </w:r>
    </w:p>
    <w:p w:rsidR="004E4C7C" w:rsidRDefault="004E4C7C" w:rsidP="00D06916">
      <w:pPr>
        <w:pStyle w:val="ConsPlusNormal"/>
        <w:spacing w:before="240"/>
        <w:ind w:firstLine="540"/>
        <w:jc w:val="both"/>
      </w:pPr>
      <w:r>
        <w:t>Разнообразная работа над словом, словосочетанием, предложением, связным текстом.</w:t>
      </w:r>
    </w:p>
    <w:p w:rsidR="004E4C7C" w:rsidRDefault="004E4C7C" w:rsidP="00D06916">
      <w:pPr>
        <w:pStyle w:val="ConsPlusNormal"/>
        <w:spacing w:before="240"/>
        <w:ind w:firstLine="540"/>
        <w:jc w:val="both"/>
      </w:pPr>
      <w:r>
        <w:t>Различение слов по вопросам Кто? Что? Что делает? Какой?</w:t>
      </w:r>
    </w:p>
    <w:p w:rsidR="004E4C7C" w:rsidRDefault="004E4C7C" w:rsidP="00D06916">
      <w:pPr>
        <w:pStyle w:val="ConsPlusNormal"/>
        <w:spacing w:before="240"/>
        <w:ind w:firstLine="540"/>
        <w:jc w:val="both"/>
      </w:pPr>
      <w:r>
        <w:t>Знакомство с понятиями "предмет", "действие", "признак", "часть речи".</w:t>
      </w:r>
    </w:p>
    <w:p w:rsidR="004E4C7C" w:rsidRDefault="004E4C7C" w:rsidP="00D06916">
      <w:pPr>
        <w:pStyle w:val="ConsPlusNormal"/>
        <w:spacing w:before="240"/>
        <w:ind w:firstLine="540"/>
        <w:jc w:val="both"/>
      </w:pPr>
      <w: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p>
    <w:p w:rsidR="004E4C7C" w:rsidRDefault="004E4C7C" w:rsidP="00D06916">
      <w:pPr>
        <w:pStyle w:val="ConsPlusNormal"/>
        <w:spacing w:before="240"/>
        <w:ind w:firstLine="540"/>
        <w:jc w:val="both"/>
      </w:pPr>
      <w:r>
        <w:t>Построение предложений с одновременным уточнением значений морфологических закономерностей входящих в них слов.</w:t>
      </w:r>
    </w:p>
    <w:p w:rsidR="004E4C7C" w:rsidRDefault="004E4C7C" w:rsidP="00D06916">
      <w:pPr>
        <w:pStyle w:val="ConsPlusNormal"/>
        <w:spacing w:before="240"/>
        <w:ind w:firstLine="540"/>
        <w:jc w:val="both"/>
      </w:pPr>
      <w: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4E4C7C" w:rsidRDefault="004E4C7C" w:rsidP="00D06916">
      <w:pPr>
        <w:pStyle w:val="ConsPlusNormal"/>
        <w:spacing w:before="240"/>
        <w:ind w:firstLine="540"/>
        <w:jc w:val="both"/>
      </w:pPr>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4E4C7C" w:rsidRDefault="004E4C7C" w:rsidP="00D06916">
      <w:pPr>
        <w:pStyle w:val="ConsPlusNormal"/>
        <w:spacing w:before="240"/>
        <w:ind w:firstLine="540"/>
        <w:jc w:val="both"/>
      </w:pPr>
      <w:r>
        <w:t>Наблюдение над изменением глаголов по временам. Знакомство с понятием "спряжение".</w:t>
      </w:r>
    </w:p>
    <w:p w:rsidR="004E4C7C" w:rsidRDefault="004E4C7C" w:rsidP="00D06916">
      <w:pPr>
        <w:pStyle w:val="ConsPlusNormal"/>
        <w:spacing w:before="240"/>
        <w:ind w:firstLine="540"/>
        <w:jc w:val="both"/>
      </w:pPr>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4E4C7C" w:rsidRDefault="004E4C7C" w:rsidP="00D06916">
      <w:pPr>
        <w:pStyle w:val="ConsPlusNormal"/>
        <w:spacing w:before="240"/>
        <w:ind w:firstLine="540"/>
        <w:jc w:val="both"/>
      </w:pPr>
      <w:r>
        <w:t>Введение терминов "имя существительное", "имя прилагательное", "глагол", "местоимение", "предлог".</w:t>
      </w:r>
    </w:p>
    <w:p w:rsidR="004E4C7C" w:rsidRDefault="004E4C7C" w:rsidP="00D06916">
      <w:pPr>
        <w:pStyle w:val="ConsPlusNormal"/>
        <w:spacing w:before="240"/>
        <w:ind w:firstLine="540"/>
        <w:jc w:val="both"/>
      </w:pPr>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4E4C7C" w:rsidRDefault="004E4C7C" w:rsidP="00D06916">
      <w:pPr>
        <w:pStyle w:val="ConsPlusNormal"/>
        <w:spacing w:before="240"/>
        <w:ind w:firstLine="540"/>
        <w:jc w:val="both"/>
      </w:pPr>
      <w:r>
        <w:t>Включение в связную речь словообразовательных моделей.</w:t>
      </w:r>
    </w:p>
    <w:p w:rsidR="004E4C7C" w:rsidRDefault="004E4C7C" w:rsidP="00D06916">
      <w:pPr>
        <w:pStyle w:val="ConsPlusNormal"/>
        <w:spacing w:before="240"/>
        <w:ind w:firstLine="540"/>
        <w:jc w:val="both"/>
      </w:pPr>
      <w:r>
        <w:t>Знакомство со структурой простого предложения.</w:t>
      </w:r>
    </w:p>
    <w:p w:rsidR="004E4C7C" w:rsidRDefault="004E4C7C" w:rsidP="00D06916">
      <w:pPr>
        <w:pStyle w:val="ConsPlusNormal"/>
        <w:spacing w:before="240"/>
        <w:ind w:firstLine="540"/>
        <w:jc w:val="both"/>
      </w:pPr>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4E4C7C" w:rsidRDefault="004E4C7C" w:rsidP="00D06916">
      <w:pPr>
        <w:pStyle w:val="ConsPlusNormal"/>
        <w:spacing w:before="240"/>
        <w:ind w:firstLine="540"/>
        <w:jc w:val="both"/>
      </w:pPr>
      <w:r>
        <w:t>4. Систематический курс (Грамматика и правописание).</w:t>
      </w:r>
    </w:p>
    <w:p w:rsidR="004E4C7C" w:rsidRDefault="004E4C7C" w:rsidP="00D06916">
      <w:pPr>
        <w:pStyle w:val="ConsPlusNormal"/>
        <w:spacing w:before="240"/>
        <w:ind w:firstLine="540"/>
        <w:jc w:val="both"/>
      </w:pPr>
      <w: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Графика. Различение звуков и букв. Обозначение на письме твердости и мягкости согласных звуков. Использование на письме разделительных ъ и ь.</w:t>
      </w:r>
    </w:p>
    <w:p w:rsidR="004E4C7C" w:rsidRDefault="004E4C7C" w:rsidP="00D06916">
      <w:pPr>
        <w:pStyle w:val="ConsPlusNormal"/>
        <w:spacing w:before="240"/>
        <w:ind w:firstLine="540"/>
        <w:jc w:val="both"/>
      </w:pPr>
      <w:r>
        <w:t xml:space="preserve">Установление соотношения звукового и буквенного состава слова в словах типа "стол", "конь"; в словах с йотированными гласными е, </w:t>
      </w:r>
      <w:r>
        <w:rPr>
          <w:position w:val="-3"/>
        </w:rPr>
        <w:pict>
          <v:shape id="_x0000_i1027" type="#_x0000_t75" style="width:10.5pt;height:15pt">
            <v:imagedata r:id="rId113" o:title=""/>
          </v:shape>
        </w:pict>
      </w:r>
      <w:r>
        <w:t>, ю, я; в словах с непроизносимыми согласными.</w:t>
      </w:r>
    </w:p>
    <w:p w:rsidR="004E4C7C" w:rsidRDefault="004E4C7C" w:rsidP="00D06916">
      <w:pPr>
        <w:pStyle w:val="ConsPlusNormal"/>
        <w:spacing w:before="240"/>
        <w:ind w:firstLine="540"/>
        <w:jc w:val="both"/>
      </w:pPr>
      <w:r>
        <w:t>Использование небуквенных графических средств: пробела между словами, знака переноса, абзаца.</w:t>
      </w:r>
    </w:p>
    <w:p w:rsidR="004E4C7C" w:rsidRDefault="004E4C7C" w:rsidP="00D06916">
      <w:pPr>
        <w:pStyle w:val="ConsPlusNormal"/>
        <w:spacing w:before="240"/>
        <w:ind w:firstLine="540"/>
        <w:jc w:val="both"/>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E4C7C" w:rsidRDefault="004E4C7C" w:rsidP="00D06916">
      <w:pPr>
        <w:pStyle w:val="ConsPlusNormal"/>
        <w:spacing w:before="240"/>
        <w:ind w:firstLine="540"/>
        <w:jc w:val="both"/>
      </w:pPr>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E4C7C" w:rsidRDefault="004E4C7C" w:rsidP="00D06916">
      <w:pPr>
        <w:pStyle w:val="ConsPlusNormal"/>
        <w:spacing w:before="240"/>
        <w:ind w:firstLine="540"/>
        <w:jc w:val="both"/>
      </w:pPr>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4E4C7C" w:rsidRDefault="004E4C7C" w:rsidP="00D06916">
      <w:pPr>
        <w:pStyle w:val="ConsPlusNormal"/>
        <w:spacing w:before="240"/>
        <w:ind w:firstLine="540"/>
        <w:jc w:val="both"/>
      </w:pPr>
      <w:r>
        <w:t>Морфология. Части речи; деление частей речи на самостоятельные и служебные.</w:t>
      </w:r>
    </w:p>
    <w:p w:rsidR="004E4C7C" w:rsidRDefault="004E4C7C" w:rsidP="00D06916">
      <w:pPr>
        <w:pStyle w:val="ConsPlusNormal"/>
        <w:spacing w:before="240"/>
        <w:ind w:firstLine="540"/>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4E4C7C" w:rsidRDefault="004E4C7C" w:rsidP="00D06916">
      <w:pPr>
        <w:pStyle w:val="ConsPlusNormal"/>
        <w:spacing w:before="240"/>
        <w:ind w:firstLine="540"/>
        <w:jc w:val="both"/>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4E4C7C" w:rsidRDefault="004E4C7C" w:rsidP="00D06916">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4E4C7C" w:rsidRDefault="004E4C7C" w:rsidP="00D06916">
      <w:pPr>
        <w:pStyle w:val="ConsPlusNormal"/>
        <w:spacing w:before="240"/>
        <w:ind w:firstLine="540"/>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4E4C7C" w:rsidRDefault="004E4C7C" w:rsidP="00D06916">
      <w:pPr>
        <w:pStyle w:val="ConsPlusNormal"/>
        <w:spacing w:before="240"/>
        <w:ind w:firstLine="540"/>
        <w:jc w:val="both"/>
      </w:pPr>
      <w:r>
        <w:t>Наречие. Значение и употребление в речи.</w:t>
      </w:r>
    </w:p>
    <w:p w:rsidR="004E4C7C" w:rsidRDefault="004E4C7C" w:rsidP="00D06916">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4E4C7C" w:rsidRDefault="004E4C7C" w:rsidP="00D06916">
      <w:pPr>
        <w:pStyle w:val="ConsPlusNormal"/>
        <w:spacing w:before="240"/>
        <w:ind w:firstLine="540"/>
        <w:jc w:val="both"/>
      </w:pPr>
      <w:r>
        <w:t>Союзы и, а, но, их роль в речи. Частица не, ее значение.</w:t>
      </w:r>
    </w:p>
    <w:p w:rsidR="004E4C7C" w:rsidRDefault="004E4C7C" w:rsidP="00D06916">
      <w:pPr>
        <w:pStyle w:val="ConsPlusNormal"/>
        <w:spacing w:before="240"/>
        <w:ind w:firstLine="540"/>
        <w:jc w:val="both"/>
      </w:pPr>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E4C7C" w:rsidRDefault="004E4C7C" w:rsidP="00D06916">
      <w:pPr>
        <w:pStyle w:val="ConsPlusNormal"/>
        <w:spacing w:before="240"/>
        <w:ind w:firstLine="540"/>
        <w:jc w:val="both"/>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E4C7C" w:rsidRDefault="004E4C7C" w:rsidP="00D06916">
      <w:pPr>
        <w:pStyle w:val="ConsPlusNormal"/>
        <w:spacing w:before="240"/>
        <w:ind w:firstLine="540"/>
        <w:jc w:val="both"/>
      </w:pPr>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4E4C7C" w:rsidRDefault="004E4C7C" w:rsidP="00D06916">
      <w:pPr>
        <w:pStyle w:val="ConsPlusNormal"/>
        <w:spacing w:before="240"/>
        <w:ind w:firstLine="540"/>
        <w:jc w:val="both"/>
      </w:pPr>
      <w:r>
        <w:t>Различение простых и сложных предложений.</w:t>
      </w:r>
    </w:p>
    <w:p w:rsidR="004E4C7C" w:rsidRDefault="004E4C7C" w:rsidP="00D06916">
      <w:pPr>
        <w:pStyle w:val="ConsPlusNormal"/>
        <w:spacing w:before="240"/>
        <w:ind w:firstLine="540"/>
        <w:jc w:val="both"/>
      </w:pPr>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E4C7C" w:rsidRDefault="004E4C7C" w:rsidP="00D06916">
      <w:pPr>
        <w:pStyle w:val="ConsPlusNormal"/>
        <w:spacing w:before="240"/>
        <w:ind w:firstLine="540"/>
        <w:jc w:val="both"/>
      </w:pPr>
      <w:r>
        <w:t>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сочетания чк-чн, чт, щн;</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непроизносимые согласные;</w:t>
      </w:r>
    </w:p>
    <w:p w:rsidR="004E4C7C" w:rsidRDefault="004E4C7C" w:rsidP="00D06916">
      <w:pPr>
        <w:pStyle w:val="ConsPlusNormal"/>
        <w:spacing w:before="240"/>
        <w:ind w:firstLine="540"/>
        <w:jc w:val="both"/>
      </w:pPr>
      <w:r>
        <w:t>непроверяемые гласные и согласные в корне слова (на ограниченном перечне слов);</w:t>
      </w:r>
    </w:p>
    <w:p w:rsidR="004E4C7C" w:rsidRDefault="004E4C7C" w:rsidP="00D06916">
      <w:pPr>
        <w:pStyle w:val="ConsPlusNormal"/>
        <w:spacing w:before="240"/>
        <w:ind w:firstLine="540"/>
        <w:jc w:val="both"/>
      </w:pPr>
      <w:r>
        <w:t>гласные и согласные в неизменяемых на письме приставках;</w:t>
      </w:r>
    </w:p>
    <w:p w:rsidR="004E4C7C" w:rsidRDefault="004E4C7C" w:rsidP="00D06916">
      <w:pPr>
        <w:pStyle w:val="ConsPlusNormal"/>
        <w:spacing w:before="240"/>
        <w:ind w:firstLine="540"/>
        <w:jc w:val="both"/>
      </w:pPr>
      <w:r>
        <w:t>разделительные ъ и ь;</w:t>
      </w:r>
    </w:p>
    <w:p w:rsidR="004E4C7C" w:rsidRDefault="004E4C7C" w:rsidP="00D06916">
      <w:pPr>
        <w:pStyle w:val="ConsPlusNormal"/>
        <w:spacing w:before="240"/>
        <w:ind w:firstLine="540"/>
        <w:jc w:val="both"/>
      </w:pPr>
      <w:r>
        <w:t>мягкий знак после шипящих на конце имен существительных (ночь, нож, рожь, мышь);</w:t>
      </w:r>
    </w:p>
    <w:p w:rsidR="004E4C7C" w:rsidRDefault="004E4C7C" w:rsidP="00D06916">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4E4C7C" w:rsidRDefault="004E4C7C" w:rsidP="00D06916">
      <w:pPr>
        <w:pStyle w:val="ConsPlusNormal"/>
        <w:spacing w:before="240"/>
        <w:ind w:firstLine="540"/>
        <w:jc w:val="both"/>
      </w:pPr>
      <w:r>
        <w:t>безударные окончания имен прилагательных;</w:t>
      </w:r>
    </w:p>
    <w:p w:rsidR="004E4C7C" w:rsidRDefault="004E4C7C" w:rsidP="00D06916">
      <w:pPr>
        <w:pStyle w:val="ConsPlusNormal"/>
        <w:spacing w:before="240"/>
        <w:ind w:firstLine="540"/>
        <w:jc w:val="both"/>
      </w:pPr>
      <w:r>
        <w:t>раздельное написание предлогов с личными местоимениями;</w:t>
      </w:r>
    </w:p>
    <w:p w:rsidR="004E4C7C" w:rsidRDefault="004E4C7C" w:rsidP="00D06916">
      <w:pPr>
        <w:pStyle w:val="ConsPlusNormal"/>
        <w:spacing w:before="240"/>
        <w:ind w:firstLine="540"/>
        <w:jc w:val="both"/>
      </w:pPr>
      <w:r>
        <w:t>не с глаголами;</w:t>
      </w:r>
    </w:p>
    <w:p w:rsidR="004E4C7C" w:rsidRDefault="004E4C7C" w:rsidP="00D06916">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4E4C7C" w:rsidRDefault="004E4C7C" w:rsidP="00D06916">
      <w:pPr>
        <w:pStyle w:val="ConsPlusNormal"/>
        <w:spacing w:before="240"/>
        <w:ind w:firstLine="540"/>
        <w:jc w:val="both"/>
      </w:pPr>
      <w:r>
        <w:t>мягкий знак в глаголах в сочетании -ться;</w:t>
      </w:r>
    </w:p>
    <w:p w:rsidR="004E4C7C" w:rsidRDefault="004E4C7C" w:rsidP="00D06916">
      <w:pPr>
        <w:pStyle w:val="ConsPlusNormal"/>
        <w:spacing w:before="240"/>
        <w:ind w:firstLine="540"/>
        <w:jc w:val="both"/>
      </w:pPr>
      <w:r>
        <w:t>безударные личные окончания глаголов;</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Развитие речи. Осознание ситуации общения: с какой целью, с кем и где происходит общение.</w:t>
      </w:r>
    </w:p>
    <w:p w:rsidR="004E4C7C" w:rsidRDefault="004E4C7C" w:rsidP="00D06916">
      <w:pPr>
        <w:pStyle w:val="ConsPlusNormal"/>
        <w:spacing w:before="240"/>
        <w:ind w:firstLine="540"/>
        <w:jc w:val="both"/>
      </w:pPr>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w:t>
      </w:r>
    </w:p>
    <w:p w:rsidR="004E4C7C" w:rsidRDefault="004E4C7C" w:rsidP="00D06916">
      <w:pPr>
        <w:pStyle w:val="ConsPlusNormal"/>
        <w:spacing w:before="240"/>
        <w:ind w:firstLine="540"/>
        <w:jc w:val="both"/>
      </w:pPr>
      <w:r>
        <w:t>Текст. Признаки текста. Смысловое единство предложений в тексте. Заглавие текста.</w:t>
      </w:r>
    </w:p>
    <w:p w:rsidR="004E4C7C" w:rsidRDefault="004E4C7C" w:rsidP="00D06916">
      <w:pPr>
        <w:pStyle w:val="ConsPlusNormal"/>
        <w:spacing w:before="240"/>
        <w:ind w:firstLine="540"/>
        <w:jc w:val="both"/>
      </w:pPr>
      <w:r>
        <w:t>Последовательность предложений в тексте.</w:t>
      </w:r>
    </w:p>
    <w:p w:rsidR="004E4C7C" w:rsidRDefault="004E4C7C" w:rsidP="00D06916">
      <w:pPr>
        <w:pStyle w:val="ConsPlusNormal"/>
        <w:spacing w:before="240"/>
        <w:ind w:firstLine="540"/>
        <w:jc w:val="both"/>
      </w:pPr>
      <w:r>
        <w:t>Последовательность частей текста (абзацев).</w:t>
      </w:r>
    </w:p>
    <w:p w:rsidR="004E4C7C" w:rsidRDefault="004E4C7C" w:rsidP="00D06916">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w:t>
      </w:r>
    </w:p>
    <w:p w:rsidR="004E4C7C" w:rsidRDefault="004E4C7C" w:rsidP="00D06916">
      <w:pPr>
        <w:pStyle w:val="ConsPlusNormal"/>
        <w:spacing w:before="240"/>
        <w:ind w:firstLine="540"/>
        <w:jc w:val="both"/>
      </w:pPr>
      <w:r>
        <w:t>Работа с деформированным текстом. Коллективное составление коротких рассказов после предварительного разбора.</w:t>
      </w:r>
    </w:p>
    <w:p w:rsidR="004E4C7C" w:rsidRDefault="004E4C7C" w:rsidP="00D06916">
      <w:pPr>
        <w:pStyle w:val="ConsPlusNormal"/>
        <w:spacing w:before="240"/>
        <w:ind w:firstLine="540"/>
        <w:jc w:val="both"/>
      </w:pPr>
      <w:r>
        <w:t>План текста. Составление планов к данным текстам. Создание собственных текстов по предложенным планам.</w:t>
      </w:r>
    </w:p>
    <w:p w:rsidR="004E4C7C" w:rsidRDefault="004E4C7C" w:rsidP="00D06916">
      <w:pPr>
        <w:pStyle w:val="ConsPlusNormal"/>
        <w:spacing w:before="240"/>
        <w:ind w:firstLine="540"/>
        <w:jc w:val="both"/>
      </w:pPr>
      <w:r>
        <w:t>Типы текстов: описание, повествование, их особенности.</w:t>
      </w:r>
    </w:p>
    <w:p w:rsidR="004E4C7C" w:rsidRDefault="004E4C7C" w:rsidP="00D06916">
      <w:pPr>
        <w:pStyle w:val="ConsPlusNormal"/>
        <w:spacing w:before="240"/>
        <w:ind w:firstLine="540"/>
        <w:jc w:val="both"/>
      </w:pPr>
      <w:r>
        <w:t>Знакомство с жанрами письма и поздравления.</w:t>
      </w:r>
    </w:p>
    <w:p w:rsidR="004E4C7C" w:rsidRDefault="004E4C7C" w:rsidP="00D06916">
      <w:pPr>
        <w:pStyle w:val="ConsPlusNormal"/>
        <w:spacing w:before="240"/>
        <w:ind w:firstLine="540"/>
        <w:jc w:val="both"/>
      </w:pPr>
      <w:r>
        <w:t>Создание собственных текстов и корректирование заданных текстов; использование в текстах синонимов и антонимов.</w:t>
      </w:r>
    </w:p>
    <w:p w:rsidR="004E4C7C" w:rsidRDefault="004E4C7C" w:rsidP="00D06916">
      <w:pPr>
        <w:pStyle w:val="ConsPlusNormal"/>
        <w:spacing w:before="240"/>
        <w:ind w:firstLine="540"/>
        <w:jc w:val="both"/>
      </w:pPr>
      <w:r>
        <w:t>48.1.3. Планируемые результаты освоения учебного предмета.</w:t>
      </w:r>
    </w:p>
    <w:p w:rsidR="004E4C7C" w:rsidRDefault="004E4C7C" w:rsidP="00D06916">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48.2. Предметно-практическое обучение.</w:t>
      </w:r>
    </w:p>
    <w:p w:rsidR="004E4C7C" w:rsidRDefault="004E4C7C" w:rsidP="00D06916">
      <w:pPr>
        <w:pStyle w:val="ConsPlusNormal"/>
        <w:spacing w:before="240"/>
        <w:ind w:firstLine="540"/>
        <w:jc w:val="both"/>
      </w:pPr>
      <w:r>
        <w:t>48.2.1.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4"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4E4C7C" w:rsidRDefault="004E4C7C" w:rsidP="00D06916">
      <w:pPr>
        <w:pStyle w:val="ConsPlusNormal"/>
        <w:spacing w:before="240"/>
        <w:ind w:firstLine="540"/>
        <w:jc w:val="both"/>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4E4C7C" w:rsidRDefault="004E4C7C" w:rsidP="00D06916">
      <w:pPr>
        <w:pStyle w:val="ConsPlusNormal"/>
        <w:spacing w:before="240"/>
        <w:ind w:firstLine="540"/>
        <w:jc w:val="both"/>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педагогическим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этими обучающимися распределяются прежде всего,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4E4C7C" w:rsidRDefault="004E4C7C" w:rsidP="00D06916">
      <w:pPr>
        <w:pStyle w:val="ConsPlusNormal"/>
        <w:spacing w:before="240"/>
        <w:ind w:firstLine="540"/>
        <w:jc w:val="both"/>
      </w:pPr>
      <w:r>
        <w:t>48.2.2. Содержание обучения.</w:t>
      </w:r>
    </w:p>
    <w:p w:rsidR="004E4C7C" w:rsidRDefault="004E4C7C" w:rsidP="00D06916">
      <w:pPr>
        <w:pStyle w:val="ConsPlusNormal"/>
        <w:spacing w:before="240"/>
        <w:ind w:firstLine="540"/>
        <w:jc w:val="both"/>
      </w:pPr>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4E4C7C" w:rsidRDefault="004E4C7C" w:rsidP="00D06916">
      <w:pPr>
        <w:pStyle w:val="ConsPlusNormal"/>
        <w:spacing w:before="240"/>
        <w:ind w:firstLine="540"/>
        <w:jc w:val="both"/>
      </w:pPr>
      <w:r>
        <w:t>Ситуативность предметно-практической деятельности обеспечивает более активное овладение практическими речевыми навыками:</w:t>
      </w:r>
    </w:p>
    <w:p w:rsidR="004E4C7C" w:rsidRDefault="004E4C7C" w:rsidP="00D06916">
      <w:pPr>
        <w:pStyle w:val="ConsPlusNormal"/>
        <w:spacing w:before="240"/>
        <w:ind w:firstLine="540"/>
        <w:jc w:val="both"/>
      </w:pPr>
      <w:r>
        <w:t>понимать и выполнять инструкции;</w:t>
      </w:r>
    </w:p>
    <w:p w:rsidR="004E4C7C" w:rsidRDefault="004E4C7C" w:rsidP="00D06916">
      <w:pPr>
        <w:pStyle w:val="ConsPlusNormal"/>
        <w:spacing w:before="240"/>
        <w:ind w:firstLine="540"/>
        <w:jc w:val="both"/>
      </w:pPr>
      <w:r>
        <w:t>отвечать на вопросы педагогического работника и одноклассников;</w:t>
      </w:r>
    </w:p>
    <w:p w:rsidR="004E4C7C" w:rsidRDefault="004E4C7C" w:rsidP="00D06916">
      <w:pPr>
        <w:pStyle w:val="ConsPlusNormal"/>
        <w:spacing w:before="240"/>
        <w:ind w:firstLine="540"/>
        <w:jc w:val="both"/>
      </w:pPr>
      <w:r>
        <w:t>сообщать о желании выполнить работу и о выполненной работе;</w:t>
      </w:r>
    </w:p>
    <w:p w:rsidR="004E4C7C" w:rsidRDefault="004E4C7C" w:rsidP="00D06916">
      <w:pPr>
        <w:pStyle w:val="ConsPlusNormal"/>
        <w:spacing w:before="240"/>
        <w:ind w:firstLine="540"/>
        <w:jc w:val="both"/>
      </w:pPr>
      <w:r>
        <w:t>выполнять коллективную работу по устной и письменной инструкции;</w:t>
      </w:r>
    </w:p>
    <w:p w:rsidR="004E4C7C" w:rsidRDefault="004E4C7C" w:rsidP="00D06916">
      <w:pPr>
        <w:pStyle w:val="ConsPlusNormal"/>
        <w:spacing w:before="240"/>
        <w:ind w:firstLine="540"/>
        <w:jc w:val="both"/>
      </w:pPr>
      <w:r>
        <w:t>называть изготовляемые изделия;</w:t>
      </w:r>
    </w:p>
    <w:p w:rsidR="004E4C7C" w:rsidRDefault="004E4C7C" w:rsidP="00D06916">
      <w:pPr>
        <w:pStyle w:val="ConsPlusNormal"/>
        <w:spacing w:before="240"/>
        <w:ind w:firstLine="540"/>
        <w:jc w:val="both"/>
      </w:pPr>
      <w:r>
        <w:t>определять и называть размеры изделий.</w:t>
      </w:r>
    </w:p>
    <w:p w:rsidR="004E4C7C" w:rsidRDefault="004E4C7C" w:rsidP="00D06916">
      <w:pPr>
        <w:pStyle w:val="ConsPlusNormal"/>
        <w:spacing w:before="240"/>
        <w:ind w:firstLine="540"/>
        <w:jc w:val="both"/>
      </w:pPr>
      <w:r>
        <w:t>48.2.3. Планируемые результаты освоения учебного предмета.</w:t>
      </w:r>
    </w:p>
    <w:p w:rsidR="004E4C7C" w:rsidRDefault="004E4C7C" w:rsidP="00D06916">
      <w:pPr>
        <w:pStyle w:val="ConsPlusNormal"/>
        <w:spacing w:before="240"/>
        <w:ind w:firstLine="540"/>
        <w:jc w:val="both"/>
      </w:pPr>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4E4C7C" w:rsidRDefault="004E4C7C" w:rsidP="00D06916">
      <w:pPr>
        <w:pStyle w:val="ConsPlusNormal"/>
        <w:spacing w:before="240"/>
        <w:ind w:firstLine="540"/>
        <w:jc w:val="both"/>
      </w:pPr>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4E4C7C" w:rsidRDefault="004E4C7C" w:rsidP="00D06916">
      <w:pPr>
        <w:pStyle w:val="ConsPlusNormal"/>
        <w:spacing w:before="240"/>
        <w:ind w:firstLine="540"/>
        <w:jc w:val="both"/>
      </w:pPr>
      <w:r>
        <w:t>1) понимание житейских понятий, использование своей речи в знакомой (аналогичной, новой) ситуации;</w:t>
      </w:r>
    </w:p>
    <w:p w:rsidR="004E4C7C" w:rsidRDefault="004E4C7C" w:rsidP="00D06916">
      <w:pPr>
        <w:pStyle w:val="ConsPlusNormal"/>
        <w:spacing w:before="240"/>
        <w:ind w:firstLine="540"/>
        <w:jc w:val="both"/>
      </w:pPr>
      <w:r>
        <w:t>2) адекватное использование житейских понятий в урочной и внеурочной деятельности;</w:t>
      </w:r>
    </w:p>
    <w:p w:rsidR="004E4C7C" w:rsidRDefault="004E4C7C" w:rsidP="00D06916">
      <w:pPr>
        <w:pStyle w:val="ConsPlusNormal"/>
        <w:spacing w:before="240"/>
        <w:ind w:firstLine="540"/>
        <w:jc w:val="both"/>
      </w:pPr>
      <w:r>
        <w:t>3) использование различных видов речевой деятельности, устной и письменной форм речи, диалогической и монологической речи;</w:t>
      </w:r>
    </w:p>
    <w:p w:rsidR="004E4C7C" w:rsidRDefault="004E4C7C" w:rsidP="00D06916">
      <w:pPr>
        <w:pStyle w:val="ConsPlusNormal"/>
        <w:spacing w:before="240"/>
        <w:ind w:firstLine="540"/>
        <w:jc w:val="both"/>
      </w:pPr>
      <w:r>
        <w:t>4) понимание и выполнение поручений, умение выражать просьбу, желание, побуждение; сообщение о проделанной работе;</w:t>
      </w:r>
    </w:p>
    <w:p w:rsidR="004E4C7C" w:rsidRDefault="004E4C7C" w:rsidP="00D06916">
      <w:pPr>
        <w:pStyle w:val="ConsPlusNormal"/>
        <w:spacing w:before="240"/>
        <w:ind w:firstLine="540"/>
        <w:jc w:val="both"/>
      </w:pPr>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4E4C7C" w:rsidRDefault="004E4C7C" w:rsidP="00D06916">
      <w:pPr>
        <w:pStyle w:val="ConsPlusNormal"/>
        <w:spacing w:before="240"/>
        <w:ind w:firstLine="540"/>
        <w:jc w:val="both"/>
      </w:pPr>
      <w:r>
        <w:t>6) способность к взаимодействию со взрослыми и сверстниками с целью обмена и получения информации;</w:t>
      </w:r>
    </w:p>
    <w:p w:rsidR="004E4C7C" w:rsidRDefault="004E4C7C" w:rsidP="00D06916">
      <w:pPr>
        <w:pStyle w:val="ConsPlusNormal"/>
        <w:spacing w:before="240"/>
        <w:ind w:firstLine="540"/>
        <w:jc w:val="both"/>
      </w:pPr>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4E4C7C" w:rsidRDefault="004E4C7C" w:rsidP="00D06916">
      <w:pPr>
        <w:pStyle w:val="ConsPlusNormal"/>
        <w:spacing w:before="240"/>
        <w:ind w:firstLine="540"/>
        <w:jc w:val="both"/>
      </w:pPr>
      <w:r>
        <w:t>8) способность выражать свое мнение, отношение, разрешать споры;</w:t>
      </w:r>
    </w:p>
    <w:p w:rsidR="004E4C7C" w:rsidRDefault="004E4C7C" w:rsidP="00D06916">
      <w:pPr>
        <w:pStyle w:val="ConsPlusNormal"/>
        <w:spacing w:before="240"/>
        <w:ind w:firstLine="540"/>
        <w:jc w:val="both"/>
      </w:pPr>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4E4C7C" w:rsidRDefault="004E4C7C" w:rsidP="00D06916">
      <w:pPr>
        <w:pStyle w:val="ConsPlusNormal"/>
        <w:spacing w:before="240"/>
        <w:ind w:firstLine="540"/>
        <w:jc w:val="both"/>
      </w:pPr>
      <w:r>
        <w:t>10) владение элементарными знаниями о значении и месте трудовой деятельности в создании общечеловеческой культуры;</w:t>
      </w:r>
    </w:p>
    <w:p w:rsidR="004E4C7C" w:rsidRDefault="004E4C7C" w:rsidP="00D06916">
      <w:pPr>
        <w:pStyle w:val="ConsPlusNormal"/>
        <w:spacing w:before="240"/>
        <w:ind w:firstLine="540"/>
        <w:jc w:val="both"/>
      </w:pPr>
      <w:r>
        <w:t>11) достаточный уровень графической грамотности, а также осведомленности о материалах и инструментах (на основе изученного); умение создавать несложные конструкции из разных материалов.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48.3. Литературное чтение.</w:t>
      </w:r>
    </w:p>
    <w:p w:rsidR="004E4C7C" w:rsidRDefault="004E4C7C" w:rsidP="00D06916">
      <w:pPr>
        <w:pStyle w:val="ConsPlusNormal"/>
        <w:spacing w:before="240"/>
        <w:ind w:firstLine="540"/>
        <w:jc w:val="both"/>
      </w:pPr>
      <w:r>
        <w:t>48.3.1.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5"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E4C7C" w:rsidRDefault="004E4C7C" w:rsidP="00D06916">
      <w:pPr>
        <w:pStyle w:val="ConsPlusNormal"/>
        <w:spacing w:before="240"/>
        <w:ind w:firstLine="540"/>
        <w:jc w:val="both"/>
      </w:pPr>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4E4C7C" w:rsidRDefault="004E4C7C" w:rsidP="00D06916">
      <w:pPr>
        <w:pStyle w:val="ConsPlusNormal"/>
        <w:spacing w:before="240"/>
        <w:ind w:firstLine="540"/>
        <w:jc w:val="both"/>
      </w:pPr>
      <w:r>
        <w:t>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опоры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4E4C7C" w:rsidRDefault="004E4C7C" w:rsidP="00D06916">
      <w:pPr>
        <w:pStyle w:val="ConsPlusNormal"/>
        <w:spacing w:before="240"/>
        <w:ind w:firstLine="540"/>
        <w:jc w:val="both"/>
      </w:pPr>
      <w:r>
        <w:t>48.3.2. Содержание обучения:</w:t>
      </w:r>
    </w:p>
    <w:p w:rsidR="004E4C7C" w:rsidRDefault="004E4C7C" w:rsidP="00D06916">
      <w:pPr>
        <w:pStyle w:val="ConsPlusNormal"/>
        <w:spacing w:before="240"/>
        <w:ind w:firstLine="540"/>
        <w:jc w:val="both"/>
      </w:pPr>
      <w:r>
        <w:t xml:space="preserve">1. Виды речевой деятельности отражены в разделе XX Содержательный раздел ФАОП НОО для слабослышащих и позднооглохших обучающихся (вариант 2.2) </w:t>
      </w:r>
      <w:hyperlink w:anchor="Par3420" w:tooltip="48.1.2. Содержание обучения:" w:history="1">
        <w:r>
          <w:rPr>
            <w:color w:val="0000FF"/>
          </w:rPr>
          <w:t>(пункт 48.1.2)</w:t>
        </w:r>
      </w:hyperlink>
      <w:r>
        <w:t>.</w:t>
      </w:r>
    </w:p>
    <w:p w:rsidR="004E4C7C" w:rsidRDefault="004E4C7C" w:rsidP="00D06916">
      <w:pPr>
        <w:pStyle w:val="ConsPlusNormal"/>
        <w:spacing w:before="240"/>
        <w:ind w:firstLine="540"/>
        <w:jc w:val="both"/>
      </w:pPr>
      <w:r>
        <w:t>2. Чтение.</w:t>
      </w:r>
    </w:p>
    <w:p w:rsidR="004E4C7C" w:rsidRDefault="004E4C7C" w:rsidP="00D06916">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учетом особых образовательных потребностей обучающихся). Чтение предложений с интонационным выделением знаков препинания.</w:t>
      </w:r>
    </w:p>
    <w:p w:rsidR="004E4C7C" w:rsidRDefault="004E4C7C" w:rsidP="00D06916">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4E4C7C" w:rsidRDefault="004E4C7C" w:rsidP="00D06916">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4E4C7C" w:rsidRDefault="004E4C7C" w:rsidP="00D06916">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rsidR="004E4C7C" w:rsidRDefault="004E4C7C" w:rsidP="00D06916">
      <w:pPr>
        <w:pStyle w:val="ConsPlusNormal"/>
        <w:spacing w:before="240"/>
        <w:ind w:firstLine="540"/>
        <w:jc w:val="both"/>
      </w:pPr>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4E4C7C" w:rsidRDefault="004E4C7C" w:rsidP="00D06916">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4E4C7C" w:rsidRDefault="004E4C7C" w:rsidP="00D06916">
      <w:pPr>
        <w:pStyle w:val="ConsPlusNormal"/>
        <w:spacing w:before="240"/>
        <w:ind w:firstLine="540"/>
        <w:jc w:val="both"/>
      </w:pPr>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E4C7C" w:rsidRDefault="004E4C7C" w:rsidP="00D06916">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E4C7C" w:rsidRDefault="004E4C7C" w:rsidP="00D06916">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4E4C7C" w:rsidRDefault="004E4C7C" w:rsidP="00D06916">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4E4C7C" w:rsidRDefault="004E4C7C" w:rsidP="00D06916">
      <w:pPr>
        <w:pStyle w:val="ConsPlusNormal"/>
        <w:spacing w:before="240"/>
        <w:ind w:firstLine="540"/>
        <w:jc w:val="both"/>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(с помощью педагогического работника).</w:t>
      </w:r>
    </w:p>
    <w:p w:rsidR="004E4C7C" w:rsidRDefault="004E4C7C" w:rsidP="00D06916">
      <w:pPr>
        <w:pStyle w:val="ConsPlusNormal"/>
        <w:spacing w:before="240"/>
        <w:ind w:firstLine="540"/>
        <w:jc w:val="both"/>
      </w:pPr>
      <w:r>
        <w:t>Характеристика героя произведения. Портреты, характеры героев, выраженные через поступки и речь.</w:t>
      </w:r>
    </w:p>
    <w:p w:rsidR="004E4C7C" w:rsidRDefault="004E4C7C" w:rsidP="00D06916">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 по визуальным опорам).</w:t>
      </w:r>
    </w:p>
    <w:p w:rsidR="004E4C7C" w:rsidRDefault="004E4C7C" w:rsidP="00D06916">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E4C7C" w:rsidRDefault="004E4C7C" w:rsidP="00D06916">
      <w:pPr>
        <w:pStyle w:val="ConsPlusNormal"/>
        <w:spacing w:before="240"/>
        <w:ind w:firstLine="540"/>
        <w:jc w:val="both"/>
      </w:pPr>
      <w:r>
        <w:t>Выборочный пересказ по заданному фрагменту: характеристика героя произведения.</w:t>
      </w:r>
    </w:p>
    <w:p w:rsidR="004E4C7C" w:rsidRDefault="004E4C7C" w:rsidP="00D06916">
      <w:pPr>
        <w:pStyle w:val="ConsPlusNormal"/>
        <w:spacing w:before="240"/>
        <w:ind w:firstLine="540"/>
        <w:jc w:val="both"/>
      </w:pPr>
      <w: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3. Говорение (культура речевого общения).</w:t>
      </w:r>
    </w:p>
    <w:p w:rsidR="004E4C7C" w:rsidRDefault="004E4C7C" w:rsidP="00D06916">
      <w:pPr>
        <w:pStyle w:val="ConsPlusNormal"/>
        <w:spacing w:before="240"/>
        <w:ind w:firstLine="540"/>
        <w:jc w:val="both"/>
      </w:pPr>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E4C7C" w:rsidRDefault="004E4C7C" w:rsidP="00D06916">
      <w:pPr>
        <w:pStyle w:val="ConsPlusNormal"/>
        <w:spacing w:before="240"/>
        <w:ind w:firstLine="540"/>
        <w:jc w:val="both"/>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4C7C" w:rsidRDefault="004E4C7C" w:rsidP="00D06916">
      <w:pPr>
        <w:pStyle w:val="ConsPlusNormal"/>
        <w:spacing w:before="240"/>
        <w:ind w:firstLine="540"/>
        <w:jc w:val="both"/>
      </w:pPr>
      <w:r>
        <w:t>Короткий рассказ по рисункам либо на заданную тему.</w:t>
      </w:r>
    </w:p>
    <w:p w:rsidR="004E4C7C" w:rsidRDefault="004E4C7C" w:rsidP="00D06916">
      <w:pPr>
        <w:pStyle w:val="ConsPlusNormal"/>
        <w:spacing w:before="240"/>
        <w:ind w:firstLine="540"/>
        <w:jc w:val="both"/>
      </w:pPr>
      <w:r>
        <w:t>4. Письмо (культура письменной речи).</w:t>
      </w:r>
    </w:p>
    <w:p w:rsidR="004E4C7C" w:rsidRDefault="004E4C7C" w:rsidP="00D06916">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4E4C7C" w:rsidRDefault="004E4C7C" w:rsidP="00D06916">
      <w:pPr>
        <w:pStyle w:val="ConsPlusNormal"/>
        <w:spacing w:before="240"/>
        <w:ind w:firstLine="540"/>
        <w:jc w:val="both"/>
      </w:pPr>
      <w:r>
        <w:t>5. Круг детского чтения.</w:t>
      </w:r>
    </w:p>
    <w:p w:rsidR="004E4C7C" w:rsidRDefault="004E4C7C" w:rsidP="00D06916">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rsidR="004E4C7C" w:rsidRDefault="004E4C7C" w:rsidP="00D0691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4C7C" w:rsidRDefault="004E4C7C" w:rsidP="00D0691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E4C7C" w:rsidRDefault="004E4C7C" w:rsidP="00D06916">
      <w:pPr>
        <w:pStyle w:val="ConsPlusNormal"/>
        <w:spacing w:before="240"/>
        <w:ind w:firstLine="540"/>
        <w:jc w:val="both"/>
      </w:pPr>
      <w:r>
        <w:t>6. Литературоведческая пропедевтика (практическое освоение).</w:t>
      </w:r>
    </w:p>
    <w:p w:rsidR="004E4C7C" w:rsidRDefault="004E4C7C" w:rsidP="00D06916">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E4C7C" w:rsidRDefault="004E4C7C" w:rsidP="00D06916">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7. Творческая деятельность обучающихся (на основе литературных произведений).</w:t>
      </w:r>
    </w:p>
    <w:p w:rsidR="004E4C7C" w:rsidRDefault="004E4C7C" w:rsidP="00D06916">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48.3.3. Планируемые результаты освоения учебного предмета.</w:t>
      </w:r>
    </w:p>
    <w:p w:rsidR="004E4C7C" w:rsidRDefault="004E4C7C" w:rsidP="00D06916">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48.4. Ознакомление с окружающим миром (Окружающий мир).</w:t>
      </w:r>
    </w:p>
    <w:p w:rsidR="004E4C7C" w:rsidRDefault="004E4C7C" w:rsidP="00D06916">
      <w:pPr>
        <w:pStyle w:val="ConsPlusNormal"/>
        <w:spacing w:before="240"/>
        <w:ind w:firstLine="540"/>
        <w:jc w:val="both"/>
      </w:pPr>
      <w:r>
        <w:t>48.4.1.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6"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4E4C7C" w:rsidRDefault="004E4C7C" w:rsidP="00D06916">
      <w:pPr>
        <w:pStyle w:val="ConsPlusNormal"/>
        <w:spacing w:before="240"/>
        <w:ind w:firstLine="540"/>
        <w:jc w:val="both"/>
      </w:pPr>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4E4C7C" w:rsidRDefault="004E4C7C" w:rsidP="00D06916">
      <w:pPr>
        <w:pStyle w:val="ConsPlusNormal"/>
        <w:spacing w:before="240"/>
        <w:ind w:firstLine="540"/>
        <w:jc w:val="both"/>
      </w:pPr>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4E4C7C" w:rsidRDefault="004E4C7C" w:rsidP="00D06916">
      <w:pPr>
        <w:pStyle w:val="ConsPlusNormal"/>
        <w:spacing w:before="240"/>
        <w:ind w:firstLine="540"/>
        <w:jc w:val="both"/>
      </w:pPr>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4E4C7C" w:rsidRDefault="004E4C7C" w:rsidP="00D06916">
      <w:pPr>
        <w:pStyle w:val="ConsPlusNormal"/>
        <w:spacing w:before="240"/>
        <w:ind w:firstLine="540"/>
        <w:jc w:val="both"/>
      </w:pPr>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4E4C7C" w:rsidRDefault="004E4C7C" w:rsidP="00D06916">
      <w:pPr>
        <w:pStyle w:val="ConsPlusNormal"/>
        <w:spacing w:before="240"/>
        <w:ind w:firstLine="540"/>
        <w:jc w:val="both"/>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4E4C7C" w:rsidRDefault="004E4C7C" w:rsidP="00D06916">
      <w:pPr>
        <w:pStyle w:val="ConsPlusNormal"/>
        <w:spacing w:before="240"/>
        <w:ind w:firstLine="540"/>
        <w:jc w:val="both"/>
      </w:pPr>
      <w: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4E4C7C" w:rsidRDefault="004E4C7C" w:rsidP="00D06916">
      <w:pPr>
        <w:pStyle w:val="ConsPlusNormal"/>
        <w:spacing w:before="240"/>
        <w:ind w:firstLine="540"/>
        <w:jc w:val="both"/>
      </w:pPr>
      <w: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4E4C7C" w:rsidRDefault="004E4C7C" w:rsidP="00D06916">
      <w:pPr>
        <w:pStyle w:val="ConsPlusNormal"/>
        <w:spacing w:before="240"/>
        <w:ind w:firstLine="540"/>
        <w:jc w:val="both"/>
      </w:pPr>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4E4C7C" w:rsidRDefault="004E4C7C" w:rsidP="00D06916">
      <w:pPr>
        <w:pStyle w:val="ConsPlusNormal"/>
        <w:spacing w:before="240"/>
        <w:ind w:firstLine="540"/>
        <w:jc w:val="both"/>
      </w:pPr>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4E4C7C" w:rsidRDefault="004E4C7C" w:rsidP="00D06916">
      <w:pPr>
        <w:pStyle w:val="ConsPlusNormal"/>
        <w:spacing w:before="240"/>
        <w:ind w:firstLine="540"/>
        <w:jc w:val="both"/>
      </w:pPr>
      <w:r>
        <w:t>48.4.2. Содержание обучения.</w:t>
      </w:r>
    </w:p>
    <w:p w:rsidR="004E4C7C" w:rsidRDefault="004E4C7C" w:rsidP="00D06916">
      <w:pPr>
        <w:pStyle w:val="ConsPlusNormal"/>
        <w:spacing w:before="240"/>
        <w:ind w:firstLine="540"/>
        <w:jc w:val="both"/>
      </w:pPr>
      <w:r>
        <w:t>48.4.2.1. Учебный предмет "Ознакомление с окружающим миром":</w:t>
      </w:r>
    </w:p>
    <w:p w:rsidR="004E4C7C" w:rsidRDefault="004E4C7C" w:rsidP="00D06916">
      <w:pPr>
        <w:pStyle w:val="ConsPlusNormal"/>
        <w:spacing w:before="240"/>
        <w:ind w:firstLine="540"/>
        <w:jc w:val="both"/>
      </w:pPr>
      <w:r>
        <w:t>1. Человек и общество:</w:t>
      </w:r>
    </w:p>
    <w:p w:rsidR="004E4C7C" w:rsidRDefault="004E4C7C" w:rsidP="00D06916">
      <w:pPr>
        <w:pStyle w:val="ConsPlusNormal"/>
        <w:spacing w:before="240"/>
        <w:ind w:firstLine="540"/>
        <w:jc w:val="both"/>
      </w:pPr>
      <w:r>
        <w:t>О себе: имя и фамилия, возраст, день рождения.</w:t>
      </w:r>
    </w:p>
    <w:p w:rsidR="004E4C7C" w:rsidRDefault="004E4C7C" w:rsidP="00D06916">
      <w:pPr>
        <w:pStyle w:val="ConsPlusNormal"/>
        <w:spacing w:before="240"/>
        <w:ind w:firstLine="540"/>
        <w:jc w:val="both"/>
      </w:pPr>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4E4C7C" w:rsidRDefault="004E4C7C" w:rsidP="00D06916">
      <w:pPr>
        <w:pStyle w:val="ConsPlusNormal"/>
        <w:spacing w:before="240"/>
        <w:ind w:firstLine="540"/>
        <w:jc w:val="both"/>
      </w:pPr>
      <w:r>
        <w:t>Имена друзей. Совместные игры. Игрушки, их названия, бережное пользование ими.</w:t>
      </w:r>
    </w:p>
    <w:p w:rsidR="004E4C7C" w:rsidRDefault="004E4C7C" w:rsidP="00D06916">
      <w:pPr>
        <w:pStyle w:val="ConsPlusNormal"/>
        <w:spacing w:before="240"/>
        <w:ind w:firstLine="540"/>
        <w:jc w:val="both"/>
      </w:pPr>
      <w:r>
        <w:t>Внешность человека (рост, цвет и длина волос, форма носа и рта, цвет глаз, другие отличительные признаки).</w:t>
      </w:r>
    </w:p>
    <w:p w:rsidR="004E4C7C" w:rsidRDefault="004E4C7C" w:rsidP="00D06916">
      <w:pPr>
        <w:pStyle w:val="ConsPlusNormal"/>
        <w:spacing w:before="240"/>
        <w:ind w:firstLine="540"/>
        <w:jc w:val="both"/>
      </w:pPr>
      <w:r>
        <w:t>Выполнение правил личной гигиены: уход за телом, волосами, одеждой, обувью. Как чистить зубы. Забота о своем здоровье и здоровье окружающих.</w:t>
      </w:r>
    </w:p>
    <w:p w:rsidR="004E4C7C" w:rsidRDefault="004E4C7C" w:rsidP="00D06916">
      <w:pPr>
        <w:pStyle w:val="ConsPlusNormal"/>
        <w:spacing w:before="240"/>
        <w:ind w:firstLine="540"/>
        <w:jc w:val="both"/>
      </w:pPr>
      <w:r>
        <w:t>Режим дня, его роль в сохранении здоровья. Утренняя гимнастика.</w:t>
      </w:r>
    </w:p>
    <w:p w:rsidR="004E4C7C" w:rsidRDefault="004E4C7C" w:rsidP="00D06916">
      <w:pPr>
        <w:pStyle w:val="ConsPlusNormal"/>
        <w:spacing w:before="240"/>
        <w:ind w:firstLine="540"/>
        <w:jc w:val="both"/>
      </w:pPr>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4E4C7C" w:rsidRDefault="004E4C7C" w:rsidP="00D06916">
      <w:pPr>
        <w:pStyle w:val="ConsPlusNormal"/>
        <w:spacing w:before="240"/>
        <w:ind w:firstLine="540"/>
        <w:jc w:val="both"/>
      </w:pPr>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4E4C7C" w:rsidRDefault="004E4C7C" w:rsidP="00D06916">
      <w:pPr>
        <w:pStyle w:val="ConsPlusNormal"/>
        <w:spacing w:before="240"/>
        <w:ind w:firstLine="540"/>
        <w:jc w:val="both"/>
      </w:pPr>
      <w:r>
        <w:t>Вежливое отношение к соседям, взрослым и детям. Оценка своих поступков и контроль за поведением.</w:t>
      </w:r>
    </w:p>
    <w:p w:rsidR="004E4C7C" w:rsidRDefault="004E4C7C" w:rsidP="00D06916">
      <w:pPr>
        <w:pStyle w:val="ConsPlusNormal"/>
        <w:spacing w:before="240"/>
        <w:ind w:firstLine="540"/>
        <w:jc w:val="both"/>
      </w:pPr>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4E4C7C" w:rsidRDefault="004E4C7C" w:rsidP="00D06916">
      <w:pPr>
        <w:pStyle w:val="ConsPlusNormal"/>
        <w:spacing w:before="240"/>
        <w:ind w:firstLine="540"/>
        <w:jc w:val="both"/>
      </w:pPr>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4E4C7C" w:rsidRDefault="004E4C7C" w:rsidP="00D06916">
      <w:pPr>
        <w:pStyle w:val="ConsPlusNormal"/>
        <w:spacing w:before="240"/>
        <w:ind w:firstLine="540"/>
        <w:jc w:val="both"/>
      </w:pPr>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4E4C7C" w:rsidRDefault="004E4C7C" w:rsidP="00D06916">
      <w:pPr>
        <w:pStyle w:val="ConsPlusNormal"/>
        <w:spacing w:before="240"/>
        <w:ind w:firstLine="540"/>
        <w:jc w:val="both"/>
      </w:pPr>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4E4C7C" w:rsidRDefault="004E4C7C" w:rsidP="00D06916">
      <w:pPr>
        <w:pStyle w:val="ConsPlusNormal"/>
        <w:spacing w:before="240"/>
        <w:ind w:firstLine="540"/>
        <w:jc w:val="both"/>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4E4C7C" w:rsidRDefault="004E4C7C" w:rsidP="00D06916">
      <w:pPr>
        <w:pStyle w:val="ConsPlusNormal"/>
        <w:spacing w:before="240"/>
        <w:ind w:firstLine="540"/>
        <w:jc w:val="both"/>
      </w:pPr>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4E4C7C" w:rsidRDefault="004E4C7C" w:rsidP="00D06916">
      <w:pPr>
        <w:pStyle w:val="ConsPlusNormal"/>
        <w:spacing w:before="240"/>
        <w:ind w:firstLine="540"/>
        <w:jc w:val="both"/>
      </w:pPr>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4E4C7C" w:rsidRDefault="004E4C7C" w:rsidP="00D06916">
      <w:pPr>
        <w:pStyle w:val="ConsPlusNormal"/>
        <w:spacing w:before="240"/>
        <w:ind w:firstLine="540"/>
        <w:jc w:val="both"/>
      </w:pPr>
      <w:r>
        <w:t>2. Я и школа.</w:t>
      </w:r>
    </w:p>
    <w:p w:rsidR="004E4C7C" w:rsidRDefault="004E4C7C" w:rsidP="00D06916">
      <w:pPr>
        <w:pStyle w:val="ConsPlusNormal"/>
        <w:spacing w:before="240"/>
        <w:ind w:firstLine="540"/>
        <w:jc w:val="both"/>
      </w:pPr>
      <w: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4E4C7C" w:rsidRDefault="004E4C7C" w:rsidP="00D06916">
      <w:pPr>
        <w:pStyle w:val="ConsPlusNormal"/>
        <w:spacing w:before="240"/>
        <w:ind w:firstLine="540"/>
        <w:jc w:val="both"/>
      </w:pPr>
      <w:r>
        <w:t>Расписание уроков. Практическое определение времени по часам.</w:t>
      </w:r>
    </w:p>
    <w:p w:rsidR="004E4C7C" w:rsidRDefault="004E4C7C" w:rsidP="00D06916">
      <w:pPr>
        <w:pStyle w:val="ConsPlusNormal"/>
        <w:spacing w:before="240"/>
        <w:ind w:firstLine="540"/>
        <w:jc w:val="both"/>
      </w:pPr>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4E4C7C" w:rsidRDefault="004E4C7C" w:rsidP="00D06916">
      <w:pPr>
        <w:pStyle w:val="ConsPlusNormal"/>
        <w:spacing w:before="240"/>
        <w:ind w:firstLine="540"/>
        <w:jc w:val="both"/>
      </w:pPr>
      <w:r>
        <w:t>Мои одноклассники. Имена одноклассников, педагогических работников. Культура взаимоотношений. Вежливые слова.</w:t>
      </w:r>
    </w:p>
    <w:p w:rsidR="004E4C7C" w:rsidRDefault="004E4C7C" w:rsidP="00D06916">
      <w:pPr>
        <w:pStyle w:val="ConsPlusNormal"/>
        <w:spacing w:before="240"/>
        <w:ind w:firstLine="540"/>
        <w:jc w:val="both"/>
      </w:pPr>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4E4C7C" w:rsidRDefault="004E4C7C" w:rsidP="00D06916">
      <w:pPr>
        <w:pStyle w:val="ConsPlusNormal"/>
        <w:spacing w:before="240"/>
        <w:ind w:firstLine="540"/>
        <w:jc w:val="both"/>
      </w:pPr>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4E4C7C" w:rsidRDefault="004E4C7C" w:rsidP="00D06916">
      <w:pPr>
        <w:pStyle w:val="ConsPlusNormal"/>
        <w:spacing w:before="240"/>
        <w:ind w:firstLine="540"/>
        <w:jc w:val="both"/>
      </w:pPr>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4E4C7C" w:rsidRDefault="004E4C7C" w:rsidP="00D06916">
      <w:pPr>
        <w:pStyle w:val="ConsPlusNormal"/>
        <w:spacing w:before="240"/>
        <w:ind w:firstLine="540"/>
        <w:jc w:val="both"/>
      </w:pPr>
      <w:r>
        <w:t>Режим дня, труд детей по самообслуживанию, его значение и содержание. Значение смены труда и отдыха в режиме дня.</w:t>
      </w:r>
    </w:p>
    <w:p w:rsidR="004E4C7C" w:rsidRDefault="004E4C7C" w:rsidP="00D06916">
      <w:pPr>
        <w:pStyle w:val="ConsPlusNormal"/>
        <w:spacing w:before="240"/>
        <w:ind w:firstLine="540"/>
        <w:jc w:val="both"/>
      </w:pPr>
      <w: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4E4C7C" w:rsidRDefault="004E4C7C" w:rsidP="00D06916">
      <w:pPr>
        <w:pStyle w:val="ConsPlusNormal"/>
        <w:spacing w:before="240"/>
        <w:ind w:firstLine="540"/>
        <w:jc w:val="both"/>
      </w:pPr>
      <w:r>
        <w:t>Правила поведения в столовой. Умение правильно сидеть за столом и пользоваться столовыми приборами. Кухонная посуда и ее назначение.</w:t>
      </w:r>
    </w:p>
    <w:p w:rsidR="004E4C7C" w:rsidRDefault="004E4C7C" w:rsidP="00D06916">
      <w:pPr>
        <w:pStyle w:val="ConsPlusNormal"/>
        <w:spacing w:before="240"/>
        <w:ind w:firstLine="540"/>
        <w:jc w:val="both"/>
      </w:pPr>
      <w:r>
        <w:t>Бережное отношение к зданию школы, игровым и спортивным площадкам. Участие в общественно полезных делах школы, общественных мероприятиях.</w:t>
      </w:r>
    </w:p>
    <w:p w:rsidR="004E4C7C" w:rsidRDefault="004E4C7C" w:rsidP="00D06916">
      <w:pPr>
        <w:pStyle w:val="ConsPlusNormal"/>
        <w:spacing w:before="240"/>
        <w:ind w:firstLine="540"/>
        <w:jc w:val="both"/>
      </w:pPr>
      <w:r>
        <w:t>Участие в коллективной игровой деятельности. Распределение ролей, выполнение роли ведущего.</w:t>
      </w:r>
    </w:p>
    <w:p w:rsidR="004E4C7C" w:rsidRDefault="004E4C7C" w:rsidP="00D06916">
      <w:pPr>
        <w:pStyle w:val="ConsPlusNormal"/>
        <w:spacing w:before="240"/>
        <w:ind w:firstLine="540"/>
        <w:jc w:val="both"/>
      </w:pPr>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4E4C7C" w:rsidRDefault="004E4C7C" w:rsidP="00D06916">
      <w:pPr>
        <w:pStyle w:val="ConsPlusNormal"/>
        <w:spacing w:before="240"/>
        <w:ind w:firstLine="540"/>
        <w:jc w:val="both"/>
      </w:pPr>
      <w:r>
        <w:t>3. Город (другой населенный пункт), в котором я живу.</w:t>
      </w:r>
    </w:p>
    <w:p w:rsidR="004E4C7C" w:rsidRDefault="004E4C7C" w:rsidP="00D06916">
      <w:pPr>
        <w:pStyle w:val="ConsPlusNormal"/>
        <w:spacing w:before="240"/>
        <w:ind w:firstLine="540"/>
        <w:jc w:val="both"/>
      </w:pPr>
      <w:r>
        <w:t>Название города (села). Город, улица, двор, дом. Ближайшее окружение школы.</w:t>
      </w:r>
    </w:p>
    <w:p w:rsidR="004E4C7C" w:rsidRDefault="004E4C7C" w:rsidP="00D06916">
      <w:pPr>
        <w:pStyle w:val="ConsPlusNormal"/>
        <w:spacing w:before="240"/>
        <w:ind w:firstLine="540"/>
        <w:jc w:val="both"/>
      </w:pPr>
      <w:r>
        <w:t>Родной город, его главная достопримечательность.</w:t>
      </w:r>
    </w:p>
    <w:p w:rsidR="004E4C7C" w:rsidRDefault="004E4C7C" w:rsidP="00D06916">
      <w:pPr>
        <w:pStyle w:val="ConsPlusNormal"/>
        <w:spacing w:before="240"/>
        <w:ind w:firstLine="540"/>
        <w:jc w:val="both"/>
      </w:pPr>
      <w:r>
        <w:t>Транспорт города (села): автобус, троллейбус, трамвай, маршрутное такси, метро. Отличительные признаки 3 - 4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села (автобус, железная дорога, самолет, теплоход).</w:t>
      </w:r>
    </w:p>
    <w:p w:rsidR="004E4C7C" w:rsidRDefault="004E4C7C" w:rsidP="00D06916">
      <w:pPr>
        <w:pStyle w:val="ConsPlusNormal"/>
        <w:spacing w:before="240"/>
        <w:ind w:firstLine="540"/>
        <w:jc w:val="both"/>
      </w:pPr>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4E4C7C" w:rsidRDefault="004E4C7C" w:rsidP="00D06916">
      <w:pPr>
        <w:pStyle w:val="ConsPlusNormal"/>
        <w:spacing w:before="240"/>
        <w:ind w:firstLine="540"/>
        <w:jc w:val="both"/>
      </w:pPr>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4E4C7C" w:rsidRDefault="004E4C7C" w:rsidP="00D06916">
      <w:pPr>
        <w:pStyle w:val="ConsPlusNormal"/>
        <w:spacing w:before="240"/>
        <w:ind w:firstLine="540"/>
        <w:jc w:val="both"/>
      </w:pPr>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4E4C7C" w:rsidRDefault="004E4C7C" w:rsidP="00D06916">
      <w:pPr>
        <w:pStyle w:val="ConsPlusNormal"/>
        <w:spacing w:before="240"/>
        <w:ind w:firstLine="540"/>
        <w:jc w:val="both"/>
      </w:pPr>
      <w:r>
        <w:t>Правила безопасного поведения на улице (если потерялся в городе, если заговорил незнакомец).</w:t>
      </w:r>
    </w:p>
    <w:p w:rsidR="004E4C7C" w:rsidRDefault="004E4C7C" w:rsidP="00D06916">
      <w:pPr>
        <w:pStyle w:val="ConsPlusNormal"/>
        <w:spacing w:before="240"/>
        <w:ind w:firstLine="540"/>
        <w:jc w:val="both"/>
      </w:pPr>
      <w:r>
        <w:t>Правила поведения при встрече с незнакомыми людьми на улице, в лифте, дома (звонок в дверь).</w:t>
      </w:r>
    </w:p>
    <w:p w:rsidR="004E4C7C" w:rsidRDefault="004E4C7C" w:rsidP="00D06916">
      <w:pPr>
        <w:pStyle w:val="ConsPlusNormal"/>
        <w:spacing w:before="240"/>
        <w:ind w:firstLine="540"/>
        <w:jc w:val="both"/>
      </w:pPr>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4E4C7C" w:rsidRDefault="004E4C7C" w:rsidP="00D06916">
      <w:pPr>
        <w:pStyle w:val="ConsPlusNormal"/>
        <w:spacing w:before="240"/>
        <w:ind w:firstLine="540"/>
        <w:jc w:val="both"/>
      </w:pPr>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4E4C7C" w:rsidRDefault="004E4C7C" w:rsidP="00D06916">
      <w:pPr>
        <w:pStyle w:val="ConsPlusNormal"/>
        <w:spacing w:before="240"/>
        <w:ind w:firstLine="540"/>
        <w:jc w:val="both"/>
      </w:pPr>
      <w:r>
        <w:t>Строительство в городе (селе). Опасность игры на стройке.</w:t>
      </w:r>
    </w:p>
    <w:p w:rsidR="004E4C7C" w:rsidRDefault="004E4C7C" w:rsidP="00D06916">
      <w:pPr>
        <w:pStyle w:val="ConsPlusNormal"/>
        <w:spacing w:before="240"/>
        <w:ind w:firstLine="540"/>
        <w:jc w:val="both"/>
      </w:pPr>
      <w:r>
        <w:t>Хозяйственные постройки в селе (коровник, свинарник, птичник, конюшни).</w:t>
      </w:r>
    </w:p>
    <w:p w:rsidR="004E4C7C" w:rsidRDefault="004E4C7C" w:rsidP="00D06916">
      <w:pPr>
        <w:pStyle w:val="ConsPlusNormal"/>
        <w:spacing w:before="240"/>
        <w:ind w:firstLine="540"/>
        <w:jc w:val="both"/>
      </w:pPr>
      <w:r>
        <w:t>4. Родная страна.</w:t>
      </w:r>
    </w:p>
    <w:p w:rsidR="004E4C7C" w:rsidRDefault="004E4C7C" w:rsidP="00D06916">
      <w:pPr>
        <w:pStyle w:val="ConsPlusNormal"/>
        <w:spacing w:before="240"/>
        <w:ind w:firstLine="540"/>
        <w:jc w:val="both"/>
      </w:pPr>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4E4C7C" w:rsidRDefault="004E4C7C" w:rsidP="00D06916">
      <w:pPr>
        <w:pStyle w:val="ConsPlusNormal"/>
        <w:spacing w:before="240"/>
        <w:ind w:firstLine="540"/>
        <w:jc w:val="both"/>
      </w:pPr>
      <w:r>
        <w:t>Город, поселок, деревня. Родной край - частица России.</w:t>
      </w:r>
    </w:p>
    <w:p w:rsidR="004E4C7C" w:rsidRDefault="004E4C7C" w:rsidP="00D06916">
      <w:pPr>
        <w:pStyle w:val="ConsPlusNormal"/>
        <w:spacing w:before="240"/>
        <w:ind w:firstLine="540"/>
        <w:jc w:val="both"/>
      </w:pPr>
      <w:r>
        <w:t>Ландшафтные особенности родного края (река, море, лес, поле). Ближайший к школе водоем (река, пруд, озеро).</w:t>
      </w:r>
    </w:p>
    <w:p w:rsidR="004E4C7C" w:rsidRDefault="004E4C7C" w:rsidP="00D06916">
      <w:pPr>
        <w:pStyle w:val="ConsPlusNormal"/>
        <w:spacing w:before="240"/>
        <w:ind w:firstLine="540"/>
        <w:jc w:val="both"/>
      </w:pPr>
      <w:r>
        <w:t>Основные достопримечательности своего родного города.</w:t>
      </w:r>
    </w:p>
    <w:p w:rsidR="004E4C7C" w:rsidRDefault="004E4C7C" w:rsidP="00D06916">
      <w:pPr>
        <w:pStyle w:val="ConsPlusNormal"/>
        <w:spacing w:before="240"/>
        <w:ind w:firstLine="540"/>
        <w:jc w:val="both"/>
      </w:pPr>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4E4C7C" w:rsidRDefault="004E4C7C" w:rsidP="00D06916">
      <w:pPr>
        <w:pStyle w:val="ConsPlusNormal"/>
        <w:spacing w:before="240"/>
        <w:ind w:firstLine="540"/>
        <w:jc w:val="both"/>
      </w:pPr>
      <w:r>
        <w:t>Значение труда в жизни общества (города, страны). Мирные и военные профессии.</w:t>
      </w:r>
    </w:p>
    <w:p w:rsidR="004E4C7C" w:rsidRDefault="004E4C7C" w:rsidP="00D06916">
      <w:pPr>
        <w:pStyle w:val="ConsPlusNormal"/>
        <w:spacing w:before="240"/>
        <w:ind w:firstLine="540"/>
        <w:jc w:val="both"/>
      </w:pPr>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4E4C7C" w:rsidRDefault="004E4C7C" w:rsidP="00D06916">
      <w:pPr>
        <w:pStyle w:val="ConsPlusNormal"/>
        <w:spacing w:before="240"/>
        <w:ind w:firstLine="540"/>
        <w:jc w:val="both"/>
      </w:pPr>
      <w:r>
        <w:t>5. Человек и природа. Родная природа.</w:t>
      </w:r>
    </w:p>
    <w:p w:rsidR="004E4C7C" w:rsidRDefault="004E4C7C" w:rsidP="00D06916">
      <w:pPr>
        <w:pStyle w:val="ConsPlusNormal"/>
        <w:spacing w:before="240"/>
        <w:ind w:firstLine="540"/>
        <w:jc w:val="both"/>
      </w:pPr>
      <w:r>
        <w:t>Природа ближайшего окружения. Восприятие красоты природы родного края. Бережное отношение к окружающей природе.</w:t>
      </w:r>
    </w:p>
    <w:p w:rsidR="004E4C7C" w:rsidRDefault="004E4C7C" w:rsidP="00D06916">
      <w:pPr>
        <w:pStyle w:val="ConsPlusNormal"/>
        <w:spacing w:before="240"/>
        <w:ind w:firstLine="540"/>
        <w:jc w:val="both"/>
      </w:pPr>
      <w:r>
        <w:t>Природа нашей Родины (особенности времен года, наиболее распространенные растения и животные родного края).</w:t>
      </w:r>
    </w:p>
    <w:p w:rsidR="004E4C7C" w:rsidRDefault="004E4C7C" w:rsidP="00D06916">
      <w:pPr>
        <w:pStyle w:val="ConsPlusNormal"/>
        <w:spacing w:before="240"/>
        <w:ind w:firstLine="540"/>
        <w:jc w:val="both"/>
      </w:pPr>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4E4C7C" w:rsidRDefault="004E4C7C" w:rsidP="00D06916">
      <w:pPr>
        <w:pStyle w:val="ConsPlusNormal"/>
        <w:spacing w:before="240"/>
        <w:ind w:firstLine="540"/>
        <w:jc w:val="both"/>
      </w:pPr>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4E4C7C" w:rsidRDefault="004E4C7C" w:rsidP="00D06916">
      <w:pPr>
        <w:pStyle w:val="ConsPlusNormal"/>
        <w:spacing w:before="240"/>
        <w:ind w:firstLine="540"/>
        <w:jc w:val="both"/>
      </w:pPr>
      <w:r>
        <w:t>Смена дня и ночи на Земле. Время суток: сопутствующие явления и наблюдения за объектами (рассвет, закат, луна, месяц, звезды).</w:t>
      </w:r>
    </w:p>
    <w:p w:rsidR="004E4C7C" w:rsidRDefault="004E4C7C" w:rsidP="00D06916">
      <w:pPr>
        <w:pStyle w:val="ConsPlusNormal"/>
        <w:spacing w:before="240"/>
        <w:ind w:firstLine="540"/>
        <w:jc w:val="both"/>
      </w:pPr>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4E4C7C" w:rsidRDefault="004E4C7C" w:rsidP="00D06916">
      <w:pPr>
        <w:pStyle w:val="ConsPlusNormal"/>
        <w:spacing w:before="240"/>
        <w:ind w:firstLine="540"/>
        <w:jc w:val="both"/>
      </w:pPr>
      <w:r>
        <w:t>Время суток. Смена дня и ночи. Ориентация во времени.</w:t>
      </w:r>
    </w:p>
    <w:p w:rsidR="004E4C7C" w:rsidRDefault="004E4C7C" w:rsidP="00D06916">
      <w:pPr>
        <w:pStyle w:val="ConsPlusNormal"/>
        <w:spacing w:before="240"/>
        <w:ind w:firstLine="540"/>
        <w:jc w:val="both"/>
      </w:pPr>
      <w:r>
        <w:t>6. Растительный мир.</w:t>
      </w:r>
    </w:p>
    <w:p w:rsidR="004E4C7C" w:rsidRDefault="004E4C7C" w:rsidP="00D06916">
      <w:pPr>
        <w:pStyle w:val="ConsPlusNormal"/>
        <w:spacing w:before="240"/>
        <w:ind w:firstLine="540"/>
        <w:jc w:val="both"/>
      </w:pPr>
      <w:r>
        <w:t>Растения ближайшего окружения (в парке, на пришкольном участке), их названия. Названия нескольких деревьев, кустарников, трав и цветов.</w:t>
      </w:r>
    </w:p>
    <w:p w:rsidR="004E4C7C" w:rsidRDefault="004E4C7C" w:rsidP="00D06916">
      <w:pPr>
        <w:pStyle w:val="ConsPlusNormal"/>
        <w:spacing w:before="240"/>
        <w:ind w:firstLine="540"/>
        <w:jc w:val="both"/>
      </w:pPr>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4E4C7C" w:rsidRDefault="004E4C7C" w:rsidP="00D06916">
      <w:pPr>
        <w:pStyle w:val="ConsPlusNormal"/>
        <w:spacing w:before="240"/>
        <w:ind w:firstLine="540"/>
        <w:jc w:val="both"/>
      </w:pPr>
      <w:r>
        <w:t>Названия нескольких комнатных растений, их отличительные признаки.</w:t>
      </w:r>
    </w:p>
    <w:p w:rsidR="004E4C7C" w:rsidRDefault="004E4C7C" w:rsidP="00D06916">
      <w:pPr>
        <w:pStyle w:val="ConsPlusNormal"/>
        <w:spacing w:before="240"/>
        <w:ind w:firstLine="540"/>
        <w:jc w:val="both"/>
      </w:pPr>
      <w:r>
        <w:t>Комнатные растения, их названия. Уход за ними.</w:t>
      </w:r>
    </w:p>
    <w:p w:rsidR="004E4C7C" w:rsidRDefault="004E4C7C" w:rsidP="00D06916">
      <w:pPr>
        <w:pStyle w:val="ConsPlusNormal"/>
        <w:spacing w:before="240"/>
        <w:ind w:firstLine="540"/>
        <w:jc w:val="both"/>
      </w:pPr>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4E4C7C" w:rsidRDefault="004E4C7C" w:rsidP="00D06916">
      <w:pPr>
        <w:pStyle w:val="ConsPlusNormal"/>
        <w:spacing w:before="240"/>
        <w:ind w:firstLine="540"/>
        <w:jc w:val="both"/>
      </w:pPr>
      <w:r>
        <w:t>Внешний вид и разнообразие овощей и фруктов. Использование в пищу. Приготовление блюд из овощей и фруктов.</w:t>
      </w:r>
    </w:p>
    <w:p w:rsidR="004E4C7C" w:rsidRDefault="004E4C7C" w:rsidP="00D06916">
      <w:pPr>
        <w:pStyle w:val="ConsPlusNormal"/>
        <w:spacing w:before="240"/>
        <w:ind w:firstLine="540"/>
        <w:jc w:val="both"/>
      </w:pPr>
      <w:r>
        <w:t>Лесные и садовые ягоды; орехи. Знание опасных для здоровья ягод. Предупреждение отравлений.</w:t>
      </w:r>
    </w:p>
    <w:p w:rsidR="004E4C7C" w:rsidRDefault="004E4C7C" w:rsidP="00D06916">
      <w:pPr>
        <w:pStyle w:val="ConsPlusNormal"/>
        <w:spacing w:before="240"/>
        <w:ind w:firstLine="540"/>
        <w:jc w:val="both"/>
      </w:pPr>
      <w:r>
        <w:t>7. Животный мир.</w:t>
      </w:r>
    </w:p>
    <w:p w:rsidR="004E4C7C" w:rsidRDefault="004E4C7C" w:rsidP="00D06916">
      <w:pPr>
        <w:pStyle w:val="ConsPlusNormal"/>
        <w:spacing w:before="240"/>
        <w:ind w:firstLine="540"/>
        <w:jc w:val="both"/>
      </w:pPr>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4E4C7C" w:rsidRDefault="004E4C7C" w:rsidP="00D06916">
      <w:pPr>
        <w:pStyle w:val="ConsPlusNormal"/>
        <w:spacing w:before="240"/>
        <w:ind w:firstLine="540"/>
        <w:jc w:val="both"/>
      </w:pPr>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4E4C7C" w:rsidRDefault="004E4C7C" w:rsidP="00D06916">
      <w:pPr>
        <w:pStyle w:val="ConsPlusNormal"/>
        <w:spacing w:before="240"/>
        <w:ind w:firstLine="540"/>
        <w:jc w:val="both"/>
      </w:pPr>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4E4C7C" w:rsidRDefault="004E4C7C" w:rsidP="00D06916">
      <w:pPr>
        <w:pStyle w:val="ConsPlusNormal"/>
        <w:spacing w:before="240"/>
        <w:ind w:firstLine="540"/>
        <w:jc w:val="both"/>
      </w:pPr>
      <w:r>
        <w:t>Уход за домашними животными. Меры безопасности при уходе за домашними животными и общении с ними.</w:t>
      </w:r>
    </w:p>
    <w:p w:rsidR="004E4C7C" w:rsidRDefault="004E4C7C" w:rsidP="00D06916">
      <w:pPr>
        <w:pStyle w:val="ConsPlusNormal"/>
        <w:spacing w:before="240"/>
        <w:ind w:firstLine="540"/>
        <w:jc w:val="both"/>
      </w:pPr>
      <w:r>
        <w:t>Рыбы. Особенности внешнего вида рыб. Уход за аквариумными рыбками.</w:t>
      </w:r>
    </w:p>
    <w:p w:rsidR="004E4C7C" w:rsidRDefault="004E4C7C" w:rsidP="00D06916">
      <w:pPr>
        <w:pStyle w:val="ConsPlusNormal"/>
        <w:spacing w:before="240"/>
        <w:ind w:firstLine="540"/>
        <w:jc w:val="both"/>
      </w:pPr>
      <w:r>
        <w:t>Приятные моменты общения с домашними животными (на основе собственных впечатлений).</w:t>
      </w:r>
    </w:p>
    <w:p w:rsidR="004E4C7C" w:rsidRDefault="004E4C7C" w:rsidP="00D06916">
      <w:pPr>
        <w:pStyle w:val="ConsPlusNormal"/>
        <w:spacing w:before="240"/>
        <w:ind w:firstLine="540"/>
        <w:jc w:val="both"/>
      </w:pPr>
      <w:r>
        <w:t>8. Жизнь и деятельность человека.</w:t>
      </w:r>
    </w:p>
    <w:p w:rsidR="004E4C7C" w:rsidRDefault="004E4C7C" w:rsidP="00D06916">
      <w:pPr>
        <w:pStyle w:val="ConsPlusNormal"/>
        <w:spacing w:before="240"/>
        <w:ind w:firstLine="540"/>
        <w:jc w:val="both"/>
      </w:pPr>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4E4C7C" w:rsidRDefault="004E4C7C" w:rsidP="00D06916">
      <w:pPr>
        <w:pStyle w:val="ConsPlusNormal"/>
        <w:spacing w:before="240"/>
        <w:ind w:firstLine="540"/>
        <w:jc w:val="both"/>
      </w:pPr>
      <w:r>
        <w:t>Виды одежды, обуви, головных уборов, их назначение и соответствие времени года. Подбор одежды и обуви по сезону. Уход за одеждой, обувью.</w:t>
      </w:r>
    </w:p>
    <w:p w:rsidR="004E4C7C" w:rsidRDefault="004E4C7C" w:rsidP="00D06916">
      <w:pPr>
        <w:pStyle w:val="ConsPlusNormal"/>
        <w:spacing w:before="240"/>
        <w:ind w:firstLine="540"/>
        <w:jc w:val="both"/>
      </w:pPr>
      <w:r>
        <w:t>Труд людей в данной местности: в садах, на огородах в связи с сельскохозяйственными работами в разное время года. Помощь взрослым.</w:t>
      </w:r>
    </w:p>
    <w:p w:rsidR="004E4C7C" w:rsidRDefault="004E4C7C" w:rsidP="00D06916">
      <w:pPr>
        <w:pStyle w:val="ConsPlusNormal"/>
        <w:spacing w:before="240"/>
        <w:ind w:firstLine="540"/>
        <w:jc w:val="both"/>
      </w:pPr>
      <w:r>
        <w:t>Уход за комнатными растениями (полив, опрыскивание, рыхление, срезка засохших листьев, пересадка).</w:t>
      </w:r>
    </w:p>
    <w:p w:rsidR="004E4C7C" w:rsidRDefault="004E4C7C" w:rsidP="00D06916">
      <w:pPr>
        <w:pStyle w:val="ConsPlusNormal"/>
        <w:spacing w:before="240"/>
        <w:ind w:firstLine="540"/>
        <w:jc w:val="both"/>
      </w:pPr>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4E4C7C" w:rsidRDefault="004E4C7C" w:rsidP="00D06916">
      <w:pPr>
        <w:pStyle w:val="ConsPlusNormal"/>
        <w:spacing w:before="240"/>
        <w:ind w:firstLine="540"/>
        <w:jc w:val="both"/>
      </w:pPr>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4E4C7C" w:rsidRDefault="004E4C7C" w:rsidP="00D06916">
      <w:pPr>
        <w:pStyle w:val="ConsPlusNormal"/>
        <w:spacing w:before="240"/>
        <w:ind w:firstLine="540"/>
        <w:jc w:val="both"/>
      </w:pPr>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4E4C7C" w:rsidRDefault="004E4C7C" w:rsidP="00D06916">
      <w:pPr>
        <w:pStyle w:val="ConsPlusNormal"/>
        <w:spacing w:before="240"/>
        <w:ind w:firstLine="540"/>
        <w:jc w:val="both"/>
      </w:pPr>
      <w:r>
        <w:t>48.4.2.2. Учебный предмет "Окружающий мир":</w:t>
      </w:r>
    </w:p>
    <w:p w:rsidR="004E4C7C" w:rsidRDefault="004E4C7C" w:rsidP="00D06916">
      <w:pPr>
        <w:pStyle w:val="ConsPlusNormal"/>
        <w:spacing w:before="240"/>
        <w:ind w:firstLine="540"/>
        <w:jc w:val="both"/>
      </w:pPr>
      <w:r>
        <w:t>1. Человек и общество:</w:t>
      </w:r>
    </w:p>
    <w:p w:rsidR="004E4C7C" w:rsidRDefault="004E4C7C" w:rsidP="00D06916">
      <w:pPr>
        <w:pStyle w:val="ConsPlusNormal"/>
        <w:spacing w:before="240"/>
        <w:ind w:firstLine="540"/>
        <w:jc w:val="both"/>
      </w:pPr>
      <w:r>
        <w:t>Общество - люди, которых объединяет общая культура и которые связаны друг с другом совместной деятельностью во имя общей цели.</w:t>
      </w:r>
    </w:p>
    <w:p w:rsidR="004E4C7C" w:rsidRDefault="004E4C7C" w:rsidP="00D06916">
      <w:pPr>
        <w:pStyle w:val="ConsPlusNormal"/>
        <w:spacing w:before="240"/>
        <w:ind w:firstLine="540"/>
        <w:jc w:val="both"/>
      </w:pPr>
      <w:r>
        <w:t>Человек - член общества. Взаимоотношения человека с другими людьми. Культура общения. Представление ребенка о себе и о других людях.</w:t>
      </w:r>
    </w:p>
    <w:p w:rsidR="004E4C7C" w:rsidRDefault="004E4C7C" w:rsidP="00D06916">
      <w:pPr>
        <w:pStyle w:val="ConsPlusNormal"/>
        <w:spacing w:before="240"/>
        <w:ind w:firstLine="540"/>
        <w:jc w:val="both"/>
      </w:pPr>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4E4C7C" w:rsidRDefault="004E4C7C" w:rsidP="00D06916">
      <w:pPr>
        <w:pStyle w:val="ConsPlusNormal"/>
        <w:spacing w:before="240"/>
        <w:ind w:firstLine="540"/>
        <w:jc w:val="both"/>
      </w:pPr>
      <w:r>
        <w:t>Здоровье человека.</w:t>
      </w:r>
    </w:p>
    <w:p w:rsidR="004E4C7C" w:rsidRDefault="004E4C7C" w:rsidP="00D06916">
      <w:pPr>
        <w:pStyle w:val="ConsPlusNormal"/>
        <w:spacing w:before="240"/>
        <w:ind w:firstLine="540"/>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4E4C7C" w:rsidRDefault="004E4C7C" w:rsidP="00D06916">
      <w:pPr>
        <w:pStyle w:val="ConsPlusNormal"/>
        <w:spacing w:before="240"/>
        <w:ind w:firstLine="540"/>
        <w:jc w:val="both"/>
      </w:pPr>
      <w:r>
        <w:t>Правила безопасной жизнедеятельности.</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4E4C7C" w:rsidRDefault="004E4C7C" w:rsidP="00D06916">
      <w:pPr>
        <w:pStyle w:val="ConsPlusNormal"/>
        <w:spacing w:before="240"/>
        <w:ind w:firstLine="540"/>
        <w:jc w:val="both"/>
      </w:pPr>
      <w:r>
        <w:t>Правила поведения на реке, при грозе, при урагане и сильном ветре.</w:t>
      </w:r>
    </w:p>
    <w:p w:rsidR="004E4C7C" w:rsidRDefault="004E4C7C" w:rsidP="00D0691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4E4C7C" w:rsidRDefault="004E4C7C" w:rsidP="00D06916">
      <w:pPr>
        <w:pStyle w:val="ConsPlusNormal"/>
        <w:spacing w:before="240"/>
        <w:ind w:firstLine="540"/>
        <w:jc w:val="both"/>
      </w:pPr>
      <w:r>
        <w:t>Значение труда в жизни человека и общества. Профессии людей.</w:t>
      </w:r>
    </w:p>
    <w:p w:rsidR="004E4C7C" w:rsidRDefault="004E4C7C" w:rsidP="00D06916">
      <w:pPr>
        <w:pStyle w:val="ConsPlusNormal"/>
        <w:spacing w:before="240"/>
        <w:ind w:firstLine="540"/>
        <w:jc w:val="both"/>
      </w:pPr>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4E4C7C" w:rsidRDefault="004E4C7C" w:rsidP="00D06916">
      <w:pPr>
        <w:pStyle w:val="ConsPlusNormal"/>
        <w:spacing w:before="240"/>
        <w:ind w:firstLine="540"/>
        <w:jc w:val="both"/>
      </w:pPr>
      <w:r>
        <w:t>Средства массовой информации: радио, телевидение, пресса, Интернет.</w:t>
      </w:r>
    </w:p>
    <w:p w:rsidR="004E4C7C" w:rsidRDefault="004E4C7C" w:rsidP="00D06916">
      <w:pPr>
        <w:pStyle w:val="ConsPlusNormal"/>
        <w:spacing w:before="240"/>
        <w:ind w:firstLine="540"/>
        <w:jc w:val="both"/>
      </w:pPr>
      <w:r>
        <w:t xml:space="preserve">Наша Родина - Россия, Российская Федерация. Государственная символика России. </w:t>
      </w:r>
      <w:hyperlink r:id="rId117"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 глава государства.</w:t>
      </w:r>
    </w:p>
    <w:p w:rsidR="004E4C7C" w:rsidRDefault="004E4C7C" w:rsidP="00D06916">
      <w:pPr>
        <w:pStyle w:val="ConsPlusNormal"/>
        <w:spacing w:before="240"/>
        <w:ind w:firstLine="540"/>
        <w:jc w:val="both"/>
      </w:pPr>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4E4C7C" w:rsidRDefault="004E4C7C" w:rsidP="00D06916">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4E4C7C" w:rsidRDefault="004E4C7C" w:rsidP="00D06916">
      <w:pPr>
        <w:pStyle w:val="ConsPlusNormal"/>
        <w:spacing w:before="240"/>
        <w:ind w:firstLine="540"/>
        <w:jc w:val="both"/>
      </w:pPr>
      <w:r>
        <w:t>Родной край - частица России. Родной город, его достопримечательности.</w:t>
      </w:r>
    </w:p>
    <w:p w:rsidR="004E4C7C" w:rsidRDefault="004E4C7C" w:rsidP="00D06916">
      <w:pPr>
        <w:pStyle w:val="ConsPlusNormal"/>
        <w:spacing w:before="240"/>
        <w:ind w:firstLine="540"/>
        <w:jc w:val="both"/>
      </w:pPr>
      <w:r>
        <w:t>Общее представление о многообразии стран, народов на Земле. Знакомство с несколькими странами.</w:t>
      </w:r>
    </w:p>
    <w:p w:rsidR="004E4C7C" w:rsidRDefault="004E4C7C" w:rsidP="00D06916">
      <w:pPr>
        <w:pStyle w:val="ConsPlusNormal"/>
        <w:spacing w:before="240"/>
        <w:ind w:firstLine="540"/>
        <w:jc w:val="both"/>
      </w:pPr>
      <w:r>
        <w:t>2. Человек и природа:</w:t>
      </w:r>
    </w:p>
    <w:p w:rsidR="004E4C7C" w:rsidRDefault="004E4C7C" w:rsidP="00D06916">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 ближайшая к нам звезда, источник света и тепла для всего живого.</w:t>
      </w:r>
    </w:p>
    <w:p w:rsidR="004E4C7C" w:rsidRDefault="004E4C7C" w:rsidP="00D06916">
      <w:pPr>
        <w:pStyle w:val="ConsPlusNormal"/>
        <w:spacing w:before="240"/>
        <w:ind w:firstLine="540"/>
        <w:jc w:val="both"/>
      </w:pPr>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4E4C7C" w:rsidRDefault="004E4C7C" w:rsidP="00D06916">
      <w:pPr>
        <w:pStyle w:val="ConsPlusNormal"/>
        <w:spacing w:before="240"/>
        <w:ind w:firstLine="540"/>
        <w:jc w:val="both"/>
      </w:pPr>
      <w:r>
        <w:t>Смена дня и ночи на Земле. Времена года, их особенности (на основе наблюдений).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4E4C7C" w:rsidRDefault="004E4C7C" w:rsidP="00D06916">
      <w:pPr>
        <w:pStyle w:val="ConsPlusNormal"/>
        <w:spacing w:before="240"/>
        <w:ind w:firstLine="540"/>
        <w:jc w:val="both"/>
      </w:pPr>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Воздух - смесь газов.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4E4C7C" w:rsidRDefault="004E4C7C" w:rsidP="00D06916">
      <w:pPr>
        <w:pStyle w:val="ConsPlusNormal"/>
        <w:spacing w:before="240"/>
        <w:ind w:firstLine="540"/>
        <w:jc w:val="both"/>
      </w:pPr>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w:t>
      </w:r>
    </w:p>
    <w:p w:rsidR="004E4C7C" w:rsidRDefault="004E4C7C" w:rsidP="00D06916">
      <w:pPr>
        <w:pStyle w:val="ConsPlusNormal"/>
        <w:spacing w:before="240"/>
        <w:ind w:firstLine="540"/>
        <w:jc w:val="both"/>
      </w:pPr>
      <w:r>
        <w:t>Насекомые, пауки, рыбы, земноводные, пресмыкающиеся, птицы, звери, их различия.</w:t>
      </w:r>
    </w:p>
    <w:p w:rsidR="004E4C7C" w:rsidRDefault="004E4C7C" w:rsidP="00D06916">
      <w:pPr>
        <w:pStyle w:val="ConsPlusNormal"/>
        <w:spacing w:before="240"/>
        <w:ind w:firstLine="540"/>
        <w:jc w:val="both"/>
      </w:pPr>
      <w:r>
        <w:t>Особенности питания разных животных (хищные, растительноядные, всеядные).</w:t>
      </w:r>
    </w:p>
    <w:p w:rsidR="004E4C7C" w:rsidRDefault="004E4C7C" w:rsidP="00D06916">
      <w:pPr>
        <w:pStyle w:val="ConsPlusNormal"/>
        <w:spacing w:before="240"/>
        <w:ind w:firstLine="540"/>
        <w:jc w:val="both"/>
      </w:pPr>
      <w:r>
        <w:t>Размножение животных.</w:t>
      </w:r>
    </w:p>
    <w:p w:rsidR="004E4C7C" w:rsidRDefault="004E4C7C" w:rsidP="00D06916">
      <w:pPr>
        <w:pStyle w:val="ConsPlusNormal"/>
        <w:spacing w:before="240"/>
        <w:ind w:firstLine="540"/>
        <w:jc w:val="both"/>
      </w:pPr>
      <w:r>
        <w:t>Дикие и домашние животные.</w:t>
      </w:r>
    </w:p>
    <w:p w:rsidR="004E4C7C" w:rsidRDefault="004E4C7C" w:rsidP="00D06916">
      <w:pPr>
        <w:pStyle w:val="ConsPlusNormal"/>
        <w:spacing w:before="240"/>
        <w:ind w:firstLine="540"/>
        <w:jc w:val="both"/>
      </w:pPr>
      <w:r>
        <w:t>Роль животных в природе и жизни людей.</w:t>
      </w:r>
    </w:p>
    <w:p w:rsidR="004E4C7C" w:rsidRDefault="004E4C7C" w:rsidP="00D06916">
      <w:pPr>
        <w:pStyle w:val="ConsPlusNormal"/>
        <w:spacing w:before="240"/>
        <w:ind w:firstLine="540"/>
        <w:jc w:val="both"/>
      </w:pPr>
      <w:r>
        <w:t>Животные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Бережное отношение человека к животным и растениям.</w:t>
      </w:r>
    </w:p>
    <w:p w:rsidR="004E4C7C" w:rsidRDefault="004E4C7C" w:rsidP="00D06916">
      <w:pPr>
        <w:pStyle w:val="ConsPlusNormal"/>
        <w:spacing w:before="240"/>
        <w:ind w:firstLine="540"/>
        <w:jc w:val="both"/>
      </w:pPr>
      <w:r>
        <w:t>Лес, луг, водоем - единство живой и неживой природы (солнечный свет, воздух, вода, почва, растения, животные).</w:t>
      </w:r>
    </w:p>
    <w:p w:rsidR="004E4C7C" w:rsidRDefault="004E4C7C" w:rsidP="00D06916">
      <w:pPr>
        <w:pStyle w:val="ConsPlusNormal"/>
        <w:spacing w:before="240"/>
        <w:ind w:firstLine="540"/>
        <w:jc w:val="both"/>
      </w:pPr>
      <w:r>
        <w:t>Взаимосвязи в природном сообществе: растения - пища и укрытие для животных; цепи питания.</w:t>
      </w:r>
    </w:p>
    <w:p w:rsidR="004E4C7C" w:rsidRDefault="004E4C7C" w:rsidP="00D06916">
      <w:pPr>
        <w:pStyle w:val="ConsPlusNormal"/>
        <w:spacing w:before="240"/>
        <w:ind w:firstLine="540"/>
        <w:jc w:val="both"/>
      </w:pPr>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4E4C7C" w:rsidRDefault="004E4C7C" w:rsidP="00D06916">
      <w:pPr>
        <w:pStyle w:val="ConsPlusNormal"/>
        <w:spacing w:before="240"/>
        <w:ind w:firstLine="540"/>
        <w:jc w:val="both"/>
      </w:pPr>
      <w:r>
        <w:t>Правила поведения в природе.</w:t>
      </w:r>
    </w:p>
    <w:p w:rsidR="004E4C7C" w:rsidRDefault="004E4C7C" w:rsidP="00D06916">
      <w:pPr>
        <w:pStyle w:val="ConsPlusNormal"/>
        <w:spacing w:before="240"/>
        <w:ind w:firstLine="540"/>
        <w:jc w:val="both"/>
      </w:pPr>
      <w:r>
        <w:t>Народный календарь, приметы, поговорки, пословицы, связанные с сезонным трудом людей.</w:t>
      </w:r>
    </w:p>
    <w:p w:rsidR="004E4C7C" w:rsidRDefault="004E4C7C" w:rsidP="00D06916">
      <w:pPr>
        <w:pStyle w:val="ConsPlusNormal"/>
        <w:spacing w:before="240"/>
        <w:ind w:firstLine="540"/>
        <w:jc w:val="both"/>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4E4C7C" w:rsidRDefault="004E4C7C" w:rsidP="00D06916">
      <w:pPr>
        <w:pStyle w:val="ConsPlusNormal"/>
        <w:spacing w:before="240"/>
        <w:ind w:firstLine="540"/>
        <w:jc w:val="both"/>
      </w:pPr>
      <w:r>
        <w:t>48.4.3. Планируемые результаты освоения учебного предмета:</w:t>
      </w:r>
    </w:p>
    <w:p w:rsidR="004E4C7C" w:rsidRDefault="004E4C7C" w:rsidP="00D06916">
      <w:pPr>
        <w:pStyle w:val="ConsPlusNormal"/>
        <w:spacing w:before="240"/>
        <w:ind w:firstLine="540"/>
        <w:jc w:val="both"/>
      </w:pPr>
      <w:r>
        <w:t>1. Предметные результаты:</w:t>
      </w:r>
    </w:p>
    <w:p w:rsidR="004E4C7C" w:rsidRDefault="004E4C7C" w:rsidP="00D06916">
      <w:pPr>
        <w:pStyle w:val="ConsPlusNormal"/>
        <w:spacing w:before="240"/>
        <w:ind w:firstLine="540"/>
        <w:jc w:val="both"/>
      </w:pPr>
      <w:r>
        <w:t>воспитание чувства гордости за национальные свершения, открытия, победы;</w:t>
      </w:r>
    </w:p>
    <w:p w:rsidR="004E4C7C" w:rsidRDefault="004E4C7C" w:rsidP="00D06916">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родной страны, ее современной жизни;</w:t>
      </w:r>
    </w:p>
    <w:p w:rsidR="004E4C7C" w:rsidRDefault="004E4C7C" w:rsidP="00D06916">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E4C7C" w:rsidRDefault="004E4C7C" w:rsidP="00D06916">
      <w:pPr>
        <w:pStyle w:val="ConsPlusNormal"/>
        <w:spacing w:before="240"/>
        <w:ind w:firstLine="540"/>
        <w:jc w:val="both"/>
      </w:pPr>
      <w:r>
        <w:t>освоение доступных способов изучения природы и общества;</w:t>
      </w:r>
    </w:p>
    <w:p w:rsidR="004E4C7C" w:rsidRDefault="004E4C7C" w:rsidP="00D06916">
      <w:pPr>
        <w:pStyle w:val="ConsPlusNormal"/>
        <w:spacing w:before="240"/>
        <w:ind w:firstLine="540"/>
        <w:jc w:val="both"/>
      </w:pPr>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4E4C7C" w:rsidRDefault="004E4C7C" w:rsidP="00D06916">
      <w:pPr>
        <w:pStyle w:val="ConsPlusNormal"/>
        <w:spacing w:before="240"/>
        <w:ind w:firstLine="540"/>
        <w:jc w:val="both"/>
      </w:pPr>
      <w:r>
        <w:t>2. Метапредметные результаты:</w:t>
      </w:r>
    </w:p>
    <w:p w:rsidR="004E4C7C" w:rsidRDefault="004E4C7C" w:rsidP="00D06916">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4E4C7C" w:rsidRDefault="004E4C7C" w:rsidP="00D06916">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4E4C7C" w:rsidRDefault="004E4C7C" w:rsidP="00D06916">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4E4C7C" w:rsidRDefault="004E4C7C" w:rsidP="00D06916">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4E4C7C" w:rsidRDefault="004E4C7C" w:rsidP="00D06916">
      <w:pPr>
        <w:pStyle w:val="ConsPlusNormal"/>
        <w:spacing w:before="240"/>
        <w:ind w:firstLine="540"/>
        <w:jc w:val="both"/>
      </w:pPr>
      <w:r>
        <w:t>установка на здоровый образ жизни (в том числе охрану всех анализаторов) и реализацию ее в реальном поведении и поступках;</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4E4C7C" w:rsidRDefault="004E4C7C" w:rsidP="00D06916">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4E4C7C" w:rsidRDefault="004E4C7C" w:rsidP="00D06916">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осуществление алгоритмизации практических учебных действий как основы компенсации;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адекватное использование всех анализаторов для формирования компенсаторных способов деятельности;</w:t>
      </w:r>
    </w:p>
    <w:p w:rsidR="004E4C7C" w:rsidRDefault="004E4C7C" w:rsidP="00D06916">
      <w:pPr>
        <w:pStyle w:val="ConsPlusNormal"/>
        <w:spacing w:before="240"/>
        <w:ind w:firstLine="540"/>
        <w:jc w:val="both"/>
      </w:pPr>
      <w:r>
        <w:t>умение взаимодействовать с партнерами по коммуникации и учебной деятельности в процессе изучения окружающего мира;</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48.5. Коррекционно-развивающая область: коррекционный курс "Формирование речевого слуха и произносительной стороны речи".</w:t>
      </w:r>
    </w:p>
    <w:p w:rsidR="004E4C7C" w:rsidRDefault="004E4C7C" w:rsidP="00D06916">
      <w:pPr>
        <w:pStyle w:val="ConsPlusNormal"/>
        <w:spacing w:before="240"/>
        <w:ind w:firstLine="540"/>
        <w:jc w:val="both"/>
      </w:pPr>
      <w:r>
        <w:t>48.5.1. Пояснительная записка.</w:t>
      </w:r>
    </w:p>
    <w:p w:rsidR="004E4C7C" w:rsidRDefault="004E4C7C" w:rsidP="00D06916">
      <w:pPr>
        <w:pStyle w:val="ConsPlusNormal"/>
        <w:spacing w:before="240"/>
        <w:ind w:firstLine="540"/>
        <w:jc w:val="both"/>
      </w:pPr>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4E4C7C" w:rsidRDefault="004E4C7C" w:rsidP="00D06916">
      <w:pPr>
        <w:pStyle w:val="ConsPlusNormal"/>
        <w:spacing w:before="240"/>
        <w:ind w:firstLine="540"/>
        <w:jc w:val="both"/>
      </w:pPr>
      <w:r>
        <w:t>Основные задачи коррекционного курса включают:</w:t>
      </w:r>
    </w:p>
    <w:p w:rsidR="004E4C7C" w:rsidRDefault="004E4C7C" w:rsidP="00D06916">
      <w:pPr>
        <w:pStyle w:val="ConsPlusNormal"/>
        <w:spacing w:before="240"/>
        <w:ind w:firstLine="540"/>
        <w:jc w:val="both"/>
      </w:pPr>
      <w:r>
        <w:t>формирование речевого слуха, создание и развитие на этой базе принципиально новой слухозрительной основы восприятия устной речи;</w:t>
      </w:r>
    </w:p>
    <w:p w:rsidR="004E4C7C" w:rsidRDefault="004E4C7C" w:rsidP="00D06916">
      <w:pPr>
        <w:pStyle w:val="ConsPlusNormal"/>
        <w:spacing w:before="240"/>
        <w:ind w:firstLine="540"/>
        <w:jc w:val="both"/>
      </w:pPr>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4E4C7C" w:rsidRDefault="004E4C7C" w:rsidP="00D06916">
      <w:pPr>
        <w:pStyle w:val="ConsPlusNormal"/>
        <w:spacing w:before="240"/>
        <w:ind w:firstLine="540"/>
        <w:jc w:val="both"/>
      </w:pPr>
      <w:r>
        <w:t>В процессе специальной (коррекционной) работы развиваются:</w:t>
      </w:r>
    </w:p>
    <w:p w:rsidR="004E4C7C" w:rsidRDefault="004E4C7C" w:rsidP="00D06916">
      <w:pPr>
        <w:pStyle w:val="ConsPlusNormal"/>
        <w:spacing w:before="240"/>
        <w:ind w:firstLine="540"/>
        <w:jc w:val="both"/>
      </w:pPr>
      <w:r>
        <w:t>1. Личностные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4E4C7C" w:rsidRDefault="004E4C7C" w:rsidP="00D06916">
      <w:pPr>
        <w:pStyle w:val="ConsPlusNormal"/>
        <w:spacing w:before="240"/>
        <w:ind w:firstLine="540"/>
        <w:jc w:val="both"/>
      </w:pPr>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4E4C7C" w:rsidRDefault="004E4C7C" w:rsidP="00D06916">
      <w:pPr>
        <w:pStyle w:val="ConsPlusNormal"/>
        <w:spacing w:before="240"/>
        <w:ind w:firstLine="540"/>
        <w:jc w:val="both"/>
      </w:pPr>
      <w: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4E4C7C" w:rsidRDefault="004E4C7C" w:rsidP="00D06916">
      <w:pPr>
        <w:pStyle w:val="ConsPlusNormal"/>
        <w:spacing w:before="240"/>
        <w:ind w:firstLine="540"/>
        <w:jc w:val="both"/>
      </w:pPr>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4E4C7C" w:rsidRDefault="004E4C7C" w:rsidP="00D06916">
      <w:pPr>
        <w:pStyle w:val="ConsPlusNormal"/>
        <w:spacing w:before="240"/>
        <w:ind w:firstLine="540"/>
        <w:jc w:val="both"/>
      </w:pPr>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4E4C7C" w:rsidRDefault="004E4C7C" w:rsidP="00D06916">
      <w:pPr>
        <w:pStyle w:val="ConsPlusNormal"/>
        <w:spacing w:before="240"/>
        <w:ind w:firstLine="540"/>
        <w:jc w:val="both"/>
      </w:pPr>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4E4C7C" w:rsidRDefault="004E4C7C" w:rsidP="00D06916">
      <w:pPr>
        <w:pStyle w:val="ConsPlusNormal"/>
        <w:spacing w:before="240"/>
        <w:ind w:firstLine="540"/>
        <w:jc w:val="both"/>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4E4C7C" w:rsidRDefault="004E4C7C" w:rsidP="00D06916">
      <w:pPr>
        <w:pStyle w:val="ConsPlusNormal"/>
        <w:spacing w:before="240"/>
        <w:ind w:firstLine="540"/>
        <w:jc w:val="both"/>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4E4C7C" w:rsidRDefault="004E4C7C" w:rsidP="00D06916">
      <w:pPr>
        <w:pStyle w:val="ConsPlusNormal"/>
        <w:spacing w:before="240"/>
        <w:ind w:firstLine="540"/>
        <w:jc w:val="both"/>
      </w:pPr>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4E4C7C" w:rsidRDefault="004E4C7C" w:rsidP="00D06916">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4E4C7C" w:rsidRDefault="004E4C7C" w:rsidP="00D06916">
      <w:pPr>
        <w:pStyle w:val="ConsPlusNormal"/>
        <w:spacing w:before="240"/>
        <w:ind w:firstLine="540"/>
        <w:jc w:val="both"/>
      </w:pPr>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4E4C7C" w:rsidRDefault="004E4C7C" w:rsidP="00D06916">
      <w:pPr>
        <w:pStyle w:val="ConsPlusNormal"/>
        <w:spacing w:before="240"/>
        <w:ind w:firstLine="540"/>
        <w:jc w:val="both"/>
      </w:pPr>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4E4C7C" w:rsidRDefault="004E4C7C" w:rsidP="00D06916">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4E4C7C" w:rsidRDefault="004E4C7C" w:rsidP="00D06916">
      <w:pPr>
        <w:pStyle w:val="ConsPlusNormal"/>
        <w:spacing w:before="240"/>
        <w:ind w:firstLine="540"/>
        <w:jc w:val="both"/>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4E4C7C" w:rsidRDefault="004E4C7C" w:rsidP="00D06916">
      <w:pPr>
        <w:pStyle w:val="ConsPlusNormal"/>
        <w:spacing w:before="240"/>
        <w:ind w:firstLine="540"/>
        <w:jc w:val="both"/>
      </w:pPr>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4E4C7C" w:rsidRDefault="004E4C7C" w:rsidP="00D06916">
      <w:pPr>
        <w:pStyle w:val="ConsPlusNormal"/>
        <w:spacing w:before="240"/>
        <w:ind w:firstLine="540"/>
        <w:jc w:val="both"/>
      </w:pPr>
      <w:r>
        <w:t>48.5.2. Содержание обучения.</w:t>
      </w:r>
    </w:p>
    <w:p w:rsidR="004E4C7C" w:rsidRDefault="004E4C7C" w:rsidP="00D06916">
      <w:pPr>
        <w:pStyle w:val="ConsPlusNormal"/>
        <w:spacing w:before="240"/>
        <w:ind w:firstLine="540"/>
        <w:jc w:val="both"/>
      </w:pPr>
      <w:r>
        <w:t>48.5.2.1. Развитие речевого слуха:</w:t>
      </w:r>
    </w:p>
    <w:p w:rsidR="004E4C7C" w:rsidRDefault="004E4C7C" w:rsidP="00D06916">
      <w:pPr>
        <w:pStyle w:val="ConsPlusNormal"/>
        <w:spacing w:before="240"/>
        <w:ind w:firstLine="540"/>
        <w:jc w:val="both"/>
      </w:pPr>
      <w: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4E4C7C" w:rsidRDefault="004E4C7C" w:rsidP="00D06916">
      <w:pPr>
        <w:pStyle w:val="ConsPlusNormal"/>
        <w:spacing w:before="240"/>
        <w:ind w:firstLine="540"/>
        <w:jc w:val="both"/>
      </w:pPr>
      <w:r>
        <w:t>восприятие на слух (с помощью индивидуальных средств слухопротезирования) текстов (до 16 - 18 и более предложений);</w:t>
      </w:r>
    </w:p>
    <w:p w:rsidR="004E4C7C" w:rsidRDefault="004E4C7C" w:rsidP="00D06916">
      <w:pPr>
        <w:pStyle w:val="ConsPlusNormal"/>
        <w:spacing w:before="240"/>
        <w:ind w:firstLine="540"/>
        <w:jc w:val="both"/>
      </w:pPr>
      <w:r>
        <w:t>восприятие на слух близких по звучанию слов; развитие фонематического слуха обучающихся;</w:t>
      </w:r>
    </w:p>
    <w:p w:rsidR="004E4C7C" w:rsidRDefault="004E4C7C" w:rsidP="00D06916">
      <w:pPr>
        <w:pStyle w:val="ConsPlusNormal"/>
        <w:spacing w:before="240"/>
        <w:ind w:firstLine="540"/>
        <w:jc w:val="both"/>
      </w:pPr>
      <w:r>
        <w:t>восприятие на слух речевого материала слабослышащими обучающимися без использования слуховых аппаратов.</w:t>
      </w:r>
    </w:p>
    <w:p w:rsidR="004E4C7C" w:rsidRDefault="004E4C7C" w:rsidP="00D06916">
      <w:pPr>
        <w:pStyle w:val="ConsPlusNormal"/>
        <w:spacing w:before="240"/>
        <w:ind w:firstLine="540"/>
        <w:jc w:val="both"/>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4E4C7C" w:rsidRDefault="004E4C7C" w:rsidP="00D06916">
      <w:pPr>
        <w:pStyle w:val="ConsPlusNormal"/>
        <w:spacing w:before="240"/>
        <w:ind w:firstLine="540"/>
        <w:jc w:val="both"/>
      </w:pPr>
      <w:r>
        <w:t>48.5.2.2. Формирование произносительной стороны речи.</w:t>
      </w:r>
    </w:p>
    <w:p w:rsidR="004E4C7C" w:rsidRDefault="004E4C7C" w:rsidP="00D06916">
      <w:pPr>
        <w:pStyle w:val="ConsPlusNormal"/>
        <w:spacing w:before="240"/>
        <w:ind w:firstLine="540"/>
        <w:jc w:val="both"/>
      </w:pPr>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4E4C7C" w:rsidRDefault="004E4C7C" w:rsidP="00D06916">
      <w:pPr>
        <w:pStyle w:val="ConsPlusNormal"/>
        <w:spacing w:before="240"/>
        <w:ind w:firstLine="540"/>
        <w:jc w:val="both"/>
      </w:pPr>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4E4C7C" w:rsidRDefault="004E4C7C" w:rsidP="00D06916">
      <w:pPr>
        <w:pStyle w:val="ConsPlusNormal"/>
        <w:spacing w:before="240"/>
        <w:ind w:firstLine="540"/>
        <w:jc w:val="both"/>
      </w:pPr>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p>
    <w:p w:rsidR="004E4C7C" w:rsidRDefault="004E4C7C" w:rsidP="00D06916">
      <w:pPr>
        <w:pStyle w:val="ConsPlusNormal"/>
        <w:spacing w:before="240"/>
        <w:ind w:firstLine="540"/>
        <w:jc w:val="both"/>
      </w:pPr>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4E4C7C" w:rsidRDefault="004E4C7C" w:rsidP="00D06916">
      <w:pPr>
        <w:pStyle w:val="ConsPlusNormal"/>
        <w:spacing w:before="240"/>
        <w:ind w:firstLine="540"/>
        <w:jc w:val="both"/>
      </w:pPr>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педагогическим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4E4C7C" w:rsidRDefault="004E4C7C" w:rsidP="00D06916">
      <w:pPr>
        <w:pStyle w:val="ConsPlusNormal"/>
        <w:spacing w:before="240"/>
        <w:ind w:firstLine="540"/>
        <w:jc w:val="both"/>
      </w:pPr>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4E4C7C" w:rsidRDefault="004E4C7C" w:rsidP="00D06916">
      <w:pPr>
        <w:pStyle w:val="ConsPlusNormal"/>
        <w:spacing w:before="240"/>
        <w:ind w:firstLine="540"/>
        <w:jc w:val="both"/>
      </w:pPr>
      <w:r>
        <w:t>Формирование навыков самоконтроля произносительной стороны речи.</w:t>
      </w:r>
    </w:p>
    <w:p w:rsidR="004E4C7C" w:rsidRDefault="004E4C7C" w:rsidP="00D06916">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4E4C7C" w:rsidRDefault="004E4C7C" w:rsidP="00D06916">
      <w:pPr>
        <w:pStyle w:val="ConsPlusNormal"/>
        <w:spacing w:before="240"/>
        <w:ind w:firstLine="540"/>
        <w:jc w:val="both"/>
      </w:pPr>
      <w:r>
        <w:t>Закрепление навыков умеренно беглого темпа речи.</w:t>
      </w:r>
    </w:p>
    <w:p w:rsidR="004E4C7C" w:rsidRDefault="004E4C7C" w:rsidP="00D06916">
      <w:pPr>
        <w:pStyle w:val="ConsPlusNormal"/>
        <w:spacing w:before="240"/>
        <w:ind w:firstLine="540"/>
        <w:jc w:val="both"/>
      </w:pPr>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4E4C7C" w:rsidRDefault="004E4C7C" w:rsidP="00D06916">
      <w:pPr>
        <w:pStyle w:val="ConsPlusNormal"/>
        <w:spacing w:before="240"/>
        <w:ind w:firstLine="540"/>
        <w:jc w:val="both"/>
      </w:pPr>
      <w:r>
        <w:t>48.5.3. Планируемые результаты освоения курса.</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желание и умения обучающихся вступать в устную коммуникацию в процессе учебной и внеурочной деятельности, в знакомых жизненных ситуациях;</w:t>
      </w:r>
    </w:p>
    <w:p w:rsidR="004E4C7C" w:rsidRDefault="004E4C7C" w:rsidP="00D06916">
      <w:pPr>
        <w:pStyle w:val="ConsPlusNormal"/>
        <w:spacing w:before="240"/>
        <w:ind w:firstLine="540"/>
        <w:jc w:val="both"/>
      </w:pPr>
      <w:r>
        <w:t>стремление к овладению восприятием и воспроизведением устной речи;</w:t>
      </w:r>
    </w:p>
    <w:p w:rsidR="004E4C7C" w:rsidRDefault="004E4C7C" w:rsidP="00D06916">
      <w:pPr>
        <w:pStyle w:val="ConsPlusNormal"/>
        <w:spacing w:before="240"/>
        <w:ind w:firstLine="540"/>
        <w:jc w:val="both"/>
      </w:pPr>
      <w:r>
        <w:t>желание и умения пользоваться индивидуальными средствами слухопротезирования (с учетом аудиолого-педагогических рекомендаций);</w:t>
      </w:r>
    </w:p>
    <w:p w:rsidR="004E4C7C" w:rsidRDefault="004E4C7C" w:rsidP="00D06916">
      <w:pPr>
        <w:pStyle w:val="ConsPlusNormal"/>
        <w:spacing w:before="240"/>
        <w:ind w:firstLine="540"/>
        <w:jc w:val="both"/>
      </w:pPr>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4E4C7C" w:rsidRDefault="004E4C7C" w:rsidP="00D06916">
      <w:pPr>
        <w:pStyle w:val="ConsPlusNormal"/>
        <w:spacing w:before="240"/>
        <w:ind w:firstLine="540"/>
        <w:jc w:val="both"/>
      </w:pPr>
      <w:r>
        <w:t>умения восприятия на слух (с помощью индивидуальных средств слухопротезирования) текстов разных жанров и стилей (до 16 - 18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4E4C7C" w:rsidRDefault="004E4C7C" w:rsidP="00D06916">
      <w:pPr>
        <w:pStyle w:val="ConsPlusNormal"/>
        <w:spacing w:before="240"/>
        <w:ind w:firstLine="540"/>
        <w:jc w:val="both"/>
      </w:pPr>
      <w:r>
        <w:t>умения восприятия на слух (с помощью индивидуальных средств слухопротезирования) близких по звучанию слов;</w:t>
      </w:r>
    </w:p>
    <w:p w:rsidR="004E4C7C" w:rsidRDefault="004E4C7C" w:rsidP="00D06916">
      <w:pPr>
        <w:pStyle w:val="ConsPlusNormal"/>
        <w:spacing w:before="240"/>
        <w:ind w:firstLine="540"/>
        <w:jc w:val="both"/>
      </w:pPr>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4E4C7C" w:rsidRDefault="004E4C7C" w:rsidP="00D06916">
      <w:pPr>
        <w:pStyle w:val="ConsPlusNormal"/>
        <w:spacing w:before="240"/>
        <w:ind w:firstLine="540"/>
        <w:jc w:val="both"/>
      </w:pPr>
      <w:r>
        <w:t>умения восприятия на слух речевого материала слабослышащими обучающимися без использования слуховых аппаратов;</w:t>
      </w:r>
    </w:p>
    <w:p w:rsidR="004E4C7C" w:rsidRDefault="004E4C7C" w:rsidP="00D06916">
      <w:pPr>
        <w:pStyle w:val="ConsPlusNormal"/>
        <w:spacing w:before="240"/>
        <w:ind w:firstLine="540"/>
        <w:jc w:val="both"/>
      </w:pPr>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4E4C7C" w:rsidRDefault="004E4C7C" w:rsidP="00D06916">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4E4C7C" w:rsidRDefault="004E4C7C" w:rsidP="00D06916">
      <w:pPr>
        <w:pStyle w:val="ConsPlusNormal"/>
        <w:spacing w:before="240"/>
        <w:ind w:firstLine="540"/>
        <w:jc w:val="both"/>
      </w:pPr>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4E4C7C" w:rsidRDefault="004E4C7C" w:rsidP="00D06916">
      <w:pPr>
        <w:pStyle w:val="ConsPlusNormal"/>
        <w:spacing w:before="240"/>
        <w:ind w:firstLine="540"/>
        <w:jc w:val="both"/>
      </w:pPr>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4E4C7C" w:rsidRDefault="004E4C7C" w:rsidP="00D06916">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48.6. Коррекционно-развивающая область: коррекционный курс "Музыкально-ритмические занятия".</w:t>
      </w:r>
    </w:p>
    <w:p w:rsidR="004E4C7C" w:rsidRDefault="004E4C7C" w:rsidP="00D06916">
      <w:pPr>
        <w:pStyle w:val="ConsPlusNormal"/>
        <w:spacing w:before="240"/>
        <w:ind w:firstLine="540"/>
        <w:jc w:val="both"/>
      </w:pPr>
      <w:r>
        <w:t>48.6.1. Пояснительная записка.</w:t>
      </w:r>
    </w:p>
    <w:p w:rsidR="004E4C7C" w:rsidRDefault="004E4C7C" w:rsidP="00D06916">
      <w:pPr>
        <w:pStyle w:val="ConsPlusNormal"/>
        <w:spacing w:before="240"/>
        <w:ind w:firstLine="540"/>
        <w:jc w:val="both"/>
      </w:pPr>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4E4C7C" w:rsidRDefault="004E4C7C" w:rsidP="00D06916">
      <w:pPr>
        <w:pStyle w:val="ConsPlusNormal"/>
        <w:spacing w:before="240"/>
        <w:ind w:firstLine="540"/>
        <w:jc w:val="both"/>
      </w:pPr>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4E4C7C" w:rsidRDefault="004E4C7C" w:rsidP="00D06916">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4E4C7C" w:rsidRDefault="004E4C7C" w:rsidP="00D06916">
      <w:pPr>
        <w:pStyle w:val="ConsPlusNormal"/>
        <w:spacing w:before="240"/>
        <w:ind w:firstLine="540"/>
        <w:jc w:val="both"/>
      </w:pPr>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4E4C7C" w:rsidRDefault="004E4C7C" w:rsidP="00D06916">
      <w:pPr>
        <w:pStyle w:val="ConsPlusNormal"/>
        <w:spacing w:before="240"/>
        <w:ind w:firstLine="540"/>
        <w:jc w:val="both"/>
      </w:pPr>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4E4C7C" w:rsidRDefault="004E4C7C" w:rsidP="00D06916">
      <w:pPr>
        <w:pStyle w:val="ConsPlusNormal"/>
        <w:spacing w:before="240"/>
        <w:ind w:firstLine="540"/>
        <w:jc w:val="both"/>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4E4C7C" w:rsidRDefault="004E4C7C" w:rsidP="00D06916">
      <w:pPr>
        <w:pStyle w:val="ConsPlusNormal"/>
        <w:spacing w:before="240"/>
        <w:ind w:firstLine="540"/>
        <w:jc w:val="both"/>
      </w:pPr>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4E4C7C" w:rsidRDefault="004E4C7C" w:rsidP="00D06916">
      <w:pPr>
        <w:pStyle w:val="ConsPlusNormal"/>
        <w:spacing w:before="240"/>
        <w:ind w:firstLine="540"/>
        <w:jc w:val="both"/>
      </w:pPr>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4E4C7C" w:rsidRDefault="004E4C7C" w:rsidP="00D06916">
      <w:pPr>
        <w:pStyle w:val="ConsPlusNormal"/>
        <w:spacing w:before="240"/>
        <w:ind w:firstLine="540"/>
        <w:jc w:val="both"/>
      </w:pPr>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4E4C7C" w:rsidRDefault="004E4C7C" w:rsidP="00D06916">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4E4C7C" w:rsidRDefault="004E4C7C" w:rsidP="00D06916">
      <w:pPr>
        <w:pStyle w:val="ConsPlusNormal"/>
        <w:spacing w:before="240"/>
        <w:ind w:firstLine="540"/>
        <w:jc w:val="both"/>
      </w:pPr>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4E4C7C" w:rsidRDefault="004E4C7C" w:rsidP="00D06916">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4E4C7C" w:rsidRDefault="004E4C7C" w:rsidP="00D06916">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4E4C7C" w:rsidRDefault="004E4C7C" w:rsidP="00D06916">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4E4C7C" w:rsidRDefault="004E4C7C" w:rsidP="00D06916">
      <w:pPr>
        <w:pStyle w:val="ConsPlusNormal"/>
        <w:spacing w:before="240"/>
        <w:ind w:firstLine="540"/>
        <w:jc w:val="both"/>
      </w:pPr>
      <w:r>
        <w:t>48.6.2. Содержание обучения.</w:t>
      </w:r>
    </w:p>
    <w:p w:rsidR="004E4C7C" w:rsidRDefault="004E4C7C" w:rsidP="00D06916">
      <w:pPr>
        <w:pStyle w:val="ConsPlusNormal"/>
        <w:spacing w:before="240"/>
        <w:ind w:firstLine="540"/>
        <w:jc w:val="both"/>
      </w:pPr>
      <w:r>
        <w:t>48.6.2.1. Восприятие музыки.</w:t>
      </w:r>
    </w:p>
    <w:p w:rsidR="004E4C7C" w:rsidRDefault="004E4C7C" w:rsidP="00D06916">
      <w:pPr>
        <w:pStyle w:val="ConsPlusNormal"/>
        <w:spacing w:before="240"/>
        <w:ind w:firstLine="540"/>
        <w:jc w:val="both"/>
      </w:pPr>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4E4C7C" w:rsidRDefault="004E4C7C" w:rsidP="00D06916">
      <w:pPr>
        <w:pStyle w:val="ConsPlusNormal"/>
        <w:spacing w:before="240"/>
        <w:ind w:firstLine="540"/>
        <w:jc w:val="both"/>
      </w:pPr>
      <w:r>
        <w:t>Слушание музыки в исполнении педагогического работника и аудиозаписи.</w:t>
      </w:r>
    </w:p>
    <w:p w:rsidR="004E4C7C" w:rsidRDefault="004E4C7C" w:rsidP="00D06916">
      <w:pPr>
        <w:pStyle w:val="ConsPlusNormal"/>
        <w:spacing w:before="240"/>
        <w:ind w:firstLine="540"/>
        <w:jc w:val="both"/>
      </w:pPr>
      <w:r>
        <w:t>Развитие восприятия жанра (марш, танец,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4E4C7C" w:rsidRDefault="004E4C7C" w:rsidP="00D06916">
      <w:pPr>
        <w:pStyle w:val="ConsPlusNormal"/>
        <w:spacing w:before="240"/>
        <w:ind w:firstLine="540"/>
        <w:jc w:val="both"/>
      </w:pPr>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4E4C7C" w:rsidRDefault="004E4C7C" w:rsidP="00D06916">
      <w:pPr>
        <w:pStyle w:val="ConsPlusNormal"/>
        <w:spacing w:before="240"/>
        <w:ind w:firstLine="540"/>
        <w:jc w:val="both"/>
      </w:pPr>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4E4C7C" w:rsidRDefault="004E4C7C" w:rsidP="00D06916">
      <w:pPr>
        <w:pStyle w:val="ConsPlusNormal"/>
        <w:spacing w:before="240"/>
        <w:ind w:firstLine="540"/>
        <w:jc w:val="both"/>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4E4C7C" w:rsidRDefault="004E4C7C" w:rsidP="00D06916">
      <w:pPr>
        <w:pStyle w:val="ConsPlusNormal"/>
        <w:spacing w:before="240"/>
        <w:ind w:firstLine="540"/>
        <w:jc w:val="both"/>
      </w:pPr>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4E4C7C" w:rsidRDefault="004E4C7C" w:rsidP="00D06916">
      <w:pPr>
        <w:pStyle w:val="ConsPlusNormal"/>
        <w:spacing w:before="240"/>
        <w:ind w:firstLine="540"/>
        <w:jc w:val="both"/>
      </w:pPr>
      <w:r>
        <w:t>Знакомство с авторами и исполнителями музыки.</w:t>
      </w:r>
    </w:p>
    <w:p w:rsidR="004E4C7C" w:rsidRDefault="004E4C7C" w:rsidP="00D06916">
      <w:pPr>
        <w:pStyle w:val="ConsPlusNormal"/>
        <w:spacing w:before="240"/>
        <w:ind w:firstLine="540"/>
        <w:jc w:val="both"/>
      </w:pPr>
      <w:r>
        <w:t>48.6.2.2. Музыкально-ритмические движения.</w:t>
      </w:r>
    </w:p>
    <w:p w:rsidR="004E4C7C" w:rsidRDefault="004E4C7C" w:rsidP="00D06916">
      <w:pPr>
        <w:pStyle w:val="ConsPlusNormal"/>
        <w:spacing w:before="240"/>
        <w:ind w:firstLine="540"/>
        <w:jc w:val="both"/>
      </w:pPr>
      <w:r>
        <w:t>Развитие двигательных навыков, формирование хорошей осанки.</w:t>
      </w:r>
    </w:p>
    <w:p w:rsidR="004E4C7C" w:rsidRDefault="004E4C7C" w:rsidP="00D06916">
      <w:pPr>
        <w:pStyle w:val="ConsPlusNormal"/>
        <w:spacing w:before="240"/>
        <w:ind w:firstLine="540"/>
        <w:jc w:val="both"/>
      </w:pPr>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4E4C7C" w:rsidRDefault="004E4C7C" w:rsidP="00D06916">
      <w:pPr>
        <w:pStyle w:val="ConsPlusNormal"/>
        <w:spacing w:before="240"/>
        <w:ind w:firstLine="540"/>
        <w:jc w:val="both"/>
      </w:pPr>
      <w:r>
        <w:t>Развитие музыкально-пластической импровизации.</w:t>
      </w:r>
    </w:p>
    <w:p w:rsidR="004E4C7C" w:rsidRDefault="004E4C7C" w:rsidP="00D06916">
      <w:pPr>
        <w:pStyle w:val="ConsPlusNormal"/>
        <w:spacing w:before="240"/>
        <w:ind w:firstLine="540"/>
        <w:jc w:val="both"/>
      </w:pPr>
      <w:r>
        <w:t>Самостоятельно изменение движений танца, ориентируясь на музыкальное сопровождение.</w:t>
      </w:r>
    </w:p>
    <w:p w:rsidR="004E4C7C" w:rsidRDefault="004E4C7C" w:rsidP="00D06916">
      <w:pPr>
        <w:pStyle w:val="ConsPlusNormal"/>
        <w:spacing w:before="240"/>
        <w:ind w:firstLine="540"/>
        <w:jc w:val="both"/>
      </w:pPr>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4E4C7C" w:rsidRDefault="004E4C7C" w:rsidP="00D06916">
      <w:pPr>
        <w:pStyle w:val="ConsPlusNormal"/>
        <w:spacing w:before="240"/>
        <w:ind w:firstLine="540"/>
        <w:jc w:val="both"/>
      </w:pPr>
      <w:r>
        <w:t>Фиксирование движениями сильной и каждой доли такта в музыке двух-, трех-, четырехдольного метра в умеренном, медленном и быстром темпе.</w:t>
      </w:r>
    </w:p>
    <w:p w:rsidR="004E4C7C" w:rsidRDefault="004E4C7C" w:rsidP="00D06916">
      <w:pPr>
        <w:pStyle w:val="ConsPlusNormal"/>
        <w:spacing w:before="240"/>
        <w:ind w:firstLine="540"/>
        <w:jc w:val="both"/>
      </w:pPr>
      <w:r>
        <w:t>Исполнение руками (хлопками) несложного ритмического рисунка мелодий.</w:t>
      </w:r>
    </w:p>
    <w:p w:rsidR="004E4C7C" w:rsidRDefault="004E4C7C" w:rsidP="00D06916">
      <w:pPr>
        <w:pStyle w:val="ConsPlusNormal"/>
        <w:spacing w:before="240"/>
        <w:ind w:firstLine="540"/>
        <w:jc w:val="both"/>
      </w:pPr>
      <w:r>
        <w:t>48.6.2.3. Декламация песен под музыку или пение (с учетом индивидуальных возможностей обучающихся).</w:t>
      </w:r>
    </w:p>
    <w:p w:rsidR="004E4C7C" w:rsidRDefault="004E4C7C" w:rsidP="00D06916">
      <w:pPr>
        <w:pStyle w:val="ConsPlusNormal"/>
        <w:spacing w:before="240"/>
        <w:ind w:firstLine="540"/>
        <w:jc w:val="both"/>
      </w:pPr>
      <w:r>
        <w:t>Понимание основных дирижерских жестов.</w:t>
      </w:r>
    </w:p>
    <w:p w:rsidR="004E4C7C" w:rsidRDefault="004E4C7C" w:rsidP="00D06916">
      <w:pPr>
        <w:pStyle w:val="ConsPlusNormal"/>
        <w:spacing w:before="240"/>
        <w:ind w:firstLine="540"/>
        <w:jc w:val="both"/>
      </w:pPr>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4E4C7C" w:rsidRDefault="004E4C7C" w:rsidP="00D06916">
      <w:pPr>
        <w:pStyle w:val="ConsPlusNormal"/>
        <w:spacing w:before="240"/>
        <w:ind w:firstLine="540"/>
        <w:jc w:val="both"/>
      </w:pPr>
      <w:r>
        <w:t>Обучение пению: формирование элементарных певческих навыков.</w:t>
      </w:r>
    </w:p>
    <w:p w:rsidR="004E4C7C" w:rsidRDefault="004E4C7C" w:rsidP="00D06916">
      <w:pPr>
        <w:pStyle w:val="ConsPlusNormal"/>
        <w:spacing w:before="240"/>
        <w:ind w:firstLine="540"/>
        <w:jc w:val="both"/>
      </w:pPr>
      <w:r>
        <w:t>48.6.2.4. Обучение игре на элементарных музыкальных инструментах в ансамбле.</w:t>
      </w:r>
    </w:p>
    <w:p w:rsidR="004E4C7C" w:rsidRDefault="004E4C7C" w:rsidP="00D06916">
      <w:pPr>
        <w:pStyle w:val="ConsPlusNormal"/>
        <w:spacing w:before="240"/>
        <w:ind w:firstLine="540"/>
        <w:jc w:val="both"/>
      </w:pPr>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4E4C7C" w:rsidRDefault="004E4C7C" w:rsidP="00D06916">
      <w:pPr>
        <w:pStyle w:val="ConsPlusNormal"/>
        <w:spacing w:before="240"/>
        <w:ind w:firstLine="540"/>
        <w:jc w:val="both"/>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4E4C7C" w:rsidRDefault="004E4C7C" w:rsidP="00D06916">
      <w:pPr>
        <w:pStyle w:val="ConsPlusNormal"/>
        <w:spacing w:before="240"/>
        <w:ind w:firstLine="540"/>
        <w:jc w:val="both"/>
      </w:pPr>
      <w:r>
        <w:t>48.6.2.5. Инсценирование (драматизация).</w:t>
      </w:r>
    </w:p>
    <w:p w:rsidR="004E4C7C" w:rsidRDefault="004E4C7C" w:rsidP="00D06916">
      <w:pPr>
        <w:pStyle w:val="ConsPlusNormal"/>
        <w:spacing w:before="240"/>
        <w:ind w:firstLine="540"/>
        <w:jc w:val="both"/>
      </w:pPr>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4E4C7C" w:rsidRDefault="004E4C7C" w:rsidP="00D06916">
      <w:pPr>
        <w:pStyle w:val="ConsPlusNormal"/>
        <w:spacing w:before="240"/>
        <w:ind w:firstLine="540"/>
        <w:jc w:val="both"/>
      </w:pPr>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4E4C7C" w:rsidRDefault="004E4C7C" w:rsidP="00D06916">
      <w:pPr>
        <w:pStyle w:val="ConsPlusNormal"/>
        <w:spacing w:before="240"/>
        <w:ind w:firstLine="540"/>
        <w:jc w:val="both"/>
      </w:pPr>
      <w:r>
        <w:t>48.6.2.6. Восприятие и воспроизведение устной речи (автоматизация произносительных навыков с использованием фонетической ритмики и музыки).</w:t>
      </w:r>
    </w:p>
    <w:p w:rsidR="004E4C7C" w:rsidRDefault="004E4C7C" w:rsidP="00D06916">
      <w:pPr>
        <w:pStyle w:val="ConsPlusNormal"/>
        <w:spacing w:before="240"/>
        <w:ind w:firstLine="540"/>
        <w:jc w:val="both"/>
      </w:pPr>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4E4C7C" w:rsidRDefault="004E4C7C" w:rsidP="00D06916">
      <w:pPr>
        <w:pStyle w:val="ConsPlusNormal"/>
        <w:spacing w:before="240"/>
        <w:ind w:firstLine="540"/>
        <w:jc w:val="both"/>
      </w:pPr>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4E4C7C" w:rsidRDefault="004E4C7C" w:rsidP="00D06916">
      <w:pPr>
        <w:pStyle w:val="ConsPlusNormal"/>
        <w:spacing w:before="240"/>
        <w:ind w:firstLine="540"/>
        <w:jc w:val="both"/>
      </w:pPr>
      <w:r>
        <w:t>48.6.3. Планируемые результаты освоения курса.</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4E4C7C" w:rsidRDefault="004E4C7C" w:rsidP="00D06916">
      <w:pPr>
        <w:pStyle w:val="ConsPlusNormal"/>
        <w:spacing w:before="240"/>
        <w:ind w:firstLine="540"/>
        <w:jc w:val="both"/>
      </w:pPr>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4E4C7C" w:rsidRDefault="004E4C7C" w:rsidP="00D06916">
      <w:pPr>
        <w:pStyle w:val="ConsPlusNormal"/>
        <w:spacing w:before="240"/>
        <w:ind w:firstLine="540"/>
        <w:jc w:val="both"/>
      </w:pPr>
      <w:r>
        <w:t>знание названий прослушиваемых произведений, фамилий композиторов, названий музыкальных инструментов;</w:t>
      </w:r>
    </w:p>
    <w:p w:rsidR="004E4C7C" w:rsidRDefault="004E4C7C" w:rsidP="00D06916">
      <w:pPr>
        <w:pStyle w:val="ConsPlusNormal"/>
        <w:spacing w:before="240"/>
        <w:ind w:firstLine="540"/>
        <w:jc w:val="both"/>
      </w:pPr>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4E4C7C" w:rsidRDefault="004E4C7C" w:rsidP="00D06916">
      <w:pPr>
        <w:pStyle w:val="ConsPlusNormal"/>
        <w:spacing w:before="240"/>
        <w:ind w:firstLine="540"/>
        <w:jc w:val="both"/>
      </w:pPr>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4E4C7C" w:rsidRDefault="004E4C7C" w:rsidP="00D06916">
      <w:pPr>
        <w:pStyle w:val="ConsPlusNormal"/>
        <w:spacing w:before="240"/>
        <w:ind w:firstLine="540"/>
        <w:jc w:val="both"/>
      </w:pPr>
      <w:r>
        <w:t>знание названий исполняемых танцев (отдельных движений), умения характеризовать музыку, сопровождающую танец;</w:t>
      </w:r>
    </w:p>
    <w:p w:rsidR="004E4C7C" w:rsidRDefault="004E4C7C" w:rsidP="00D06916">
      <w:pPr>
        <w:pStyle w:val="ConsPlusNormal"/>
        <w:spacing w:before="240"/>
        <w:ind w:firstLine="540"/>
        <w:jc w:val="both"/>
      </w:pPr>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4E4C7C" w:rsidRDefault="004E4C7C" w:rsidP="00D06916">
      <w:pPr>
        <w:pStyle w:val="ConsPlusNormal"/>
        <w:spacing w:before="240"/>
        <w:ind w:firstLine="540"/>
        <w:jc w:val="both"/>
      </w:pPr>
      <w:r>
        <w:t>овладение элементарными певческими навыками (с учетом возможностей обучающихся);</w:t>
      </w:r>
    </w:p>
    <w:p w:rsidR="004E4C7C" w:rsidRDefault="004E4C7C" w:rsidP="00D06916">
      <w:pPr>
        <w:pStyle w:val="ConsPlusNormal"/>
        <w:spacing w:before="240"/>
        <w:ind w:firstLine="540"/>
        <w:jc w:val="both"/>
      </w:pPr>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4E4C7C" w:rsidRDefault="004E4C7C" w:rsidP="00D06916">
      <w:pPr>
        <w:pStyle w:val="ConsPlusNormal"/>
        <w:spacing w:before="240"/>
        <w:ind w:firstLine="540"/>
        <w:jc w:val="both"/>
      </w:pPr>
      <w:r>
        <w:t>умения проявлять творческие способности в художественной деятельности, связанной с музыкой;</w:t>
      </w:r>
    </w:p>
    <w:p w:rsidR="004E4C7C" w:rsidRDefault="004E4C7C" w:rsidP="00D06916">
      <w:pPr>
        <w:pStyle w:val="ConsPlusNormal"/>
        <w:spacing w:before="240"/>
        <w:ind w:firstLine="540"/>
        <w:jc w:val="both"/>
      </w:pPr>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4E4C7C" w:rsidRDefault="004E4C7C" w:rsidP="00D06916">
      <w:pPr>
        <w:pStyle w:val="ConsPlusNormal"/>
        <w:spacing w:before="240"/>
        <w:ind w:firstLine="540"/>
        <w:jc w:val="both"/>
      </w:pPr>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4E4C7C" w:rsidRDefault="004E4C7C" w:rsidP="00D06916">
      <w:pPr>
        <w:pStyle w:val="ConsPlusNormal"/>
        <w:spacing w:before="240"/>
        <w:ind w:firstLine="540"/>
        <w:jc w:val="both"/>
      </w:pPr>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48.7. Коррекционно-развивающая область: коррекционный курс "Развитие слухового восприятия и техника речи".</w:t>
      </w:r>
    </w:p>
    <w:p w:rsidR="004E4C7C" w:rsidRDefault="004E4C7C" w:rsidP="00D06916">
      <w:pPr>
        <w:pStyle w:val="ConsPlusNormal"/>
        <w:spacing w:before="240"/>
        <w:ind w:firstLine="540"/>
        <w:jc w:val="both"/>
      </w:pPr>
      <w:r>
        <w:t>48.7.1. Пояснительная записка.</w:t>
      </w:r>
    </w:p>
    <w:p w:rsidR="004E4C7C" w:rsidRDefault="004E4C7C" w:rsidP="00D06916">
      <w:pPr>
        <w:pStyle w:val="ConsPlusNormal"/>
        <w:spacing w:before="240"/>
        <w:ind w:firstLine="540"/>
        <w:jc w:val="both"/>
      </w:pPr>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4E4C7C" w:rsidRDefault="004E4C7C" w:rsidP="00D06916">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4E4C7C" w:rsidRDefault="004E4C7C" w:rsidP="00D06916">
      <w:pPr>
        <w:pStyle w:val="ConsPlusNormal"/>
        <w:spacing w:before="240"/>
        <w:ind w:firstLine="540"/>
        <w:jc w:val="both"/>
      </w:pPr>
      <w:r>
        <w:t>На фронтальных занятиях "Развитие слухового восприятия и техника речи" реализуются три направления работы:</w:t>
      </w:r>
    </w:p>
    <w:p w:rsidR="004E4C7C" w:rsidRDefault="004E4C7C" w:rsidP="00D06916">
      <w:pPr>
        <w:pStyle w:val="ConsPlusNormal"/>
        <w:spacing w:before="240"/>
        <w:ind w:firstLine="540"/>
        <w:jc w:val="both"/>
      </w:pPr>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4E4C7C" w:rsidRDefault="004E4C7C" w:rsidP="00D06916">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4E4C7C" w:rsidRDefault="004E4C7C" w:rsidP="00D06916">
      <w:pPr>
        <w:pStyle w:val="ConsPlusNormal"/>
        <w:spacing w:before="240"/>
        <w:ind w:firstLine="540"/>
        <w:jc w:val="both"/>
      </w:pPr>
      <w:r>
        <w:t>развитие восприятия и воспроизведения устной речи.</w:t>
      </w:r>
    </w:p>
    <w:p w:rsidR="004E4C7C" w:rsidRDefault="004E4C7C" w:rsidP="00D06916">
      <w:pPr>
        <w:pStyle w:val="ConsPlusNormal"/>
        <w:spacing w:before="240"/>
        <w:ind w:firstLine="540"/>
        <w:jc w:val="both"/>
      </w:pPr>
      <w:r>
        <w:t>Обучение проводится при пользовании обучающимися индивидуальными средствами слухопротезирования.</w:t>
      </w:r>
    </w:p>
    <w:p w:rsidR="004E4C7C" w:rsidRDefault="004E4C7C" w:rsidP="00D06916">
      <w:pPr>
        <w:pStyle w:val="ConsPlusNormal"/>
        <w:spacing w:before="240"/>
        <w:ind w:firstLine="540"/>
        <w:jc w:val="both"/>
      </w:pPr>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4E4C7C" w:rsidRDefault="004E4C7C" w:rsidP="00D06916">
      <w:pPr>
        <w:pStyle w:val="ConsPlusNormal"/>
        <w:spacing w:before="240"/>
        <w:ind w:firstLine="540"/>
        <w:jc w:val="both"/>
      </w:pPr>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4E4C7C" w:rsidRDefault="004E4C7C" w:rsidP="00D06916">
      <w:pPr>
        <w:pStyle w:val="ConsPlusNormal"/>
        <w:spacing w:before="240"/>
        <w:ind w:firstLine="540"/>
        <w:jc w:val="both"/>
      </w:pPr>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соответствии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4E4C7C" w:rsidRDefault="004E4C7C" w:rsidP="00D06916">
      <w:pPr>
        <w:pStyle w:val="ConsPlusNormal"/>
        <w:spacing w:before="240"/>
        <w:ind w:firstLine="540"/>
        <w:jc w:val="both"/>
      </w:pPr>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4E4C7C" w:rsidRDefault="004E4C7C" w:rsidP="00D06916">
      <w:pPr>
        <w:pStyle w:val="ConsPlusNormal"/>
        <w:spacing w:before="240"/>
        <w:ind w:firstLine="540"/>
        <w:jc w:val="both"/>
      </w:pPr>
      <w:r>
        <w:t>48.7.2. Содержание обучения.</w:t>
      </w:r>
    </w:p>
    <w:p w:rsidR="004E4C7C" w:rsidRDefault="004E4C7C" w:rsidP="00D06916">
      <w:pPr>
        <w:pStyle w:val="ConsPlusNormal"/>
        <w:spacing w:before="240"/>
        <w:ind w:firstLine="540"/>
        <w:jc w:val="both"/>
      </w:pPr>
      <w:r>
        <w:t>48.7.2.1. Развитие слухового восприятия.</w:t>
      </w:r>
    </w:p>
    <w:p w:rsidR="004E4C7C" w:rsidRDefault="004E4C7C" w:rsidP="00D06916">
      <w:pPr>
        <w:pStyle w:val="ConsPlusNormal"/>
        <w:spacing w:before="240"/>
        <w:ind w:firstLine="540"/>
        <w:jc w:val="both"/>
      </w:pPr>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4E4C7C" w:rsidRDefault="004E4C7C" w:rsidP="00D06916">
      <w:pPr>
        <w:pStyle w:val="ConsPlusNormal"/>
        <w:spacing w:before="240"/>
        <w:ind w:firstLine="540"/>
        <w:jc w:val="both"/>
      </w:pPr>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4E4C7C" w:rsidRDefault="004E4C7C" w:rsidP="00D06916">
      <w:pPr>
        <w:pStyle w:val="ConsPlusNormal"/>
        <w:spacing w:before="240"/>
        <w:ind w:firstLine="540"/>
        <w:jc w:val="both"/>
      </w:pPr>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4E4C7C" w:rsidRDefault="004E4C7C" w:rsidP="00D06916">
      <w:pPr>
        <w:pStyle w:val="ConsPlusNormal"/>
        <w:spacing w:before="240"/>
        <w:ind w:firstLine="540"/>
        <w:jc w:val="both"/>
      </w:pPr>
      <w:r>
        <w:t>разговора и пения, мужского и женского голоса;</w:t>
      </w:r>
    </w:p>
    <w:p w:rsidR="004E4C7C" w:rsidRDefault="004E4C7C" w:rsidP="00D06916">
      <w:pPr>
        <w:pStyle w:val="ConsPlusNormal"/>
        <w:spacing w:before="240"/>
        <w:ind w:firstLine="540"/>
        <w:jc w:val="both"/>
      </w:pPr>
      <w:r>
        <w:t>определение направления звучания (локализация звучания в пространстве).</w:t>
      </w:r>
    </w:p>
    <w:p w:rsidR="004E4C7C" w:rsidRDefault="004E4C7C" w:rsidP="00D06916">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4E4C7C" w:rsidRDefault="004E4C7C" w:rsidP="00D06916">
      <w:pPr>
        <w:pStyle w:val="ConsPlusNormal"/>
        <w:spacing w:before="240"/>
        <w:ind w:firstLine="540"/>
        <w:jc w:val="both"/>
      </w:pPr>
      <w:r>
        <w:t>Развитие практической ориентации в звучащем мире.</w:t>
      </w:r>
    </w:p>
    <w:p w:rsidR="004E4C7C" w:rsidRDefault="004E4C7C" w:rsidP="00D06916">
      <w:pPr>
        <w:pStyle w:val="ConsPlusNormal"/>
        <w:spacing w:before="240"/>
        <w:ind w:firstLine="540"/>
        <w:jc w:val="both"/>
      </w:pPr>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p>
    <w:p w:rsidR="004E4C7C" w:rsidRDefault="004E4C7C" w:rsidP="00D06916">
      <w:pPr>
        <w:pStyle w:val="ConsPlusNormal"/>
        <w:spacing w:before="240"/>
        <w:ind w:firstLine="540"/>
        <w:jc w:val="both"/>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4E4C7C" w:rsidRDefault="004E4C7C" w:rsidP="00D06916">
      <w:pPr>
        <w:pStyle w:val="ConsPlusNormal"/>
        <w:spacing w:before="240"/>
        <w:ind w:firstLine="540"/>
        <w:jc w:val="both"/>
      </w:pPr>
      <w:r>
        <w:t>Восприятие на слух информации по радио, телевидению.</w:t>
      </w:r>
    </w:p>
    <w:p w:rsidR="004E4C7C" w:rsidRDefault="004E4C7C" w:rsidP="00D06916">
      <w:pPr>
        <w:pStyle w:val="ConsPlusNormal"/>
        <w:spacing w:before="240"/>
        <w:ind w:firstLine="540"/>
        <w:jc w:val="both"/>
      </w:pPr>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4E4C7C" w:rsidRDefault="004E4C7C" w:rsidP="00D06916">
      <w:pPr>
        <w:pStyle w:val="ConsPlusNormal"/>
        <w:spacing w:before="240"/>
        <w:ind w:firstLine="540"/>
        <w:jc w:val="both"/>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4E4C7C" w:rsidRDefault="004E4C7C" w:rsidP="00D06916">
      <w:pPr>
        <w:pStyle w:val="ConsPlusNormal"/>
        <w:spacing w:before="240"/>
        <w:ind w:firstLine="540"/>
        <w:jc w:val="both"/>
      </w:pPr>
      <w:r>
        <w:t>48.7.2.2. Техника речи.</w:t>
      </w:r>
    </w:p>
    <w:p w:rsidR="004E4C7C" w:rsidRDefault="004E4C7C" w:rsidP="00D06916">
      <w:pPr>
        <w:pStyle w:val="ConsPlusNormal"/>
        <w:spacing w:before="240"/>
        <w:ind w:firstLine="540"/>
        <w:jc w:val="both"/>
      </w:pPr>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4E4C7C" w:rsidRDefault="004E4C7C" w:rsidP="00D06916">
      <w:pPr>
        <w:pStyle w:val="ConsPlusNormal"/>
        <w:spacing w:before="240"/>
        <w:ind w:firstLine="540"/>
        <w:jc w:val="both"/>
      </w:pPr>
      <w:r>
        <w:t>48.7.3. Планируемые результаты освоения курса.</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4E4C7C" w:rsidRDefault="004E4C7C" w:rsidP="00D06916">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4E4C7C" w:rsidRDefault="004E4C7C" w:rsidP="00D06916">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4E4C7C" w:rsidRDefault="004E4C7C" w:rsidP="00D06916">
      <w:pPr>
        <w:pStyle w:val="ConsPlusNormal"/>
        <w:spacing w:before="240"/>
        <w:ind w:firstLine="540"/>
        <w:jc w:val="both"/>
      </w:pPr>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4E4C7C" w:rsidRDefault="004E4C7C" w:rsidP="00D06916">
      <w:pPr>
        <w:pStyle w:val="ConsPlusNormal"/>
        <w:spacing w:before="240"/>
        <w:ind w:firstLine="540"/>
        <w:jc w:val="both"/>
      </w:pPr>
      <w:r>
        <w:t>соблюдение сформированных произносительных умений в самостоятельных высказываниях;</w:t>
      </w:r>
    </w:p>
    <w:p w:rsidR="004E4C7C" w:rsidRDefault="004E4C7C" w:rsidP="00D06916">
      <w:pPr>
        <w:pStyle w:val="ConsPlusNormal"/>
        <w:spacing w:before="240"/>
        <w:ind w:firstLine="540"/>
        <w:jc w:val="both"/>
      </w:pPr>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4E4C7C" w:rsidRDefault="004E4C7C" w:rsidP="00D06916">
      <w:pPr>
        <w:pStyle w:val="ConsPlusNormal"/>
        <w:spacing w:before="240"/>
        <w:ind w:firstLine="540"/>
        <w:jc w:val="both"/>
      </w:pPr>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4E4C7C" w:rsidRDefault="004E4C7C" w:rsidP="00D06916">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49. Программа формирования УУД.</w:t>
      </w:r>
    </w:p>
    <w:p w:rsidR="004E4C7C" w:rsidRDefault="004E4C7C" w:rsidP="00D06916">
      <w:pPr>
        <w:pStyle w:val="ConsPlusNormal"/>
        <w:spacing w:before="240"/>
        <w:ind w:firstLine="540"/>
        <w:jc w:val="both"/>
      </w:pPr>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4E4C7C" w:rsidRDefault="004E4C7C" w:rsidP="00D06916">
      <w:pPr>
        <w:pStyle w:val="ConsPlusNormal"/>
        <w:spacing w:before="240"/>
        <w:ind w:firstLine="540"/>
        <w:jc w:val="both"/>
      </w:pPr>
      <w:r>
        <w:t xml:space="preserve">49.1. Программа формирования УУД направлена на обеспечение системно-деятельностного подхода, положенного в основу </w:t>
      </w:r>
      <w:hyperlink r:id="rId118" w:history="1">
        <w:r>
          <w:rPr>
            <w:color w:val="0000FF"/>
          </w:rPr>
          <w:t>ФГОС</w:t>
        </w:r>
      </w:hyperlink>
      <w:r>
        <w:t xml:space="preserve">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путем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4E4C7C" w:rsidRDefault="004E4C7C" w:rsidP="00D06916">
      <w:pPr>
        <w:pStyle w:val="ConsPlusNormal"/>
        <w:spacing w:before="240"/>
        <w:ind w:firstLine="540"/>
        <w:jc w:val="both"/>
      </w:pPr>
      <w:r>
        <w:t>49.2. Программа формирования УУД у слабослышащих и позднооглохших обучающихся:</w:t>
      </w:r>
    </w:p>
    <w:p w:rsidR="004E4C7C" w:rsidRDefault="004E4C7C" w:rsidP="00D06916">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4E4C7C" w:rsidRDefault="004E4C7C" w:rsidP="00D06916">
      <w:pPr>
        <w:pStyle w:val="ConsPlusNormal"/>
        <w:spacing w:before="240"/>
        <w:ind w:firstLine="540"/>
        <w:jc w:val="both"/>
      </w:pPr>
      <w:r>
        <w:t>определяет состав и характеристики УУД, доступных для освоения обучающимися в младшем школьном возрасте;</w:t>
      </w:r>
    </w:p>
    <w:p w:rsidR="004E4C7C" w:rsidRDefault="004E4C7C" w:rsidP="00D06916">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4E4C7C" w:rsidRDefault="004E4C7C" w:rsidP="00D06916">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4E4C7C" w:rsidRDefault="004E4C7C" w:rsidP="00D06916">
      <w:pPr>
        <w:pStyle w:val="ConsPlusNormal"/>
        <w:spacing w:before="240"/>
        <w:ind w:firstLine="540"/>
        <w:jc w:val="both"/>
      </w:pPr>
      <w:r>
        <w:t>49.3. Ценностными ориентирами начального общего образования выступают:</w:t>
      </w:r>
    </w:p>
    <w:p w:rsidR="004E4C7C" w:rsidRDefault="004E4C7C" w:rsidP="00D06916">
      <w:pPr>
        <w:pStyle w:val="ConsPlusNormal"/>
        <w:spacing w:before="240"/>
        <w:ind w:firstLine="540"/>
        <w:jc w:val="both"/>
      </w:pPr>
      <w:r>
        <w:t>формирование основ гражданской идентичности личности на основе:</w:t>
      </w:r>
    </w:p>
    <w:p w:rsidR="004E4C7C" w:rsidRDefault="004E4C7C" w:rsidP="00D06916">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4E4C7C" w:rsidRDefault="004E4C7C" w:rsidP="00D06916">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4E4C7C" w:rsidRDefault="004E4C7C" w:rsidP="00D06916">
      <w:pPr>
        <w:pStyle w:val="ConsPlusNormal"/>
        <w:spacing w:before="240"/>
        <w:ind w:firstLine="540"/>
        <w:jc w:val="both"/>
      </w:pPr>
      <w:r>
        <w:t>формирование психологических условий развития общения, сотрудничества на основе:</w:t>
      </w:r>
    </w:p>
    <w:p w:rsidR="004E4C7C" w:rsidRDefault="004E4C7C" w:rsidP="00D06916">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4E4C7C" w:rsidRDefault="004E4C7C" w:rsidP="00D06916">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E4C7C" w:rsidRDefault="004E4C7C" w:rsidP="00D06916">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4E4C7C" w:rsidRDefault="004E4C7C" w:rsidP="00D06916">
      <w:pPr>
        <w:pStyle w:val="ConsPlusNormal"/>
        <w:spacing w:before="240"/>
        <w:ind w:firstLine="540"/>
        <w:jc w:val="both"/>
      </w:pPr>
      <w:r>
        <w:t>опоры на опыт взаимодействий с партнерами по общению;</w:t>
      </w:r>
    </w:p>
    <w:p w:rsidR="004E4C7C" w:rsidRDefault="004E4C7C" w:rsidP="00D06916">
      <w:pPr>
        <w:pStyle w:val="ConsPlusNormal"/>
        <w:spacing w:before="240"/>
        <w:ind w:firstLine="540"/>
        <w:jc w:val="both"/>
      </w:pPr>
      <w:r>
        <w:t>развитие ценностно-смысловой сферы личности на основе:</w:t>
      </w:r>
    </w:p>
    <w:p w:rsidR="004E4C7C" w:rsidRDefault="004E4C7C" w:rsidP="00D06916">
      <w:pPr>
        <w:pStyle w:val="ConsPlusNormal"/>
        <w:spacing w:before="240"/>
        <w:ind w:firstLine="540"/>
        <w:jc w:val="both"/>
      </w:pPr>
      <w:r>
        <w:t>общечеловеческих принципов нравственности и гуманизма:</w:t>
      </w:r>
    </w:p>
    <w:p w:rsidR="004E4C7C" w:rsidRDefault="004E4C7C" w:rsidP="00D06916">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4E4C7C" w:rsidRDefault="004E4C7C" w:rsidP="00D06916">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4E4C7C" w:rsidRDefault="004E4C7C" w:rsidP="00D06916">
      <w:pPr>
        <w:pStyle w:val="ConsPlusNormal"/>
        <w:spacing w:before="240"/>
        <w:ind w:firstLine="540"/>
        <w:jc w:val="both"/>
      </w:pPr>
      <w:r>
        <w:t>личностного самоопределения в учебной, социально-бытовой деятельности;</w:t>
      </w:r>
    </w:p>
    <w:p w:rsidR="004E4C7C" w:rsidRDefault="004E4C7C" w:rsidP="00D06916">
      <w:pPr>
        <w:pStyle w:val="ConsPlusNormal"/>
        <w:spacing w:before="240"/>
        <w:ind w:firstLine="540"/>
        <w:jc w:val="both"/>
      </w:pPr>
      <w:r>
        <w:t>восприятия "образа Я" как субъекта учебной деятельности;</w:t>
      </w:r>
    </w:p>
    <w:p w:rsidR="004E4C7C" w:rsidRDefault="004E4C7C" w:rsidP="00D06916">
      <w:pPr>
        <w:pStyle w:val="ConsPlusNormal"/>
        <w:spacing w:before="240"/>
        <w:ind w:firstLine="540"/>
        <w:jc w:val="both"/>
      </w:pPr>
      <w:r>
        <w:t>внутренней позиции к самостоятельности и активности;</w:t>
      </w:r>
    </w:p>
    <w:p w:rsidR="004E4C7C" w:rsidRDefault="004E4C7C" w:rsidP="00D06916">
      <w:pPr>
        <w:pStyle w:val="ConsPlusNormal"/>
        <w:spacing w:before="240"/>
        <w:ind w:firstLine="540"/>
        <w:jc w:val="both"/>
      </w:pPr>
      <w:r>
        <w:t>развития эстетических чувств;</w:t>
      </w:r>
    </w:p>
    <w:p w:rsidR="004E4C7C" w:rsidRDefault="004E4C7C" w:rsidP="00D06916">
      <w:pPr>
        <w:pStyle w:val="ConsPlusNormal"/>
        <w:spacing w:before="240"/>
        <w:ind w:firstLine="540"/>
        <w:jc w:val="both"/>
      </w:pPr>
      <w:r>
        <w:t>развитие умения учиться на основе:</w:t>
      </w:r>
    </w:p>
    <w:p w:rsidR="004E4C7C" w:rsidRDefault="004E4C7C" w:rsidP="00D06916">
      <w:pPr>
        <w:pStyle w:val="ConsPlusNormal"/>
        <w:spacing w:before="240"/>
        <w:ind w:firstLine="540"/>
        <w:jc w:val="both"/>
      </w:pPr>
      <w:r>
        <w:t>развития широких познавательных интересов, инициативы и любознательности, мотивов познания и творчества;</w:t>
      </w:r>
    </w:p>
    <w:p w:rsidR="004E4C7C" w:rsidRDefault="004E4C7C" w:rsidP="00D06916">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4E4C7C" w:rsidRDefault="004E4C7C" w:rsidP="00D06916">
      <w:pPr>
        <w:pStyle w:val="ConsPlusNormal"/>
        <w:spacing w:before="240"/>
        <w:ind w:firstLine="540"/>
        <w:jc w:val="both"/>
      </w:pPr>
      <w:r>
        <w:t>развития чувственной основы познания, формирования компенсаторных способов учебной деятельности;</w:t>
      </w:r>
    </w:p>
    <w:p w:rsidR="004E4C7C" w:rsidRDefault="004E4C7C" w:rsidP="00D06916">
      <w:pPr>
        <w:pStyle w:val="ConsPlusNormal"/>
        <w:spacing w:before="240"/>
        <w:ind w:firstLine="540"/>
        <w:jc w:val="both"/>
      </w:pPr>
      <w:r>
        <w:t>развитие самостоятельности, инициативы и ответственности личности на основе:</w:t>
      </w:r>
    </w:p>
    <w:p w:rsidR="004E4C7C" w:rsidRDefault="004E4C7C" w:rsidP="00D06916">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4E4C7C" w:rsidRDefault="004E4C7C" w:rsidP="00D06916">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4E4C7C" w:rsidRDefault="004E4C7C" w:rsidP="00D06916">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4E4C7C" w:rsidRDefault="004E4C7C" w:rsidP="00D06916">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E4C7C" w:rsidRDefault="004E4C7C" w:rsidP="00D06916">
      <w:pPr>
        <w:pStyle w:val="ConsPlusNormal"/>
        <w:spacing w:before="240"/>
        <w:ind w:firstLine="540"/>
        <w:jc w:val="both"/>
      </w:pPr>
      <w:r>
        <w:t>Формирование у обучающихся УУД, представляющих обобщенные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4E4C7C" w:rsidRDefault="004E4C7C" w:rsidP="00D06916">
      <w:pPr>
        <w:pStyle w:val="ConsPlusNormal"/>
        <w:spacing w:before="240"/>
        <w:ind w:firstLine="540"/>
        <w:jc w:val="both"/>
      </w:pPr>
      <w:r>
        <w:t>49.4. Функциями УУД выступают:</w:t>
      </w:r>
    </w:p>
    <w:p w:rsidR="004E4C7C" w:rsidRDefault="004E4C7C" w:rsidP="00D06916">
      <w:pPr>
        <w:pStyle w:val="ConsPlusNormal"/>
        <w:spacing w:before="240"/>
        <w:ind w:firstLine="540"/>
        <w:jc w:val="both"/>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4C7C" w:rsidRDefault="004E4C7C" w:rsidP="00D06916">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4E4C7C" w:rsidRDefault="004E4C7C" w:rsidP="00D06916">
      <w:pPr>
        <w:pStyle w:val="ConsPlusNormal"/>
        <w:spacing w:before="240"/>
        <w:ind w:firstLine="540"/>
        <w:jc w:val="both"/>
      </w:pPr>
      <w:r>
        <w:t>обеспечение преемственности образовательного процесса.</w:t>
      </w:r>
    </w:p>
    <w:p w:rsidR="004E4C7C" w:rsidRDefault="004E4C7C" w:rsidP="00D06916">
      <w:pPr>
        <w:pStyle w:val="ConsPlusNormal"/>
        <w:spacing w:before="240"/>
        <w:ind w:firstLine="540"/>
        <w:jc w:val="both"/>
      </w:pPr>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4E4C7C" w:rsidRDefault="004E4C7C" w:rsidP="00D06916">
      <w:pPr>
        <w:pStyle w:val="ConsPlusNormal"/>
        <w:spacing w:before="240"/>
        <w:ind w:firstLine="540"/>
        <w:jc w:val="both"/>
      </w:pPr>
      <w:r>
        <w:t>1. Личностные УУД включают:</w:t>
      </w:r>
    </w:p>
    <w:p w:rsidR="004E4C7C" w:rsidRDefault="004E4C7C" w:rsidP="00D06916">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4E4C7C" w:rsidRDefault="004E4C7C" w:rsidP="00D06916">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4E4C7C" w:rsidRDefault="004E4C7C" w:rsidP="00D06916">
      <w:pPr>
        <w:pStyle w:val="ConsPlusNormal"/>
        <w:spacing w:before="240"/>
        <w:ind w:firstLine="540"/>
        <w:jc w:val="both"/>
      </w:pPr>
      <w:r>
        <w:t>учебно-познавательный интерес к учебному материалу;</w:t>
      </w:r>
    </w:p>
    <w:p w:rsidR="004E4C7C" w:rsidRDefault="004E4C7C" w:rsidP="00D06916">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4E4C7C" w:rsidRDefault="004E4C7C" w:rsidP="00D06916">
      <w:pPr>
        <w:pStyle w:val="ConsPlusNormal"/>
        <w:spacing w:before="240"/>
        <w:ind w:firstLine="540"/>
        <w:jc w:val="both"/>
      </w:pPr>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4E4C7C" w:rsidRDefault="004E4C7C" w:rsidP="00D06916">
      <w:pPr>
        <w:pStyle w:val="ConsPlusNormal"/>
        <w:spacing w:before="240"/>
        <w:ind w:firstLine="540"/>
        <w:jc w:val="both"/>
      </w:pPr>
      <w:r>
        <w:t>способность к оценке своей учебной деятельности;</w:t>
      </w:r>
    </w:p>
    <w:p w:rsidR="004E4C7C" w:rsidRDefault="004E4C7C" w:rsidP="00D06916">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4E4C7C" w:rsidRDefault="004E4C7C" w:rsidP="00D06916">
      <w:pPr>
        <w:pStyle w:val="ConsPlusNormal"/>
        <w:spacing w:before="240"/>
        <w:ind w:firstLine="540"/>
        <w:jc w:val="both"/>
      </w:pPr>
      <w:r>
        <w:t>знание основных моральных норм и ориентацию на их выполнение;</w:t>
      </w:r>
    </w:p>
    <w:p w:rsidR="004E4C7C" w:rsidRDefault="004E4C7C" w:rsidP="00D06916">
      <w:pPr>
        <w:pStyle w:val="ConsPlusNormal"/>
        <w:spacing w:before="240"/>
        <w:ind w:firstLine="540"/>
        <w:jc w:val="both"/>
      </w:pPr>
      <w:r>
        <w:t>установку на здоровый образ жизни (в том числе охрану анализаторов) и ее реализацию в реальном поведении и поступках;</w:t>
      </w:r>
    </w:p>
    <w:p w:rsidR="004E4C7C" w:rsidRDefault="004E4C7C" w:rsidP="00D06916">
      <w:pPr>
        <w:pStyle w:val="ConsPlusNormal"/>
        <w:spacing w:before="240"/>
        <w:ind w:firstLine="540"/>
        <w:jc w:val="both"/>
      </w:pPr>
      <w:r>
        <w:t>потребность в двигательной активности, мобильность;</w:t>
      </w:r>
    </w:p>
    <w:p w:rsidR="004E4C7C" w:rsidRDefault="004E4C7C" w:rsidP="00D06916">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4E4C7C" w:rsidRDefault="004E4C7C" w:rsidP="00D06916">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овладение доступными видами искусства.</w:t>
      </w:r>
    </w:p>
    <w:p w:rsidR="004E4C7C" w:rsidRDefault="004E4C7C" w:rsidP="00D06916">
      <w:pPr>
        <w:pStyle w:val="ConsPlusNormal"/>
        <w:spacing w:before="240"/>
        <w:ind w:firstLine="540"/>
        <w:jc w:val="both"/>
      </w:pPr>
      <w:r>
        <w:t>2. Регулятивные УУД представлены следующими умениями:</w:t>
      </w:r>
    </w:p>
    <w:p w:rsidR="004E4C7C" w:rsidRDefault="004E4C7C" w:rsidP="00D06916">
      <w:pPr>
        <w:pStyle w:val="ConsPlusNormal"/>
        <w:spacing w:before="240"/>
        <w:ind w:firstLine="540"/>
        <w:jc w:val="both"/>
      </w:pPr>
      <w:r>
        <w:t>принимать и сохранять учебную задачу;</w:t>
      </w:r>
    </w:p>
    <w:p w:rsidR="004E4C7C" w:rsidRDefault="004E4C7C" w:rsidP="00D06916">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4E4C7C" w:rsidRDefault="004E4C7C" w:rsidP="00D06916">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осуществлять итоговый и пошаговый контроль по результату;</w:t>
      </w:r>
    </w:p>
    <w:p w:rsidR="004E4C7C" w:rsidRDefault="004E4C7C" w:rsidP="00D06916">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E4C7C" w:rsidRDefault="004E4C7C" w:rsidP="00D06916">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4E4C7C" w:rsidRDefault="004E4C7C" w:rsidP="00D06916">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rsidR="004E4C7C" w:rsidRDefault="004E4C7C" w:rsidP="00D06916">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4E4C7C" w:rsidRDefault="004E4C7C" w:rsidP="00D06916">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4E4C7C" w:rsidRDefault="004E4C7C" w:rsidP="00D06916">
      <w:pPr>
        <w:pStyle w:val="ConsPlusNormal"/>
        <w:spacing w:before="240"/>
        <w:ind w:firstLine="540"/>
        <w:jc w:val="both"/>
      </w:pPr>
      <w:r>
        <w:t>осуществлять алгоритмизацию действий как основу компенсации.</w:t>
      </w:r>
    </w:p>
    <w:p w:rsidR="004E4C7C" w:rsidRDefault="004E4C7C" w:rsidP="00D06916">
      <w:pPr>
        <w:pStyle w:val="ConsPlusNormal"/>
        <w:spacing w:before="240"/>
        <w:ind w:firstLine="540"/>
        <w:jc w:val="both"/>
      </w:pPr>
      <w:r>
        <w:t>3. Познавательные УУД представлены следующими умениями:</w:t>
      </w:r>
    </w:p>
    <w:p w:rsidR="004E4C7C" w:rsidRDefault="004E4C7C" w:rsidP="00D06916">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использовать знаково-символические средства, в том числе модели и схемы, для решения задач;</w:t>
      </w:r>
    </w:p>
    <w:p w:rsidR="004E4C7C" w:rsidRDefault="004E4C7C" w:rsidP="00D06916">
      <w:pPr>
        <w:pStyle w:val="ConsPlusNormal"/>
        <w:spacing w:before="240"/>
        <w:ind w:firstLine="540"/>
        <w:jc w:val="both"/>
      </w:pPr>
      <w:r>
        <w:t>строить сообщения в устной и письменной форме;</w:t>
      </w:r>
    </w:p>
    <w:p w:rsidR="004E4C7C" w:rsidRDefault="004E4C7C" w:rsidP="00D06916">
      <w:pPr>
        <w:pStyle w:val="ConsPlusNormal"/>
        <w:spacing w:before="240"/>
        <w:ind w:firstLine="540"/>
        <w:jc w:val="both"/>
      </w:pPr>
      <w:r>
        <w:t>ориентироваться на разнообразие способов решения задач;</w:t>
      </w:r>
    </w:p>
    <w:p w:rsidR="004E4C7C" w:rsidRDefault="004E4C7C" w:rsidP="00D06916">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E4C7C" w:rsidRDefault="004E4C7C" w:rsidP="00D06916">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4E4C7C" w:rsidRDefault="004E4C7C" w:rsidP="00D06916">
      <w:pPr>
        <w:pStyle w:val="ConsPlusNormal"/>
        <w:spacing w:before="240"/>
        <w:ind w:firstLine="540"/>
        <w:jc w:val="both"/>
      </w:pPr>
      <w:r>
        <w:t>устанавливать причинно-следственные связи в изучаемом круге явлений;</w:t>
      </w:r>
    </w:p>
    <w:p w:rsidR="004E4C7C" w:rsidRDefault="004E4C7C" w:rsidP="00D06916">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устанавливать аналогии;</w:t>
      </w:r>
    </w:p>
    <w:p w:rsidR="004E4C7C" w:rsidRDefault="004E4C7C" w:rsidP="00D06916">
      <w:pPr>
        <w:pStyle w:val="ConsPlusNormal"/>
        <w:spacing w:before="240"/>
        <w:ind w:firstLine="540"/>
        <w:jc w:val="both"/>
      </w:pPr>
      <w:r>
        <w:t>владеть рядом общих приемов решения задач;</w:t>
      </w:r>
    </w:p>
    <w:p w:rsidR="004E4C7C" w:rsidRDefault="004E4C7C" w:rsidP="00D06916">
      <w:pPr>
        <w:pStyle w:val="ConsPlusNormal"/>
        <w:spacing w:before="240"/>
        <w:ind w:firstLine="540"/>
        <w:jc w:val="both"/>
      </w:pPr>
      <w:r>
        <w:t>владеть компенсаторными способами познавательной деятельности.</w:t>
      </w:r>
    </w:p>
    <w:p w:rsidR="004E4C7C" w:rsidRDefault="004E4C7C" w:rsidP="00D06916">
      <w:pPr>
        <w:pStyle w:val="ConsPlusNormal"/>
        <w:spacing w:before="240"/>
        <w:ind w:firstLine="540"/>
        <w:jc w:val="both"/>
      </w:pPr>
      <w:r>
        <w:t>4. Коммуникативные УУД представлены следующими умениями:</w:t>
      </w:r>
    </w:p>
    <w:p w:rsidR="004E4C7C" w:rsidRDefault="004E4C7C" w:rsidP="00D06916">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4E4C7C" w:rsidRDefault="004E4C7C" w:rsidP="00D06916">
      <w:pPr>
        <w:pStyle w:val="ConsPlusNormal"/>
        <w:spacing w:before="240"/>
        <w:ind w:firstLine="540"/>
        <w:jc w:val="both"/>
      </w:pPr>
      <w:r>
        <w:t>учитывать разные мнения и стремиться к координации различных позиций в сотрудничестве;</w:t>
      </w:r>
    </w:p>
    <w:p w:rsidR="004E4C7C" w:rsidRDefault="004E4C7C" w:rsidP="00D06916">
      <w:pPr>
        <w:pStyle w:val="ConsPlusNormal"/>
        <w:spacing w:before="240"/>
        <w:ind w:firstLine="540"/>
        <w:jc w:val="both"/>
      </w:pPr>
      <w:r>
        <w:t>формулировать собственное мнение и позицию;</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научиться адекватно использовать компенсаторные способы для решения различных коммуникативных задач;</w:t>
      </w:r>
    </w:p>
    <w:p w:rsidR="004E4C7C" w:rsidRDefault="004E4C7C" w:rsidP="00D06916">
      <w:pPr>
        <w:pStyle w:val="ConsPlusNormal"/>
        <w:spacing w:before="240"/>
        <w:ind w:firstLine="540"/>
        <w:jc w:val="both"/>
      </w:pPr>
      <w:r>
        <w:t>использовать невербальные средства общения для взаимодействия с партнером.</w:t>
      </w:r>
    </w:p>
    <w:p w:rsidR="004E4C7C" w:rsidRDefault="004E4C7C" w:rsidP="00D06916">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4E4C7C" w:rsidRDefault="004E4C7C" w:rsidP="00D06916">
      <w:pPr>
        <w:pStyle w:val="ConsPlusNormal"/>
        <w:spacing w:before="240"/>
        <w:ind w:firstLine="540"/>
        <w:jc w:val="both"/>
      </w:pPr>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4E4C7C" w:rsidRDefault="004E4C7C" w:rsidP="00D06916">
      <w:pPr>
        <w:pStyle w:val="ConsPlusNormal"/>
        <w:spacing w:before="240"/>
        <w:ind w:firstLine="540"/>
        <w:jc w:val="both"/>
      </w:pPr>
      <w:r>
        <w:t>Каждый учебный предмет раскрывает определенные возможности для формирования УУД.</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50. Программа коррекционной работы.</w:t>
      </w:r>
    </w:p>
    <w:p w:rsidR="004E4C7C" w:rsidRDefault="004E4C7C" w:rsidP="00D06916">
      <w:pPr>
        <w:pStyle w:val="ConsPlusNormal"/>
        <w:spacing w:before="240"/>
        <w:ind w:firstLine="540"/>
        <w:jc w:val="both"/>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4E4C7C" w:rsidRDefault="004E4C7C" w:rsidP="00D06916">
      <w:pPr>
        <w:pStyle w:val="ConsPlusNormal"/>
        <w:spacing w:before="240"/>
        <w:ind w:firstLine="540"/>
        <w:jc w:val="both"/>
      </w:pPr>
      <w:r>
        <w:t>50.1. Программа коррекционной работы содержит:</w:t>
      </w:r>
    </w:p>
    <w:p w:rsidR="004E4C7C" w:rsidRDefault="004E4C7C" w:rsidP="00D06916">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4E4C7C" w:rsidRDefault="004E4C7C" w:rsidP="00D06916">
      <w:pPr>
        <w:pStyle w:val="ConsPlusNormal"/>
        <w:spacing w:before="240"/>
        <w:ind w:firstLine="540"/>
        <w:jc w:val="both"/>
      </w:pPr>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4E4C7C" w:rsidRDefault="004E4C7C" w:rsidP="00D06916">
      <w:pPr>
        <w:pStyle w:val="ConsPlusNormal"/>
        <w:spacing w:before="240"/>
        <w:ind w:firstLine="540"/>
        <w:jc w:val="both"/>
      </w:pPr>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учитываются при определении объемов финансирования, направляемых на реализацию адаптированной основной образовательной программы.</w:t>
      </w:r>
    </w:p>
    <w:p w:rsidR="004E4C7C" w:rsidRDefault="004E4C7C" w:rsidP="00D06916">
      <w:pPr>
        <w:pStyle w:val="ConsPlusNormal"/>
        <w:spacing w:before="240"/>
        <w:ind w:firstLine="540"/>
        <w:jc w:val="both"/>
      </w:pPr>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4E4C7C" w:rsidRDefault="004E4C7C" w:rsidP="00D06916">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4E4C7C" w:rsidRDefault="004E4C7C" w:rsidP="00D06916">
      <w:pPr>
        <w:pStyle w:val="ConsPlusNormal"/>
        <w:spacing w:before="240"/>
        <w:ind w:firstLine="540"/>
        <w:jc w:val="both"/>
      </w:pPr>
      <w:r>
        <w:t>50.3. Задачи программы коррекционно-развивающей работы:</w:t>
      </w:r>
    </w:p>
    <w:p w:rsidR="004E4C7C" w:rsidRDefault="004E4C7C" w:rsidP="00D06916">
      <w:pPr>
        <w:pStyle w:val="ConsPlusNormal"/>
        <w:spacing w:before="240"/>
        <w:ind w:firstLine="540"/>
        <w:jc w:val="both"/>
      </w:pPr>
      <w:r>
        <w:t>выявление особых образовательных потребностей слабослышащих и позднооглохших обучающихся, обусловленных недостатками в их развитии;</w:t>
      </w:r>
    </w:p>
    <w:p w:rsidR="004E4C7C" w:rsidRDefault="004E4C7C" w:rsidP="00D06916">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4E4C7C" w:rsidRDefault="004E4C7C" w:rsidP="00D06916">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4E4C7C" w:rsidRDefault="004E4C7C" w:rsidP="00D06916">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4E4C7C" w:rsidRDefault="004E4C7C" w:rsidP="00D06916">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4E4C7C" w:rsidRDefault="004E4C7C" w:rsidP="00D06916">
      <w:pPr>
        <w:pStyle w:val="ConsPlusNormal"/>
        <w:spacing w:before="240"/>
        <w:ind w:firstLine="540"/>
        <w:jc w:val="both"/>
      </w:pPr>
      <w:r>
        <w:t>оказание консультативной и методической помощи родителям (законным представителям) слабослышащих и позднооглохших обучающихся.</w:t>
      </w:r>
    </w:p>
    <w:p w:rsidR="004E4C7C" w:rsidRDefault="004E4C7C" w:rsidP="00D06916">
      <w:pPr>
        <w:pStyle w:val="ConsPlusNormal"/>
        <w:spacing w:before="240"/>
        <w:ind w:firstLine="540"/>
        <w:jc w:val="both"/>
      </w:pPr>
      <w:r>
        <w:t>50.4. Принципы программы коррекционно-развивающей работы:</w:t>
      </w:r>
    </w:p>
    <w:p w:rsidR="004E4C7C" w:rsidRDefault="004E4C7C" w:rsidP="00D06916">
      <w:pPr>
        <w:pStyle w:val="ConsPlusNormal"/>
        <w:spacing w:before="240"/>
        <w:ind w:firstLine="540"/>
        <w:jc w:val="both"/>
      </w:pPr>
      <w:r>
        <w:t>соблюдение интересов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4E4C7C" w:rsidRDefault="004E4C7C" w:rsidP="00D06916">
      <w:pPr>
        <w:pStyle w:val="ConsPlusNormal"/>
        <w:spacing w:before="240"/>
        <w:ind w:firstLine="540"/>
        <w:jc w:val="both"/>
      </w:pPr>
      <w:r>
        <w:t>приобщение обучающихся к социокультурным нормам, традициям семьи, общества и государства;</w:t>
      </w:r>
    </w:p>
    <w:p w:rsidR="004E4C7C" w:rsidRDefault="004E4C7C" w:rsidP="00D06916">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4E4C7C" w:rsidRDefault="004E4C7C" w:rsidP="00D06916">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4E4C7C" w:rsidRDefault="004E4C7C" w:rsidP="00D06916">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4E4C7C" w:rsidRDefault="004E4C7C" w:rsidP="00D06916">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4E4C7C" w:rsidRDefault="004E4C7C" w:rsidP="00D06916">
      <w:pPr>
        <w:pStyle w:val="ConsPlusNormal"/>
        <w:spacing w:before="240"/>
        <w:ind w:firstLine="540"/>
        <w:jc w:val="both"/>
      </w:pPr>
      <w:r>
        <w:t>Комплексное психолого-педагогическое сопровождение обучающихся включает: 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4E4C7C" w:rsidRDefault="004E4C7C" w:rsidP="00D06916">
      <w:pPr>
        <w:pStyle w:val="ConsPlusNormal"/>
        <w:spacing w:before="240"/>
        <w:ind w:firstLine="540"/>
        <w:jc w:val="both"/>
      </w:pPr>
      <w:r>
        <w:t>50.5. Направления и содержание программы коррекционной работы:</w:t>
      </w:r>
    </w:p>
    <w:p w:rsidR="004E4C7C" w:rsidRDefault="004E4C7C" w:rsidP="00D06916">
      <w:pPr>
        <w:pStyle w:val="ConsPlusNormal"/>
        <w:spacing w:before="240"/>
        <w:ind w:firstLine="540"/>
        <w:jc w:val="both"/>
      </w:pPr>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4E4C7C" w:rsidRDefault="004E4C7C" w:rsidP="00D06916">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4E4C7C" w:rsidRDefault="004E4C7C" w:rsidP="00D06916">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4E4C7C" w:rsidRDefault="004E4C7C" w:rsidP="00D06916">
      <w:pPr>
        <w:pStyle w:val="ConsPlusNormal"/>
        <w:spacing w:before="240"/>
        <w:ind w:firstLine="540"/>
        <w:jc w:val="both"/>
      </w:pPr>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4E4C7C" w:rsidRDefault="004E4C7C" w:rsidP="00D06916">
      <w:pPr>
        <w:pStyle w:val="ConsPlusNormal"/>
        <w:spacing w:before="240"/>
        <w:ind w:firstLine="540"/>
        <w:jc w:val="both"/>
      </w:pPr>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4E4C7C" w:rsidRDefault="004E4C7C" w:rsidP="00D06916">
      <w:pPr>
        <w:pStyle w:val="ConsPlusNormal"/>
        <w:spacing w:before="240"/>
        <w:ind w:firstLine="540"/>
        <w:jc w:val="both"/>
      </w:pPr>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4E4C7C" w:rsidRDefault="004E4C7C" w:rsidP="00D06916">
      <w:pPr>
        <w:pStyle w:val="ConsPlusNormal"/>
        <w:spacing w:before="240"/>
        <w:ind w:firstLine="540"/>
        <w:jc w:val="both"/>
      </w:pPr>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XXI. Организационный раздел ФАОП НОО для слабослышащих</w:t>
      </w:r>
    </w:p>
    <w:p w:rsidR="004E4C7C" w:rsidRDefault="004E4C7C" w:rsidP="00D06916">
      <w:pPr>
        <w:pStyle w:val="ConsPlusTitle"/>
        <w:jc w:val="center"/>
      </w:pPr>
      <w:r>
        <w:t>и позднооглохших обучающихся (вариант 2.2)</w:t>
      </w:r>
    </w:p>
    <w:p w:rsidR="004E4C7C" w:rsidRDefault="004E4C7C" w:rsidP="00D06916">
      <w:pPr>
        <w:pStyle w:val="ConsPlusNormal"/>
        <w:jc w:val="center"/>
      </w:pPr>
    </w:p>
    <w:p w:rsidR="004E4C7C" w:rsidRDefault="004E4C7C" w:rsidP="00D06916">
      <w:pPr>
        <w:pStyle w:val="ConsPlusTitle"/>
        <w:ind w:firstLine="540"/>
        <w:jc w:val="both"/>
        <w:outlineLvl w:val="2"/>
      </w:pPr>
      <w:r>
        <w:t>51. Федеральные учебные планы.</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51.1.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обучающихся с нарушениями слуха к продолжению образования на последующем уровне образования;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нарушения слуха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(1 - 4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4E4C7C" w:rsidRDefault="004E4C7C" w:rsidP="00D06916">
      <w:pPr>
        <w:pStyle w:val="ConsPlusNormal"/>
        <w:spacing w:before="240"/>
        <w:ind w:firstLine="540"/>
        <w:jc w:val="both"/>
      </w:pPr>
      <w:r>
        <w:t>Обязательная часть 1-го варианта учебного плана содержит перечень учебных предметов. В их числе "Русский язык".</w:t>
      </w:r>
    </w:p>
    <w:p w:rsidR="004E4C7C" w:rsidRDefault="004E4C7C" w:rsidP="00D06916">
      <w:pPr>
        <w:pStyle w:val="ConsPlusNormal"/>
        <w:spacing w:before="240"/>
        <w:ind w:firstLine="540"/>
        <w:jc w:val="both"/>
      </w:pPr>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4E4C7C" w:rsidRDefault="004E4C7C" w:rsidP="00D06916">
      <w:pPr>
        <w:pStyle w:val="ConsPlusNormal"/>
        <w:spacing w:before="240"/>
        <w:ind w:firstLine="540"/>
        <w:jc w:val="both"/>
      </w:pPr>
      <w:r>
        <w:t>в 1-ом классе - "Обучение грамоте" (4 часа); "Формирование грамматического строя речи" (2 часа);</w:t>
      </w:r>
    </w:p>
    <w:p w:rsidR="004E4C7C" w:rsidRDefault="004E4C7C" w:rsidP="00D06916">
      <w:pPr>
        <w:pStyle w:val="ConsPlusNormal"/>
        <w:spacing w:before="240"/>
        <w:ind w:firstLine="540"/>
        <w:jc w:val="both"/>
      </w:pPr>
      <w:r>
        <w:t>во 2 - 4-ых классах - "Формирование грамматического строя речи" (2 - 3 классы - 2 часа; 4 класс - 1 час); "Грамматика и правописание" (2 - 3 классы - 2 часа; 4 класс - 3 часа).</w:t>
      </w:r>
    </w:p>
    <w:p w:rsidR="004E4C7C" w:rsidRDefault="004E4C7C" w:rsidP="00D06916">
      <w:pPr>
        <w:pStyle w:val="ConsPlusNormal"/>
        <w:spacing w:before="240"/>
        <w:ind w:firstLine="540"/>
        <w:jc w:val="both"/>
      </w:pPr>
      <w: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4E4C7C" w:rsidRDefault="004E4C7C" w:rsidP="00D06916">
      <w:pPr>
        <w:pStyle w:val="ConsPlusNormal"/>
        <w:spacing w:before="240"/>
        <w:ind w:firstLine="540"/>
        <w:jc w:val="both"/>
      </w:pPr>
      <w:r>
        <w:t>в 1-ом дополнительном классе - "Формирование грамматического строя речи" (6 часов);</w:t>
      </w:r>
    </w:p>
    <w:p w:rsidR="004E4C7C" w:rsidRDefault="004E4C7C" w:rsidP="00D06916">
      <w:pPr>
        <w:pStyle w:val="ConsPlusNormal"/>
        <w:spacing w:before="240"/>
        <w:ind w:firstLine="540"/>
        <w:jc w:val="both"/>
      </w:pPr>
      <w:r>
        <w:t>в 1-ом классе - "Обучение грамоте" (4 часа); "Формирование грамматического строя речи" (2 часа);</w:t>
      </w:r>
    </w:p>
    <w:p w:rsidR="004E4C7C" w:rsidRDefault="004E4C7C" w:rsidP="00D06916">
      <w:pPr>
        <w:pStyle w:val="ConsPlusNormal"/>
        <w:spacing w:before="240"/>
        <w:ind w:firstLine="540"/>
        <w:jc w:val="both"/>
      </w:pPr>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4E4C7C" w:rsidRDefault="004E4C7C" w:rsidP="00D06916">
      <w:pPr>
        <w:pStyle w:val="ConsPlusNormal"/>
        <w:spacing w:before="240"/>
        <w:ind w:firstLine="540"/>
        <w:jc w:val="both"/>
      </w:pPr>
      <w:r>
        <w:t>51.1.2. Часть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нарушениями слуха;</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1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со 2-го класса - 40 минут, в 1-ом классе (в том числе дополнительном) - 35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20" w:history="1">
        <w:r>
          <w:rPr>
            <w:color w:val="0000FF"/>
          </w:rPr>
          <w:t>нормативами</w:t>
        </w:r>
      </w:hyperlink>
      <w:r>
        <w:t xml:space="preserve"> и Санитарно-эпидемиологическими </w:t>
      </w:r>
      <w:hyperlink r:id="rId121" w:history="1">
        <w:r>
          <w:rPr>
            <w:color w:val="0000FF"/>
          </w:rPr>
          <w:t>требованиями</w:t>
        </w:r>
      </w:hyperlink>
      <w:r>
        <w:t>.</w:t>
      </w:r>
    </w:p>
    <w:p w:rsidR="004E4C7C" w:rsidRDefault="004E4C7C" w:rsidP="00D06916">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 до 2 часов (120 минут).</w:t>
      </w:r>
    </w:p>
    <w:p w:rsidR="004E4C7C" w:rsidRDefault="004E4C7C" w:rsidP="00D06916">
      <w:pPr>
        <w:pStyle w:val="ConsPlusNormal"/>
        <w:spacing w:before="240"/>
        <w:ind w:firstLine="540"/>
        <w:jc w:val="both"/>
      </w:pPr>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22" w:history="1">
        <w:r>
          <w:rPr>
            <w:color w:val="0000FF"/>
          </w:rPr>
          <w:t>пункт 3.4.16</w:t>
        </w:r>
      </w:hyperlink>
      <w:r>
        <w:t xml:space="preserve"> Санитарно-эпидемиологических требований).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51.5. Федеральный учебный план ФАОП НОО для слабослышащих и позднооглохших обучающихся (вариант 2.2).</w:t>
      </w:r>
    </w:p>
    <w:p w:rsidR="004E4C7C" w:rsidRDefault="004E4C7C" w:rsidP="00D06916">
      <w:pPr>
        <w:pStyle w:val="ConsPlusNormal"/>
        <w:jc w:val="both"/>
      </w:pPr>
    </w:p>
    <w:p w:rsidR="004E4C7C" w:rsidRDefault="004E4C7C" w:rsidP="00D06916">
      <w:pPr>
        <w:pStyle w:val="ConsPlusTitle"/>
        <w:jc w:val="right"/>
        <w:outlineLvl w:val="4"/>
      </w:pPr>
      <w:r>
        <w:t>Вариант N 1</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655"/>
        <w:gridCol w:w="3180"/>
        <w:gridCol w:w="585"/>
        <w:gridCol w:w="585"/>
        <w:gridCol w:w="585"/>
        <w:gridCol w:w="586"/>
        <w:gridCol w:w="873"/>
      </w:tblGrid>
      <w:tr w:rsidR="004E4C7C" w:rsidTr="00C219BE">
        <w:tc>
          <w:tcPr>
            <w:tcW w:w="265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318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Учебные предметы\Классы</w:t>
            </w:r>
          </w:p>
        </w:tc>
        <w:tc>
          <w:tcPr>
            <w:tcW w:w="3214" w:type="dxa"/>
            <w:gridSpan w:val="5"/>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65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318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9049" w:type="dxa"/>
            <w:gridSpan w:val="7"/>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5"/>
            </w:pPr>
            <w:r>
              <w:t>Обязательная часть</w:t>
            </w:r>
          </w:p>
        </w:tc>
      </w:tr>
      <w:tr w:rsidR="004E4C7C" w:rsidTr="00C219BE">
        <w:tc>
          <w:tcPr>
            <w:tcW w:w="265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265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w:t>
            </w:r>
          </w:p>
        </w:tc>
      </w:tr>
      <w:tr w:rsidR="004E4C7C" w:rsidTr="00C219BE">
        <w:tc>
          <w:tcPr>
            <w:tcW w:w="265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Развитие речи</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w:t>
            </w:r>
          </w:p>
        </w:tc>
      </w:tr>
      <w:tr w:rsidR="004E4C7C" w:rsidTr="00C219BE">
        <w:tc>
          <w:tcPr>
            <w:tcW w:w="265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265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Ознакомление с окружающим миром</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265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265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265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265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265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318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Итого</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84</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Часть учебного плана, формируемая участниками образовательных отношений (при 5-дневной неделе)</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Максимально допустимая недельная нагрузка (при 5-дневной учебной неделе)</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90</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Внеурочная деятельность (включая коррекционно-развивающую область)</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40</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Коррекционно-развивающая область, из них:</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1. Формирование речевого слуха и произносительной стороны устной речи (индивидуальные занятия)</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2. Развитие слухового восприятия и техника речи (фронтальные занятия)</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3. Музыкально-ритмические занятия (фронтальные занятия)</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Другие направления внеурочной деятельности</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r>
      <w:tr w:rsidR="004E4C7C" w:rsidTr="00C219BE">
        <w:tc>
          <w:tcPr>
            <w:tcW w:w="583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Всего к финансированию</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8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8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130</w:t>
            </w:r>
          </w:p>
        </w:tc>
      </w:tr>
    </w:tbl>
    <w:p w:rsidR="004E4C7C" w:rsidRDefault="004E4C7C" w:rsidP="00D06916">
      <w:pPr>
        <w:pStyle w:val="ConsPlusNormal"/>
        <w:jc w:val="both"/>
      </w:pPr>
    </w:p>
    <w:p w:rsidR="004E4C7C" w:rsidRDefault="004E4C7C" w:rsidP="00D06916">
      <w:pPr>
        <w:pStyle w:val="ConsPlusTitle"/>
        <w:ind w:firstLine="540"/>
        <w:jc w:val="both"/>
        <w:outlineLvl w:val="3"/>
      </w:pPr>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4E4C7C" w:rsidRDefault="004E4C7C" w:rsidP="00D06916">
      <w:pPr>
        <w:pStyle w:val="ConsPlusNormal"/>
        <w:jc w:val="both"/>
      </w:pPr>
    </w:p>
    <w:p w:rsidR="004E4C7C" w:rsidRDefault="004E4C7C" w:rsidP="00D06916">
      <w:pPr>
        <w:pStyle w:val="ConsPlusTitle"/>
        <w:jc w:val="right"/>
        <w:outlineLvl w:val="4"/>
      </w:pPr>
      <w:r>
        <w:t>Вариант N 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145"/>
        <w:gridCol w:w="2395"/>
        <w:gridCol w:w="646"/>
        <w:gridCol w:w="646"/>
        <w:gridCol w:w="646"/>
        <w:gridCol w:w="646"/>
        <w:gridCol w:w="646"/>
        <w:gridCol w:w="650"/>
        <w:gridCol w:w="613"/>
      </w:tblGrid>
      <w:tr w:rsidR="004E4C7C" w:rsidTr="00C219BE">
        <w:tc>
          <w:tcPr>
            <w:tcW w:w="214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39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Учебные предметы\Классы</w:t>
            </w:r>
          </w:p>
        </w:tc>
        <w:tc>
          <w:tcPr>
            <w:tcW w:w="3880"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9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5832"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5"/>
            </w:pPr>
            <w:r>
              <w:t>Обязательная часть</w:t>
            </w:r>
          </w:p>
        </w:tc>
        <w:tc>
          <w:tcPr>
            <w:tcW w:w="2588"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214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28</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Развитие речи</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Предметно-практическое обучение</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24</w:t>
            </w:r>
          </w:p>
        </w:tc>
      </w:tr>
      <w:tr w:rsidR="004E4C7C" w:rsidTr="00C219BE">
        <w:tc>
          <w:tcPr>
            <w:tcW w:w="214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Ознакомление с окружающим миром</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14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14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39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Итого</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126</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Часть учебного плана, формируемая участниками образовательных отношений (при 5-дневной неделе)</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Максимально допустимая недельная нагрузка (при 5-дневной учебной неделе)</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134</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Внеурочная деятельность (включая коррекционно-развиваюшую область)</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60</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Коррекционно-развивающая область, из них:</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32</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1. Формирование речевого слуха и произносительной стороны речи (индивидуальные занятия)</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2. Развитие слухового восприятия и техника речи (фронтальные занятия)</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3. Музыкально-ритмические занятия (фронтальные занятия)</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Другие направления внеурочной деятельности</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27</w:t>
            </w:r>
          </w:p>
        </w:tc>
      </w:tr>
      <w:tr w:rsidR="004E4C7C" w:rsidTr="00C219BE">
        <w:tc>
          <w:tcPr>
            <w:tcW w:w="454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Всего к финансированию</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46"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1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194</w:t>
            </w:r>
          </w:p>
        </w:tc>
      </w:tr>
    </w:tbl>
    <w:p w:rsidR="004E4C7C" w:rsidRDefault="004E4C7C" w:rsidP="00D06916">
      <w:pPr>
        <w:pStyle w:val="ConsPlusNormal"/>
        <w:jc w:val="both"/>
      </w:pPr>
    </w:p>
    <w:p w:rsidR="004E4C7C" w:rsidRDefault="004E4C7C" w:rsidP="00D06916">
      <w:pPr>
        <w:pStyle w:val="ConsPlusNormal"/>
        <w:ind w:firstLine="540"/>
        <w:jc w:val="both"/>
      </w:pPr>
      <w: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52. Федеральный календарный учебный график.</w:t>
      </w:r>
    </w:p>
    <w:p w:rsidR="004E4C7C" w:rsidRDefault="004E4C7C" w:rsidP="00D06916">
      <w:pPr>
        <w:pStyle w:val="ConsPlusNormal"/>
        <w:spacing w:before="240"/>
        <w:ind w:firstLine="540"/>
        <w:jc w:val="both"/>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2 - 5 классов), 9 учебных недель (для 1 дополнительных и 1 классов); 4 четверть - 8 учебных недель (для 1 дополнительных и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дополнительных и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дополнительных и 1 - 5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дополнительных и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23"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52.4.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XXII. Целевой раздел ФАОП НОО слабослышащих</w:t>
      </w:r>
    </w:p>
    <w:p w:rsidR="004E4C7C" w:rsidRDefault="004E4C7C" w:rsidP="00D06916">
      <w:pPr>
        <w:pStyle w:val="ConsPlusTitle"/>
        <w:jc w:val="center"/>
      </w:pPr>
      <w:r>
        <w:t>и позднооглохших обучающихся с легкой умственной отсталостью</w:t>
      </w:r>
    </w:p>
    <w:p w:rsidR="004E4C7C" w:rsidRDefault="004E4C7C" w:rsidP="00D06916">
      <w:pPr>
        <w:pStyle w:val="ConsPlusTitle"/>
        <w:jc w:val="center"/>
      </w:pPr>
      <w:r>
        <w:t>(интеллектуальными нарушениями) (вариант 2.3)</w:t>
      </w:r>
    </w:p>
    <w:p w:rsidR="004E4C7C" w:rsidRDefault="004E4C7C" w:rsidP="00D06916">
      <w:pPr>
        <w:pStyle w:val="ConsPlusNormal"/>
        <w:jc w:val="center"/>
      </w:pPr>
    </w:p>
    <w:p w:rsidR="004E4C7C" w:rsidRDefault="004E4C7C" w:rsidP="00D06916">
      <w:pPr>
        <w:pStyle w:val="ConsPlusTitle"/>
        <w:ind w:firstLine="540"/>
        <w:jc w:val="both"/>
        <w:outlineLvl w:val="2"/>
      </w:pPr>
      <w:r>
        <w:t>53. Пояснительная записка.</w:t>
      </w:r>
    </w:p>
    <w:p w:rsidR="004E4C7C" w:rsidRDefault="004E4C7C" w:rsidP="00D06916">
      <w:pPr>
        <w:pStyle w:val="ConsPlusNormal"/>
        <w:spacing w:before="240"/>
        <w:ind w:firstLine="540"/>
        <w:jc w:val="both"/>
      </w:pPr>
      <w:r>
        <w:t xml:space="preserve">53.1. Цель: обеспечение выполнения требований </w:t>
      </w:r>
      <w:hyperlink r:id="rId12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4E4C7C" w:rsidRDefault="004E4C7C" w:rsidP="00D06916">
      <w:pPr>
        <w:pStyle w:val="ConsPlusNormal"/>
        <w:spacing w:before="240"/>
        <w:ind w:firstLine="540"/>
        <w:jc w:val="both"/>
      </w:pPr>
      <w:r>
        <w:t>53.2.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обучающихся с нарушениями слуха с легкой умственной отсталостью;</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обучающихся с нарушениями слуха с легкой умственной отсталостью;</w:t>
      </w:r>
    </w:p>
    <w:p w:rsidR="004E4C7C" w:rsidRDefault="004E4C7C" w:rsidP="00D06916">
      <w:pPr>
        <w:pStyle w:val="ConsPlusNormal"/>
        <w:spacing w:before="240"/>
        <w:ind w:firstLine="540"/>
        <w:jc w:val="both"/>
      </w:pPr>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4E4C7C" w:rsidRDefault="004E4C7C" w:rsidP="00D06916">
      <w:pPr>
        <w:pStyle w:val="ConsPlusNormal"/>
        <w:spacing w:before="240"/>
        <w:ind w:firstLine="540"/>
        <w:jc w:val="both"/>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4E4C7C" w:rsidRDefault="004E4C7C" w:rsidP="00D06916">
      <w:pPr>
        <w:pStyle w:val="ConsPlusNormal"/>
        <w:spacing w:before="240"/>
        <w:ind w:firstLine="540"/>
        <w:jc w:val="both"/>
      </w:pPr>
      <w:r>
        <w:t xml:space="preserve">53.3. Принципы и подходы к формированию ФАОП НОО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spacing w:before="240"/>
        <w:ind w:firstLine="540"/>
        <w:jc w:val="both"/>
      </w:pPr>
      <w:r>
        <w:t xml:space="preserve">Принципы и подходы к формированию ФАОП НОО представлены в </w:t>
      </w:r>
      <w:hyperlink w:anchor="Par3107" w:tooltip="XVI. Целевой раздел ФАОП НОО для слабослышащих" w:history="1">
        <w:r>
          <w:rPr>
            <w:color w:val="0000FF"/>
          </w:rPr>
          <w:t>разделе XVI</w:t>
        </w:r>
      </w:hyperlink>
      <w:r>
        <w:t xml:space="preserve"> Целевой раздел ФАОП НОО для слабослышащих и позднооглохших обучающихся (вариант 2.1).</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53.4. Общая характеристика.</w:t>
      </w:r>
    </w:p>
    <w:p w:rsidR="004E4C7C" w:rsidRDefault="004E4C7C" w:rsidP="00D06916">
      <w:pPr>
        <w:pStyle w:val="ConsPlusNormal"/>
        <w:spacing w:before="240"/>
        <w:ind w:firstLine="540"/>
        <w:jc w:val="both"/>
      </w:pPr>
      <w:r>
        <w:t>Вариант 2.3 предполагает, что слабослышащие, позднооглохшие, перенесшие операцию кохлеарной имплантации обучающиеся с легкой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4E4C7C" w:rsidRDefault="004E4C7C" w:rsidP="00D06916">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4E4C7C" w:rsidRDefault="004E4C7C" w:rsidP="00D06916">
      <w:pPr>
        <w:pStyle w:val="ConsPlusNormal"/>
        <w:spacing w:before="240"/>
        <w:ind w:firstLine="540"/>
        <w:jc w:val="both"/>
      </w:pPr>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4E4C7C" w:rsidRDefault="004E4C7C" w:rsidP="00D06916">
      <w:pPr>
        <w:pStyle w:val="ConsPlusNormal"/>
        <w:spacing w:before="240"/>
        <w:ind w:firstLine="540"/>
        <w:jc w:val="both"/>
      </w:pPr>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легкой умственной отсталостью (интеллектуальными нарушениями); применение как общих, так и специальных методов и приемов обучения.</w:t>
      </w:r>
    </w:p>
    <w:p w:rsidR="004E4C7C" w:rsidRDefault="004E4C7C" w:rsidP="00D06916">
      <w:pPr>
        <w:pStyle w:val="ConsPlusNormal"/>
        <w:spacing w:before="240"/>
        <w:ind w:firstLine="540"/>
        <w:jc w:val="both"/>
      </w:pPr>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53.5. Психолого-педагогическая характеристика обучающихся.</w:t>
      </w:r>
    </w:p>
    <w:p w:rsidR="004E4C7C" w:rsidRDefault="004E4C7C" w:rsidP="00D06916">
      <w:pPr>
        <w:pStyle w:val="ConsPlusNormal"/>
        <w:spacing w:before="240"/>
        <w:ind w:firstLine="540"/>
        <w:jc w:val="both"/>
      </w:pPr>
      <w:r>
        <w:t>Вариант 2.3 предназначен для образования слабослышащих и позднооглохших обучающихся (со слуховыми аппаратам и (или) имплантами):</w:t>
      </w:r>
    </w:p>
    <w:p w:rsidR="004E4C7C" w:rsidRDefault="004E4C7C" w:rsidP="00D06916">
      <w:pPr>
        <w:pStyle w:val="ConsPlusNormal"/>
        <w:spacing w:before="240"/>
        <w:ind w:firstLine="540"/>
        <w:jc w:val="both"/>
      </w:pPr>
      <w:r>
        <w:t>с ЗПР церебрально-органического происхождения, в результате которой длительное время отмечается функциональная незрелость ЦНС;</w:t>
      </w:r>
    </w:p>
    <w:p w:rsidR="004E4C7C" w:rsidRDefault="004E4C7C" w:rsidP="00D06916">
      <w:pPr>
        <w:pStyle w:val="ConsPlusNormal"/>
        <w:spacing w:before="240"/>
        <w:ind w:firstLine="540"/>
        <w:jc w:val="both"/>
      </w:pPr>
      <w:r>
        <w:t>с легкой умственной отсталостью (интеллектуальными нарушениями);</w:t>
      </w:r>
    </w:p>
    <w:p w:rsidR="004E4C7C" w:rsidRDefault="004E4C7C" w:rsidP="00D06916">
      <w:pPr>
        <w:pStyle w:val="ConsPlusNormal"/>
        <w:spacing w:before="240"/>
        <w:ind w:firstLine="540"/>
        <w:jc w:val="both"/>
      </w:pPr>
      <w:r>
        <w:t>с ЗПР или легкой умственной отсталостью (интеллектуальными нарушениями) и нарушениями зрения, с ДЦП;</w:t>
      </w:r>
    </w:p>
    <w:p w:rsidR="004E4C7C" w:rsidRDefault="004E4C7C" w:rsidP="00D06916">
      <w:pPr>
        <w:pStyle w:val="ConsPlusNormal"/>
        <w:spacing w:before="240"/>
        <w:ind w:firstLine="540"/>
        <w:jc w:val="both"/>
      </w:pPr>
      <w:r>
        <w:t>с ЗПР или с легкой умственной отсталостью (интеллектуальными нарушениями) и соматическими заболеваниями.</w:t>
      </w:r>
    </w:p>
    <w:p w:rsidR="004E4C7C" w:rsidRDefault="004E4C7C" w:rsidP="00D06916">
      <w:pPr>
        <w:pStyle w:val="ConsPlusNormal"/>
        <w:spacing w:before="240"/>
        <w:ind w:firstLine="540"/>
        <w:jc w:val="both"/>
      </w:pPr>
      <w:r>
        <w:t>Для слабослышащих и позднооглохших обучающихся с легкой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Осложненные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4E4C7C" w:rsidRDefault="004E4C7C" w:rsidP="00D06916">
      <w:pPr>
        <w:pStyle w:val="ConsPlusNormal"/>
        <w:spacing w:before="240"/>
        <w:ind w:firstLine="540"/>
        <w:jc w:val="both"/>
      </w:pPr>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4E4C7C" w:rsidRDefault="004E4C7C" w:rsidP="00D06916">
      <w:pPr>
        <w:pStyle w:val="ConsPlusNormal"/>
        <w:spacing w:before="240"/>
        <w:ind w:firstLine="540"/>
        <w:jc w:val="both"/>
      </w:pPr>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4E4C7C" w:rsidRDefault="004E4C7C" w:rsidP="00D06916">
      <w:pPr>
        <w:pStyle w:val="ConsPlusNormal"/>
        <w:spacing w:before="240"/>
        <w:ind w:firstLine="540"/>
        <w:jc w:val="both"/>
      </w:pPr>
      <w:r>
        <w:t>В структуру особых образовательных потребностей обучающихся входят:</w:t>
      </w:r>
    </w:p>
    <w:p w:rsidR="004E4C7C" w:rsidRDefault="004E4C7C" w:rsidP="00D06916">
      <w:pPr>
        <w:pStyle w:val="ConsPlusNormal"/>
        <w:spacing w:before="240"/>
        <w:ind w:firstLine="540"/>
        <w:jc w:val="both"/>
      </w:pPr>
      <w: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4E4C7C" w:rsidRDefault="004E4C7C" w:rsidP="00D06916">
      <w:pPr>
        <w:pStyle w:val="ConsPlusNormal"/>
        <w:spacing w:before="240"/>
        <w:ind w:firstLine="540"/>
        <w:jc w:val="both"/>
      </w:pPr>
      <w:r>
        <w:t>увеличение сроков освоения АООП;</w:t>
      </w:r>
    </w:p>
    <w:p w:rsidR="004E4C7C" w:rsidRDefault="004E4C7C" w:rsidP="00D06916">
      <w:pPr>
        <w:pStyle w:val="ConsPlusNormal"/>
        <w:spacing w:before="240"/>
        <w:ind w:firstLine="540"/>
        <w:jc w:val="both"/>
      </w:pPr>
      <w:r>
        <w:t>повышение уровня общего развития;</w:t>
      </w:r>
    </w:p>
    <w:p w:rsidR="004E4C7C" w:rsidRDefault="004E4C7C" w:rsidP="00D06916">
      <w:pPr>
        <w:pStyle w:val="ConsPlusNormal"/>
        <w:spacing w:before="240"/>
        <w:ind w:firstLine="540"/>
        <w:jc w:val="both"/>
      </w:pPr>
      <w: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4E4C7C" w:rsidRDefault="004E4C7C" w:rsidP="00D06916">
      <w:pPr>
        <w:pStyle w:val="ConsPlusNormal"/>
        <w:spacing w:before="240"/>
        <w:ind w:firstLine="540"/>
        <w:jc w:val="both"/>
      </w:pPr>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4E4C7C" w:rsidRDefault="004E4C7C" w:rsidP="00D06916">
      <w:pPr>
        <w:pStyle w:val="ConsPlusNormal"/>
        <w:spacing w:before="240"/>
        <w:ind w:firstLine="540"/>
        <w:jc w:val="both"/>
      </w:pPr>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4E4C7C" w:rsidRDefault="004E4C7C" w:rsidP="00D06916">
      <w:pPr>
        <w:pStyle w:val="ConsPlusNormal"/>
        <w:spacing w:before="240"/>
        <w:ind w:firstLine="540"/>
        <w:jc w:val="both"/>
      </w:pPr>
      <w:r>
        <w:t>доступность содержания познавательных задач, реализуемых в процессе образования;</w:t>
      </w:r>
    </w:p>
    <w:p w:rsidR="004E4C7C" w:rsidRDefault="004E4C7C" w:rsidP="00D06916">
      <w:pPr>
        <w:pStyle w:val="ConsPlusNormal"/>
        <w:spacing w:before="240"/>
        <w:ind w:firstLine="540"/>
        <w:jc w:val="both"/>
      </w:pPr>
      <w:r>
        <w:t>коррекция познавательной деятельности с широкой опорой на предметно-практическое обучение;</w:t>
      </w:r>
    </w:p>
    <w:p w:rsidR="004E4C7C" w:rsidRDefault="004E4C7C" w:rsidP="00D06916">
      <w:pPr>
        <w:pStyle w:val="ConsPlusNormal"/>
        <w:spacing w:before="240"/>
        <w:ind w:firstLine="540"/>
        <w:jc w:val="both"/>
      </w:pPr>
      <w:r>
        <w:t>обеспечение формирования социальных компетенций, способствующих получению образования и социальной адаптации обучающихся;</w:t>
      </w:r>
    </w:p>
    <w:p w:rsidR="004E4C7C" w:rsidRDefault="004E4C7C" w:rsidP="00D06916">
      <w:pPr>
        <w:pStyle w:val="ConsPlusNormal"/>
        <w:spacing w:before="240"/>
        <w:ind w:firstLine="540"/>
        <w:jc w:val="both"/>
      </w:pPr>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4E4C7C" w:rsidRDefault="004E4C7C" w:rsidP="00D06916">
      <w:pPr>
        <w:pStyle w:val="ConsPlusNormal"/>
        <w:spacing w:before="240"/>
        <w:ind w:firstLine="540"/>
        <w:jc w:val="both"/>
      </w:pPr>
      <w:r>
        <w:t>учет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4E4C7C" w:rsidRDefault="004E4C7C" w:rsidP="00D06916">
      <w:pPr>
        <w:pStyle w:val="ConsPlusNormal"/>
        <w:spacing w:before="240"/>
        <w:ind w:firstLine="54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4E4C7C" w:rsidRDefault="004E4C7C" w:rsidP="00D06916">
      <w:pPr>
        <w:pStyle w:val="ConsPlusNormal"/>
        <w:spacing w:before="240"/>
        <w:ind w:firstLine="540"/>
        <w:jc w:val="both"/>
      </w:pPr>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4E4C7C" w:rsidRDefault="004E4C7C" w:rsidP="00D06916">
      <w:pPr>
        <w:pStyle w:val="ConsPlusNormal"/>
        <w:spacing w:before="240"/>
        <w:ind w:firstLine="540"/>
        <w:jc w:val="both"/>
      </w:pPr>
      <w: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54. Планируемые результаты освоения слабослышащими и позднооглохшими обучающимися ФАОП НОО (вариант 2.3).</w:t>
      </w:r>
    </w:p>
    <w:p w:rsidR="004E4C7C" w:rsidRDefault="004E4C7C" w:rsidP="00D06916">
      <w:pPr>
        <w:pStyle w:val="ConsPlusNormal"/>
        <w:spacing w:before="240"/>
        <w:ind w:firstLine="540"/>
        <w:jc w:val="both"/>
      </w:pPr>
      <w:r>
        <w:t xml:space="preserve">54.1. В соответствии со </w:t>
      </w:r>
      <w:hyperlink r:id="rId125" w:history="1">
        <w:r>
          <w:rPr>
            <w:color w:val="0000FF"/>
          </w:rPr>
          <w:t>ФГОС</w:t>
        </w:r>
      </w:hyperlink>
      <w:r>
        <w:t xml:space="preserve">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оцениваются как итоговые на момент завершения общего образования.</w:t>
      </w:r>
    </w:p>
    <w:p w:rsidR="004E4C7C" w:rsidRDefault="004E4C7C" w:rsidP="00D06916">
      <w:pPr>
        <w:pStyle w:val="ConsPlusNormal"/>
        <w:spacing w:before="240"/>
        <w:ind w:firstLine="540"/>
        <w:jc w:val="both"/>
      </w:pPr>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4E4C7C" w:rsidRDefault="004E4C7C" w:rsidP="00D06916">
      <w:pPr>
        <w:pStyle w:val="ConsPlusNormal"/>
        <w:spacing w:before="240"/>
        <w:ind w:firstLine="540"/>
        <w:jc w:val="both"/>
      </w:pPr>
      <w:r>
        <w:t>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4E4C7C" w:rsidRDefault="004E4C7C" w:rsidP="00D06916">
      <w:pPr>
        <w:pStyle w:val="ConsPlusNormal"/>
        <w:spacing w:before="240"/>
        <w:ind w:firstLine="540"/>
        <w:jc w:val="both"/>
      </w:pPr>
      <w:r>
        <w:t>54.3. Освоение АООП НОО (вариант 2.3) обеспечивает достижение обучающимися с нарушенным слухом двух видов результатов: личностных, предметных.</w:t>
      </w:r>
    </w:p>
    <w:p w:rsidR="004E4C7C" w:rsidRDefault="004E4C7C" w:rsidP="00D06916">
      <w:pPr>
        <w:pStyle w:val="ConsPlusNormal"/>
        <w:spacing w:before="240"/>
        <w:ind w:firstLine="540"/>
        <w:jc w:val="both"/>
      </w:pPr>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4E4C7C" w:rsidRDefault="004E4C7C" w:rsidP="00D06916">
      <w:pPr>
        <w:pStyle w:val="ConsPlusNormal"/>
        <w:spacing w:before="240"/>
        <w:ind w:firstLine="540"/>
        <w:jc w:val="both"/>
      </w:pPr>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4E4C7C" w:rsidRDefault="004E4C7C" w:rsidP="00D06916">
      <w:pPr>
        <w:pStyle w:val="ConsPlusNormal"/>
        <w:spacing w:before="240"/>
        <w:ind w:firstLine="540"/>
        <w:jc w:val="both"/>
      </w:pPr>
      <w:r>
        <w:t>Личностные результаты освоения АООП НОО (вариант 2.3) отражают:</w:t>
      </w:r>
    </w:p>
    <w:p w:rsidR="004E4C7C" w:rsidRDefault="004E4C7C" w:rsidP="00D06916">
      <w:pPr>
        <w:pStyle w:val="ConsPlusNormal"/>
        <w:spacing w:before="240"/>
        <w:ind w:firstLine="540"/>
        <w:jc w:val="both"/>
      </w:pPr>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4E4C7C" w:rsidRDefault="004E4C7C" w:rsidP="00D06916">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4E4C7C" w:rsidRDefault="004E4C7C" w:rsidP="00D06916">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4E4C7C" w:rsidRDefault="004E4C7C" w:rsidP="00D06916">
      <w:pPr>
        <w:pStyle w:val="ConsPlusNormal"/>
        <w:spacing w:before="240"/>
        <w:ind w:firstLine="540"/>
        <w:jc w:val="both"/>
      </w:pPr>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4E4C7C" w:rsidRDefault="004E4C7C" w:rsidP="00D06916">
      <w:pPr>
        <w:pStyle w:val="ConsPlusNormal"/>
        <w:spacing w:before="240"/>
        <w:ind w:firstLine="540"/>
        <w:jc w:val="both"/>
      </w:pPr>
      <w: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4E4C7C" w:rsidRDefault="004E4C7C" w:rsidP="00D06916">
      <w:pPr>
        <w:pStyle w:val="ConsPlusNormal"/>
        <w:spacing w:before="240"/>
        <w:ind w:firstLine="540"/>
        <w:jc w:val="both"/>
      </w:pPr>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4E4C7C" w:rsidRDefault="004E4C7C" w:rsidP="00D06916">
      <w:pPr>
        <w:pStyle w:val="ConsPlusNormal"/>
        <w:spacing w:before="240"/>
        <w:ind w:firstLine="540"/>
        <w:jc w:val="both"/>
      </w:pPr>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4E4C7C" w:rsidRDefault="004E4C7C" w:rsidP="00D06916">
      <w:pPr>
        <w:pStyle w:val="ConsPlusNormal"/>
        <w:spacing w:before="240"/>
        <w:ind w:firstLine="540"/>
        <w:jc w:val="both"/>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54.4. Система оценки достижения планируемых результатов освоения слабослышащими и позднооглохшими обучающимися с легкой умственной отсталостью ФАОП НОО (вариант 2.3).</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легкой умственной отсталостью;</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легкой умственной отсталостью.</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 нарушенным слухом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54.5. Основным направлением и целью оценочной деятельности в соответствии с требованиями </w:t>
      </w:r>
      <w:hyperlink r:id="rId126" w:history="1">
        <w:r>
          <w:rPr>
            <w:color w:val="0000FF"/>
          </w:rPr>
          <w:t>ФГОС</w:t>
        </w:r>
      </w:hyperlink>
      <w:r>
        <w:t xml:space="preserve"> НОО обучающихся с ОВЗ является оценка образовательных достижений слабослышащих и позднооглохших обучающихся с легкой умственной отсталостью.</w:t>
      </w:r>
    </w:p>
    <w:p w:rsidR="004E4C7C" w:rsidRDefault="004E4C7C" w:rsidP="00D06916">
      <w:pPr>
        <w:pStyle w:val="ConsPlusNormal"/>
        <w:spacing w:before="240"/>
        <w:ind w:firstLine="540"/>
        <w:jc w:val="both"/>
      </w:pPr>
      <w:r>
        <w:t>54.5.1.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4E4C7C" w:rsidRDefault="004E4C7C" w:rsidP="00D06916">
      <w:pPr>
        <w:pStyle w:val="ConsPlusNormal"/>
        <w:spacing w:before="240"/>
        <w:ind w:firstLine="540"/>
        <w:jc w:val="both"/>
      </w:pPr>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 и развития жизненной компетенции.</w:t>
      </w:r>
    </w:p>
    <w:p w:rsidR="004E4C7C" w:rsidRDefault="004E4C7C" w:rsidP="00D06916">
      <w:pPr>
        <w:pStyle w:val="ConsPlusNormal"/>
        <w:spacing w:before="240"/>
        <w:ind w:firstLine="540"/>
        <w:jc w:val="both"/>
      </w:pPr>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4E4C7C" w:rsidRDefault="004E4C7C" w:rsidP="00D06916">
      <w:pPr>
        <w:pStyle w:val="ConsPlusNormal"/>
        <w:spacing w:before="240"/>
        <w:ind w:firstLine="540"/>
        <w:jc w:val="both"/>
      </w:pPr>
      <w:r>
        <w:t>54.6. Личностные результаты обучающихся с нарушенным слухом с особенностями интеллектуального развития не подлежат итоговой оценке.</w:t>
      </w:r>
    </w:p>
    <w:p w:rsidR="004E4C7C" w:rsidRDefault="004E4C7C" w:rsidP="00D0691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4E4C7C" w:rsidRDefault="004E4C7C" w:rsidP="00D06916">
      <w:pPr>
        <w:pStyle w:val="ConsPlusNormal"/>
        <w:spacing w:before="240"/>
        <w:ind w:firstLine="540"/>
        <w:jc w:val="both"/>
      </w:pPr>
      <w:r>
        <w:t>54.7. Основной формой работы участников экспертной группы является ППк образовательной организации.</w:t>
      </w:r>
    </w:p>
    <w:p w:rsidR="004E4C7C" w:rsidRDefault="004E4C7C" w:rsidP="00D06916">
      <w:pPr>
        <w:pStyle w:val="ConsPlusNormal"/>
        <w:spacing w:before="240"/>
        <w:ind w:firstLine="540"/>
        <w:jc w:val="both"/>
      </w:pPr>
      <w: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4E4C7C" w:rsidRDefault="004E4C7C" w:rsidP="00D06916">
      <w:pPr>
        <w:pStyle w:val="ConsPlusNormal"/>
        <w:spacing w:before="240"/>
        <w:ind w:firstLine="540"/>
        <w:jc w:val="both"/>
      </w:pPr>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4E4C7C" w:rsidRDefault="004E4C7C" w:rsidP="00D06916">
      <w:pPr>
        <w:pStyle w:val="ConsPlusNormal"/>
        <w:spacing w:before="240"/>
        <w:ind w:firstLine="540"/>
        <w:jc w:val="both"/>
      </w:pPr>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систему балльной оценки результатов;</w:t>
      </w:r>
    </w:p>
    <w:p w:rsidR="004E4C7C" w:rsidRDefault="004E4C7C" w:rsidP="00D06916">
      <w:pPr>
        <w:pStyle w:val="ConsPlusNormal"/>
        <w:spacing w:before="240"/>
        <w:ind w:firstLine="540"/>
        <w:jc w:val="both"/>
      </w:pPr>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4E4C7C" w:rsidRDefault="004E4C7C" w:rsidP="00D06916">
      <w:pPr>
        <w:pStyle w:val="ConsPlusNormal"/>
        <w:spacing w:before="240"/>
        <w:ind w:firstLine="540"/>
        <w:jc w:val="both"/>
      </w:pPr>
      <w:r>
        <w:t>материалы ППк;</w:t>
      </w:r>
    </w:p>
    <w:p w:rsidR="004E4C7C" w:rsidRDefault="004E4C7C" w:rsidP="00D06916">
      <w:pPr>
        <w:pStyle w:val="ConsPlusNormal"/>
        <w:spacing w:before="240"/>
        <w:ind w:firstLine="540"/>
        <w:jc w:val="both"/>
      </w:pPr>
      <w:r>
        <w:t>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w:t>
      </w:r>
    </w:p>
    <w:p w:rsidR="004E4C7C" w:rsidRDefault="004E4C7C" w:rsidP="00D06916">
      <w:pPr>
        <w:pStyle w:val="ConsPlusNormal"/>
        <w:spacing w:before="240"/>
        <w:ind w:firstLine="540"/>
        <w:jc w:val="both"/>
      </w:pPr>
      <w: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4E4C7C" w:rsidRDefault="004E4C7C" w:rsidP="00D06916">
      <w:pPr>
        <w:pStyle w:val="ConsPlusNormal"/>
        <w:spacing w:before="240"/>
        <w:ind w:firstLine="540"/>
        <w:jc w:val="both"/>
      </w:pPr>
      <w: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4E4C7C" w:rsidRDefault="004E4C7C" w:rsidP="00D06916">
      <w:pPr>
        <w:pStyle w:val="ConsPlusNormal"/>
        <w:spacing w:before="240"/>
        <w:ind w:firstLine="540"/>
        <w:jc w:val="both"/>
      </w:pPr>
      <w:r>
        <w:t>При оценке итоговых предметных результатов обучения используется традиционная система отметок по 5-балльной шкале.</w:t>
      </w:r>
    </w:p>
    <w:p w:rsidR="004E4C7C" w:rsidRDefault="004E4C7C" w:rsidP="00D06916">
      <w:pPr>
        <w:pStyle w:val="ConsPlusNormal"/>
        <w:spacing w:before="240"/>
        <w:ind w:firstLine="540"/>
        <w:jc w:val="both"/>
      </w:pPr>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4E4C7C" w:rsidRDefault="004E4C7C" w:rsidP="00D06916">
      <w:pPr>
        <w:pStyle w:val="ConsPlusNormal"/>
        <w:spacing w:before="240"/>
        <w:ind w:firstLine="540"/>
        <w:jc w:val="both"/>
      </w:pPr>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4E4C7C" w:rsidRDefault="004E4C7C" w:rsidP="00D06916">
      <w:pPr>
        <w:pStyle w:val="ConsPlusNormal"/>
        <w:spacing w:before="240"/>
        <w:ind w:firstLine="540"/>
        <w:jc w:val="both"/>
      </w:pPr>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оценка достижения планируемых результатов освоения АООП НОО обучающимися и результативность аттестации педагогических кадров.</w:t>
      </w:r>
    </w:p>
    <w:p w:rsidR="004E4C7C" w:rsidRDefault="004E4C7C" w:rsidP="00D06916">
      <w:pPr>
        <w:pStyle w:val="ConsPlusNormal"/>
        <w:spacing w:before="240"/>
        <w:ind w:firstLine="540"/>
        <w:jc w:val="both"/>
      </w:pPr>
      <w:r>
        <w:t>Оценка включает следующие аккредитационные показатели:</w:t>
      </w:r>
    </w:p>
    <w:p w:rsidR="004E4C7C" w:rsidRDefault="004E4C7C" w:rsidP="00D06916">
      <w:pPr>
        <w:pStyle w:val="ConsPlusNormal"/>
        <w:spacing w:before="240"/>
        <w:ind w:firstLine="540"/>
        <w:jc w:val="both"/>
      </w:pPr>
      <w:r>
        <w:t>результаты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условия реализации АООП НОО;</w:t>
      </w:r>
    </w:p>
    <w:p w:rsidR="004E4C7C" w:rsidRDefault="004E4C7C" w:rsidP="00D06916">
      <w:pPr>
        <w:pStyle w:val="ConsPlusNormal"/>
        <w:spacing w:before="240"/>
        <w:ind w:firstLine="540"/>
        <w:jc w:val="both"/>
      </w:pPr>
      <w:r>
        <w:t>особенности контингента обучающихся.</w:t>
      </w:r>
    </w:p>
    <w:p w:rsidR="004E4C7C" w:rsidRDefault="004E4C7C" w:rsidP="00D06916">
      <w:pPr>
        <w:pStyle w:val="ConsPlusNormal"/>
        <w:spacing w:before="240"/>
        <w:ind w:firstLine="540"/>
        <w:jc w:val="both"/>
      </w:pPr>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4E4C7C" w:rsidRDefault="004E4C7C" w:rsidP="00D06916">
      <w:pPr>
        <w:pStyle w:val="ConsPlusNormal"/>
        <w:ind w:firstLine="540"/>
        <w:jc w:val="both"/>
      </w:pPr>
    </w:p>
    <w:p w:rsidR="004E4C7C" w:rsidRDefault="004E4C7C" w:rsidP="00D06916">
      <w:pPr>
        <w:pStyle w:val="ConsPlusTitle"/>
        <w:jc w:val="center"/>
        <w:outlineLvl w:val="1"/>
      </w:pPr>
      <w:r>
        <w:t>XXIII. Содержательный раздел ФАОП НОО для слабослышащих</w:t>
      </w:r>
    </w:p>
    <w:p w:rsidR="004E4C7C" w:rsidRDefault="004E4C7C" w:rsidP="00D06916">
      <w:pPr>
        <w:pStyle w:val="ConsPlusTitle"/>
        <w:jc w:val="center"/>
      </w:pPr>
      <w:r>
        <w:t>и позднооглохших обучающихся с легкой умственной отсталостью</w:t>
      </w:r>
    </w:p>
    <w:p w:rsidR="004E4C7C" w:rsidRDefault="004E4C7C" w:rsidP="00D06916">
      <w:pPr>
        <w:pStyle w:val="ConsPlusTitle"/>
        <w:jc w:val="center"/>
      </w:pPr>
      <w:r>
        <w:t>(вариант 2.3)</w:t>
      </w:r>
    </w:p>
    <w:p w:rsidR="004E4C7C" w:rsidRDefault="004E4C7C" w:rsidP="00D06916">
      <w:pPr>
        <w:pStyle w:val="ConsPlusNormal"/>
        <w:jc w:val="center"/>
      </w:pPr>
    </w:p>
    <w:p w:rsidR="004E4C7C" w:rsidRDefault="004E4C7C" w:rsidP="00D06916">
      <w:pPr>
        <w:pStyle w:val="ConsPlusTitle"/>
        <w:ind w:firstLine="540"/>
        <w:jc w:val="both"/>
        <w:outlineLvl w:val="2"/>
      </w:pPr>
      <w:r>
        <w:t>55.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55.1. Язык и речевая практика.</w:t>
      </w:r>
    </w:p>
    <w:p w:rsidR="004E4C7C" w:rsidRDefault="004E4C7C" w:rsidP="00D06916">
      <w:pPr>
        <w:pStyle w:val="ConsPlusNormal"/>
        <w:spacing w:before="240"/>
        <w:ind w:firstLine="540"/>
        <w:jc w:val="both"/>
      </w:pPr>
      <w:r>
        <w:t>55.1.1.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w:t>
      </w:r>
      <w:hyperlink r:id="rId12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4E4C7C" w:rsidRDefault="004E4C7C" w:rsidP="00D06916">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4E4C7C" w:rsidRDefault="004E4C7C" w:rsidP="00D06916">
      <w:pPr>
        <w:pStyle w:val="ConsPlusNormal"/>
        <w:spacing w:before="240"/>
        <w:ind w:firstLine="540"/>
        <w:jc w:val="both"/>
      </w:pPr>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4E4C7C" w:rsidRDefault="004E4C7C" w:rsidP="00D06916">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4E4C7C" w:rsidRDefault="004E4C7C" w:rsidP="00D06916">
      <w:pPr>
        <w:pStyle w:val="ConsPlusNormal"/>
        <w:spacing w:before="240"/>
        <w:ind w:firstLine="540"/>
        <w:jc w:val="both"/>
      </w:pPr>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4E4C7C" w:rsidRDefault="004E4C7C" w:rsidP="00D06916">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4E4C7C" w:rsidRDefault="004E4C7C" w:rsidP="00D06916">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4E4C7C" w:rsidRDefault="004E4C7C" w:rsidP="00D06916">
      <w:pPr>
        <w:pStyle w:val="ConsPlusNormal"/>
        <w:spacing w:before="240"/>
        <w:ind w:firstLine="540"/>
        <w:jc w:val="both"/>
      </w:pPr>
      <w:r>
        <w:t>55.1.2. Содержание обучения. Русский язык.</w:t>
      </w:r>
    </w:p>
    <w:p w:rsidR="004E4C7C" w:rsidRDefault="004E4C7C" w:rsidP="00D06916">
      <w:pPr>
        <w:pStyle w:val="ConsPlusNormal"/>
        <w:spacing w:before="240"/>
        <w:ind w:firstLine="540"/>
        <w:jc w:val="both"/>
      </w:pPr>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4E4C7C" w:rsidRDefault="004E4C7C" w:rsidP="00D06916">
      <w:pPr>
        <w:pStyle w:val="ConsPlusNormal"/>
        <w:spacing w:before="240"/>
        <w:ind w:firstLine="540"/>
        <w:jc w:val="both"/>
      </w:pPr>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4E4C7C" w:rsidRDefault="004E4C7C" w:rsidP="00D06916">
      <w:pPr>
        <w:pStyle w:val="ConsPlusNormal"/>
        <w:spacing w:before="240"/>
        <w:ind w:firstLine="540"/>
        <w:jc w:val="both"/>
      </w:pPr>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4E4C7C" w:rsidRDefault="004E4C7C" w:rsidP="00D06916">
      <w:pPr>
        <w:pStyle w:val="ConsPlusNormal"/>
        <w:spacing w:before="240"/>
        <w:ind w:firstLine="540"/>
        <w:jc w:val="both"/>
      </w:pPr>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4E4C7C" w:rsidRDefault="004E4C7C" w:rsidP="00D06916">
      <w:pPr>
        <w:pStyle w:val="ConsPlusNormal"/>
        <w:spacing w:before="240"/>
        <w:ind w:firstLine="540"/>
        <w:jc w:val="both"/>
      </w:pPr>
      <w:r>
        <w:t>55.1.3. Содержание обучения. Развитие речи.</w:t>
      </w:r>
    </w:p>
    <w:p w:rsidR="004E4C7C" w:rsidRDefault="004E4C7C" w:rsidP="00D06916">
      <w:pPr>
        <w:pStyle w:val="ConsPlusNormal"/>
        <w:spacing w:before="240"/>
        <w:ind w:firstLine="540"/>
        <w:jc w:val="both"/>
      </w:pPr>
      <w:r>
        <w:t>Основное внимание на уроках в данной предметной области уделяется целостному восприятию смысла предложений и коротких текстов, состоящих из 3 - 5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путем.</w:t>
      </w:r>
    </w:p>
    <w:p w:rsidR="004E4C7C" w:rsidRDefault="004E4C7C" w:rsidP="00D06916">
      <w:pPr>
        <w:pStyle w:val="ConsPlusNormal"/>
        <w:spacing w:before="240"/>
        <w:ind w:firstLine="540"/>
        <w:jc w:val="both"/>
      </w:pPr>
      <w:r>
        <w:t>55.1.4. Содержание обучения. Чтение и развитие речи.</w:t>
      </w:r>
    </w:p>
    <w:p w:rsidR="004E4C7C" w:rsidRDefault="004E4C7C" w:rsidP="00D06916">
      <w:pPr>
        <w:pStyle w:val="ConsPlusNormal"/>
        <w:spacing w:before="240"/>
        <w:ind w:firstLine="540"/>
        <w:jc w:val="both"/>
      </w:pPr>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4E4C7C" w:rsidRDefault="004E4C7C" w:rsidP="00D06916">
      <w:pPr>
        <w:pStyle w:val="ConsPlusNormal"/>
        <w:spacing w:before="240"/>
        <w:ind w:firstLine="540"/>
        <w:jc w:val="both"/>
      </w:pPr>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4E4C7C" w:rsidRDefault="004E4C7C" w:rsidP="00D06916">
      <w:pPr>
        <w:pStyle w:val="ConsPlusNormal"/>
        <w:spacing w:before="240"/>
        <w:ind w:firstLine="540"/>
        <w:jc w:val="both"/>
      </w:pPr>
      <w:r>
        <w:t>55.1.5. Содержание обучения. Предметно-практическое обучение.</w:t>
      </w:r>
    </w:p>
    <w:p w:rsidR="004E4C7C" w:rsidRDefault="004E4C7C" w:rsidP="00D06916">
      <w:pPr>
        <w:pStyle w:val="ConsPlusNormal"/>
        <w:spacing w:before="240"/>
        <w:ind w:firstLine="540"/>
        <w:jc w:val="both"/>
      </w:pPr>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4E4C7C" w:rsidRDefault="004E4C7C" w:rsidP="00D06916">
      <w:pPr>
        <w:pStyle w:val="ConsPlusNormal"/>
        <w:spacing w:before="240"/>
        <w:ind w:firstLine="540"/>
        <w:jc w:val="both"/>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4E4C7C" w:rsidRDefault="004E4C7C" w:rsidP="00D06916">
      <w:pPr>
        <w:pStyle w:val="ConsPlusNormal"/>
        <w:spacing w:before="240"/>
        <w:ind w:firstLine="540"/>
        <w:jc w:val="both"/>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4E4C7C" w:rsidRDefault="004E4C7C" w:rsidP="00D06916">
      <w:pPr>
        <w:pStyle w:val="ConsPlusNormal"/>
        <w:spacing w:before="240"/>
        <w:ind w:firstLine="540"/>
        <w:jc w:val="both"/>
      </w:pPr>
      <w:r>
        <w:t>55.1.6. Планируемые результаты освоения учебного предмета.</w:t>
      </w:r>
    </w:p>
    <w:p w:rsidR="004E4C7C" w:rsidRDefault="004E4C7C" w:rsidP="00D06916">
      <w:pPr>
        <w:pStyle w:val="ConsPlusNormal"/>
        <w:spacing w:before="240"/>
        <w:ind w:firstLine="540"/>
        <w:jc w:val="both"/>
      </w:pPr>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4E4C7C" w:rsidRDefault="004E4C7C" w:rsidP="00D06916">
      <w:pPr>
        <w:pStyle w:val="ConsPlusNormal"/>
        <w:spacing w:before="240"/>
        <w:ind w:firstLine="540"/>
        <w:jc w:val="both"/>
      </w:pPr>
      <w:r>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4E4C7C" w:rsidRDefault="004E4C7C" w:rsidP="00D06916">
      <w:pPr>
        <w:pStyle w:val="ConsPlusNormal"/>
        <w:spacing w:before="240"/>
        <w:ind w:firstLine="540"/>
        <w:jc w:val="both"/>
      </w:pPr>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4E4C7C" w:rsidRDefault="004E4C7C" w:rsidP="00D06916">
      <w:pPr>
        <w:pStyle w:val="ConsPlusNormal"/>
        <w:spacing w:before="240"/>
        <w:ind w:firstLine="540"/>
        <w:jc w:val="both"/>
      </w:pPr>
      <w:r>
        <w:t>сформированность умения использовать дактилологию и, при необходимости, жестовую речь;</w:t>
      </w:r>
    </w:p>
    <w:p w:rsidR="004E4C7C" w:rsidRDefault="004E4C7C" w:rsidP="00D06916">
      <w:pPr>
        <w:pStyle w:val="ConsPlusNormal"/>
        <w:spacing w:before="240"/>
        <w:ind w:firstLine="540"/>
        <w:jc w:val="both"/>
      </w:pPr>
      <w:r>
        <w:t>сформированность умения выбирать адекватные средства коммуникации в зависимости от собеседника (слышащий, глухой, слабослышащий);</w:t>
      </w:r>
    </w:p>
    <w:p w:rsidR="004E4C7C" w:rsidRDefault="004E4C7C" w:rsidP="00D06916">
      <w:pPr>
        <w:pStyle w:val="ConsPlusNormal"/>
        <w:spacing w:before="240"/>
        <w:ind w:firstLine="540"/>
        <w:jc w:val="both"/>
      </w:pPr>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4E4C7C" w:rsidRDefault="004E4C7C" w:rsidP="00D06916">
      <w:pPr>
        <w:pStyle w:val="ConsPlusNormal"/>
        <w:spacing w:before="240"/>
        <w:ind w:firstLine="540"/>
        <w:jc w:val="both"/>
      </w:pPr>
      <w:r>
        <w:t>овладение орфографическими знаниями и умениями, по возможности, элементарными каллиграфическими умениями;</w:t>
      </w:r>
    </w:p>
    <w:p w:rsidR="004E4C7C" w:rsidRDefault="004E4C7C" w:rsidP="00D06916">
      <w:pPr>
        <w:pStyle w:val="ConsPlusNormal"/>
        <w:spacing w:before="240"/>
        <w:ind w:firstLine="540"/>
        <w:jc w:val="both"/>
      </w:pPr>
      <w:r>
        <w:t>интерес к чтению доступных текстов;</w:t>
      </w:r>
    </w:p>
    <w:p w:rsidR="004E4C7C" w:rsidRDefault="004E4C7C" w:rsidP="00D06916">
      <w:pPr>
        <w:pStyle w:val="ConsPlusNormal"/>
        <w:spacing w:before="240"/>
        <w:ind w:firstLine="540"/>
        <w:jc w:val="both"/>
      </w:pPr>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55.2. Математика.</w:t>
      </w:r>
    </w:p>
    <w:p w:rsidR="004E4C7C" w:rsidRDefault="004E4C7C" w:rsidP="00D06916">
      <w:pPr>
        <w:pStyle w:val="ConsPlusNormal"/>
        <w:spacing w:before="240"/>
        <w:ind w:firstLine="540"/>
        <w:jc w:val="both"/>
      </w:pPr>
      <w:r>
        <w:t>55.2.1.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28"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4E4C7C" w:rsidRDefault="004E4C7C" w:rsidP="00D06916">
      <w:pPr>
        <w:pStyle w:val="ConsPlusNormal"/>
        <w:spacing w:before="240"/>
        <w:ind w:firstLine="540"/>
        <w:jc w:val="both"/>
      </w:pPr>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4E4C7C" w:rsidRDefault="004E4C7C" w:rsidP="00D06916">
      <w:pPr>
        <w:pStyle w:val="ConsPlusNormal"/>
        <w:spacing w:before="240"/>
        <w:ind w:firstLine="540"/>
        <w:jc w:val="both"/>
      </w:pPr>
      <w:r>
        <w:t>Задачи начального курса математики:</w:t>
      </w:r>
    </w:p>
    <w:p w:rsidR="004E4C7C" w:rsidRDefault="004E4C7C" w:rsidP="00D06916">
      <w:pPr>
        <w:pStyle w:val="ConsPlusNormal"/>
        <w:spacing w:before="240"/>
        <w:ind w:firstLine="540"/>
        <w:jc w:val="both"/>
      </w:pPr>
      <w:r>
        <w:t>формирование понятий о натуральном числе;</w:t>
      </w:r>
    </w:p>
    <w:p w:rsidR="004E4C7C" w:rsidRDefault="004E4C7C" w:rsidP="00D06916">
      <w:pPr>
        <w:pStyle w:val="ConsPlusNormal"/>
        <w:spacing w:before="240"/>
        <w:ind w:firstLine="540"/>
        <w:jc w:val="both"/>
      </w:pPr>
      <w:r>
        <w:t>формирование основных приемов устных и письменных вычислений с натуральными числами и с нулем в пределах 1000;</w:t>
      </w:r>
    </w:p>
    <w:p w:rsidR="004E4C7C" w:rsidRDefault="004E4C7C" w:rsidP="00D06916">
      <w:pPr>
        <w:pStyle w:val="ConsPlusNormal"/>
        <w:spacing w:before="240"/>
        <w:ind w:firstLine="540"/>
        <w:jc w:val="both"/>
      </w:pPr>
      <w:r>
        <w:t>формирование умений анализировать действительность, выделяя значимые для математического анализа параметры;</w:t>
      </w:r>
    </w:p>
    <w:p w:rsidR="004E4C7C" w:rsidRDefault="004E4C7C" w:rsidP="00D06916">
      <w:pPr>
        <w:pStyle w:val="ConsPlusNormal"/>
        <w:spacing w:before="240"/>
        <w:ind w:firstLine="540"/>
        <w:jc w:val="both"/>
      </w:pPr>
      <w:r>
        <w:t>развитие умений анализировать, сравнивать, обобщать математические факты;</w:t>
      </w:r>
    </w:p>
    <w:p w:rsidR="004E4C7C" w:rsidRDefault="004E4C7C" w:rsidP="00D06916">
      <w:pPr>
        <w:pStyle w:val="ConsPlusNormal"/>
        <w:spacing w:before="240"/>
        <w:ind w:firstLine="540"/>
        <w:jc w:val="both"/>
      </w:pPr>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4E4C7C" w:rsidRDefault="004E4C7C" w:rsidP="00D06916">
      <w:pPr>
        <w:pStyle w:val="ConsPlusNormal"/>
        <w:spacing w:before="240"/>
        <w:ind w:firstLine="540"/>
        <w:jc w:val="both"/>
      </w:pPr>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4E4C7C" w:rsidRDefault="004E4C7C" w:rsidP="00D06916">
      <w:pPr>
        <w:pStyle w:val="ConsPlusNormal"/>
        <w:spacing w:before="240"/>
        <w:ind w:firstLine="540"/>
        <w:jc w:val="both"/>
      </w:pPr>
      <w:r>
        <w:t>55.2.2. Содержание обучения:</w:t>
      </w:r>
    </w:p>
    <w:p w:rsidR="004E4C7C" w:rsidRDefault="004E4C7C" w:rsidP="00D06916">
      <w:pPr>
        <w:pStyle w:val="ConsPlusNormal"/>
        <w:spacing w:before="240"/>
        <w:ind w:firstLine="540"/>
        <w:jc w:val="both"/>
      </w:pPr>
      <w:r>
        <w:t>а) основные направления коррекционной работы:</w:t>
      </w:r>
    </w:p>
    <w:p w:rsidR="004E4C7C" w:rsidRDefault="004E4C7C" w:rsidP="00D06916">
      <w:pPr>
        <w:pStyle w:val="ConsPlusNormal"/>
        <w:spacing w:before="240"/>
        <w:ind w:firstLine="540"/>
        <w:jc w:val="both"/>
      </w:pPr>
      <w:r>
        <w:t>развитие абстрактных математических понятий;</w:t>
      </w:r>
    </w:p>
    <w:p w:rsidR="004E4C7C" w:rsidRDefault="004E4C7C" w:rsidP="00D06916">
      <w:pPr>
        <w:pStyle w:val="ConsPlusNormal"/>
        <w:spacing w:before="240"/>
        <w:ind w:firstLine="540"/>
        <w:jc w:val="both"/>
      </w:pPr>
      <w:r>
        <w:t>развитие зрительного восприятия и узнавания;</w:t>
      </w:r>
    </w:p>
    <w:p w:rsidR="004E4C7C" w:rsidRDefault="004E4C7C" w:rsidP="00D06916">
      <w:pPr>
        <w:pStyle w:val="ConsPlusNormal"/>
        <w:spacing w:before="240"/>
        <w:ind w:firstLine="540"/>
        <w:jc w:val="both"/>
      </w:pPr>
      <w:r>
        <w:t>развитие пространственных представлений и ориентации;</w:t>
      </w:r>
    </w:p>
    <w:p w:rsidR="004E4C7C" w:rsidRDefault="004E4C7C" w:rsidP="00D06916">
      <w:pPr>
        <w:pStyle w:val="ConsPlusNormal"/>
        <w:spacing w:before="240"/>
        <w:ind w:firstLine="540"/>
        <w:jc w:val="both"/>
      </w:pPr>
      <w:r>
        <w:t>развитие основных мыслительных операций;</w:t>
      </w:r>
    </w:p>
    <w:p w:rsidR="004E4C7C" w:rsidRDefault="004E4C7C" w:rsidP="00D06916">
      <w:pPr>
        <w:pStyle w:val="ConsPlusNormal"/>
        <w:spacing w:before="240"/>
        <w:ind w:firstLine="540"/>
        <w:jc w:val="both"/>
      </w:pPr>
      <w:r>
        <w:t>развитие речи и обогащение словаря;</w:t>
      </w:r>
    </w:p>
    <w:p w:rsidR="004E4C7C" w:rsidRDefault="004E4C7C" w:rsidP="00D06916">
      <w:pPr>
        <w:pStyle w:val="ConsPlusNormal"/>
        <w:spacing w:before="240"/>
        <w:ind w:firstLine="540"/>
        <w:jc w:val="both"/>
      </w:pPr>
      <w:r>
        <w:t>коррекция индивидуальных пробелов в знаниях, умениях, навыках.</w:t>
      </w:r>
    </w:p>
    <w:p w:rsidR="004E4C7C" w:rsidRDefault="004E4C7C" w:rsidP="00D06916">
      <w:pPr>
        <w:pStyle w:val="ConsPlusNormal"/>
        <w:spacing w:before="240"/>
        <w:ind w:firstLine="540"/>
        <w:jc w:val="both"/>
      </w:pPr>
      <w:r>
        <w:t>Содержание учебного курса планируется с учетом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4E4C7C" w:rsidRDefault="004E4C7C" w:rsidP="00D06916">
      <w:pPr>
        <w:pStyle w:val="ConsPlusNormal"/>
        <w:spacing w:before="240"/>
        <w:ind w:firstLine="540"/>
        <w:jc w:val="both"/>
      </w:pPr>
      <w:r>
        <w:t>б) основными видами деятельности обучающихся по предмету являются:</w:t>
      </w:r>
    </w:p>
    <w:p w:rsidR="004E4C7C" w:rsidRDefault="004E4C7C" w:rsidP="00D06916">
      <w:pPr>
        <w:pStyle w:val="ConsPlusNormal"/>
        <w:spacing w:before="240"/>
        <w:ind w:firstLine="540"/>
        <w:jc w:val="both"/>
      </w:pPr>
      <w:r>
        <w:t>действия с предметами, направленные на объединение множеств, удаление части множеств, разделение множества на равные части;</w:t>
      </w:r>
    </w:p>
    <w:p w:rsidR="004E4C7C" w:rsidRDefault="004E4C7C" w:rsidP="00D06916">
      <w:pPr>
        <w:pStyle w:val="ConsPlusNormal"/>
        <w:spacing w:before="240"/>
        <w:ind w:firstLine="540"/>
        <w:jc w:val="both"/>
      </w:pPr>
      <w:r>
        <w:t>устное решение примеров и задач;</w:t>
      </w:r>
    </w:p>
    <w:p w:rsidR="004E4C7C" w:rsidRDefault="004E4C7C" w:rsidP="00D06916">
      <w:pPr>
        <w:pStyle w:val="ConsPlusNormal"/>
        <w:spacing w:before="240"/>
        <w:ind w:firstLine="540"/>
        <w:jc w:val="both"/>
      </w:pPr>
      <w:r>
        <w:t>практические упражнения в измерении величин, черчении отрезков и геометрических фигур;</w:t>
      </w:r>
    </w:p>
    <w:p w:rsidR="004E4C7C" w:rsidRDefault="004E4C7C" w:rsidP="00D06916">
      <w:pPr>
        <w:pStyle w:val="ConsPlusNormal"/>
        <w:spacing w:before="240"/>
        <w:ind w:firstLine="540"/>
        <w:jc w:val="both"/>
      </w:pPr>
      <w:r>
        <w:t>работа, направленная на формирование речевых умений;</w:t>
      </w:r>
    </w:p>
    <w:p w:rsidR="004E4C7C" w:rsidRDefault="004E4C7C" w:rsidP="00D06916">
      <w:pPr>
        <w:pStyle w:val="ConsPlusNormal"/>
        <w:spacing w:before="240"/>
        <w:ind w:firstLine="540"/>
        <w:jc w:val="both"/>
      </w:pPr>
      <w:r>
        <w:t>самостоятельные письменные работы, которые способствуют воспитанию прочных вычислительных умений;</w:t>
      </w:r>
    </w:p>
    <w:p w:rsidR="004E4C7C" w:rsidRDefault="004E4C7C" w:rsidP="00D06916">
      <w:pPr>
        <w:pStyle w:val="ConsPlusNormal"/>
        <w:spacing w:before="240"/>
        <w:ind w:firstLine="540"/>
        <w:jc w:val="both"/>
      </w:pPr>
      <w:r>
        <w:t>работа над ошибками, способствующая раскрытию причин, осознанию и исправлению ошибок;</w:t>
      </w:r>
    </w:p>
    <w:p w:rsidR="004E4C7C" w:rsidRDefault="004E4C7C" w:rsidP="00D06916">
      <w:pPr>
        <w:pStyle w:val="ConsPlusNormal"/>
        <w:spacing w:before="240"/>
        <w:ind w:firstLine="540"/>
        <w:jc w:val="both"/>
      </w:pPr>
      <w:r>
        <w:t>индивидуальные занятия, обеспечивающие понимание приемов письменных вычислений.</w:t>
      </w:r>
    </w:p>
    <w:p w:rsidR="004E4C7C" w:rsidRDefault="004E4C7C" w:rsidP="00D06916">
      <w:pPr>
        <w:pStyle w:val="ConsPlusNormal"/>
        <w:spacing w:before="240"/>
        <w:ind w:firstLine="540"/>
        <w:jc w:val="both"/>
      </w:pPr>
      <w:r>
        <w:t>в) тематические разделы:</w:t>
      </w:r>
    </w:p>
    <w:p w:rsidR="004E4C7C" w:rsidRDefault="004E4C7C" w:rsidP="00D06916">
      <w:pPr>
        <w:pStyle w:val="ConsPlusNormal"/>
        <w:spacing w:before="240"/>
        <w:ind w:firstLine="540"/>
        <w:jc w:val="both"/>
      </w:pPr>
      <w:r>
        <w:t>Числа и величины.</w:t>
      </w:r>
    </w:p>
    <w:p w:rsidR="004E4C7C" w:rsidRDefault="004E4C7C" w:rsidP="00D06916">
      <w:pPr>
        <w:pStyle w:val="ConsPlusNormal"/>
        <w:spacing w:before="240"/>
        <w:ind w:firstLine="540"/>
        <w:jc w:val="both"/>
      </w:pPr>
      <w:r>
        <w:t>Арифметические действия.</w:t>
      </w:r>
    </w:p>
    <w:p w:rsidR="004E4C7C" w:rsidRDefault="004E4C7C" w:rsidP="00D06916">
      <w:pPr>
        <w:pStyle w:val="ConsPlusNormal"/>
        <w:spacing w:before="240"/>
        <w:ind w:firstLine="540"/>
        <w:jc w:val="both"/>
      </w:pPr>
      <w:r>
        <w:t>Работа с текстовыми задачами.</w:t>
      </w:r>
    </w:p>
    <w:p w:rsidR="004E4C7C" w:rsidRDefault="004E4C7C" w:rsidP="00D06916">
      <w:pPr>
        <w:pStyle w:val="ConsPlusNormal"/>
        <w:spacing w:before="240"/>
        <w:ind w:firstLine="540"/>
        <w:jc w:val="both"/>
      </w:pPr>
      <w:r>
        <w:t>Пространственные отношения. Геометрические фигуры.</w:t>
      </w:r>
    </w:p>
    <w:p w:rsidR="004E4C7C" w:rsidRDefault="004E4C7C" w:rsidP="00D06916">
      <w:pPr>
        <w:pStyle w:val="ConsPlusNormal"/>
        <w:spacing w:before="240"/>
        <w:ind w:firstLine="540"/>
        <w:jc w:val="both"/>
      </w:pPr>
      <w:r>
        <w:t>Геометрические величины.</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55.2.3. Планируемые результаты освоения учебного предмета:</w:t>
      </w:r>
    </w:p>
    <w:p w:rsidR="004E4C7C" w:rsidRDefault="004E4C7C" w:rsidP="00D06916">
      <w:pPr>
        <w:pStyle w:val="ConsPlusNormal"/>
        <w:spacing w:before="240"/>
        <w:ind w:firstLine="540"/>
        <w:jc w:val="both"/>
      </w:pPr>
      <w:r>
        <w:t>овладение начальными математическими знаниями о числах, мерах, величинах и геометрических фигурах;</w:t>
      </w:r>
    </w:p>
    <w:p w:rsidR="004E4C7C" w:rsidRDefault="004E4C7C" w:rsidP="00D06916">
      <w:pPr>
        <w:pStyle w:val="ConsPlusNormal"/>
        <w:spacing w:before="240"/>
        <w:ind w:firstLine="540"/>
        <w:jc w:val="both"/>
      </w:pPr>
      <w:r>
        <w:t>овладение элементарными навыками измерения, пересчета, записи и выполнения несложных математический действий;</w:t>
      </w:r>
    </w:p>
    <w:p w:rsidR="004E4C7C" w:rsidRDefault="004E4C7C" w:rsidP="00D06916">
      <w:pPr>
        <w:pStyle w:val="ConsPlusNormal"/>
        <w:spacing w:before="240"/>
        <w:ind w:firstLine="540"/>
        <w:jc w:val="both"/>
      </w:pPr>
      <w:r>
        <w:t>применение элементарных математических знаний для решения учебно-практических и житейских задач.</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55.3. Ознакомление с окружающим миром. Окружающий мир.</w:t>
      </w:r>
    </w:p>
    <w:p w:rsidR="004E4C7C" w:rsidRDefault="004E4C7C" w:rsidP="00D06916">
      <w:pPr>
        <w:pStyle w:val="ConsPlusNormal"/>
        <w:spacing w:before="240"/>
        <w:ind w:firstLine="540"/>
        <w:jc w:val="both"/>
      </w:pPr>
      <w:r>
        <w:t>55.3.1.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2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Учебные предметы имеют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своем месте в нем. Содержание предмета реализуется в трех направлениях.</w:t>
      </w:r>
    </w:p>
    <w:p w:rsidR="004E4C7C" w:rsidRDefault="004E4C7C" w:rsidP="00D06916">
      <w:pPr>
        <w:pStyle w:val="ConsPlusNormal"/>
        <w:spacing w:before="240"/>
        <w:ind w:firstLine="540"/>
        <w:jc w:val="both"/>
      </w:pPr>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4E4C7C" w:rsidRDefault="004E4C7C" w:rsidP="00D06916">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4E4C7C" w:rsidRDefault="004E4C7C" w:rsidP="00D06916">
      <w:pPr>
        <w:pStyle w:val="ConsPlusNormal"/>
        <w:spacing w:before="240"/>
        <w:ind w:firstLine="540"/>
        <w:jc w:val="both"/>
      </w:pPr>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4E4C7C" w:rsidRDefault="004E4C7C" w:rsidP="00D06916">
      <w:pPr>
        <w:pStyle w:val="ConsPlusNormal"/>
        <w:spacing w:before="240"/>
        <w:ind w:firstLine="540"/>
        <w:jc w:val="both"/>
      </w:pPr>
      <w:r>
        <w:t>55.3.2. Содержание обучения.</w:t>
      </w:r>
    </w:p>
    <w:p w:rsidR="004E4C7C" w:rsidRDefault="004E4C7C" w:rsidP="00D06916">
      <w:pPr>
        <w:pStyle w:val="ConsPlusNormal"/>
        <w:spacing w:before="240"/>
        <w:ind w:firstLine="540"/>
        <w:jc w:val="both"/>
      </w:pPr>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4E4C7C" w:rsidRDefault="004E4C7C" w:rsidP="00D06916">
      <w:pPr>
        <w:pStyle w:val="ConsPlusNormal"/>
        <w:spacing w:before="240"/>
        <w:ind w:firstLine="540"/>
        <w:jc w:val="both"/>
      </w:pPr>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4E4C7C" w:rsidRDefault="004E4C7C" w:rsidP="00D06916">
      <w:pPr>
        <w:pStyle w:val="ConsPlusNormal"/>
        <w:spacing w:before="240"/>
        <w:ind w:firstLine="540"/>
        <w:jc w:val="both"/>
      </w:pPr>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4E4C7C" w:rsidRDefault="004E4C7C" w:rsidP="00D06916">
      <w:pPr>
        <w:pStyle w:val="ConsPlusNormal"/>
        <w:spacing w:before="240"/>
        <w:ind w:firstLine="540"/>
        <w:jc w:val="both"/>
      </w:pPr>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4E4C7C" w:rsidRDefault="004E4C7C" w:rsidP="00D06916">
      <w:pPr>
        <w:pStyle w:val="ConsPlusNormal"/>
        <w:spacing w:before="240"/>
        <w:ind w:firstLine="540"/>
        <w:jc w:val="both"/>
      </w:pPr>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4E4C7C" w:rsidRDefault="004E4C7C" w:rsidP="00D06916">
      <w:pPr>
        <w:pStyle w:val="ConsPlusNormal"/>
        <w:spacing w:before="240"/>
        <w:ind w:firstLine="540"/>
        <w:jc w:val="both"/>
      </w:pPr>
      <w:r>
        <w:t>55.3.3. Планируемые результаты освоения учебного предмета:</w:t>
      </w:r>
    </w:p>
    <w:p w:rsidR="004E4C7C" w:rsidRDefault="004E4C7C" w:rsidP="00D06916">
      <w:pPr>
        <w:pStyle w:val="ConsPlusNormal"/>
        <w:spacing w:before="240"/>
        <w:ind w:firstLine="540"/>
        <w:jc w:val="both"/>
      </w:pPr>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4E4C7C" w:rsidRDefault="004E4C7C" w:rsidP="00D06916">
      <w:pPr>
        <w:pStyle w:val="ConsPlusNormal"/>
        <w:spacing w:before="240"/>
        <w:ind w:firstLine="540"/>
        <w:jc w:val="both"/>
      </w:pPr>
      <w:r>
        <w:t>освоение элементарных правил нравственного поведения в мире природы и людей, бережного отношения к природе и ее ресурсам;</w:t>
      </w:r>
    </w:p>
    <w:p w:rsidR="004E4C7C" w:rsidRDefault="004E4C7C" w:rsidP="00D06916">
      <w:pPr>
        <w:pStyle w:val="ConsPlusNormal"/>
        <w:spacing w:before="240"/>
        <w:ind w:firstLine="540"/>
        <w:jc w:val="both"/>
      </w:pPr>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4E4C7C" w:rsidRDefault="004E4C7C" w:rsidP="00D06916">
      <w:pPr>
        <w:pStyle w:val="ConsPlusNormal"/>
        <w:spacing w:before="240"/>
        <w:ind w:firstLine="540"/>
        <w:jc w:val="both"/>
      </w:pPr>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55.4. Изобразительное искусство.</w:t>
      </w:r>
    </w:p>
    <w:p w:rsidR="004E4C7C" w:rsidRDefault="004E4C7C" w:rsidP="00D06916">
      <w:pPr>
        <w:pStyle w:val="ConsPlusNormal"/>
        <w:spacing w:before="240"/>
        <w:ind w:firstLine="540"/>
        <w:jc w:val="both"/>
      </w:pPr>
      <w:r>
        <w:t>55.4.1.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3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4E4C7C" w:rsidRDefault="004E4C7C" w:rsidP="00D06916">
      <w:pPr>
        <w:pStyle w:val="ConsPlusNormal"/>
        <w:spacing w:before="240"/>
        <w:ind w:firstLine="540"/>
        <w:jc w:val="both"/>
      </w:pPr>
      <w:r>
        <w:t>Программа разработана с учетом возрастных особенностей развития изобразительной деятельности в онтогенезе и при патологии слуха, 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w:t>
      </w:r>
    </w:p>
    <w:p w:rsidR="004E4C7C" w:rsidRDefault="004E4C7C" w:rsidP="00D06916">
      <w:pPr>
        <w:pStyle w:val="ConsPlusNormal"/>
        <w:spacing w:before="240"/>
        <w:ind w:firstLine="540"/>
        <w:jc w:val="both"/>
      </w:pPr>
      <w:r>
        <w:t>55.4.2. Содержание обучения.</w:t>
      </w:r>
    </w:p>
    <w:p w:rsidR="004E4C7C" w:rsidRDefault="004E4C7C" w:rsidP="00D06916">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4E4C7C" w:rsidRDefault="004E4C7C" w:rsidP="00D06916">
      <w:pPr>
        <w:pStyle w:val="ConsPlusNormal"/>
        <w:spacing w:before="240"/>
        <w:ind w:firstLine="540"/>
        <w:jc w:val="both"/>
      </w:pPr>
      <w:r>
        <w:t>Рисунок. Материалы для рисунка: карандаш, ручка, фломастер, уголь, пастель, мелки. Приемы работы с различными графическими материалами.</w:t>
      </w:r>
    </w:p>
    <w:p w:rsidR="004E4C7C" w:rsidRDefault="004E4C7C" w:rsidP="00D06916">
      <w:pPr>
        <w:pStyle w:val="ConsPlusNormal"/>
        <w:spacing w:before="240"/>
        <w:ind w:firstLine="540"/>
        <w:jc w:val="both"/>
      </w:pPr>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4E4C7C" w:rsidRDefault="004E4C7C" w:rsidP="00D06916">
      <w:pPr>
        <w:pStyle w:val="ConsPlusNormal"/>
        <w:spacing w:before="240"/>
        <w:ind w:firstLine="540"/>
        <w:jc w:val="both"/>
      </w:pPr>
      <w: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p>
    <w:p w:rsidR="004E4C7C" w:rsidRDefault="004E4C7C" w:rsidP="00D06916">
      <w:pPr>
        <w:pStyle w:val="ConsPlusNormal"/>
        <w:spacing w:before="240"/>
        <w:ind w:firstLine="540"/>
        <w:jc w:val="both"/>
      </w:pPr>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w:t>
      </w:r>
    </w:p>
    <w:p w:rsidR="004E4C7C" w:rsidRDefault="004E4C7C" w:rsidP="00D06916">
      <w:pPr>
        <w:pStyle w:val="ConsPlusNormal"/>
        <w:spacing w:before="240"/>
        <w:ind w:firstLine="540"/>
        <w:jc w:val="both"/>
      </w:pPr>
      <w:r>
        <w:t>Разнообразие форм в природе как основа декоративных форм в прикладном искусстве.</w:t>
      </w:r>
    </w:p>
    <w:p w:rsidR="004E4C7C" w:rsidRDefault="004E4C7C" w:rsidP="00D06916">
      <w:pPr>
        <w:pStyle w:val="ConsPlusNormal"/>
        <w:spacing w:before="240"/>
        <w:ind w:firstLine="540"/>
        <w:jc w:val="both"/>
      </w:pPr>
      <w:r>
        <w:t>Передача цвета. Практическое овладение основами цветоведения. Передача с помощью цвета характера персонажа, его эмоционального состояния.</w:t>
      </w:r>
    </w:p>
    <w:p w:rsidR="004E4C7C" w:rsidRDefault="004E4C7C" w:rsidP="00D06916">
      <w:pPr>
        <w:pStyle w:val="ConsPlusNormal"/>
        <w:spacing w:before="240"/>
        <w:ind w:firstLine="540"/>
        <w:jc w:val="both"/>
      </w:pPr>
      <w:r>
        <w:t>Линия. Многообразие линий (тонкие, толстые, прямые, волнистые, плавные, острые, закругленные спиралью, летящие) и их знаковый характер.</w:t>
      </w:r>
    </w:p>
    <w:p w:rsidR="004E4C7C" w:rsidRDefault="004E4C7C" w:rsidP="00D06916">
      <w:pPr>
        <w:pStyle w:val="ConsPlusNormal"/>
        <w:spacing w:before="240"/>
        <w:ind w:firstLine="540"/>
        <w:jc w:val="both"/>
      </w:pPr>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4E4C7C" w:rsidRDefault="004E4C7C" w:rsidP="00D06916">
      <w:pPr>
        <w:pStyle w:val="ConsPlusNormal"/>
        <w:spacing w:before="240"/>
        <w:ind w:firstLine="540"/>
        <w:jc w:val="both"/>
      </w:pPr>
      <w:r>
        <w:t>Объем. Объем в пространстве и объем на плоскости. Способы передачи объема.</w:t>
      </w:r>
    </w:p>
    <w:p w:rsidR="004E4C7C" w:rsidRDefault="004E4C7C" w:rsidP="00D06916">
      <w:pPr>
        <w:pStyle w:val="ConsPlusNormal"/>
        <w:spacing w:before="240"/>
        <w:ind w:firstLine="540"/>
        <w:jc w:val="both"/>
      </w:pPr>
      <w:r>
        <w:t>55.4.3. Планируемые результаты освоения учебного предмета:</w:t>
      </w:r>
    </w:p>
    <w:p w:rsidR="004E4C7C" w:rsidRDefault="004E4C7C" w:rsidP="00D06916">
      <w:pPr>
        <w:pStyle w:val="ConsPlusNormal"/>
        <w:spacing w:before="240"/>
        <w:ind w:firstLine="540"/>
        <w:jc w:val="both"/>
      </w:pPr>
      <w:r>
        <w:t>развитие элементарных эстетических чувств:</w:t>
      </w:r>
    </w:p>
    <w:p w:rsidR="004E4C7C" w:rsidRDefault="004E4C7C" w:rsidP="00D06916">
      <w:pPr>
        <w:pStyle w:val="ConsPlusNormal"/>
        <w:spacing w:before="240"/>
        <w:ind w:firstLine="540"/>
        <w:jc w:val="both"/>
      </w:pPr>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4E4C7C" w:rsidRDefault="004E4C7C" w:rsidP="00D06916">
      <w:pPr>
        <w:pStyle w:val="ConsPlusNormal"/>
        <w:spacing w:before="240"/>
        <w:ind w:firstLine="540"/>
        <w:jc w:val="both"/>
      </w:pPr>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55.5. Федеральная рабочая программа по учебному предмету "Ручной труд".</w:t>
      </w:r>
    </w:p>
    <w:p w:rsidR="004E4C7C" w:rsidRDefault="004E4C7C" w:rsidP="00D06916">
      <w:pPr>
        <w:pStyle w:val="ConsPlusNormal"/>
        <w:spacing w:before="240"/>
        <w:ind w:firstLine="540"/>
        <w:jc w:val="both"/>
      </w:pPr>
      <w:r>
        <w:t>55.5.1.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3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4E4C7C" w:rsidRDefault="004E4C7C" w:rsidP="00D06916">
      <w:pPr>
        <w:pStyle w:val="ConsPlusNormal"/>
        <w:spacing w:before="240"/>
        <w:ind w:firstLine="540"/>
        <w:jc w:val="both"/>
      </w:pPr>
      <w:r>
        <w:t>55.5.2. Содержание обучения:</w:t>
      </w:r>
    </w:p>
    <w:p w:rsidR="004E4C7C" w:rsidRDefault="004E4C7C" w:rsidP="00D06916">
      <w:pPr>
        <w:pStyle w:val="ConsPlusNormal"/>
        <w:spacing w:before="240"/>
        <w:ind w:firstLine="540"/>
        <w:jc w:val="both"/>
      </w:pPr>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4E4C7C" w:rsidRDefault="004E4C7C" w:rsidP="00D06916">
      <w:pPr>
        <w:pStyle w:val="ConsPlusNormal"/>
        <w:spacing w:before="240"/>
        <w:ind w:firstLine="540"/>
        <w:jc w:val="both"/>
      </w:pPr>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4E4C7C" w:rsidRDefault="004E4C7C" w:rsidP="00D06916">
      <w:pPr>
        <w:pStyle w:val="ConsPlusNormal"/>
        <w:spacing w:before="240"/>
        <w:ind w:firstLine="540"/>
        <w:jc w:val="both"/>
      </w:pPr>
      <w:r>
        <w:t>В процессе трудового воспитания во внеурочное время должна проводиться система занятий по самообслуживанию.</w:t>
      </w:r>
    </w:p>
    <w:p w:rsidR="004E4C7C" w:rsidRDefault="004E4C7C" w:rsidP="00D06916">
      <w:pPr>
        <w:pStyle w:val="ConsPlusNormal"/>
        <w:spacing w:before="240"/>
        <w:ind w:firstLine="540"/>
        <w:jc w:val="both"/>
      </w:pPr>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4E4C7C" w:rsidRDefault="004E4C7C" w:rsidP="00D06916">
      <w:pPr>
        <w:pStyle w:val="ConsPlusNormal"/>
        <w:spacing w:before="240"/>
        <w:ind w:firstLine="540"/>
        <w:jc w:val="both"/>
      </w:pPr>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4E4C7C" w:rsidRDefault="004E4C7C" w:rsidP="00D06916">
      <w:pPr>
        <w:pStyle w:val="ConsPlusNormal"/>
        <w:spacing w:before="240"/>
        <w:ind w:firstLine="540"/>
        <w:jc w:val="both"/>
      </w:pPr>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4E4C7C" w:rsidRDefault="004E4C7C" w:rsidP="00D06916">
      <w:pPr>
        <w:pStyle w:val="ConsPlusNormal"/>
        <w:spacing w:before="240"/>
        <w:ind w:firstLine="540"/>
        <w:jc w:val="both"/>
      </w:pPr>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4E4C7C" w:rsidRDefault="004E4C7C" w:rsidP="00D06916">
      <w:pPr>
        <w:pStyle w:val="ConsPlusNormal"/>
        <w:spacing w:before="240"/>
        <w:ind w:firstLine="540"/>
        <w:jc w:val="both"/>
      </w:pPr>
      <w:r>
        <w:t>55.5.3. Планируемые результаты освоения учебного предмета:</w:t>
      </w:r>
    </w:p>
    <w:p w:rsidR="004E4C7C" w:rsidRDefault="004E4C7C" w:rsidP="00D06916">
      <w:pPr>
        <w:pStyle w:val="ConsPlusNormal"/>
        <w:spacing w:before="240"/>
        <w:ind w:firstLine="540"/>
        <w:jc w:val="both"/>
      </w:pPr>
      <w:r>
        <w:t>формирование умений работать с разными видами материалов и инструментами, выбирать способы их обработки в зависимости от их свойств;</w:t>
      </w:r>
    </w:p>
    <w:p w:rsidR="004E4C7C" w:rsidRDefault="004E4C7C" w:rsidP="00D06916">
      <w:pPr>
        <w:pStyle w:val="ConsPlusNormal"/>
        <w:spacing w:before="240"/>
        <w:ind w:firstLine="540"/>
        <w:jc w:val="both"/>
      </w:pPr>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4E4C7C" w:rsidRDefault="004E4C7C" w:rsidP="00D06916">
      <w:pPr>
        <w:pStyle w:val="ConsPlusNormal"/>
        <w:spacing w:before="240"/>
        <w:ind w:firstLine="540"/>
        <w:jc w:val="both"/>
      </w:pPr>
      <w:r>
        <w:t>использование приобретенных знаний и умений для решения повседневных практических задач.</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55.6. Физическая культура (Адаптивная физическая культура).</w:t>
      </w:r>
    </w:p>
    <w:p w:rsidR="004E4C7C" w:rsidRDefault="004E4C7C" w:rsidP="00D06916">
      <w:pPr>
        <w:pStyle w:val="ConsPlusNormal"/>
        <w:spacing w:before="240"/>
        <w:ind w:firstLine="540"/>
        <w:jc w:val="both"/>
      </w:pPr>
      <w:r>
        <w:t>55.6.1.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"Физическая культура (Адаптивная физическая культура)"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32"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нарушений.</w:t>
      </w:r>
    </w:p>
    <w:p w:rsidR="004E4C7C" w:rsidRDefault="004E4C7C" w:rsidP="00D06916">
      <w:pPr>
        <w:pStyle w:val="ConsPlusNormal"/>
        <w:spacing w:before="240"/>
        <w:ind w:firstLine="540"/>
        <w:jc w:val="both"/>
      </w:pPr>
      <w:r>
        <w:t>Реализация содержания данного курса в образовательно-коррекционном процессе обеспечивает:</w:t>
      </w:r>
    </w:p>
    <w:p w:rsidR="004E4C7C" w:rsidRDefault="004E4C7C" w:rsidP="00D06916">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4E4C7C" w:rsidRDefault="004E4C7C" w:rsidP="00D06916">
      <w:pPr>
        <w:pStyle w:val="ConsPlusNormal"/>
        <w:spacing w:before="240"/>
        <w:ind w:firstLine="540"/>
        <w:jc w:val="both"/>
      </w:pPr>
      <w:r>
        <w:t>формирование умения следить за своим физическим состоянием, осанкой;</w:t>
      </w:r>
    </w:p>
    <w:p w:rsidR="004E4C7C" w:rsidRDefault="004E4C7C" w:rsidP="00D06916">
      <w:pPr>
        <w:pStyle w:val="ConsPlusNormal"/>
        <w:spacing w:before="240"/>
        <w:ind w:firstLine="540"/>
        <w:jc w:val="both"/>
      </w:pPr>
      <w:r>
        <w:t>понимание простых инструкций в ходе игр и при выполнении физических упражнений;</w:t>
      </w:r>
    </w:p>
    <w:p w:rsidR="004E4C7C" w:rsidRDefault="004E4C7C" w:rsidP="00D06916">
      <w:pPr>
        <w:pStyle w:val="ConsPlusNormal"/>
        <w:spacing w:before="240"/>
        <w:ind w:firstLine="540"/>
        <w:jc w:val="both"/>
      </w:pPr>
      <w:r>
        <w:t>овладение в соответствии с возрастом и индивидуальными особенностями доступными видами физкультурно-спортивной деятельности.</w:t>
      </w:r>
    </w:p>
    <w:p w:rsidR="004E4C7C" w:rsidRDefault="004E4C7C" w:rsidP="00D06916">
      <w:pPr>
        <w:pStyle w:val="ConsPlusNormal"/>
        <w:spacing w:before="240"/>
        <w:ind w:firstLine="540"/>
        <w:jc w:val="both"/>
      </w:pPr>
      <w:r>
        <w:t>55.6.2. Содержание обучения.</w:t>
      </w:r>
    </w:p>
    <w:p w:rsidR="004E4C7C" w:rsidRDefault="004E4C7C" w:rsidP="00D06916">
      <w:pPr>
        <w:pStyle w:val="ConsPlusNormal"/>
        <w:spacing w:before="240"/>
        <w:ind w:firstLine="540"/>
        <w:jc w:val="both"/>
      </w:pPr>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4E4C7C" w:rsidRDefault="004E4C7C" w:rsidP="00D06916">
      <w:pPr>
        <w:pStyle w:val="ConsPlusNormal"/>
        <w:spacing w:before="240"/>
        <w:ind w:firstLine="540"/>
        <w:jc w:val="both"/>
      </w:pPr>
      <w:r>
        <w:t>Охрана здоровья и предупреждение травматизма во время занятий физическими упражнениями: подбор спортивной одежды, обуви и инвентаря.</w:t>
      </w:r>
    </w:p>
    <w:p w:rsidR="004E4C7C" w:rsidRDefault="004E4C7C" w:rsidP="00D06916">
      <w:pPr>
        <w:pStyle w:val="ConsPlusNormal"/>
        <w:spacing w:before="240"/>
        <w:ind w:firstLine="540"/>
        <w:jc w:val="both"/>
      </w:pPr>
      <w:r>
        <w:t>Физкультурно-оздоровительная деятельность.</w:t>
      </w:r>
    </w:p>
    <w:p w:rsidR="004E4C7C" w:rsidRDefault="004E4C7C" w:rsidP="00D06916">
      <w:pPr>
        <w:pStyle w:val="ConsPlusNormal"/>
        <w:spacing w:before="240"/>
        <w:ind w:firstLine="540"/>
        <w:jc w:val="both"/>
      </w:pPr>
      <w:r>
        <w:t>Комплексы физических упражнений для утренней зарядки, физкультминуток, занятий по профилактике и коррекции нарушений осанки.</w:t>
      </w:r>
    </w:p>
    <w:p w:rsidR="004E4C7C" w:rsidRDefault="004E4C7C" w:rsidP="00D06916">
      <w:pPr>
        <w:pStyle w:val="ConsPlusNormal"/>
        <w:spacing w:before="240"/>
        <w:ind w:firstLine="540"/>
        <w:jc w:val="both"/>
      </w:pPr>
      <w:r>
        <w:t>Комплексы упражнений на развитие физических качеств. Комплексы дыхательных упражнений. Гимнастика для глаз.</w:t>
      </w:r>
    </w:p>
    <w:p w:rsidR="004E4C7C" w:rsidRDefault="004E4C7C" w:rsidP="00D06916">
      <w:pPr>
        <w:pStyle w:val="ConsPlusNormal"/>
        <w:spacing w:before="240"/>
        <w:ind w:firstLine="540"/>
        <w:jc w:val="both"/>
      </w:pPr>
      <w:r>
        <w:t>Легкая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4E4C7C" w:rsidRDefault="004E4C7C" w:rsidP="00D06916">
      <w:pPr>
        <w:pStyle w:val="ConsPlusNormal"/>
        <w:spacing w:before="240"/>
        <w:ind w:firstLine="540"/>
        <w:jc w:val="both"/>
      </w:pPr>
      <w:r>
        <w:t>Прыжковые упражнения: на одной ноге и двух ногах на месте и с продвижением; в длину и высоту; спрыгивание и запрыгивание.</w:t>
      </w:r>
    </w:p>
    <w:p w:rsidR="004E4C7C" w:rsidRDefault="004E4C7C" w:rsidP="00D06916">
      <w:pPr>
        <w:pStyle w:val="ConsPlusNormal"/>
        <w:spacing w:before="240"/>
        <w:ind w:firstLine="540"/>
        <w:jc w:val="both"/>
      </w:pPr>
      <w:r>
        <w:t>Метание: малого мяча с места на дальность и цель, метание меча через преграду высотой 2 - 2,5 метра.</w:t>
      </w:r>
    </w:p>
    <w:p w:rsidR="004E4C7C" w:rsidRDefault="004E4C7C" w:rsidP="00D06916">
      <w:pPr>
        <w:pStyle w:val="ConsPlusNormal"/>
        <w:spacing w:before="240"/>
        <w:ind w:firstLine="540"/>
        <w:jc w:val="both"/>
      </w:pPr>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4E4C7C" w:rsidRDefault="004E4C7C" w:rsidP="00D06916">
      <w:pPr>
        <w:pStyle w:val="ConsPlusNormal"/>
        <w:spacing w:before="240"/>
        <w:ind w:firstLine="540"/>
        <w:jc w:val="both"/>
      </w:pPr>
      <w:r>
        <w:t>Лыжная подготовка.</w:t>
      </w:r>
    </w:p>
    <w:p w:rsidR="004E4C7C" w:rsidRDefault="004E4C7C" w:rsidP="00D06916">
      <w:pPr>
        <w:pStyle w:val="ConsPlusNormal"/>
        <w:spacing w:before="240"/>
        <w:ind w:firstLine="540"/>
        <w:jc w:val="both"/>
      </w:pPr>
      <w:r>
        <w:t>Подвижные игры. Игры с элементами строя и общеразвивающих упражнений, с бегом и метанием, эстафеты, командные игры. Плавание.</w:t>
      </w:r>
    </w:p>
    <w:p w:rsidR="004E4C7C" w:rsidRDefault="004E4C7C" w:rsidP="00D06916">
      <w:pPr>
        <w:pStyle w:val="ConsPlusNormal"/>
        <w:spacing w:before="240"/>
        <w:ind w:firstLine="540"/>
        <w:jc w:val="both"/>
      </w:pPr>
      <w:r>
        <w:t>Плавание на спине. Плавание на груди.</w:t>
      </w:r>
    </w:p>
    <w:p w:rsidR="004E4C7C" w:rsidRDefault="004E4C7C" w:rsidP="00D06916">
      <w:pPr>
        <w:pStyle w:val="ConsPlusNormal"/>
        <w:spacing w:before="240"/>
        <w:ind w:firstLine="540"/>
        <w:jc w:val="both"/>
      </w:pPr>
      <w:r>
        <w:t>55.6.3. Планируемые результаты освоения учебного предмета:</w:t>
      </w:r>
    </w:p>
    <w:p w:rsidR="004E4C7C" w:rsidRDefault="004E4C7C" w:rsidP="00D06916">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4E4C7C" w:rsidRDefault="004E4C7C" w:rsidP="00D06916">
      <w:pPr>
        <w:pStyle w:val="ConsPlusNormal"/>
        <w:spacing w:before="240"/>
        <w:ind w:firstLine="540"/>
        <w:jc w:val="both"/>
      </w:pPr>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4E4C7C" w:rsidRDefault="004E4C7C" w:rsidP="00D06916">
      <w:pPr>
        <w:pStyle w:val="ConsPlusNormal"/>
        <w:spacing w:before="240"/>
        <w:ind w:firstLine="540"/>
        <w:jc w:val="both"/>
      </w:pPr>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55.7. Коррекционно-развивающая область: коррекционный курс "Формирование речевого слуха и произносительной стороны речи".</w:t>
      </w:r>
    </w:p>
    <w:p w:rsidR="004E4C7C" w:rsidRDefault="004E4C7C" w:rsidP="00D06916">
      <w:pPr>
        <w:pStyle w:val="ConsPlusNormal"/>
        <w:spacing w:before="240"/>
        <w:ind w:firstLine="540"/>
        <w:jc w:val="both"/>
      </w:pPr>
      <w:r>
        <w:t>55.7.1. Пояснительная записка.</w:t>
      </w:r>
    </w:p>
    <w:p w:rsidR="004E4C7C" w:rsidRDefault="004E4C7C" w:rsidP="00D06916">
      <w:pPr>
        <w:pStyle w:val="ConsPlusNormal"/>
        <w:spacing w:before="240"/>
        <w:ind w:firstLine="540"/>
        <w:jc w:val="both"/>
      </w:pPr>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 слабослышащих и позднооглохших обучающихся, а также перенесших операцию кохлеарной имплантации.</w:t>
      </w:r>
    </w:p>
    <w:p w:rsidR="004E4C7C" w:rsidRDefault="004E4C7C" w:rsidP="00D06916">
      <w:pPr>
        <w:pStyle w:val="ConsPlusNormal"/>
        <w:spacing w:before="240"/>
        <w:ind w:firstLine="540"/>
        <w:jc w:val="both"/>
      </w:pPr>
      <w: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4E4C7C" w:rsidRDefault="004E4C7C" w:rsidP="00D06916">
      <w:pPr>
        <w:pStyle w:val="ConsPlusNormal"/>
        <w:spacing w:before="240"/>
        <w:ind w:firstLine="540"/>
        <w:jc w:val="both"/>
      </w:pPr>
      <w:r>
        <w:t>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p>
    <w:p w:rsidR="004E4C7C" w:rsidRDefault="004E4C7C" w:rsidP="00D06916">
      <w:pPr>
        <w:pStyle w:val="ConsPlusNormal"/>
        <w:spacing w:before="240"/>
        <w:ind w:firstLine="540"/>
        <w:jc w:val="both"/>
      </w:pPr>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4E4C7C" w:rsidRDefault="004E4C7C" w:rsidP="00D06916">
      <w:pPr>
        <w:pStyle w:val="ConsPlusNormal"/>
        <w:spacing w:before="240"/>
        <w:ind w:firstLine="540"/>
        <w:jc w:val="both"/>
      </w:pPr>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4E4C7C" w:rsidRDefault="004E4C7C" w:rsidP="00D06916">
      <w:pPr>
        <w:pStyle w:val="ConsPlusNormal"/>
        <w:spacing w:before="240"/>
        <w:ind w:firstLine="540"/>
        <w:jc w:val="both"/>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4E4C7C" w:rsidRDefault="004E4C7C" w:rsidP="00D06916">
      <w:pPr>
        <w:pStyle w:val="ConsPlusNormal"/>
        <w:spacing w:before="240"/>
        <w:ind w:firstLine="540"/>
        <w:jc w:val="both"/>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4E4C7C" w:rsidRDefault="004E4C7C" w:rsidP="00D06916">
      <w:pPr>
        <w:pStyle w:val="ConsPlusNormal"/>
        <w:spacing w:before="240"/>
        <w:ind w:firstLine="540"/>
        <w:jc w:val="both"/>
      </w:pPr>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4E4C7C" w:rsidRDefault="004E4C7C" w:rsidP="00D06916">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4E4C7C" w:rsidRDefault="004E4C7C" w:rsidP="00D06916">
      <w:pPr>
        <w:pStyle w:val="ConsPlusNormal"/>
        <w:spacing w:before="240"/>
        <w:ind w:firstLine="540"/>
        <w:jc w:val="both"/>
      </w:pPr>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мимикой лица, позой, пластикой.</w:t>
      </w:r>
    </w:p>
    <w:p w:rsidR="004E4C7C" w:rsidRDefault="004E4C7C" w:rsidP="00D06916">
      <w:pPr>
        <w:pStyle w:val="ConsPlusNormal"/>
        <w:spacing w:before="240"/>
        <w:ind w:firstLine="540"/>
        <w:jc w:val="both"/>
      </w:pPr>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4E4C7C" w:rsidRDefault="004E4C7C" w:rsidP="00D06916">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4E4C7C" w:rsidRDefault="004E4C7C" w:rsidP="00D06916">
      <w:pPr>
        <w:pStyle w:val="ConsPlusNormal"/>
        <w:spacing w:before="240"/>
        <w:ind w:firstLine="540"/>
        <w:jc w:val="both"/>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4E4C7C" w:rsidRDefault="004E4C7C" w:rsidP="00D06916">
      <w:pPr>
        <w:pStyle w:val="ConsPlusNormal"/>
        <w:spacing w:before="240"/>
        <w:ind w:firstLine="540"/>
        <w:jc w:val="both"/>
      </w:pPr>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4E4C7C" w:rsidRDefault="004E4C7C" w:rsidP="00D06916">
      <w:pPr>
        <w:pStyle w:val="ConsPlusNormal"/>
        <w:spacing w:before="240"/>
        <w:ind w:firstLine="540"/>
        <w:jc w:val="both"/>
      </w:pPr>
      <w:r>
        <w:t>55.7.2. Содержание обучения.</w:t>
      </w:r>
    </w:p>
    <w:p w:rsidR="004E4C7C" w:rsidRDefault="004E4C7C" w:rsidP="00D06916">
      <w:pPr>
        <w:pStyle w:val="ConsPlusNormal"/>
        <w:spacing w:before="240"/>
        <w:ind w:firstLine="540"/>
        <w:jc w:val="both"/>
      </w:pPr>
      <w:r>
        <w:t>55.7.2.1. Развитие речевого слуха:</w:t>
      </w:r>
    </w:p>
    <w:p w:rsidR="004E4C7C" w:rsidRDefault="004E4C7C" w:rsidP="00D06916">
      <w:pPr>
        <w:pStyle w:val="ConsPlusNormal"/>
        <w:spacing w:before="240"/>
        <w:ind w:firstLine="540"/>
        <w:jc w:val="both"/>
      </w:pPr>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4E4C7C" w:rsidRDefault="004E4C7C" w:rsidP="00D06916">
      <w:pPr>
        <w:pStyle w:val="ConsPlusNormal"/>
        <w:spacing w:before="240"/>
        <w:ind w:firstLine="540"/>
        <w:jc w:val="both"/>
      </w:pPr>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4E4C7C" w:rsidRDefault="004E4C7C" w:rsidP="00D06916">
      <w:pPr>
        <w:pStyle w:val="ConsPlusNormal"/>
        <w:spacing w:before="240"/>
        <w:ind w:firstLine="540"/>
        <w:jc w:val="both"/>
      </w:pPr>
      <w:r>
        <w:t>восприятие на слух близких по звучанию слов;</w:t>
      </w:r>
    </w:p>
    <w:p w:rsidR="004E4C7C" w:rsidRDefault="004E4C7C" w:rsidP="00D06916">
      <w:pPr>
        <w:pStyle w:val="ConsPlusNormal"/>
        <w:spacing w:before="240"/>
        <w:ind w:firstLine="540"/>
        <w:jc w:val="both"/>
      </w:pPr>
      <w:r>
        <w:t>восприятие на слух речевого материала слабослышащими обучающимися без использования слуховых аппаратов.</w:t>
      </w:r>
    </w:p>
    <w:p w:rsidR="004E4C7C" w:rsidRDefault="004E4C7C" w:rsidP="00D06916">
      <w:pPr>
        <w:pStyle w:val="ConsPlusNormal"/>
        <w:spacing w:before="240"/>
        <w:ind w:firstLine="540"/>
        <w:jc w:val="both"/>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4E4C7C" w:rsidRDefault="004E4C7C" w:rsidP="00D06916">
      <w:pPr>
        <w:pStyle w:val="ConsPlusNormal"/>
        <w:spacing w:before="240"/>
        <w:ind w:firstLine="540"/>
        <w:jc w:val="both"/>
      </w:pPr>
      <w:r>
        <w:t>55.7.2.2. Формирование произносительной стороны речи.</w:t>
      </w:r>
    </w:p>
    <w:p w:rsidR="004E4C7C" w:rsidRDefault="004E4C7C" w:rsidP="00D06916">
      <w:pPr>
        <w:pStyle w:val="ConsPlusNormal"/>
        <w:spacing w:before="240"/>
        <w:ind w:firstLine="540"/>
        <w:jc w:val="both"/>
      </w:pPr>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4E4C7C" w:rsidRDefault="004E4C7C" w:rsidP="00D06916">
      <w:pPr>
        <w:pStyle w:val="ConsPlusNormal"/>
        <w:spacing w:before="240"/>
        <w:ind w:firstLine="540"/>
        <w:jc w:val="both"/>
      </w:pPr>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4E4C7C" w:rsidRDefault="004E4C7C" w:rsidP="00D06916">
      <w:pPr>
        <w:pStyle w:val="ConsPlusNormal"/>
        <w:spacing w:before="240"/>
        <w:ind w:firstLine="540"/>
        <w:jc w:val="both"/>
      </w:pPr>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словах: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p>
    <w:p w:rsidR="004E4C7C" w:rsidRDefault="004E4C7C" w:rsidP="00D06916">
      <w:pPr>
        <w:pStyle w:val="ConsPlusNormal"/>
        <w:spacing w:before="240"/>
        <w:ind w:firstLine="540"/>
        <w:jc w:val="both"/>
      </w:pPr>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4E4C7C" w:rsidRDefault="004E4C7C" w:rsidP="00D06916">
      <w:pPr>
        <w:pStyle w:val="ConsPlusNormal"/>
        <w:spacing w:before="240"/>
        <w:ind w:firstLine="540"/>
        <w:jc w:val="both"/>
      </w:pPr>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4E4C7C" w:rsidRDefault="004E4C7C" w:rsidP="00D06916">
      <w:pPr>
        <w:pStyle w:val="ConsPlusNormal"/>
        <w:spacing w:before="240"/>
        <w:ind w:firstLine="540"/>
        <w:jc w:val="both"/>
      </w:pPr>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4E4C7C" w:rsidRDefault="004E4C7C" w:rsidP="00D06916">
      <w:pPr>
        <w:pStyle w:val="ConsPlusNormal"/>
        <w:spacing w:before="240"/>
        <w:ind w:firstLine="540"/>
        <w:jc w:val="both"/>
      </w:pPr>
      <w:r>
        <w:t>Формирование навыков самоконтроля произносительной стороны речи.</w:t>
      </w:r>
    </w:p>
    <w:p w:rsidR="004E4C7C" w:rsidRDefault="004E4C7C" w:rsidP="00D06916">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4E4C7C" w:rsidRDefault="004E4C7C" w:rsidP="00D06916">
      <w:pPr>
        <w:pStyle w:val="ConsPlusNormal"/>
        <w:spacing w:before="240"/>
        <w:ind w:firstLine="540"/>
        <w:jc w:val="both"/>
      </w:pPr>
      <w:r>
        <w:t>Выразительное чтение наизусть коротких стихотворений.</w:t>
      </w:r>
    </w:p>
    <w:p w:rsidR="004E4C7C" w:rsidRDefault="004E4C7C" w:rsidP="00D06916">
      <w:pPr>
        <w:pStyle w:val="ConsPlusNormal"/>
        <w:spacing w:before="240"/>
        <w:ind w:firstLine="540"/>
        <w:jc w:val="both"/>
      </w:pPr>
      <w:r>
        <w:t>55.7.2.3. Планируемые результаты освоения коррекционно-развивающего курса "Формирование речевого слуха и произносительной стороны речи".</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4E4C7C" w:rsidRDefault="004E4C7C" w:rsidP="00D06916">
      <w:pPr>
        <w:pStyle w:val="ConsPlusNormal"/>
        <w:spacing w:before="240"/>
        <w:ind w:firstLine="540"/>
        <w:jc w:val="both"/>
      </w:pPr>
      <w:r>
        <w:t>стремление к овладению восприятием и воспроизведением устной речи;</w:t>
      </w:r>
    </w:p>
    <w:p w:rsidR="004E4C7C" w:rsidRDefault="004E4C7C" w:rsidP="00D06916">
      <w:pPr>
        <w:pStyle w:val="ConsPlusNormal"/>
        <w:spacing w:before="240"/>
        <w:ind w:firstLine="540"/>
        <w:jc w:val="both"/>
      </w:pPr>
      <w:r>
        <w:t>желание и умения пользоваться индивидуальными средствами слухопротезирования (с учетом аудиолого-педагогических рекомендаций);</w:t>
      </w:r>
    </w:p>
    <w:p w:rsidR="004E4C7C" w:rsidRDefault="004E4C7C" w:rsidP="00D06916">
      <w:pPr>
        <w:pStyle w:val="ConsPlusNormal"/>
        <w:spacing w:before="240"/>
        <w:ind w:firstLine="540"/>
        <w:jc w:val="both"/>
      </w:pPr>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4E4C7C" w:rsidRDefault="004E4C7C" w:rsidP="00D06916">
      <w:pPr>
        <w:pStyle w:val="ConsPlusNormal"/>
        <w:spacing w:before="240"/>
        <w:ind w:firstLine="540"/>
        <w:jc w:val="both"/>
      </w:pPr>
      <w: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4E4C7C" w:rsidRDefault="004E4C7C" w:rsidP="00D06916">
      <w:pPr>
        <w:pStyle w:val="ConsPlusNormal"/>
        <w:spacing w:before="240"/>
        <w:ind w:firstLine="540"/>
        <w:jc w:val="both"/>
      </w:pPr>
      <w:r>
        <w:t>умения восприятия на слух (с помощью индивидуальных средств слухопротезирования) близких по звучанию слов;</w:t>
      </w:r>
    </w:p>
    <w:p w:rsidR="004E4C7C" w:rsidRDefault="004E4C7C" w:rsidP="00D06916">
      <w:pPr>
        <w:pStyle w:val="ConsPlusNormal"/>
        <w:spacing w:before="240"/>
        <w:ind w:firstLine="540"/>
        <w:jc w:val="both"/>
      </w:pPr>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4E4C7C" w:rsidRDefault="004E4C7C" w:rsidP="00D06916">
      <w:pPr>
        <w:pStyle w:val="ConsPlusNormal"/>
        <w:spacing w:before="240"/>
        <w:ind w:firstLine="540"/>
        <w:jc w:val="both"/>
      </w:pPr>
      <w:r>
        <w:t>умения восприятия на слух речевого материала слабослышащими обучающимися без использования слуховых аппаратов;</w:t>
      </w:r>
    </w:p>
    <w:p w:rsidR="004E4C7C" w:rsidRDefault="004E4C7C" w:rsidP="00D06916">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4E4C7C" w:rsidRDefault="004E4C7C" w:rsidP="00D06916">
      <w:pPr>
        <w:pStyle w:val="ConsPlusNormal"/>
        <w:spacing w:before="240"/>
        <w:ind w:firstLine="540"/>
        <w:jc w:val="both"/>
      </w:pPr>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4E4C7C" w:rsidRDefault="004E4C7C" w:rsidP="00D06916">
      <w:pPr>
        <w:pStyle w:val="ConsPlusNormal"/>
        <w:spacing w:before="240"/>
        <w:ind w:firstLine="540"/>
        <w:jc w:val="both"/>
      </w:pPr>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4E4C7C" w:rsidRDefault="004E4C7C" w:rsidP="00D06916">
      <w:pPr>
        <w:pStyle w:val="ConsPlusNormal"/>
        <w:spacing w:before="240"/>
        <w:ind w:firstLine="540"/>
        <w:jc w:val="both"/>
      </w:pPr>
      <w:r>
        <w:t>умения применять сформированные навыки самоконтроля произношения (под контролем педагогического работника);</w:t>
      </w:r>
    </w:p>
    <w:p w:rsidR="004E4C7C" w:rsidRDefault="004E4C7C" w:rsidP="00D06916">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55.8. Коррекционно-развивающая область: коррекционный курс "Музыкально-ритмические занятия".</w:t>
      </w:r>
    </w:p>
    <w:p w:rsidR="004E4C7C" w:rsidRDefault="004E4C7C" w:rsidP="00D06916">
      <w:pPr>
        <w:pStyle w:val="ConsPlusNormal"/>
        <w:spacing w:before="240"/>
        <w:ind w:firstLine="540"/>
        <w:jc w:val="both"/>
      </w:pPr>
      <w:r>
        <w:t>55.8.1. Пояснительная записка.</w:t>
      </w:r>
    </w:p>
    <w:p w:rsidR="004E4C7C" w:rsidRDefault="004E4C7C" w:rsidP="00D06916">
      <w:pPr>
        <w:pStyle w:val="ConsPlusNormal"/>
        <w:spacing w:before="240"/>
        <w:ind w:firstLine="540"/>
        <w:jc w:val="both"/>
      </w:pPr>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4E4C7C" w:rsidRDefault="004E4C7C" w:rsidP="00D06916">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4E4C7C" w:rsidRDefault="004E4C7C" w:rsidP="00D06916">
      <w:pPr>
        <w:pStyle w:val="ConsPlusNormal"/>
        <w:spacing w:before="240"/>
        <w:ind w:firstLine="540"/>
        <w:jc w:val="both"/>
      </w:pPr>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4E4C7C" w:rsidRDefault="004E4C7C" w:rsidP="00D06916">
      <w:pPr>
        <w:pStyle w:val="ConsPlusNormal"/>
        <w:spacing w:before="240"/>
        <w:ind w:firstLine="540"/>
        <w:jc w:val="both"/>
      </w:pPr>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4E4C7C" w:rsidRDefault="004E4C7C" w:rsidP="00D06916">
      <w:pPr>
        <w:pStyle w:val="ConsPlusNormal"/>
        <w:spacing w:before="240"/>
        <w:ind w:firstLine="540"/>
        <w:jc w:val="both"/>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4E4C7C" w:rsidRDefault="004E4C7C" w:rsidP="00D06916">
      <w:pPr>
        <w:pStyle w:val="ConsPlusNormal"/>
        <w:spacing w:before="240"/>
        <w:ind w:firstLine="540"/>
        <w:jc w:val="both"/>
      </w:pPr>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4E4C7C" w:rsidRDefault="004E4C7C" w:rsidP="00D06916">
      <w:pPr>
        <w:pStyle w:val="ConsPlusNormal"/>
        <w:spacing w:before="240"/>
        <w:ind w:firstLine="540"/>
        <w:jc w:val="both"/>
      </w:pPr>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4E4C7C" w:rsidRDefault="004E4C7C" w:rsidP="00D06916">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4E4C7C" w:rsidRDefault="004E4C7C" w:rsidP="00D06916">
      <w:pPr>
        <w:pStyle w:val="ConsPlusNormal"/>
        <w:spacing w:before="240"/>
        <w:ind w:firstLine="540"/>
        <w:jc w:val="both"/>
      </w:pPr>
      <w: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4E4C7C" w:rsidRDefault="004E4C7C" w:rsidP="00D06916">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4E4C7C" w:rsidRDefault="004E4C7C" w:rsidP="00D06916">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4E4C7C" w:rsidRDefault="004E4C7C" w:rsidP="00D06916">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4E4C7C" w:rsidRDefault="004E4C7C" w:rsidP="00D06916">
      <w:pPr>
        <w:pStyle w:val="ConsPlusNormal"/>
        <w:spacing w:before="240"/>
        <w:ind w:firstLine="540"/>
        <w:jc w:val="both"/>
      </w:pPr>
      <w:r>
        <w:t>55.8.2. Содержание обучения:</w:t>
      </w:r>
    </w:p>
    <w:p w:rsidR="004E4C7C" w:rsidRDefault="004E4C7C" w:rsidP="00D06916">
      <w:pPr>
        <w:pStyle w:val="ConsPlusNormal"/>
        <w:spacing w:before="240"/>
        <w:ind w:firstLine="540"/>
        <w:jc w:val="both"/>
      </w:pPr>
      <w:r>
        <w:t>55.8.2.1. Восприятие музыки:</w:t>
      </w:r>
    </w:p>
    <w:p w:rsidR="004E4C7C" w:rsidRDefault="004E4C7C" w:rsidP="00D06916">
      <w:pPr>
        <w:pStyle w:val="ConsPlusNormal"/>
        <w:spacing w:before="240"/>
        <w:ind w:firstLine="540"/>
        <w:jc w:val="both"/>
      </w:pPr>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4E4C7C" w:rsidRDefault="004E4C7C" w:rsidP="00D06916">
      <w:pPr>
        <w:pStyle w:val="ConsPlusNormal"/>
        <w:spacing w:before="240"/>
        <w:ind w:firstLine="540"/>
        <w:jc w:val="both"/>
      </w:pPr>
      <w:r>
        <w:t>Слушание музыки в исполнении педагогического работника и аудиозаписи.</w:t>
      </w:r>
    </w:p>
    <w:p w:rsidR="004E4C7C" w:rsidRDefault="004E4C7C" w:rsidP="00D06916">
      <w:pPr>
        <w:pStyle w:val="ConsPlusNormal"/>
        <w:spacing w:before="240"/>
        <w:ind w:firstLine="540"/>
        <w:jc w:val="both"/>
      </w:pPr>
      <w:r>
        <w:t>Развитие восприятия жанра (марш, танец,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4E4C7C" w:rsidRDefault="004E4C7C" w:rsidP="00D06916">
      <w:pPr>
        <w:pStyle w:val="ConsPlusNormal"/>
        <w:spacing w:before="240"/>
        <w:ind w:firstLine="540"/>
        <w:jc w:val="both"/>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4E4C7C" w:rsidRDefault="004E4C7C" w:rsidP="00D06916">
      <w:pPr>
        <w:pStyle w:val="ConsPlusNormal"/>
        <w:spacing w:before="240"/>
        <w:ind w:firstLine="540"/>
        <w:jc w:val="both"/>
      </w:pPr>
      <w:r>
        <w:t>Развитие представлений обучающихся о связи музыки с другими искусствами, их взаимосвязи с жизнью.</w:t>
      </w:r>
    </w:p>
    <w:p w:rsidR="004E4C7C" w:rsidRDefault="004E4C7C" w:rsidP="00D06916">
      <w:pPr>
        <w:pStyle w:val="ConsPlusNormal"/>
        <w:spacing w:before="240"/>
        <w:ind w:firstLine="540"/>
        <w:jc w:val="both"/>
      </w:pPr>
      <w:r>
        <w:t>55.8.2.2. Музыкально-ритмические движения:</w:t>
      </w:r>
    </w:p>
    <w:p w:rsidR="004E4C7C" w:rsidRDefault="004E4C7C" w:rsidP="00D06916">
      <w:pPr>
        <w:pStyle w:val="ConsPlusNormal"/>
        <w:spacing w:before="240"/>
        <w:ind w:firstLine="540"/>
        <w:jc w:val="both"/>
      </w:pPr>
      <w:r>
        <w:t>развитие двигательных навыков, формирование хорошей осанки;</w:t>
      </w:r>
    </w:p>
    <w:p w:rsidR="004E4C7C" w:rsidRDefault="004E4C7C" w:rsidP="00D06916">
      <w:pPr>
        <w:pStyle w:val="ConsPlusNormal"/>
        <w:spacing w:before="240"/>
        <w:ind w:firstLine="540"/>
        <w:jc w:val="both"/>
      </w:pPr>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4E4C7C" w:rsidRDefault="004E4C7C" w:rsidP="00D06916">
      <w:pPr>
        <w:pStyle w:val="ConsPlusNormal"/>
        <w:spacing w:before="240"/>
        <w:ind w:firstLine="540"/>
        <w:jc w:val="both"/>
      </w:pPr>
      <w:r>
        <w:t>развитие музыкально-пластической импровизации;</w:t>
      </w:r>
    </w:p>
    <w:p w:rsidR="004E4C7C" w:rsidRDefault="004E4C7C" w:rsidP="00D06916">
      <w:pPr>
        <w:pStyle w:val="ConsPlusNormal"/>
        <w:spacing w:before="240"/>
        <w:ind w:firstLine="540"/>
        <w:jc w:val="both"/>
      </w:pPr>
      <w:r>
        <w:t>самостоятельно изменение движений танца, ориентируясь на музыкальное сопровождение;</w:t>
      </w:r>
    </w:p>
    <w:p w:rsidR="004E4C7C" w:rsidRDefault="004E4C7C" w:rsidP="00D06916">
      <w:pPr>
        <w:pStyle w:val="ConsPlusNormal"/>
        <w:spacing w:before="240"/>
        <w:ind w:firstLine="540"/>
        <w:jc w:val="both"/>
      </w:pPr>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4E4C7C" w:rsidRDefault="004E4C7C" w:rsidP="00D06916">
      <w:pPr>
        <w:pStyle w:val="ConsPlusNormal"/>
        <w:spacing w:before="240"/>
        <w:ind w:firstLine="540"/>
        <w:jc w:val="both"/>
      </w:pPr>
      <w:r>
        <w:t>фиксирование движениями сильной и каждой доли такта в музыке двух-, трех-, четырехдольного метра в умеренном, медленном и быстром темпе;</w:t>
      </w:r>
    </w:p>
    <w:p w:rsidR="004E4C7C" w:rsidRDefault="004E4C7C" w:rsidP="00D06916">
      <w:pPr>
        <w:pStyle w:val="ConsPlusNormal"/>
        <w:spacing w:before="240"/>
        <w:ind w:firstLine="540"/>
        <w:jc w:val="both"/>
      </w:pPr>
      <w:r>
        <w:t>исполнение руками (хлопками) несложного ритмического рисунка мелодий.</w:t>
      </w:r>
    </w:p>
    <w:p w:rsidR="004E4C7C" w:rsidRDefault="004E4C7C" w:rsidP="00D06916">
      <w:pPr>
        <w:pStyle w:val="ConsPlusNormal"/>
        <w:spacing w:before="240"/>
        <w:ind w:firstLine="540"/>
        <w:jc w:val="both"/>
      </w:pPr>
      <w:r>
        <w:t>55.8.2.3. Декламация песен под музыку или пение (с учетом индивидуальных возможностей обучающихся).</w:t>
      </w:r>
    </w:p>
    <w:p w:rsidR="004E4C7C" w:rsidRDefault="004E4C7C" w:rsidP="00D06916">
      <w:pPr>
        <w:pStyle w:val="ConsPlusNormal"/>
        <w:spacing w:before="240"/>
        <w:ind w:firstLine="540"/>
        <w:jc w:val="both"/>
      </w:pPr>
      <w:r>
        <w:t>Понимание основных дирижерских жестов.</w:t>
      </w:r>
    </w:p>
    <w:p w:rsidR="004E4C7C" w:rsidRDefault="004E4C7C" w:rsidP="00D06916">
      <w:pPr>
        <w:pStyle w:val="ConsPlusNormal"/>
        <w:spacing w:before="240"/>
        <w:ind w:firstLine="540"/>
        <w:jc w:val="both"/>
      </w:pPr>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4E4C7C" w:rsidRDefault="004E4C7C" w:rsidP="00D06916">
      <w:pPr>
        <w:pStyle w:val="ConsPlusNormal"/>
        <w:spacing w:before="240"/>
        <w:ind w:firstLine="540"/>
        <w:jc w:val="both"/>
      </w:pPr>
      <w:r>
        <w:t>Обучение пению: формирование элементарных певческих навыков.</w:t>
      </w:r>
    </w:p>
    <w:p w:rsidR="004E4C7C" w:rsidRDefault="004E4C7C" w:rsidP="00D06916">
      <w:pPr>
        <w:pStyle w:val="ConsPlusNormal"/>
        <w:spacing w:before="240"/>
        <w:ind w:firstLine="540"/>
        <w:jc w:val="both"/>
      </w:pPr>
      <w:r>
        <w:t>55.8.2.4. Обучение игре на элементарных музыкальных инструментах в ансамбле.</w:t>
      </w:r>
    </w:p>
    <w:p w:rsidR="004E4C7C" w:rsidRDefault="004E4C7C" w:rsidP="00D06916">
      <w:pPr>
        <w:pStyle w:val="ConsPlusNormal"/>
        <w:spacing w:before="240"/>
        <w:ind w:firstLine="540"/>
        <w:jc w:val="both"/>
      </w:pPr>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4E4C7C" w:rsidRDefault="004E4C7C" w:rsidP="00D06916">
      <w:pPr>
        <w:pStyle w:val="ConsPlusNormal"/>
        <w:spacing w:before="240"/>
        <w:ind w:firstLine="540"/>
        <w:jc w:val="both"/>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4E4C7C" w:rsidRDefault="004E4C7C" w:rsidP="00D06916">
      <w:pPr>
        <w:pStyle w:val="ConsPlusNormal"/>
        <w:spacing w:before="240"/>
        <w:ind w:firstLine="540"/>
        <w:jc w:val="both"/>
      </w:pPr>
      <w:r>
        <w:t>55.8.2.5. Инсценирование (драматизация).</w:t>
      </w:r>
    </w:p>
    <w:p w:rsidR="004E4C7C" w:rsidRDefault="004E4C7C" w:rsidP="00D06916">
      <w:pPr>
        <w:pStyle w:val="ConsPlusNormal"/>
        <w:spacing w:before="240"/>
        <w:ind w:firstLine="540"/>
        <w:jc w:val="both"/>
      </w:pPr>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4E4C7C" w:rsidRDefault="004E4C7C" w:rsidP="00D06916">
      <w:pPr>
        <w:pStyle w:val="ConsPlusNormal"/>
        <w:spacing w:before="240"/>
        <w:ind w:firstLine="540"/>
        <w:jc w:val="both"/>
      </w:pPr>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4E4C7C" w:rsidRDefault="004E4C7C" w:rsidP="00D06916">
      <w:pPr>
        <w:pStyle w:val="ConsPlusNormal"/>
        <w:spacing w:before="240"/>
        <w:ind w:firstLine="540"/>
        <w:jc w:val="both"/>
      </w:pPr>
      <w:r>
        <w:t>55.8.2.6. Восприятие и воспроизведение устной речи (автоматизация произносительных навыков с использованием фонетической ритмики и музыки).</w:t>
      </w:r>
    </w:p>
    <w:p w:rsidR="004E4C7C" w:rsidRDefault="004E4C7C" w:rsidP="00D06916">
      <w:pPr>
        <w:pStyle w:val="ConsPlusNormal"/>
        <w:spacing w:before="240"/>
        <w:ind w:firstLine="540"/>
        <w:jc w:val="both"/>
      </w:pPr>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4E4C7C" w:rsidRDefault="004E4C7C" w:rsidP="00D06916">
      <w:pPr>
        <w:pStyle w:val="ConsPlusNormal"/>
        <w:spacing w:before="240"/>
        <w:ind w:firstLine="540"/>
        <w:jc w:val="both"/>
      </w:pPr>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4E4C7C" w:rsidRDefault="004E4C7C" w:rsidP="00D06916">
      <w:pPr>
        <w:pStyle w:val="ConsPlusNormal"/>
        <w:spacing w:before="240"/>
        <w:ind w:firstLine="540"/>
        <w:jc w:val="both"/>
      </w:pPr>
      <w:r>
        <w:t>55.8.3. Планируемые результаты освоения курса.</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4E4C7C" w:rsidRDefault="004E4C7C" w:rsidP="00D06916">
      <w:pPr>
        <w:pStyle w:val="ConsPlusNormal"/>
        <w:spacing w:before="240"/>
        <w:ind w:firstLine="540"/>
        <w:jc w:val="both"/>
      </w:pPr>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4E4C7C" w:rsidRDefault="004E4C7C" w:rsidP="00D06916">
      <w:pPr>
        <w:pStyle w:val="ConsPlusNormal"/>
        <w:spacing w:before="240"/>
        <w:ind w:firstLine="540"/>
        <w:jc w:val="both"/>
      </w:pPr>
      <w:r>
        <w:t>знание названий прослушиваемых произведений;</w:t>
      </w:r>
    </w:p>
    <w:p w:rsidR="004E4C7C" w:rsidRDefault="004E4C7C" w:rsidP="00D06916">
      <w:pPr>
        <w:pStyle w:val="ConsPlusNormal"/>
        <w:spacing w:before="240"/>
        <w:ind w:firstLine="540"/>
        <w:jc w:val="both"/>
      </w:pPr>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4E4C7C" w:rsidRDefault="004E4C7C" w:rsidP="00D06916">
      <w:pPr>
        <w:pStyle w:val="ConsPlusNormal"/>
        <w:spacing w:before="240"/>
        <w:ind w:firstLine="540"/>
        <w:jc w:val="both"/>
      </w:pPr>
      <w:r>
        <w:t>овладение элементарной музыкально-пластической импровизацией;</w:t>
      </w:r>
    </w:p>
    <w:p w:rsidR="004E4C7C" w:rsidRDefault="004E4C7C" w:rsidP="00D06916">
      <w:pPr>
        <w:pStyle w:val="ConsPlusNormal"/>
        <w:spacing w:before="240"/>
        <w:ind w:firstLine="540"/>
        <w:jc w:val="both"/>
      </w:pPr>
      <w:r>
        <w:t>знание названий исполняемых танцев;</w:t>
      </w:r>
    </w:p>
    <w:p w:rsidR="004E4C7C" w:rsidRDefault="004E4C7C" w:rsidP="00D06916">
      <w:pPr>
        <w:pStyle w:val="ConsPlusNormal"/>
        <w:spacing w:before="240"/>
        <w:ind w:firstLine="540"/>
        <w:jc w:val="both"/>
      </w:pPr>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4E4C7C" w:rsidRDefault="004E4C7C" w:rsidP="00D06916">
      <w:pPr>
        <w:pStyle w:val="ConsPlusNormal"/>
        <w:spacing w:before="240"/>
        <w:ind w:firstLine="540"/>
        <w:jc w:val="both"/>
      </w:pPr>
      <w:r>
        <w:t>овладение элементарными певческими навыками (с учетом возможностей обучающихся)</w:t>
      </w:r>
    </w:p>
    <w:p w:rsidR="004E4C7C" w:rsidRDefault="004E4C7C" w:rsidP="00D06916">
      <w:pPr>
        <w:pStyle w:val="ConsPlusNormal"/>
        <w:spacing w:before="240"/>
        <w:ind w:firstLine="540"/>
        <w:jc w:val="both"/>
      </w:pPr>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4E4C7C" w:rsidRDefault="004E4C7C" w:rsidP="00D06916">
      <w:pPr>
        <w:pStyle w:val="ConsPlusNormal"/>
        <w:spacing w:before="240"/>
        <w:ind w:firstLine="540"/>
        <w:jc w:val="both"/>
      </w:pPr>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4E4C7C" w:rsidRDefault="004E4C7C" w:rsidP="00D06916">
      <w:pPr>
        <w:pStyle w:val="ConsPlusNormal"/>
        <w:spacing w:before="240"/>
        <w:ind w:firstLine="540"/>
        <w:jc w:val="both"/>
      </w:pPr>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55.9. Коррекционно-развивающая область: коррекционный курс "Развитие слухового восприятия и техника речи".</w:t>
      </w:r>
    </w:p>
    <w:p w:rsidR="004E4C7C" w:rsidRDefault="004E4C7C" w:rsidP="00D06916">
      <w:pPr>
        <w:pStyle w:val="ConsPlusNormal"/>
        <w:spacing w:before="240"/>
        <w:ind w:firstLine="540"/>
        <w:jc w:val="both"/>
      </w:pPr>
      <w:r>
        <w:t>55.9.1. Пояснительная записка.</w:t>
      </w:r>
    </w:p>
    <w:p w:rsidR="004E4C7C" w:rsidRDefault="004E4C7C" w:rsidP="00D06916">
      <w:pPr>
        <w:pStyle w:val="ConsPlusNormal"/>
        <w:spacing w:before="240"/>
        <w:ind w:firstLine="540"/>
        <w:jc w:val="both"/>
      </w:pPr>
      <w:r>
        <w:t>На занятиях "Развитие слухового восприятия и техника речи" у обучающихся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4E4C7C" w:rsidRDefault="004E4C7C" w:rsidP="00D06916">
      <w:pPr>
        <w:pStyle w:val="ConsPlusNormal"/>
        <w:spacing w:before="240"/>
        <w:ind w:firstLine="540"/>
        <w:jc w:val="both"/>
      </w:pPr>
      <w: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4E4C7C" w:rsidRDefault="004E4C7C" w:rsidP="00D06916">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p>
    <w:p w:rsidR="004E4C7C" w:rsidRDefault="004E4C7C" w:rsidP="00D06916">
      <w:pPr>
        <w:pStyle w:val="ConsPlusNormal"/>
        <w:spacing w:before="240"/>
        <w:ind w:firstLine="540"/>
        <w:jc w:val="both"/>
      </w:pPr>
      <w:r>
        <w:t>На фронтальных занятиях "Развитие слухового восприятия и техника речи" реализуются три направления работы:</w:t>
      </w:r>
    </w:p>
    <w:p w:rsidR="004E4C7C" w:rsidRDefault="004E4C7C" w:rsidP="00D06916">
      <w:pPr>
        <w:pStyle w:val="ConsPlusNormal"/>
        <w:spacing w:before="240"/>
        <w:ind w:firstLine="540"/>
        <w:jc w:val="both"/>
      </w:pPr>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4E4C7C" w:rsidRDefault="004E4C7C" w:rsidP="00D06916">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4E4C7C" w:rsidRDefault="004E4C7C" w:rsidP="00D06916">
      <w:pPr>
        <w:pStyle w:val="ConsPlusNormal"/>
        <w:spacing w:before="240"/>
        <w:ind w:firstLine="540"/>
        <w:jc w:val="both"/>
      </w:pPr>
      <w:r>
        <w:t>развитие восприятия и воспроизведения устной речи.</w:t>
      </w:r>
    </w:p>
    <w:p w:rsidR="004E4C7C" w:rsidRDefault="004E4C7C" w:rsidP="00D06916">
      <w:pPr>
        <w:pStyle w:val="ConsPlusNormal"/>
        <w:spacing w:before="240"/>
        <w:ind w:firstLine="540"/>
        <w:jc w:val="both"/>
      </w:pPr>
      <w:r>
        <w:t>Обучение проводится при пользовании обучающимися индивидуальными средствами слухопротезирования.</w:t>
      </w:r>
    </w:p>
    <w:p w:rsidR="004E4C7C" w:rsidRDefault="004E4C7C" w:rsidP="00D06916">
      <w:pPr>
        <w:pStyle w:val="ConsPlusNormal"/>
        <w:spacing w:before="240"/>
        <w:ind w:firstLine="540"/>
        <w:jc w:val="both"/>
      </w:pPr>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4E4C7C" w:rsidRDefault="004E4C7C" w:rsidP="00D06916">
      <w:pPr>
        <w:pStyle w:val="ConsPlusNormal"/>
        <w:spacing w:before="240"/>
        <w:ind w:firstLine="540"/>
        <w:jc w:val="both"/>
      </w:pPr>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4E4C7C" w:rsidRDefault="004E4C7C" w:rsidP="00D06916">
      <w:pPr>
        <w:pStyle w:val="ConsPlusNormal"/>
        <w:spacing w:before="240"/>
        <w:ind w:firstLine="540"/>
        <w:jc w:val="both"/>
      </w:pPr>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соответствии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4E4C7C" w:rsidRDefault="004E4C7C" w:rsidP="00D06916">
      <w:pPr>
        <w:pStyle w:val="ConsPlusNormal"/>
        <w:spacing w:before="240"/>
        <w:ind w:firstLine="540"/>
        <w:jc w:val="both"/>
      </w:pPr>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4E4C7C" w:rsidRDefault="004E4C7C" w:rsidP="00D06916">
      <w:pPr>
        <w:pStyle w:val="ConsPlusNormal"/>
        <w:spacing w:before="240"/>
        <w:ind w:firstLine="540"/>
        <w:jc w:val="both"/>
      </w:pPr>
      <w:r>
        <w:t>55.9.2. Содержание обучения:</w:t>
      </w:r>
    </w:p>
    <w:p w:rsidR="004E4C7C" w:rsidRDefault="004E4C7C" w:rsidP="00D06916">
      <w:pPr>
        <w:pStyle w:val="ConsPlusNormal"/>
        <w:spacing w:before="240"/>
        <w:ind w:firstLine="540"/>
        <w:jc w:val="both"/>
      </w:pPr>
      <w:r>
        <w:t>55.9.2.1. Развитие слухового восприятия.</w:t>
      </w:r>
    </w:p>
    <w:p w:rsidR="004E4C7C" w:rsidRDefault="004E4C7C" w:rsidP="00D06916">
      <w:pPr>
        <w:pStyle w:val="ConsPlusNormal"/>
        <w:spacing w:before="240"/>
        <w:ind w:firstLine="540"/>
        <w:jc w:val="both"/>
      </w:pPr>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4E4C7C" w:rsidRDefault="004E4C7C" w:rsidP="00D06916">
      <w:pPr>
        <w:pStyle w:val="ConsPlusNormal"/>
        <w:spacing w:before="240"/>
        <w:ind w:firstLine="540"/>
        <w:jc w:val="both"/>
      </w:pPr>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4E4C7C" w:rsidRDefault="004E4C7C" w:rsidP="00D06916">
      <w:pPr>
        <w:pStyle w:val="ConsPlusNormal"/>
        <w:spacing w:before="240"/>
        <w:ind w:firstLine="540"/>
        <w:jc w:val="both"/>
      </w:pPr>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4E4C7C" w:rsidRDefault="004E4C7C" w:rsidP="00D06916">
      <w:pPr>
        <w:pStyle w:val="ConsPlusNormal"/>
        <w:spacing w:before="240"/>
        <w:ind w:firstLine="540"/>
        <w:jc w:val="both"/>
      </w:pPr>
      <w:r>
        <w:t>разговора и пения, мужского и женского голоса;</w:t>
      </w:r>
    </w:p>
    <w:p w:rsidR="004E4C7C" w:rsidRDefault="004E4C7C" w:rsidP="00D06916">
      <w:pPr>
        <w:pStyle w:val="ConsPlusNormal"/>
        <w:spacing w:before="240"/>
        <w:ind w:firstLine="540"/>
        <w:jc w:val="both"/>
      </w:pPr>
      <w:r>
        <w:t>определение направления звучания (локализация звучания в пространстве).</w:t>
      </w:r>
    </w:p>
    <w:p w:rsidR="004E4C7C" w:rsidRDefault="004E4C7C" w:rsidP="00D06916">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4E4C7C" w:rsidRDefault="004E4C7C" w:rsidP="00D06916">
      <w:pPr>
        <w:pStyle w:val="ConsPlusNormal"/>
        <w:spacing w:before="240"/>
        <w:ind w:firstLine="540"/>
        <w:jc w:val="both"/>
      </w:pPr>
      <w:r>
        <w:t>Развитие практической ориентации в звучащем мире.</w:t>
      </w:r>
    </w:p>
    <w:p w:rsidR="004E4C7C" w:rsidRDefault="004E4C7C" w:rsidP="00D06916">
      <w:pPr>
        <w:pStyle w:val="ConsPlusNormal"/>
        <w:spacing w:before="240"/>
        <w:ind w:firstLine="540"/>
        <w:jc w:val="both"/>
      </w:pPr>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p>
    <w:p w:rsidR="004E4C7C" w:rsidRDefault="004E4C7C" w:rsidP="00D06916">
      <w:pPr>
        <w:pStyle w:val="ConsPlusNormal"/>
        <w:spacing w:before="240"/>
        <w:ind w:firstLine="540"/>
        <w:jc w:val="both"/>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4E4C7C" w:rsidRDefault="004E4C7C" w:rsidP="00D06916">
      <w:pPr>
        <w:pStyle w:val="ConsPlusNormal"/>
        <w:spacing w:before="240"/>
        <w:ind w:firstLine="540"/>
        <w:jc w:val="both"/>
      </w:pPr>
      <w:r>
        <w:t>Восприятие на слух информации по радио, телевидению.</w:t>
      </w:r>
    </w:p>
    <w:p w:rsidR="004E4C7C" w:rsidRDefault="004E4C7C" w:rsidP="00D06916">
      <w:pPr>
        <w:pStyle w:val="ConsPlusNormal"/>
        <w:spacing w:before="240"/>
        <w:ind w:firstLine="540"/>
        <w:jc w:val="both"/>
      </w:pPr>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4E4C7C" w:rsidRDefault="004E4C7C" w:rsidP="00D06916">
      <w:pPr>
        <w:pStyle w:val="ConsPlusNormal"/>
        <w:spacing w:before="240"/>
        <w:ind w:firstLine="540"/>
        <w:jc w:val="both"/>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4E4C7C" w:rsidRDefault="004E4C7C" w:rsidP="00D06916">
      <w:pPr>
        <w:pStyle w:val="ConsPlusNormal"/>
        <w:spacing w:before="240"/>
        <w:ind w:firstLine="540"/>
        <w:jc w:val="both"/>
      </w:pPr>
      <w:r>
        <w:t>55.9.2.2. Техника речи.</w:t>
      </w:r>
    </w:p>
    <w:p w:rsidR="004E4C7C" w:rsidRDefault="004E4C7C" w:rsidP="00D06916">
      <w:pPr>
        <w:pStyle w:val="ConsPlusNormal"/>
        <w:spacing w:before="240"/>
        <w:ind w:firstLine="540"/>
        <w:jc w:val="both"/>
      </w:pPr>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4E4C7C" w:rsidRDefault="004E4C7C" w:rsidP="00D06916">
      <w:pPr>
        <w:pStyle w:val="ConsPlusNormal"/>
        <w:spacing w:before="240"/>
        <w:ind w:firstLine="540"/>
        <w:jc w:val="both"/>
      </w:pPr>
      <w:r>
        <w:t>55.9.3. Планируемые результаты освоения курса.</w:t>
      </w:r>
    </w:p>
    <w:p w:rsidR="004E4C7C" w:rsidRDefault="004E4C7C" w:rsidP="00D06916">
      <w:pPr>
        <w:pStyle w:val="ConsPlusNormal"/>
        <w:spacing w:before="240"/>
        <w:ind w:firstLine="540"/>
        <w:jc w:val="both"/>
      </w:pPr>
      <w:r>
        <w:t>Результатами освоения курса являются:</w:t>
      </w:r>
    </w:p>
    <w:p w:rsidR="004E4C7C" w:rsidRDefault="004E4C7C" w:rsidP="00D06916">
      <w:pPr>
        <w:pStyle w:val="ConsPlusNormal"/>
        <w:spacing w:before="240"/>
        <w:ind w:firstLine="540"/>
        <w:jc w:val="both"/>
      </w:pPr>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4E4C7C" w:rsidRDefault="004E4C7C" w:rsidP="00D06916">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4E4C7C" w:rsidRDefault="004E4C7C" w:rsidP="00D06916">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4E4C7C" w:rsidRDefault="004E4C7C" w:rsidP="00D06916">
      <w:pPr>
        <w:pStyle w:val="ConsPlusNormal"/>
        <w:spacing w:before="240"/>
        <w:ind w:firstLine="540"/>
        <w:jc w:val="both"/>
      </w:pPr>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4E4C7C" w:rsidRDefault="004E4C7C" w:rsidP="00D06916">
      <w:pPr>
        <w:pStyle w:val="ConsPlusNormal"/>
        <w:spacing w:before="240"/>
        <w:ind w:firstLine="540"/>
        <w:jc w:val="both"/>
      </w:pPr>
      <w:r>
        <w:t>соблюдение сформированных произносительных умений в самостоятельных высказываниях;</w:t>
      </w:r>
    </w:p>
    <w:p w:rsidR="004E4C7C" w:rsidRDefault="004E4C7C" w:rsidP="00D06916">
      <w:pPr>
        <w:pStyle w:val="ConsPlusNormal"/>
        <w:spacing w:before="240"/>
        <w:ind w:firstLine="540"/>
        <w:jc w:val="both"/>
      </w:pPr>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4E4C7C" w:rsidRDefault="004E4C7C" w:rsidP="00D06916">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55.10. Коррекционно-развивающая область: коррекционный курс "Социально-бытовая ориентировка".</w:t>
      </w:r>
    </w:p>
    <w:p w:rsidR="004E4C7C" w:rsidRDefault="004E4C7C" w:rsidP="00D06916">
      <w:pPr>
        <w:pStyle w:val="ConsPlusNormal"/>
        <w:spacing w:before="240"/>
        <w:ind w:firstLine="540"/>
        <w:jc w:val="both"/>
      </w:pPr>
      <w:r>
        <w:t>55.10.1. Пояснительная записка.</w:t>
      </w:r>
    </w:p>
    <w:p w:rsidR="004E4C7C" w:rsidRDefault="004E4C7C" w:rsidP="00D06916">
      <w:pPr>
        <w:pStyle w:val="ConsPlusNormal"/>
        <w:spacing w:before="240"/>
        <w:ind w:firstLine="540"/>
        <w:jc w:val="both"/>
      </w:pPr>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4E4C7C" w:rsidRDefault="004E4C7C" w:rsidP="00D06916">
      <w:pPr>
        <w:pStyle w:val="ConsPlusNormal"/>
        <w:spacing w:before="240"/>
        <w:ind w:firstLine="540"/>
        <w:jc w:val="both"/>
      </w:pPr>
      <w:r>
        <w:t>Обучение по данному курсу направлено на решение следующих задач:</w:t>
      </w:r>
    </w:p>
    <w:p w:rsidR="004E4C7C" w:rsidRDefault="004E4C7C" w:rsidP="00D06916">
      <w:pPr>
        <w:pStyle w:val="ConsPlusNormal"/>
        <w:spacing w:before="240"/>
        <w:ind w:firstLine="540"/>
        <w:jc w:val="both"/>
      </w:pPr>
      <w:r>
        <w:t>накопление и развитие представлений об окружающем мире;</w:t>
      </w:r>
    </w:p>
    <w:p w:rsidR="004E4C7C" w:rsidRDefault="004E4C7C" w:rsidP="00D06916">
      <w:pPr>
        <w:pStyle w:val="ConsPlusNormal"/>
        <w:spacing w:before="240"/>
        <w:ind w:firstLine="540"/>
        <w:jc w:val="both"/>
      </w:pPr>
      <w:r>
        <w:t>развитие нравственных качеств личности в процессе элементарной социально-бытовой деятельности;</w:t>
      </w:r>
    </w:p>
    <w:p w:rsidR="004E4C7C" w:rsidRDefault="004E4C7C" w:rsidP="00D06916">
      <w:pPr>
        <w:pStyle w:val="ConsPlusNormal"/>
        <w:spacing w:before="240"/>
        <w:ind w:firstLine="540"/>
        <w:jc w:val="both"/>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4E4C7C" w:rsidRDefault="004E4C7C" w:rsidP="00D06916">
      <w:pPr>
        <w:pStyle w:val="ConsPlusNormal"/>
        <w:spacing w:before="240"/>
        <w:ind w:firstLine="540"/>
        <w:jc w:val="both"/>
      </w:pPr>
      <w:r>
        <w:t>развитие мотивации к овладению социальным опытом и социальными ролями;</w:t>
      </w:r>
    </w:p>
    <w:p w:rsidR="004E4C7C" w:rsidRDefault="004E4C7C" w:rsidP="00D06916">
      <w:pPr>
        <w:pStyle w:val="ConsPlusNormal"/>
        <w:spacing w:before="240"/>
        <w:ind w:firstLine="540"/>
        <w:jc w:val="both"/>
      </w:pPr>
      <w:r>
        <w:t>накопление опыта социального поведения и регуляции собственного поведения;</w:t>
      </w:r>
    </w:p>
    <w:p w:rsidR="004E4C7C" w:rsidRDefault="004E4C7C" w:rsidP="00D06916">
      <w:pPr>
        <w:pStyle w:val="ConsPlusNormal"/>
        <w:spacing w:before="240"/>
        <w:ind w:firstLine="540"/>
        <w:jc w:val="both"/>
      </w:pPr>
      <w:r>
        <w:t>развитие познавательной сферы в процессе элементарной социально-бытовой деятельности;</w:t>
      </w:r>
    </w:p>
    <w:p w:rsidR="004E4C7C" w:rsidRDefault="004E4C7C" w:rsidP="00D06916">
      <w:pPr>
        <w:pStyle w:val="ConsPlusNormal"/>
        <w:spacing w:before="240"/>
        <w:ind w:firstLine="540"/>
        <w:jc w:val="both"/>
      </w:pPr>
      <w:r>
        <w:t>обеспечение речевого развития обучающихся в процессе овладения ими элементарной социально-бытовой деятельностью;</w:t>
      </w:r>
    </w:p>
    <w:p w:rsidR="004E4C7C" w:rsidRDefault="004E4C7C" w:rsidP="00D06916">
      <w:pPr>
        <w:pStyle w:val="ConsPlusNormal"/>
        <w:spacing w:before="240"/>
        <w:ind w:firstLine="540"/>
        <w:jc w:val="both"/>
      </w:pPr>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4E4C7C" w:rsidRDefault="004E4C7C" w:rsidP="00D06916">
      <w:pPr>
        <w:pStyle w:val="ConsPlusNormal"/>
        <w:spacing w:before="240"/>
        <w:ind w:firstLine="540"/>
        <w:jc w:val="both"/>
      </w:pPr>
      <w:r>
        <w:t>55.10.2. Содержание обучения.</w:t>
      </w:r>
    </w:p>
    <w:p w:rsidR="004E4C7C" w:rsidRDefault="004E4C7C" w:rsidP="00D06916">
      <w:pPr>
        <w:pStyle w:val="ConsPlusNormal"/>
        <w:spacing w:before="240"/>
        <w:ind w:firstLine="540"/>
        <w:jc w:val="both"/>
      </w:pPr>
      <w:r>
        <w:t>Познавательная культура:</w:t>
      </w:r>
    </w:p>
    <w:p w:rsidR="004E4C7C" w:rsidRDefault="004E4C7C" w:rsidP="00D06916">
      <w:pPr>
        <w:pStyle w:val="ConsPlusNormal"/>
        <w:spacing w:before="240"/>
        <w:ind w:firstLine="540"/>
        <w:jc w:val="both"/>
      </w:pPr>
      <w:r>
        <w:t>Познай себя.</w:t>
      </w:r>
    </w:p>
    <w:p w:rsidR="004E4C7C" w:rsidRDefault="004E4C7C" w:rsidP="00D06916">
      <w:pPr>
        <w:pStyle w:val="ConsPlusNormal"/>
        <w:spacing w:before="240"/>
        <w:ind w:firstLine="540"/>
        <w:jc w:val="both"/>
      </w:pPr>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4E4C7C" w:rsidRDefault="004E4C7C" w:rsidP="00D06916">
      <w:pPr>
        <w:pStyle w:val="ConsPlusNormal"/>
        <w:spacing w:before="240"/>
        <w:ind w:firstLine="540"/>
        <w:jc w:val="both"/>
      </w:pPr>
      <w:r>
        <w:t>Воспитание здорового образа жизни.</w:t>
      </w:r>
    </w:p>
    <w:p w:rsidR="004E4C7C" w:rsidRDefault="004E4C7C" w:rsidP="00D06916">
      <w:pPr>
        <w:pStyle w:val="ConsPlusNormal"/>
        <w:spacing w:before="240"/>
        <w:ind w:firstLine="540"/>
        <w:jc w:val="both"/>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(2 - 3 игры). Народные игры (2 - 3 игры). О вреде курения. Медицинская помощь. Виды медицинской помощи. Общение с врачом. Правила безопасного поведения.</w:t>
      </w:r>
    </w:p>
    <w:p w:rsidR="004E4C7C" w:rsidRDefault="004E4C7C" w:rsidP="00D06916">
      <w:pPr>
        <w:pStyle w:val="ConsPlusNormal"/>
        <w:spacing w:before="240"/>
        <w:ind w:firstLine="540"/>
        <w:jc w:val="both"/>
      </w:pPr>
      <w:r>
        <w:t>Я и общество.</w:t>
      </w:r>
    </w:p>
    <w:p w:rsidR="004E4C7C" w:rsidRDefault="004E4C7C" w:rsidP="00D06916">
      <w:pPr>
        <w:pStyle w:val="ConsPlusNormal"/>
        <w:spacing w:before="240"/>
        <w:ind w:firstLine="540"/>
        <w:jc w:val="both"/>
      </w:pPr>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4E4C7C" w:rsidRDefault="004E4C7C" w:rsidP="00D06916">
      <w:pPr>
        <w:pStyle w:val="ConsPlusNormal"/>
        <w:spacing w:before="240"/>
        <w:ind w:firstLine="540"/>
        <w:jc w:val="both"/>
      </w:pPr>
      <w:r>
        <w:t>Нравственная культура.</w:t>
      </w:r>
    </w:p>
    <w:p w:rsidR="004E4C7C" w:rsidRDefault="004E4C7C" w:rsidP="00D06916">
      <w:pPr>
        <w:pStyle w:val="ConsPlusNormal"/>
        <w:spacing w:before="240"/>
        <w:ind w:firstLine="540"/>
        <w:jc w:val="both"/>
      </w:pPr>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4E4C7C" w:rsidRDefault="004E4C7C" w:rsidP="00D06916">
      <w:pPr>
        <w:pStyle w:val="ConsPlusNormal"/>
        <w:spacing w:before="240"/>
        <w:ind w:firstLine="540"/>
        <w:jc w:val="both"/>
      </w:pPr>
      <w:r>
        <w:t>Трудовая культура.</w:t>
      </w:r>
    </w:p>
    <w:p w:rsidR="004E4C7C" w:rsidRDefault="004E4C7C" w:rsidP="00D06916">
      <w:pPr>
        <w:pStyle w:val="ConsPlusNormal"/>
        <w:spacing w:before="240"/>
        <w:ind w:firstLine="540"/>
        <w:jc w:val="both"/>
      </w:pPr>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4E4C7C" w:rsidRDefault="004E4C7C" w:rsidP="00D06916">
      <w:pPr>
        <w:pStyle w:val="ConsPlusNormal"/>
        <w:spacing w:before="240"/>
        <w:ind w:firstLine="540"/>
        <w:jc w:val="both"/>
      </w:pPr>
      <w:r>
        <w:t>Профессиональная ориентация.</w:t>
      </w:r>
    </w:p>
    <w:p w:rsidR="004E4C7C" w:rsidRDefault="004E4C7C" w:rsidP="00D06916">
      <w:pPr>
        <w:pStyle w:val="ConsPlusNormal"/>
        <w:spacing w:before="240"/>
        <w:ind w:firstLine="540"/>
        <w:jc w:val="both"/>
      </w:pPr>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4E4C7C" w:rsidRDefault="004E4C7C" w:rsidP="00D06916">
      <w:pPr>
        <w:pStyle w:val="ConsPlusNormal"/>
        <w:spacing w:before="240"/>
        <w:ind w:firstLine="540"/>
        <w:jc w:val="both"/>
      </w:pPr>
      <w:r>
        <w:t>Коммуникативная культура.</w:t>
      </w:r>
    </w:p>
    <w:p w:rsidR="004E4C7C" w:rsidRDefault="004E4C7C" w:rsidP="00D06916">
      <w:pPr>
        <w:pStyle w:val="ConsPlusNormal"/>
        <w:spacing w:before="240"/>
        <w:ind w:firstLine="540"/>
        <w:jc w:val="both"/>
      </w:pPr>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4E4C7C" w:rsidRDefault="004E4C7C" w:rsidP="00D06916">
      <w:pPr>
        <w:pStyle w:val="ConsPlusNormal"/>
        <w:spacing w:before="240"/>
        <w:ind w:firstLine="540"/>
        <w:jc w:val="both"/>
      </w:pPr>
      <w:r>
        <w:t>55.10.3. Планируемые результаты освоения курса:</w:t>
      </w:r>
    </w:p>
    <w:p w:rsidR="004E4C7C" w:rsidRDefault="004E4C7C" w:rsidP="00D06916">
      <w:pPr>
        <w:pStyle w:val="ConsPlusNormal"/>
        <w:spacing w:before="240"/>
        <w:ind w:firstLine="540"/>
        <w:jc w:val="both"/>
      </w:pPr>
      <w:r>
        <w:t>владение элементарной информацией о себе, своей семье, ближайшем социальном окружении, о городе (деревне или другом месте своего проживания);</w:t>
      </w:r>
    </w:p>
    <w:p w:rsidR="004E4C7C" w:rsidRDefault="004E4C7C" w:rsidP="00D06916">
      <w:pPr>
        <w:pStyle w:val="ConsPlusNormal"/>
        <w:spacing w:before="240"/>
        <w:ind w:firstLine="540"/>
        <w:jc w:val="both"/>
      </w:pPr>
      <w:r>
        <w:t>владение элементарной информацией о нашей стране, в том числе, о ее государственном устройстве;</w:t>
      </w:r>
    </w:p>
    <w:p w:rsidR="004E4C7C" w:rsidRDefault="004E4C7C" w:rsidP="00D06916">
      <w:pPr>
        <w:pStyle w:val="ConsPlusNormal"/>
        <w:spacing w:before="240"/>
        <w:ind w:firstLine="540"/>
        <w:jc w:val="both"/>
      </w:pPr>
      <w:r>
        <w:t>развитие патриотических чувств;</w:t>
      </w:r>
    </w:p>
    <w:p w:rsidR="004E4C7C" w:rsidRDefault="004E4C7C" w:rsidP="00D06916">
      <w:pPr>
        <w:pStyle w:val="ConsPlusNormal"/>
        <w:spacing w:before="240"/>
        <w:ind w:firstLine="540"/>
        <w:jc w:val="both"/>
      </w:pPr>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4E4C7C" w:rsidRDefault="004E4C7C" w:rsidP="00D06916">
      <w:pPr>
        <w:pStyle w:val="ConsPlusNormal"/>
        <w:spacing w:before="240"/>
        <w:ind w:firstLine="540"/>
        <w:jc w:val="both"/>
      </w:pPr>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4E4C7C" w:rsidRDefault="004E4C7C" w:rsidP="00D06916">
      <w:pPr>
        <w:pStyle w:val="ConsPlusNormal"/>
        <w:spacing w:before="240"/>
        <w:ind w:firstLine="540"/>
        <w:jc w:val="both"/>
      </w:pPr>
      <w:r>
        <w:t>овладение основами элементарных правовых знаний, необходимых для жизнедеятельности обучающихся, умениями их применять в жизни;</w:t>
      </w:r>
    </w:p>
    <w:p w:rsidR="004E4C7C" w:rsidRDefault="004E4C7C" w:rsidP="00D06916">
      <w:pPr>
        <w:pStyle w:val="ConsPlusNormal"/>
        <w:spacing w:before="240"/>
        <w:ind w:firstLine="540"/>
        <w:jc w:val="both"/>
      </w:pPr>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4E4C7C" w:rsidRDefault="004E4C7C" w:rsidP="00D06916">
      <w:pPr>
        <w:pStyle w:val="ConsPlusNormal"/>
        <w:spacing w:before="240"/>
        <w:ind w:firstLine="540"/>
        <w:jc w:val="both"/>
      </w:pPr>
      <w:r>
        <w:t>накопление элементарного опыта социального поведения, необходимого для реализации задач жизнедеятельности;</w:t>
      </w:r>
    </w:p>
    <w:p w:rsidR="004E4C7C" w:rsidRDefault="004E4C7C" w:rsidP="00D06916">
      <w:pPr>
        <w:pStyle w:val="ConsPlusNormal"/>
        <w:spacing w:before="240"/>
        <w:ind w:firstLine="540"/>
        <w:jc w:val="both"/>
      </w:pPr>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4E4C7C" w:rsidRDefault="004E4C7C" w:rsidP="00D06916">
      <w:pPr>
        <w:pStyle w:val="ConsPlusNormal"/>
        <w:spacing w:before="240"/>
        <w:ind w:firstLine="540"/>
        <w:jc w:val="both"/>
      </w:pPr>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4E4C7C" w:rsidRDefault="004E4C7C" w:rsidP="00D06916">
      <w:pPr>
        <w:pStyle w:val="ConsPlusNormal"/>
        <w:spacing w:before="240"/>
        <w:ind w:firstLine="540"/>
        <w:jc w:val="both"/>
      </w:pPr>
      <w:r>
        <w:t>применение в жизнедеятельности знакомых ассистивных технологий;</w:t>
      </w:r>
    </w:p>
    <w:p w:rsidR="004E4C7C" w:rsidRDefault="004E4C7C" w:rsidP="00D06916">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4E4C7C" w:rsidRDefault="004E4C7C" w:rsidP="00D06916">
      <w:pPr>
        <w:pStyle w:val="ConsPlusNormal"/>
        <w:spacing w:before="240"/>
        <w:ind w:firstLine="540"/>
        <w:jc w:val="both"/>
      </w:pPr>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4E4C7C" w:rsidRDefault="004E4C7C" w:rsidP="00D06916">
      <w:pPr>
        <w:pStyle w:val="ConsPlusNormal"/>
        <w:spacing w:before="240"/>
        <w:ind w:firstLine="540"/>
        <w:jc w:val="both"/>
      </w:pPr>
      <w:r>
        <w:t>овладение элементарными умениями ведения домашнего хозяйства;</w:t>
      </w:r>
    </w:p>
    <w:p w:rsidR="004E4C7C" w:rsidRDefault="004E4C7C" w:rsidP="00D06916">
      <w:pPr>
        <w:pStyle w:val="ConsPlusNormal"/>
        <w:spacing w:before="240"/>
        <w:ind w:firstLine="540"/>
        <w:jc w:val="both"/>
      </w:pPr>
      <w:r>
        <w:t>овладение основами гигиены и здорового образа жизни;</w:t>
      </w:r>
    </w:p>
    <w:p w:rsidR="004E4C7C" w:rsidRDefault="004E4C7C" w:rsidP="00D06916">
      <w:pPr>
        <w:pStyle w:val="ConsPlusNormal"/>
        <w:spacing w:before="240"/>
        <w:ind w:firstLine="540"/>
        <w:jc w:val="both"/>
      </w:pPr>
      <w:r>
        <w:t>выполнение элементарных знакомых правил поведения в экстремальных ситуациях;</w:t>
      </w:r>
    </w:p>
    <w:p w:rsidR="004E4C7C" w:rsidRDefault="004E4C7C" w:rsidP="00D06916">
      <w:pPr>
        <w:pStyle w:val="ConsPlusNormal"/>
        <w:spacing w:before="240"/>
        <w:ind w:firstLine="540"/>
        <w:jc w:val="both"/>
      </w:pPr>
      <w:r>
        <w:t>выполнение элементарных знакомых правил техники безопасности;</w:t>
      </w:r>
    </w:p>
    <w:p w:rsidR="004E4C7C" w:rsidRDefault="004E4C7C" w:rsidP="00D06916">
      <w:pPr>
        <w:pStyle w:val="ConsPlusNormal"/>
        <w:spacing w:before="240"/>
        <w:ind w:firstLine="540"/>
        <w:jc w:val="both"/>
      </w:pPr>
      <w:r>
        <w:t>элементарное понимание собственных возможностей и ограничений жизнедеятельности в связи имеющимся нарушением.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55.11. Коррекционно-развивающая область: коррекционный курс "Развитие познавательной сферы".</w:t>
      </w:r>
    </w:p>
    <w:p w:rsidR="004E4C7C" w:rsidRDefault="004E4C7C" w:rsidP="00D06916">
      <w:pPr>
        <w:pStyle w:val="ConsPlusNormal"/>
        <w:spacing w:before="240"/>
        <w:ind w:firstLine="540"/>
        <w:jc w:val="both"/>
      </w:pPr>
      <w:r>
        <w:t>55.11.1. Пояснительная записка.</w:t>
      </w:r>
    </w:p>
    <w:p w:rsidR="004E4C7C" w:rsidRDefault="004E4C7C" w:rsidP="00D06916">
      <w:pPr>
        <w:pStyle w:val="ConsPlusNormal"/>
        <w:spacing w:before="240"/>
        <w:ind w:firstLine="540"/>
        <w:jc w:val="both"/>
      </w:pPr>
      <w:r>
        <w:t>Курс направлен на развитие познавательной сферы, личностное развития обучающихся.</w:t>
      </w:r>
    </w:p>
    <w:p w:rsidR="004E4C7C" w:rsidRDefault="004E4C7C" w:rsidP="00D06916">
      <w:pPr>
        <w:pStyle w:val="ConsPlusNormal"/>
        <w:spacing w:before="240"/>
        <w:ind w:firstLine="540"/>
        <w:jc w:val="both"/>
      </w:pPr>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4E4C7C" w:rsidRDefault="004E4C7C" w:rsidP="00D06916">
      <w:pPr>
        <w:pStyle w:val="ConsPlusNormal"/>
        <w:spacing w:before="240"/>
        <w:ind w:firstLine="540"/>
        <w:jc w:val="both"/>
      </w:pPr>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4E4C7C" w:rsidRDefault="004E4C7C" w:rsidP="00D06916">
      <w:pPr>
        <w:pStyle w:val="ConsPlusNormal"/>
        <w:spacing w:before="240"/>
        <w:ind w:firstLine="540"/>
        <w:jc w:val="both"/>
      </w:pPr>
      <w:r>
        <w:t>Основные направления коррекционной работы:</w:t>
      </w:r>
    </w:p>
    <w:p w:rsidR="004E4C7C" w:rsidRDefault="004E4C7C" w:rsidP="00D06916">
      <w:pPr>
        <w:pStyle w:val="ConsPlusNormal"/>
        <w:spacing w:before="240"/>
        <w:ind w:firstLine="540"/>
        <w:jc w:val="both"/>
      </w:pPr>
      <w:r>
        <w:t>1. Развитие различных видов мышления.</w:t>
      </w:r>
    </w:p>
    <w:p w:rsidR="004E4C7C" w:rsidRDefault="004E4C7C" w:rsidP="00D06916">
      <w:pPr>
        <w:pStyle w:val="ConsPlusNormal"/>
        <w:spacing w:before="240"/>
        <w:ind w:firstLine="540"/>
        <w:jc w:val="both"/>
      </w:pPr>
      <w:r>
        <w:t>2. Коррекция нарушений развития эмоционально-личностной сферы.</w:t>
      </w:r>
    </w:p>
    <w:p w:rsidR="004E4C7C" w:rsidRDefault="004E4C7C" w:rsidP="00D06916">
      <w:pPr>
        <w:pStyle w:val="ConsPlusNormal"/>
        <w:spacing w:before="240"/>
        <w:ind w:firstLine="540"/>
        <w:jc w:val="both"/>
      </w:pPr>
      <w:r>
        <w:t>55.11.2. Содержание обучения.</w:t>
      </w:r>
    </w:p>
    <w:p w:rsidR="004E4C7C" w:rsidRDefault="004E4C7C" w:rsidP="00D06916">
      <w:pPr>
        <w:pStyle w:val="ConsPlusNormal"/>
        <w:spacing w:before="240"/>
        <w:ind w:firstLine="540"/>
        <w:jc w:val="both"/>
      </w:pPr>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4E4C7C" w:rsidRDefault="004E4C7C" w:rsidP="00D06916">
      <w:pPr>
        <w:pStyle w:val="ConsPlusNormal"/>
        <w:spacing w:before="240"/>
        <w:ind w:firstLine="540"/>
        <w:jc w:val="both"/>
      </w:pPr>
      <w:r>
        <w:t>Коррекция внимания: развитие целенаправленного и устойчивого внимания; расширение объема внимания; развитие наблюдательности.</w:t>
      </w:r>
    </w:p>
    <w:p w:rsidR="004E4C7C" w:rsidRDefault="004E4C7C" w:rsidP="00D06916">
      <w:pPr>
        <w:pStyle w:val="ConsPlusNormal"/>
        <w:spacing w:before="240"/>
        <w:ind w:firstLine="540"/>
        <w:jc w:val="both"/>
      </w:pPr>
      <w:r>
        <w:t>Коррекция ощущений, восприятий, представлений.</w:t>
      </w:r>
    </w:p>
    <w:p w:rsidR="004E4C7C" w:rsidRDefault="004E4C7C" w:rsidP="00D06916">
      <w:pPr>
        <w:pStyle w:val="ConsPlusNormal"/>
        <w:spacing w:before="240"/>
        <w:ind w:firstLine="540"/>
        <w:jc w:val="both"/>
      </w:pPr>
      <w: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4E4C7C" w:rsidRDefault="004E4C7C" w:rsidP="00D06916">
      <w:pPr>
        <w:pStyle w:val="ConsPlusNormal"/>
        <w:spacing w:before="240"/>
        <w:ind w:firstLine="540"/>
        <w:jc w:val="both"/>
      </w:pPr>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4E4C7C" w:rsidRDefault="004E4C7C" w:rsidP="00D06916">
      <w:pPr>
        <w:pStyle w:val="ConsPlusNormal"/>
        <w:spacing w:before="240"/>
        <w:ind w:firstLine="540"/>
        <w:jc w:val="both"/>
      </w:pPr>
      <w:r>
        <w:t>Развитие общей и мелкой моторики; обучать пальчиковой гимнастике; развитие артикуляционной моторики.</w:t>
      </w:r>
    </w:p>
    <w:p w:rsidR="004E4C7C" w:rsidRDefault="004E4C7C" w:rsidP="00D06916">
      <w:pPr>
        <w:pStyle w:val="ConsPlusNormal"/>
        <w:spacing w:before="240"/>
        <w:ind w:firstLine="540"/>
        <w:jc w:val="both"/>
      </w:pPr>
      <w:r>
        <w:t>55.11.3. Планируемые результаты освоения курса:</w:t>
      </w:r>
    </w:p>
    <w:p w:rsidR="004E4C7C" w:rsidRDefault="004E4C7C" w:rsidP="00D06916">
      <w:pPr>
        <w:pStyle w:val="ConsPlusNormal"/>
        <w:spacing w:before="240"/>
        <w:ind w:firstLine="540"/>
        <w:jc w:val="both"/>
      </w:pPr>
      <w:r>
        <w:t>способность запоминать, припоминать,</w:t>
      </w:r>
    </w:p>
    <w:p w:rsidR="004E4C7C" w:rsidRDefault="004E4C7C" w:rsidP="00D06916">
      <w:pPr>
        <w:pStyle w:val="ConsPlusNormal"/>
        <w:spacing w:before="240"/>
        <w:ind w:firstLine="540"/>
        <w:jc w:val="both"/>
      </w:pPr>
      <w:r>
        <w:t>стремление запомнить важную для учебной деятельности и жизненной практики информацию;</w:t>
      </w:r>
    </w:p>
    <w:p w:rsidR="004E4C7C" w:rsidRDefault="004E4C7C" w:rsidP="00D06916">
      <w:pPr>
        <w:pStyle w:val="ConsPlusNormal"/>
        <w:spacing w:before="240"/>
        <w:ind w:firstLine="540"/>
        <w:jc w:val="both"/>
      </w:pPr>
      <w:r>
        <w:t>способность не отвлекаться при проведении наблюдения;</w:t>
      </w:r>
    </w:p>
    <w:p w:rsidR="004E4C7C" w:rsidRDefault="004E4C7C" w:rsidP="00D06916">
      <w:pPr>
        <w:pStyle w:val="ConsPlusNormal"/>
        <w:spacing w:before="240"/>
        <w:ind w:firstLine="540"/>
        <w:jc w:val="both"/>
      </w:pPr>
      <w:r>
        <w:t>способность осмысленного восприятия окружающей действительности;</w:t>
      </w:r>
    </w:p>
    <w:p w:rsidR="004E4C7C" w:rsidRDefault="004E4C7C" w:rsidP="00D06916">
      <w:pPr>
        <w:pStyle w:val="ConsPlusNormal"/>
        <w:spacing w:before="240"/>
        <w:ind w:firstLine="540"/>
        <w:jc w:val="both"/>
      </w:pPr>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4E4C7C" w:rsidRDefault="004E4C7C" w:rsidP="00D06916">
      <w:pPr>
        <w:pStyle w:val="ConsPlusNormal"/>
        <w:spacing w:before="240"/>
        <w:ind w:firstLine="540"/>
        <w:jc w:val="both"/>
      </w:pPr>
      <w:r>
        <w:t>потребность быть аккуратными;</w:t>
      </w:r>
    </w:p>
    <w:p w:rsidR="004E4C7C" w:rsidRDefault="004E4C7C" w:rsidP="00D06916">
      <w:pPr>
        <w:pStyle w:val="ConsPlusNormal"/>
        <w:spacing w:before="240"/>
        <w:ind w:firstLine="540"/>
        <w:jc w:val="both"/>
      </w:pPr>
      <w:r>
        <w:t>наличие настойчивости в выполнении деятельности;</w:t>
      </w:r>
    </w:p>
    <w:p w:rsidR="004E4C7C" w:rsidRDefault="004E4C7C" w:rsidP="00D06916">
      <w:pPr>
        <w:pStyle w:val="ConsPlusNormal"/>
        <w:spacing w:before="240"/>
        <w:ind w:firstLine="540"/>
        <w:jc w:val="both"/>
      </w:pPr>
      <w:r>
        <w:t>способность оперировать предметами.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55.12. Программа коррекционной работы.</w:t>
      </w:r>
    </w:p>
    <w:p w:rsidR="004E4C7C" w:rsidRDefault="004E4C7C" w:rsidP="00D06916">
      <w:pPr>
        <w:pStyle w:val="ConsPlusNormal"/>
        <w:spacing w:before="240"/>
        <w:ind w:firstLine="540"/>
        <w:jc w:val="both"/>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4E4C7C" w:rsidRDefault="004E4C7C" w:rsidP="00D06916">
      <w:pPr>
        <w:pStyle w:val="ConsPlusNormal"/>
        <w:spacing w:before="240"/>
        <w:ind w:firstLine="540"/>
        <w:jc w:val="both"/>
      </w:pPr>
      <w:r>
        <w:t>55.12.1. Программа коррекционной работы содержит:</w:t>
      </w:r>
    </w:p>
    <w:p w:rsidR="004E4C7C" w:rsidRDefault="004E4C7C" w:rsidP="00D06916">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4E4C7C" w:rsidRDefault="004E4C7C" w:rsidP="00D06916">
      <w:pPr>
        <w:pStyle w:val="ConsPlusNormal"/>
        <w:spacing w:before="240"/>
        <w:ind w:firstLine="540"/>
        <w:jc w:val="both"/>
      </w:pPr>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4E4C7C" w:rsidRDefault="004E4C7C" w:rsidP="00D06916">
      <w:pPr>
        <w:pStyle w:val="ConsPlusNormal"/>
        <w:spacing w:before="240"/>
        <w:ind w:firstLine="540"/>
        <w:jc w:val="both"/>
      </w:pPr>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4E4C7C" w:rsidRDefault="004E4C7C" w:rsidP="00D06916">
      <w:pPr>
        <w:pStyle w:val="ConsPlusNormal"/>
        <w:spacing w:before="240"/>
        <w:ind w:firstLine="540"/>
        <w:jc w:val="both"/>
      </w:pPr>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4E4C7C" w:rsidRDefault="004E4C7C" w:rsidP="00D06916">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4E4C7C" w:rsidRDefault="004E4C7C" w:rsidP="00D06916">
      <w:pPr>
        <w:pStyle w:val="ConsPlusNormal"/>
        <w:spacing w:before="240"/>
        <w:ind w:firstLine="540"/>
        <w:jc w:val="both"/>
      </w:pPr>
      <w:r>
        <w:t>Задачи программы коррекционно-развивающей работы:</w:t>
      </w:r>
    </w:p>
    <w:p w:rsidR="004E4C7C" w:rsidRDefault="004E4C7C" w:rsidP="00D06916">
      <w:pPr>
        <w:pStyle w:val="ConsPlusNormal"/>
        <w:spacing w:before="240"/>
        <w:ind w:firstLine="540"/>
        <w:jc w:val="both"/>
      </w:pPr>
      <w:r>
        <w:t>выявление особых образовательных потребностей обучающихся с нарушенным слухом, обусловленных недостатками в их развитии;</w:t>
      </w:r>
    </w:p>
    <w:p w:rsidR="004E4C7C" w:rsidRDefault="004E4C7C" w:rsidP="00D06916">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4E4C7C" w:rsidRDefault="004E4C7C" w:rsidP="00D06916">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4E4C7C" w:rsidRDefault="004E4C7C" w:rsidP="00D06916">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4E4C7C" w:rsidRDefault="004E4C7C" w:rsidP="00D06916">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4E4C7C" w:rsidRDefault="004E4C7C" w:rsidP="00D06916">
      <w:pPr>
        <w:pStyle w:val="ConsPlusNormal"/>
        <w:spacing w:before="240"/>
        <w:ind w:firstLine="540"/>
        <w:jc w:val="both"/>
      </w:pPr>
      <w:r>
        <w:t>оказание консультативной и методической помощи родителям (законным представителям) обучающихся с нарушенным слухом.</w:t>
      </w:r>
    </w:p>
    <w:p w:rsidR="004E4C7C" w:rsidRDefault="004E4C7C" w:rsidP="00D06916">
      <w:pPr>
        <w:pStyle w:val="ConsPlusNormal"/>
        <w:spacing w:before="240"/>
        <w:ind w:firstLine="540"/>
        <w:jc w:val="both"/>
      </w:pPr>
      <w:r>
        <w:t>55.12.3. Принципы программы коррекционно-развивающей работы:</w:t>
      </w:r>
    </w:p>
    <w:p w:rsidR="004E4C7C" w:rsidRDefault="004E4C7C" w:rsidP="00D06916">
      <w:pPr>
        <w:pStyle w:val="ConsPlusNormal"/>
        <w:spacing w:before="240"/>
        <w:ind w:firstLine="540"/>
        <w:jc w:val="both"/>
      </w:pPr>
      <w:r>
        <w:t>соблюдение интересов обучающихся с нарушенным слухом;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4E4C7C" w:rsidRDefault="004E4C7C" w:rsidP="00D06916">
      <w:pPr>
        <w:pStyle w:val="ConsPlusNormal"/>
        <w:spacing w:before="240"/>
        <w:ind w:firstLine="540"/>
        <w:jc w:val="both"/>
      </w:pPr>
      <w:r>
        <w:t>приобщение обучающихся к социокультурным нормам, традициям семьи, общества и государства;</w:t>
      </w:r>
    </w:p>
    <w:p w:rsidR="004E4C7C" w:rsidRDefault="004E4C7C" w:rsidP="00D06916">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4E4C7C" w:rsidRDefault="004E4C7C" w:rsidP="00D06916">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4E4C7C" w:rsidRDefault="004E4C7C" w:rsidP="00D06916">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4E4C7C" w:rsidRDefault="004E4C7C" w:rsidP="00D06916">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4E4C7C" w:rsidRDefault="004E4C7C" w:rsidP="00D06916">
      <w:pPr>
        <w:pStyle w:val="ConsPlusNormal"/>
        <w:spacing w:before="240"/>
        <w:ind w:firstLine="540"/>
        <w:jc w:val="both"/>
      </w:pPr>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4E4C7C" w:rsidRDefault="004E4C7C" w:rsidP="00D06916">
      <w:pPr>
        <w:pStyle w:val="ConsPlusNormal"/>
        <w:spacing w:before="240"/>
        <w:ind w:firstLine="540"/>
        <w:jc w:val="both"/>
      </w:pPr>
      <w:r>
        <w:t>55.12.5. Направления и содержание программы коррекционной работы:</w:t>
      </w:r>
    </w:p>
    <w:p w:rsidR="004E4C7C" w:rsidRDefault="004E4C7C" w:rsidP="00D06916">
      <w:pPr>
        <w:pStyle w:val="ConsPlusNormal"/>
        <w:spacing w:before="240"/>
        <w:ind w:firstLine="540"/>
        <w:jc w:val="both"/>
      </w:pPr>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4E4C7C" w:rsidRDefault="004E4C7C" w:rsidP="00D06916">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4E4C7C" w:rsidRDefault="004E4C7C" w:rsidP="00D06916">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4E4C7C" w:rsidRDefault="004E4C7C" w:rsidP="00D06916">
      <w:pPr>
        <w:pStyle w:val="ConsPlusNormal"/>
        <w:spacing w:before="240"/>
        <w:ind w:firstLine="540"/>
        <w:jc w:val="both"/>
      </w:pPr>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4E4C7C" w:rsidRDefault="004E4C7C" w:rsidP="00D06916">
      <w:pPr>
        <w:pStyle w:val="ConsPlusNormal"/>
        <w:spacing w:before="240"/>
        <w:ind w:firstLine="540"/>
        <w:jc w:val="both"/>
      </w:pPr>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4E4C7C" w:rsidRDefault="004E4C7C" w:rsidP="00D06916">
      <w:pPr>
        <w:pStyle w:val="ConsPlusNormal"/>
        <w:spacing w:before="240"/>
        <w:ind w:firstLine="540"/>
        <w:jc w:val="both"/>
      </w:pPr>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4E4C7C" w:rsidRDefault="004E4C7C" w:rsidP="00D06916">
      <w:pPr>
        <w:pStyle w:val="ConsPlusNormal"/>
        <w:spacing w:before="240"/>
        <w:ind w:firstLine="540"/>
        <w:jc w:val="both"/>
      </w:pPr>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XXIV. Организационный раздел ФАОП НОО слабослышащих</w:t>
      </w:r>
    </w:p>
    <w:p w:rsidR="004E4C7C" w:rsidRDefault="004E4C7C" w:rsidP="00D06916">
      <w:pPr>
        <w:pStyle w:val="ConsPlusTitle"/>
        <w:jc w:val="center"/>
      </w:pPr>
      <w:r>
        <w:t>и позднооглохших обучающихся (вариант 2.3)</w:t>
      </w:r>
    </w:p>
    <w:p w:rsidR="004E4C7C" w:rsidRDefault="004E4C7C" w:rsidP="00D06916">
      <w:pPr>
        <w:pStyle w:val="ConsPlusNormal"/>
        <w:jc w:val="center"/>
      </w:pPr>
    </w:p>
    <w:p w:rsidR="004E4C7C" w:rsidRDefault="004E4C7C" w:rsidP="00D06916">
      <w:pPr>
        <w:pStyle w:val="ConsPlusTitle"/>
        <w:ind w:firstLine="540"/>
        <w:jc w:val="both"/>
        <w:outlineLvl w:val="2"/>
      </w:pPr>
      <w:r>
        <w:t>56. Федеральные учебные планы.</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56.1.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обучающихся с нарушенным слухом с легкой умственной отсталостью к продолжению образования в последующие годы;</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с нарушенным слухом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w:t>
      </w:r>
    </w:p>
    <w:p w:rsidR="004E4C7C" w:rsidRDefault="004E4C7C" w:rsidP="00D06916">
      <w:pPr>
        <w:pStyle w:val="ConsPlusNormal"/>
        <w:spacing w:before="240"/>
        <w:ind w:firstLine="540"/>
        <w:jc w:val="both"/>
      </w:pPr>
      <w:r>
        <w:t>56.1.2. Часть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нарушенным слухом;</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33"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56.3. Продолжительность урока во 2 - 4-х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34" w:history="1">
        <w:r>
          <w:rPr>
            <w:color w:val="0000FF"/>
          </w:rPr>
          <w:t>пункт 3.4.16</w:t>
        </w:r>
      </w:hyperlink>
      <w:r>
        <w:t xml:space="preserve"> Санитарно-эпидемиологических требований).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1965"/>
        <w:gridCol w:w="2530"/>
        <w:gridCol w:w="632"/>
        <w:gridCol w:w="632"/>
        <w:gridCol w:w="632"/>
        <w:gridCol w:w="632"/>
        <w:gridCol w:w="632"/>
        <w:gridCol w:w="634"/>
        <w:gridCol w:w="762"/>
      </w:tblGrid>
      <w:tr w:rsidR="004E4C7C" w:rsidTr="00C219BE">
        <w:tc>
          <w:tcPr>
            <w:tcW w:w="19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Предметные области</w:t>
            </w:r>
          </w:p>
        </w:tc>
        <w:tc>
          <w:tcPr>
            <w:tcW w:w="2530" w:type="dxa"/>
            <w:tcBorders>
              <w:top w:val="single" w:sz="4" w:space="0" w:color="auto"/>
              <w:left w:val="single" w:sz="4" w:space="0" w:color="auto"/>
              <w:bottom w:val="none" w:sz="6" w:space="0" w:color="auto"/>
              <w:right w:val="single" w:sz="4" w:space="0" w:color="auto"/>
            </w:tcBorders>
            <w:vAlign w:val="center"/>
          </w:tcPr>
          <w:p w:rsidR="004E4C7C" w:rsidRDefault="004E4C7C" w:rsidP="00C219BE">
            <w:pPr>
              <w:pStyle w:val="ConsPlusNormal"/>
              <w:jc w:val="center"/>
            </w:pPr>
            <w:r>
              <w:t>Учебные предметы</w:t>
            </w:r>
          </w:p>
        </w:tc>
        <w:tc>
          <w:tcPr>
            <w:tcW w:w="3794" w:type="dxa"/>
            <w:gridSpan w:val="6"/>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Количество часов в неделю</w:t>
            </w:r>
          </w:p>
        </w:tc>
        <w:tc>
          <w:tcPr>
            <w:tcW w:w="762"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Всего</w:t>
            </w:r>
          </w:p>
        </w:tc>
      </w:tr>
      <w:tr w:rsidR="004E4C7C" w:rsidTr="00C219BE">
        <w:tc>
          <w:tcPr>
            <w:tcW w:w="19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530" w:type="dxa"/>
            <w:tcBorders>
              <w:top w:val="none" w:sz="6"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Классы</w:t>
            </w:r>
          </w:p>
        </w:tc>
        <w:tc>
          <w:tcPr>
            <w:tcW w:w="632"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 доп.</w:t>
            </w:r>
          </w:p>
        </w:tc>
        <w:tc>
          <w:tcPr>
            <w:tcW w:w="632"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w:t>
            </w:r>
          </w:p>
        </w:tc>
        <w:tc>
          <w:tcPr>
            <w:tcW w:w="632"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w:t>
            </w:r>
          </w:p>
        </w:tc>
        <w:tc>
          <w:tcPr>
            <w:tcW w:w="632"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III</w:t>
            </w:r>
          </w:p>
        </w:tc>
        <w:tc>
          <w:tcPr>
            <w:tcW w:w="632"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IV</w:t>
            </w:r>
          </w:p>
        </w:tc>
        <w:tc>
          <w:tcPr>
            <w:tcW w:w="63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V</w:t>
            </w:r>
          </w:p>
        </w:tc>
        <w:tc>
          <w:tcPr>
            <w:tcW w:w="762"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51"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19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Русский язык</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28</w:t>
            </w:r>
          </w:p>
        </w:tc>
      </w:tr>
      <w:tr w:rsidR="004E4C7C" w:rsidTr="00C219BE">
        <w:tc>
          <w:tcPr>
            <w:tcW w:w="19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Чтение и развитие речи</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19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Развитие речи</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19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Предметно практическое обучение</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19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Математика</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24</w:t>
            </w:r>
          </w:p>
        </w:tc>
      </w:tr>
      <w:tr w:rsidR="004E4C7C" w:rsidTr="00C219BE">
        <w:tc>
          <w:tcPr>
            <w:tcW w:w="19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Естествознание</w:t>
            </w: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Ознакомление с окружающим миром</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19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Окружающий мир</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19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Изобразительное искусство</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19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Ручной труд</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19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5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Физическая культура (Адаптивная физическая культура)</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126</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Часть, формируемая участниками образовательных отношений</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Максимально допустимая недельная нагрузка (при 5-дневной учебной неделе)</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134</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p w:rsidR="004E4C7C" w:rsidRDefault="004E4C7C" w:rsidP="00C219BE">
            <w:pPr>
              <w:pStyle w:val="ConsPlusNormal"/>
            </w:pPr>
            <w:r>
              <w:t>коррекционные курсы;</w:t>
            </w:r>
          </w:p>
          <w:p w:rsidR="004E4C7C" w:rsidRDefault="004E4C7C" w:rsidP="00C219BE">
            <w:pPr>
              <w:pStyle w:val="ConsPlusNormal"/>
              <w:jc w:val="both"/>
            </w:pPr>
            <w:r>
              <w:t>занятия по различным направлениям внеурочной деятельности</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60</w:t>
            </w:r>
          </w:p>
        </w:tc>
      </w:tr>
      <w:tr w:rsidR="004E4C7C" w:rsidTr="00C219BE">
        <w:tc>
          <w:tcPr>
            <w:tcW w:w="9051"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Коррекционные курсы</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Коррекционно-развивающая область, из них:</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Формирование речевого слуха и произносительной стороны речи (индивидуальные занятия)</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Музыкально-ритмические занятия (фронтальные занятия)</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Развитие слухового восприятия и техника речи (фронтальные занятия)</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Социально-бытовая ориентировка (фронтальные занятия)</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Развитие познавательной сферы (индивидуальные занятия)</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9051"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Занятия по различным направлениям внеурочной деятельности</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Занятия по направлениям внеурочной деятельности</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14</w:t>
            </w:r>
          </w:p>
        </w:tc>
      </w:tr>
      <w:tr w:rsidR="004E4C7C" w:rsidTr="00C219BE">
        <w:tc>
          <w:tcPr>
            <w:tcW w:w="44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Всего</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194</w:t>
            </w:r>
          </w:p>
        </w:tc>
      </w:tr>
    </w:tbl>
    <w:p w:rsidR="004E4C7C" w:rsidRDefault="004E4C7C" w:rsidP="00D06916">
      <w:pPr>
        <w:pStyle w:val="ConsPlusNormal"/>
        <w:jc w:val="both"/>
      </w:pPr>
    </w:p>
    <w:p w:rsidR="004E4C7C" w:rsidRDefault="004E4C7C" w:rsidP="00D06916">
      <w:pPr>
        <w:pStyle w:val="ConsPlusNormal"/>
        <w:ind w:firstLine="540"/>
        <w:jc w:val="both"/>
      </w:pPr>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57. Федеральный календарный учебный график.</w:t>
      </w:r>
    </w:p>
    <w:p w:rsidR="004E4C7C" w:rsidRDefault="004E4C7C" w:rsidP="00D06916">
      <w:pPr>
        <w:pStyle w:val="ConsPlusNormal"/>
        <w:spacing w:before="24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дополнительного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35"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дополнительного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со 2 класса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57.5.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XXV. Общие положения ФАОП НОО для слепых обучающихся</w:t>
      </w:r>
    </w:p>
    <w:p w:rsidR="004E4C7C" w:rsidRDefault="004E4C7C" w:rsidP="00D06916">
      <w:pPr>
        <w:pStyle w:val="ConsPlusNormal"/>
        <w:jc w:val="center"/>
      </w:pPr>
    </w:p>
    <w:p w:rsidR="004E4C7C" w:rsidRDefault="004E4C7C" w:rsidP="00D06916">
      <w:pPr>
        <w:pStyle w:val="ConsPlusNormal"/>
        <w:ind w:firstLine="540"/>
        <w:jc w:val="both"/>
      </w:pPr>
      <w:r>
        <w:t xml:space="preserve">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136" w:history="1">
        <w:r>
          <w:rPr>
            <w:color w:val="0000FF"/>
          </w:rPr>
          <w:t>ФГОС</w:t>
        </w:r>
      </w:hyperlink>
      <w:r>
        <w:t xml:space="preserve"> НОО обучающихся с ОВЗ, предъявляемых к данному уровню общего образования.</w:t>
      </w:r>
    </w:p>
    <w:p w:rsidR="004E4C7C" w:rsidRDefault="004E4C7C" w:rsidP="00D06916">
      <w:pPr>
        <w:pStyle w:val="ConsPlusNormal"/>
        <w:spacing w:before="240"/>
        <w:ind w:firstLine="540"/>
        <w:jc w:val="both"/>
      </w:pPr>
      <w: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4E4C7C" w:rsidRDefault="004E4C7C" w:rsidP="00D06916">
      <w:pPr>
        <w:pStyle w:val="ConsPlusNormal"/>
        <w:spacing w:before="240"/>
        <w:ind w:firstLine="540"/>
        <w:jc w:val="both"/>
      </w:pPr>
      <w:r>
        <w:t xml:space="preserve">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w:t>
      </w:r>
      <w:hyperlink r:id="rId137"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4E4C7C" w:rsidRDefault="004E4C7C" w:rsidP="00D06916">
      <w:pPr>
        <w:pStyle w:val="ConsPlusNormal"/>
        <w:spacing w:before="240"/>
        <w:ind w:firstLine="540"/>
        <w:jc w:val="both"/>
      </w:pPr>
      <w:r>
        <w:t>59. Данная учебно-методическая документация позволяет образовательной организации разработать следующие варианты АООП НОО слепых обучающихся:</w:t>
      </w:r>
    </w:p>
    <w:p w:rsidR="004E4C7C" w:rsidRDefault="004E4C7C" w:rsidP="00D06916">
      <w:pPr>
        <w:pStyle w:val="ConsPlusNormal"/>
        <w:spacing w:before="240"/>
        <w:ind w:firstLine="540"/>
        <w:jc w:val="both"/>
      </w:pPr>
      <w:r>
        <w:t>АООП НОО для слепых обучающихся (вариант 3.1);</w:t>
      </w:r>
    </w:p>
    <w:p w:rsidR="004E4C7C" w:rsidRDefault="004E4C7C" w:rsidP="00D06916">
      <w:pPr>
        <w:pStyle w:val="ConsPlusNormal"/>
        <w:spacing w:before="240"/>
        <w:ind w:firstLine="540"/>
        <w:jc w:val="both"/>
      </w:pPr>
      <w:r>
        <w:t>АООП НОО для слепых обучающихся (вариант 3.2);</w:t>
      </w:r>
    </w:p>
    <w:p w:rsidR="004E4C7C" w:rsidRDefault="004E4C7C" w:rsidP="00D06916">
      <w:pPr>
        <w:pStyle w:val="ConsPlusNormal"/>
        <w:spacing w:before="240"/>
        <w:ind w:firstLine="540"/>
        <w:jc w:val="both"/>
      </w:pPr>
      <w:r>
        <w:t>АООП НОО для слепых обучающихся с легкой умственной отсталостью (интеллектуальными нарушениями) (вариант 3.3);</w:t>
      </w:r>
    </w:p>
    <w:p w:rsidR="004E4C7C" w:rsidRDefault="004E4C7C" w:rsidP="00D06916">
      <w:pPr>
        <w:pStyle w:val="ConsPlusNormal"/>
        <w:spacing w:before="240"/>
        <w:ind w:firstLine="540"/>
        <w:jc w:val="both"/>
      </w:pPr>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4E4C7C" w:rsidRDefault="004E4C7C" w:rsidP="00D06916">
      <w:pPr>
        <w:pStyle w:val="ConsPlusNormal"/>
        <w:spacing w:before="240"/>
        <w:ind w:firstLine="540"/>
        <w:jc w:val="both"/>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4E4C7C" w:rsidRDefault="004E4C7C" w:rsidP="00D06916">
      <w:pPr>
        <w:pStyle w:val="ConsPlusNormal"/>
        <w:spacing w:before="240"/>
        <w:ind w:firstLine="540"/>
        <w:jc w:val="both"/>
      </w:pPr>
      <w:r>
        <w:t>АООП НОО слепых обучающихся, имеющих инвалидность, дополняется ИПРА в части создания специальных условий получения образования.</w:t>
      </w:r>
    </w:p>
    <w:p w:rsidR="004E4C7C" w:rsidRDefault="004E4C7C" w:rsidP="00D06916">
      <w:pPr>
        <w:pStyle w:val="ConsPlusNormal"/>
        <w:spacing w:before="240"/>
        <w:ind w:firstLine="540"/>
        <w:jc w:val="both"/>
      </w:pPr>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4E4C7C" w:rsidRDefault="004E4C7C" w:rsidP="00D06916">
      <w:pPr>
        <w:pStyle w:val="ConsPlusNormal"/>
        <w:ind w:firstLine="540"/>
        <w:jc w:val="both"/>
      </w:pPr>
    </w:p>
    <w:p w:rsidR="004E4C7C" w:rsidRDefault="004E4C7C" w:rsidP="00D06916">
      <w:pPr>
        <w:pStyle w:val="ConsPlusTitle"/>
        <w:jc w:val="center"/>
        <w:outlineLvl w:val="1"/>
      </w:pPr>
      <w:r>
        <w:t>XXVI. Целевой раздел ФАОП НОО для слепых обучающихся</w:t>
      </w:r>
    </w:p>
    <w:p w:rsidR="004E4C7C" w:rsidRDefault="004E4C7C" w:rsidP="00D06916">
      <w:pPr>
        <w:pStyle w:val="ConsPlusTitle"/>
        <w:jc w:val="center"/>
      </w:pPr>
      <w:r>
        <w:t>(вариант 3.1)</w:t>
      </w:r>
    </w:p>
    <w:p w:rsidR="004E4C7C" w:rsidRDefault="004E4C7C" w:rsidP="00D06916">
      <w:pPr>
        <w:pStyle w:val="ConsPlusNormal"/>
      </w:pPr>
    </w:p>
    <w:p w:rsidR="004E4C7C" w:rsidRDefault="004E4C7C" w:rsidP="00D06916">
      <w:pPr>
        <w:pStyle w:val="ConsPlusTitle"/>
        <w:ind w:firstLine="540"/>
        <w:jc w:val="both"/>
        <w:outlineLvl w:val="2"/>
      </w:pPr>
      <w:r>
        <w:t>60. Пояснительная записка.</w:t>
      </w:r>
    </w:p>
    <w:p w:rsidR="004E4C7C" w:rsidRDefault="004E4C7C" w:rsidP="00D06916">
      <w:pPr>
        <w:pStyle w:val="ConsPlusNormal"/>
        <w:spacing w:before="240"/>
        <w:ind w:firstLine="540"/>
        <w:jc w:val="both"/>
      </w:pPr>
      <w:r>
        <w:t xml:space="preserve">60.1. Цель: обеспечение выполнения требований </w:t>
      </w:r>
      <w:hyperlink r:id="rId138"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60.2.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4E4C7C" w:rsidRDefault="004E4C7C" w:rsidP="00D06916">
      <w:pPr>
        <w:pStyle w:val="ConsPlusNormal"/>
        <w:spacing w:before="240"/>
        <w:ind w:firstLine="540"/>
        <w:jc w:val="both"/>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4E4C7C" w:rsidRDefault="004E4C7C" w:rsidP="00D06916">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rsidR="004E4C7C" w:rsidRDefault="004E4C7C" w:rsidP="00D06916">
      <w:pPr>
        <w:pStyle w:val="ConsPlusNormal"/>
        <w:spacing w:before="240"/>
        <w:ind w:firstLine="540"/>
        <w:jc w:val="both"/>
      </w:pPr>
      <w: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предоставление обучающимся возможности для эффективной самостоятельной работы;</w:t>
      </w:r>
    </w:p>
    <w:p w:rsidR="004E4C7C" w:rsidRDefault="004E4C7C" w:rsidP="00D06916">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spacing w:before="240"/>
        <w:ind w:firstLine="540"/>
        <w:jc w:val="both"/>
      </w:pPr>
      <w:r>
        <w:t xml:space="preserve">Принципы и подходы к формированию ФАОП НОО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60.3. Общая характеристика.</w:t>
      </w:r>
    </w:p>
    <w:p w:rsidR="004E4C7C" w:rsidRDefault="004E4C7C" w:rsidP="00D06916">
      <w:pPr>
        <w:pStyle w:val="ConsPlusNormal"/>
        <w:spacing w:before="240"/>
        <w:ind w:firstLine="540"/>
        <w:jc w:val="both"/>
      </w:pPr>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4E4C7C" w:rsidRDefault="004E4C7C" w:rsidP="00D06916">
      <w:pPr>
        <w:pStyle w:val="ConsPlusNormal"/>
        <w:spacing w:before="240"/>
        <w:ind w:firstLine="540"/>
        <w:jc w:val="both"/>
      </w:pPr>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4E4C7C" w:rsidRDefault="004E4C7C" w:rsidP="00D06916">
      <w:pPr>
        <w:pStyle w:val="ConsPlusNormal"/>
        <w:spacing w:before="240"/>
        <w:ind w:firstLine="540"/>
        <w:jc w:val="both"/>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4E4C7C" w:rsidRDefault="004E4C7C" w:rsidP="00D06916">
      <w:pPr>
        <w:pStyle w:val="ConsPlusNormal"/>
        <w:spacing w:before="240"/>
        <w:ind w:firstLine="540"/>
        <w:jc w:val="both"/>
      </w:pPr>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60.4. Психолого-педагогическая характеристика слепых обучающихся.</w:t>
      </w:r>
    </w:p>
    <w:p w:rsidR="004E4C7C" w:rsidRDefault="004E4C7C" w:rsidP="00D06916">
      <w:pPr>
        <w:pStyle w:val="ConsPlusNormal"/>
        <w:spacing w:before="240"/>
        <w:ind w:firstLine="540"/>
        <w:jc w:val="both"/>
      </w:pPr>
      <w: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4E4C7C" w:rsidRDefault="004E4C7C" w:rsidP="00D06916">
      <w:pPr>
        <w:pStyle w:val="ConsPlusNormal"/>
        <w:spacing w:before="240"/>
        <w:ind w:firstLine="540"/>
        <w:jc w:val="both"/>
      </w:pPr>
      <w:r>
        <w:t>1. Тотально или абсолютно слепые (0%).</w:t>
      </w:r>
    </w:p>
    <w:p w:rsidR="004E4C7C" w:rsidRDefault="004E4C7C" w:rsidP="00D06916">
      <w:pPr>
        <w:pStyle w:val="ConsPlusNormal"/>
        <w:spacing w:before="240"/>
        <w:ind w:firstLine="540"/>
        <w:jc w:val="both"/>
      </w:pPr>
      <w:r>
        <w:t>2. Слепые с остаточным зрением, которых целесообразно подразделять на следующие подгруппы:</w:t>
      </w:r>
    </w:p>
    <w:p w:rsidR="004E4C7C" w:rsidRDefault="004E4C7C" w:rsidP="00D06916">
      <w:pPr>
        <w:pStyle w:val="ConsPlusNormal"/>
        <w:spacing w:before="240"/>
        <w:ind w:firstLine="540"/>
        <w:jc w:val="both"/>
      </w:pPr>
      <w:r>
        <w:t>слепые со светоощущением;</w:t>
      </w:r>
    </w:p>
    <w:p w:rsidR="004E4C7C" w:rsidRDefault="004E4C7C" w:rsidP="00D06916">
      <w:pPr>
        <w:pStyle w:val="ConsPlusNormal"/>
        <w:spacing w:before="240"/>
        <w:ind w:firstLine="540"/>
        <w:jc w:val="both"/>
      </w:pPr>
      <w:r>
        <w:t>слепые со светоощущением и цветоощущением;</w:t>
      </w:r>
    </w:p>
    <w:p w:rsidR="004E4C7C" w:rsidRDefault="004E4C7C" w:rsidP="00D06916">
      <w:pPr>
        <w:pStyle w:val="ConsPlusNormal"/>
        <w:spacing w:before="240"/>
        <w:ind w:firstLine="540"/>
        <w:jc w:val="both"/>
      </w:pPr>
      <w:r>
        <w:t>слепые, различающие движение руки перед лицом;</w:t>
      </w:r>
    </w:p>
    <w:p w:rsidR="004E4C7C" w:rsidRDefault="004E4C7C" w:rsidP="00D06916">
      <w:pPr>
        <w:pStyle w:val="ConsPlusNormal"/>
        <w:spacing w:before="240"/>
        <w:ind w:firstLine="540"/>
        <w:jc w:val="both"/>
      </w:pPr>
      <w:r>
        <w:t>слепые с форменным (предметным) остаточным зрением.</w:t>
      </w:r>
    </w:p>
    <w:p w:rsidR="004E4C7C" w:rsidRDefault="004E4C7C" w:rsidP="00D06916">
      <w:pPr>
        <w:pStyle w:val="ConsPlusNormal"/>
        <w:spacing w:before="240"/>
        <w:ind w:firstLine="540"/>
        <w:jc w:val="both"/>
      </w:pPr>
      <w: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4E4C7C" w:rsidRDefault="004E4C7C" w:rsidP="00D06916">
      <w:pPr>
        <w:pStyle w:val="ConsPlusNormal"/>
        <w:spacing w:before="240"/>
        <w:ind w:firstLine="540"/>
        <w:jc w:val="both"/>
      </w:pPr>
      <w:r>
        <w:t>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4E4C7C" w:rsidRDefault="004E4C7C" w:rsidP="00D06916">
      <w:pPr>
        <w:pStyle w:val="ConsPlusNormal"/>
        <w:spacing w:before="240"/>
        <w:ind w:firstLine="540"/>
        <w:jc w:val="both"/>
      </w:pPr>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4E4C7C" w:rsidRDefault="004E4C7C" w:rsidP="00D06916">
      <w:pPr>
        <w:pStyle w:val="ConsPlusNormal"/>
        <w:spacing w:before="240"/>
        <w:ind w:firstLine="540"/>
        <w:jc w:val="both"/>
      </w:pPr>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4E4C7C" w:rsidRDefault="004E4C7C" w:rsidP="00D06916">
      <w:pPr>
        <w:pStyle w:val="ConsPlusNormal"/>
        <w:spacing w:before="240"/>
        <w:ind w:firstLine="540"/>
        <w:jc w:val="both"/>
      </w:pPr>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4E4C7C" w:rsidRDefault="004E4C7C" w:rsidP="00D06916">
      <w:pPr>
        <w:pStyle w:val="ConsPlusNormal"/>
        <w:spacing w:before="240"/>
        <w:ind w:firstLine="540"/>
        <w:jc w:val="both"/>
      </w:pPr>
      <w: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4E4C7C" w:rsidRDefault="004E4C7C" w:rsidP="00D06916">
      <w:pPr>
        <w:pStyle w:val="ConsPlusNormal"/>
        <w:spacing w:before="240"/>
        <w:ind w:firstLine="540"/>
        <w:jc w:val="both"/>
      </w:pPr>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4E4C7C" w:rsidRDefault="004E4C7C" w:rsidP="00D06916">
      <w:pPr>
        <w:pStyle w:val="ConsPlusNormal"/>
        <w:spacing w:before="240"/>
        <w:ind w:firstLine="540"/>
        <w:jc w:val="both"/>
      </w:pPr>
      <w: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4E4C7C" w:rsidRDefault="004E4C7C" w:rsidP="00D06916">
      <w:pPr>
        <w:pStyle w:val="ConsPlusNormal"/>
        <w:spacing w:before="240"/>
        <w:ind w:firstLine="540"/>
        <w:jc w:val="both"/>
      </w:pPr>
      <w: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4E4C7C" w:rsidRDefault="004E4C7C" w:rsidP="00D06916">
      <w:pPr>
        <w:pStyle w:val="ConsPlusNormal"/>
        <w:spacing w:before="240"/>
        <w:ind w:firstLine="540"/>
        <w:jc w:val="both"/>
      </w:pPr>
      <w: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4E4C7C" w:rsidRDefault="004E4C7C" w:rsidP="00D06916">
      <w:pPr>
        <w:pStyle w:val="ConsPlusNormal"/>
        <w:spacing w:before="240"/>
        <w:ind w:firstLine="540"/>
        <w:jc w:val="both"/>
      </w:pPr>
      <w: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4E4C7C" w:rsidRDefault="004E4C7C" w:rsidP="00D06916">
      <w:pPr>
        <w:pStyle w:val="ConsPlusNormal"/>
        <w:jc w:val="both"/>
      </w:pPr>
    </w:p>
    <w:p w:rsidR="004E4C7C" w:rsidRDefault="004E4C7C" w:rsidP="00D06916">
      <w:pPr>
        <w:pStyle w:val="ConsPlusTitle"/>
        <w:ind w:firstLine="540"/>
        <w:jc w:val="both"/>
        <w:outlineLvl w:val="3"/>
      </w:pPr>
      <w:r>
        <w:t>60.5. Особые образовательные потребности слепых обучающихся.</w:t>
      </w:r>
    </w:p>
    <w:p w:rsidR="004E4C7C" w:rsidRDefault="004E4C7C" w:rsidP="00D06916">
      <w:pPr>
        <w:pStyle w:val="ConsPlusNormal"/>
        <w:spacing w:before="240"/>
        <w:ind w:firstLine="540"/>
        <w:jc w:val="both"/>
      </w:pPr>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4E4C7C" w:rsidRDefault="004E4C7C" w:rsidP="00D06916">
      <w:pPr>
        <w:pStyle w:val="ConsPlusNormal"/>
        <w:spacing w:before="240"/>
        <w:ind w:firstLine="540"/>
        <w:jc w:val="both"/>
      </w:pPr>
      <w: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4E4C7C" w:rsidRDefault="004E4C7C" w:rsidP="00D06916">
      <w:pPr>
        <w:pStyle w:val="ConsPlusNormal"/>
        <w:spacing w:before="240"/>
        <w:ind w:firstLine="540"/>
        <w:jc w:val="both"/>
      </w:pPr>
      <w: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4E4C7C" w:rsidRDefault="004E4C7C" w:rsidP="00D06916">
      <w:pPr>
        <w:pStyle w:val="ConsPlusNormal"/>
        <w:spacing w:before="240"/>
        <w:ind w:firstLine="540"/>
        <w:jc w:val="both"/>
      </w:pPr>
      <w: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4E4C7C" w:rsidRDefault="004E4C7C" w:rsidP="00D06916">
      <w:pPr>
        <w:pStyle w:val="ConsPlusNormal"/>
        <w:spacing w:before="240"/>
        <w:ind w:firstLine="540"/>
        <w:jc w:val="both"/>
      </w:pPr>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4E4C7C" w:rsidRDefault="004E4C7C" w:rsidP="00D06916">
      <w:pPr>
        <w:pStyle w:val="ConsPlusNormal"/>
        <w:spacing w:before="240"/>
        <w:ind w:firstLine="540"/>
        <w:jc w:val="both"/>
      </w:pPr>
      <w: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4E4C7C" w:rsidRDefault="004E4C7C" w:rsidP="00D06916">
      <w:pPr>
        <w:pStyle w:val="ConsPlusNormal"/>
        <w:spacing w:before="240"/>
        <w:ind w:firstLine="540"/>
        <w:jc w:val="both"/>
      </w:pPr>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4E4C7C" w:rsidRDefault="004E4C7C" w:rsidP="00D06916">
      <w:pPr>
        <w:pStyle w:val="ConsPlusNormal"/>
        <w:spacing w:before="240"/>
        <w:ind w:firstLine="540"/>
        <w:jc w:val="both"/>
      </w:pPr>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p>
    <w:p w:rsidR="004E4C7C" w:rsidRDefault="004E4C7C" w:rsidP="00D06916">
      <w:pPr>
        <w:pStyle w:val="ConsPlusNormal"/>
        <w:spacing w:before="240"/>
        <w:ind w:firstLine="540"/>
        <w:jc w:val="both"/>
      </w:pPr>
      <w:r>
        <w:t>нивелирование негативных качеств характера, коррекция поведенческих проявлений и профилактика их возникновения.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61. Планируемые результаты освоения слепыми обучающимися ФАОП НОО (вариант 3.1).</w:t>
      </w:r>
    </w:p>
    <w:p w:rsidR="004E4C7C" w:rsidRDefault="004E4C7C" w:rsidP="00D06916">
      <w:pPr>
        <w:pStyle w:val="ConsPlusNormal"/>
        <w:spacing w:before="240"/>
        <w:ind w:firstLine="540"/>
        <w:jc w:val="both"/>
      </w:pPr>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4E4C7C" w:rsidRDefault="004E4C7C" w:rsidP="00D06916">
      <w:pPr>
        <w:pStyle w:val="ConsPlusNormal"/>
        <w:spacing w:before="240"/>
        <w:ind w:firstLine="540"/>
        <w:jc w:val="both"/>
      </w:pPr>
      <w:r>
        <w:t>Планируемые результаты освоения АООП НОО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Результатами освоения слепыми обучающимися программы коррекционной работы выступают:</w:t>
      </w:r>
    </w:p>
    <w:p w:rsidR="004E4C7C" w:rsidRDefault="004E4C7C" w:rsidP="00D06916">
      <w:pPr>
        <w:pStyle w:val="ConsPlusNormal"/>
        <w:spacing w:before="240"/>
        <w:ind w:firstLine="540"/>
        <w:jc w:val="both"/>
      </w:pPr>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4E4C7C" w:rsidRDefault="004E4C7C" w:rsidP="00D06916">
      <w:pPr>
        <w:pStyle w:val="ConsPlusNormal"/>
        <w:spacing w:before="240"/>
        <w:ind w:firstLine="540"/>
        <w:jc w:val="both"/>
      </w:pPr>
      <w:r>
        <w:t>развитие межличностной системы координат "слепой - зрячий сверстник", "слепой - зрячий взрослый", проявляющейся в:</w:t>
      </w:r>
    </w:p>
    <w:p w:rsidR="004E4C7C" w:rsidRDefault="004E4C7C" w:rsidP="00D06916">
      <w:pPr>
        <w:pStyle w:val="ConsPlusNormal"/>
        <w:spacing w:before="240"/>
        <w:ind w:firstLine="540"/>
        <w:jc w:val="both"/>
      </w:pPr>
      <w: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4E4C7C" w:rsidRDefault="004E4C7C" w:rsidP="00D06916">
      <w:pPr>
        <w:pStyle w:val="ConsPlusNormal"/>
        <w:spacing w:before="240"/>
        <w:ind w:firstLine="540"/>
        <w:jc w:val="both"/>
      </w:pPr>
      <w:r>
        <w:t>повышение дифференциации и осмысления картины мира, проявляющегося в:</w:t>
      </w:r>
    </w:p>
    <w:p w:rsidR="004E4C7C" w:rsidRDefault="004E4C7C" w:rsidP="00D06916">
      <w:pPr>
        <w:pStyle w:val="ConsPlusNormal"/>
        <w:spacing w:before="240"/>
        <w:ind w:firstLine="540"/>
        <w:jc w:val="both"/>
      </w:pPr>
      <w: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4E4C7C" w:rsidRDefault="004E4C7C" w:rsidP="00D06916">
      <w:pPr>
        <w:pStyle w:val="ConsPlusNormal"/>
        <w:spacing w:before="240"/>
        <w:ind w:firstLine="540"/>
        <w:jc w:val="both"/>
      </w:pPr>
      <w: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p>
    <w:p w:rsidR="004E4C7C" w:rsidRDefault="004E4C7C" w:rsidP="00D06916">
      <w:pPr>
        <w:pStyle w:val="ConsPlusNormal"/>
        <w:spacing w:before="240"/>
        <w:ind w:firstLine="540"/>
        <w:jc w:val="both"/>
      </w:pPr>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4E4C7C" w:rsidRDefault="004E4C7C" w:rsidP="00D06916">
      <w:pPr>
        <w:pStyle w:val="ConsPlusNormal"/>
        <w:spacing w:before="240"/>
        <w:ind w:firstLine="540"/>
        <w:jc w:val="both"/>
      </w:pPr>
      <w:r>
        <w:t>Результаты освоения слепым обучающимся программы коррекционной работы проявляются в следующих достижениях:</w:t>
      </w:r>
    </w:p>
    <w:p w:rsidR="004E4C7C" w:rsidRDefault="004E4C7C" w:rsidP="00D06916">
      <w:pPr>
        <w:pStyle w:val="ConsPlusNormal"/>
        <w:spacing w:before="240"/>
        <w:ind w:firstLine="540"/>
        <w:jc w:val="both"/>
      </w:pPr>
      <w:r>
        <w:t>использует сохранные анализаторы и компенсаторные способы действия в учебно-познавательном процессе и повседневной жизни;</w:t>
      </w:r>
    </w:p>
    <w:p w:rsidR="004E4C7C" w:rsidRDefault="004E4C7C" w:rsidP="00D06916">
      <w:pPr>
        <w:pStyle w:val="ConsPlusNormal"/>
        <w:spacing w:before="240"/>
        <w:ind w:firstLine="540"/>
        <w:jc w:val="both"/>
      </w:pPr>
      <w:r>
        <w:t>освоил навыки ориентировки в микропространстве и овладел элементарными умениями ориентировки в макропространстве;</w:t>
      </w:r>
    </w:p>
    <w:p w:rsidR="004E4C7C" w:rsidRDefault="004E4C7C" w:rsidP="00D06916">
      <w:pPr>
        <w:pStyle w:val="ConsPlusNormal"/>
        <w:spacing w:before="240"/>
        <w:ind w:firstLine="540"/>
        <w:jc w:val="both"/>
      </w:pPr>
      <w:r>
        <w:t>имеет адекватные (в соответствии с возрастом) предметные (конкретные и обобщенные), пространственные представления;</w:t>
      </w:r>
    </w:p>
    <w:p w:rsidR="004E4C7C" w:rsidRDefault="004E4C7C" w:rsidP="00D06916">
      <w:pPr>
        <w:pStyle w:val="ConsPlusNormal"/>
        <w:spacing w:before="240"/>
        <w:ind w:firstLine="540"/>
        <w:jc w:val="both"/>
      </w:pPr>
      <w:r>
        <w:t>проявляет познавательный интерес, познавательную активность;</w:t>
      </w:r>
    </w:p>
    <w:p w:rsidR="004E4C7C" w:rsidRDefault="004E4C7C" w:rsidP="00D06916">
      <w:pPr>
        <w:pStyle w:val="ConsPlusNormal"/>
        <w:spacing w:before="240"/>
        <w:ind w:firstLine="540"/>
        <w:jc w:val="both"/>
      </w:pPr>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4E4C7C" w:rsidRDefault="004E4C7C" w:rsidP="00D06916">
      <w:pPr>
        <w:pStyle w:val="ConsPlusNormal"/>
        <w:spacing w:before="240"/>
        <w:ind w:firstLine="540"/>
        <w:jc w:val="both"/>
      </w:pPr>
      <w:r>
        <w:t>проявляет стремление к самостоятельности и независимости от окружающих (в бытовых вопросах);</w:t>
      </w:r>
    </w:p>
    <w:p w:rsidR="004E4C7C" w:rsidRDefault="004E4C7C" w:rsidP="00D06916">
      <w:pPr>
        <w:pStyle w:val="ConsPlusNormal"/>
        <w:spacing w:before="240"/>
        <w:ind w:firstLine="540"/>
        <w:jc w:val="both"/>
      </w:pPr>
      <w:r>
        <w:t>умеет адекватно использовать речевые и неречевые средства общения;</w:t>
      </w:r>
    </w:p>
    <w:p w:rsidR="004E4C7C" w:rsidRDefault="004E4C7C" w:rsidP="00D06916">
      <w:pPr>
        <w:pStyle w:val="ConsPlusNormal"/>
        <w:spacing w:before="240"/>
        <w:ind w:firstLine="540"/>
        <w:jc w:val="both"/>
      </w:pPr>
      <w: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4E4C7C" w:rsidRDefault="004E4C7C" w:rsidP="00D06916">
      <w:pPr>
        <w:pStyle w:val="ConsPlusNormal"/>
        <w:spacing w:before="240"/>
        <w:ind w:firstLine="540"/>
        <w:jc w:val="both"/>
      </w:pPr>
      <w:r>
        <w:t>знает и учитывает в учебной деятельности и повседневной жизни имеющиеся противопоказания и ограничения.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61.1. Система оценки достижения планируемых результатов освоения слепыми обучающимися ФАОП НОО (вариант 3.1).</w:t>
      </w:r>
    </w:p>
    <w:p w:rsidR="004E4C7C" w:rsidRDefault="004E4C7C" w:rsidP="00D06916">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39"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 xml:space="preserve">Система оценки достижений обучающимися планируемых результатов освоения АООП НОО призвана решать задачи, соответствующие требованиям </w:t>
      </w:r>
      <w:hyperlink r:id="rId140"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Результаты достижений обучающихся в овладении АООП НОО являются значимыми для оценки качества образования.</w:t>
      </w:r>
    </w:p>
    <w:p w:rsidR="004E4C7C" w:rsidRDefault="004E4C7C" w:rsidP="00D06916">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 xml:space="preserve">Оценка результатов освоения слепыми обучающимися АООП НОО осуществляется в соответствии с требованиями </w:t>
      </w:r>
      <w:hyperlink r:id="rId141"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 xml:space="preserve">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w:t>
      </w:r>
      <w:hyperlink r:id="rId142"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4E4C7C" w:rsidRDefault="004E4C7C" w:rsidP="00D06916">
      <w:pPr>
        <w:pStyle w:val="ConsPlusNormal"/>
        <w:spacing w:before="240"/>
        <w:ind w:firstLine="540"/>
        <w:jc w:val="both"/>
      </w:pPr>
      <w: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4E4C7C" w:rsidRDefault="004E4C7C" w:rsidP="00D06916">
      <w:pPr>
        <w:pStyle w:val="ConsPlusNormal"/>
        <w:spacing w:before="240"/>
        <w:ind w:firstLine="540"/>
        <w:jc w:val="both"/>
      </w:pPr>
      <w: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4E4C7C" w:rsidRDefault="004E4C7C" w:rsidP="00D06916">
      <w:pPr>
        <w:pStyle w:val="ConsPlusNormal"/>
        <w:spacing w:before="240"/>
        <w:ind w:firstLine="5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4E4C7C" w:rsidRDefault="004E4C7C" w:rsidP="00D06916">
      <w:pPr>
        <w:pStyle w:val="ConsPlusNormal"/>
        <w:spacing w:before="240"/>
        <w:ind w:firstLine="540"/>
        <w:jc w:val="both"/>
      </w:pPr>
      <w: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4E4C7C" w:rsidRDefault="004E4C7C" w:rsidP="00D06916">
      <w:pPr>
        <w:pStyle w:val="ConsPlusNormal"/>
        <w:spacing w:before="240"/>
        <w:ind w:firstLine="540"/>
        <w:jc w:val="both"/>
      </w:pPr>
      <w: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4E4C7C" w:rsidRDefault="004E4C7C" w:rsidP="00D06916">
      <w:pPr>
        <w:pStyle w:val="ConsPlusNormal"/>
        <w:spacing w:before="240"/>
        <w:ind w:firstLine="540"/>
        <w:jc w:val="both"/>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4E4C7C" w:rsidRDefault="004E4C7C" w:rsidP="00D06916">
      <w:pPr>
        <w:pStyle w:val="ConsPlusNormal"/>
        <w:spacing w:before="240"/>
        <w:ind w:firstLine="540"/>
        <w:jc w:val="both"/>
      </w:pPr>
      <w: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4E4C7C" w:rsidRDefault="004E4C7C" w:rsidP="00D06916">
      <w:pPr>
        <w:pStyle w:val="ConsPlusNormal"/>
        <w:spacing w:before="240"/>
        <w:ind w:firstLine="540"/>
        <w:jc w:val="both"/>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 АООП НОО;</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ind w:firstLine="540"/>
        <w:jc w:val="both"/>
      </w:pPr>
    </w:p>
    <w:p w:rsidR="004E4C7C" w:rsidRDefault="004E4C7C" w:rsidP="00D06916">
      <w:pPr>
        <w:pStyle w:val="ConsPlusTitle"/>
        <w:jc w:val="center"/>
        <w:outlineLvl w:val="1"/>
      </w:pPr>
      <w:r>
        <w:t>XXVII. Содержательный раздел ФАОП НОО слепых обучающихся</w:t>
      </w:r>
    </w:p>
    <w:p w:rsidR="004E4C7C" w:rsidRDefault="004E4C7C" w:rsidP="00D06916">
      <w:pPr>
        <w:pStyle w:val="ConsPlusTitle"/>
        <w:jc w:val="center"/>
      </w:pPr>
      <w:r>
        <w:t>(вариант 3.1)</w:t>
      </w:r>
    </w:p>
    <w:p w:rsidR="004E4C7C" w:rsidRDefault="004E4C7C" w:rsidP="00D06916">
      <w:pPr>
        <w:pStyle w:val="ConsPlusNormal"/>
      </w:pPr>
    </w:p>
    <w:p w:rsidR="004E4C7C" w:rsidRDefault="004E4C7C" w:rsidP="00D06916">
      <w:pPr>
        <w:pStyle w:val="ConsPlusNormal"/>
        <w:ind w:firstLine="540"/>
        <w:jc w:val="both"/>
      </w:pPr>
      <w:r>
        <w:t xml:space="preserve">62.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43" w:history="1">
        <w:r>
          <w:rPr>
            <w:color w:val="0000FF"/>
          </w:rPr>
          <w:t>ФГОС</w:t>
        </w:r>
      </w:hyperlink>
      <w:r>
        <w:t xml:space="preserve"> НОО и ФОП НОО.</w:t>
      </w:r>
    </w:p>
    <w:p w:rsidR="004E4C7C" w:rsidRDefault="004E4C7C" w:rsidP="00D06916">
      <w:pPr>
        <w:pStyle w:val="ConsPlusNormal"/>
        <w:spacing w:before="240"/>
        <w:ind w:firstLine="540"/>
        <w:jc w:val="both"/>
      </w:pPr>
      <w: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4E4C7C" w:rsidRDefault="004E4C7C" w:rsidP="00D06916">
      <w:pPr>
        <w:pStyle w:val="ConsPlusNormal"/>
        <w:spacing w:before="240"/>
        <w:ind w:firstLine="540"/>
        <w:jc w:val="both"/>
      </w:pPr>
      <w:r>
        <w:t>Направления и содержание программы коррекционной работы осуществляются во внеурочное время в объеме не менее 5 часов (</w:t>
      </w:r>
      <w:hyperlink r:id="rId144"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Программа коррекционной работы в рамках АООП НОО варианта 3.1 для слепых обучающихся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4E4C7C" w:rsidRDefault="004E4C7C" w:rsidP="00D06916">
      <w:pPr>
        <w:pStyle w:val="ConsPlusNormal"/>
        <w:spacing w:before="240"/>
        <w:ind w:firstLine="540"/>
        <w:jc w:val="both"/>
      </w:pPr>
      <w: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4E4C7C" w:rsidRDefault="004E4C7C" w:rsidP="00D06916">
      <w:pPr>
        <w:pStyle w:val="ConsPlusNormal"/>
        <w:spacing w:before="240"/>
        <w:ind w:firstLine="540"/>
        <w:jc w:val="both"/>
      </w:pPr>
      <w:r>
        <w:t>Данный перечень может включать:</w:t>
      </w:r>
    </w:p>
    <w:p w:rsidR="004E4C7C" w:rsidRDefault="004E4C7C" w:rsidP="00D06916">
      <w:pPr>
        <w:pStyle w:val="ConsPlusNormal"/>
        <w:spacing w:before="240"/>
        <w:ind w:firstLine="540"/>
        <w:jc w:val="both"/>
      </w:pPr>
      <w:r>
        <w:t>игры, направленные на коррекцию и развитие дефицитных функций (сенсорных, моторных, психических) слепого обучающегося;</w:t>
      </w:r>
    </w:p>
    <w:p w:rsidR="004E4C7C" w:rsidRDefault="004E4C7C" w:rsidP="00D06916">
      <w:pPr>
        <w:pStyle w:val="ConsPlusNormal"/>
        <w:spacing w:before="240"/>
        <w:ind w:firstLine="540"/>
        <w:jc w:val="both"/>
      </w:pPr>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4E4C7C" w:rsidRDefault="004E4C7C" w:rsidP="00D06916">
      <w:pPr>
        <w:pStyle w:val="ConsPlusNormal"/>
        <w:spacing w:before="240"/>
        <w:ind w:firstLine="540"/>
        <w:jc w:val="both"/>
      </w:pPr>
      <w: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4E4C7C" w:rsidRDefault="004E4C7C" w:rsidP="00D06916">
      <w:pPr>
        <w:pStyle w:val="ConsPlusNormal"/>
        <w:spacing w:before="240"/>
        <w:ind w:firstLine="540"/>
        <w:jc w:val="both"/>
      </w:pPr>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4E4C7C" w:rsidRDefault="004E4C7C" w:rsidP="00D06916">
      <w:pPr>
        <w:pStyle w:val="ConsPlusNormal"/>
        <w:spacing w:before="240"/>
        <w:ind w:firstLine="540"/>
        <w:jc w:val="both"/>
      </w:pPr>
      <w:r>
        <w:t>Конкретный перечень мероприятий разрабатывается образовательной организацией.</w:t>
      </w:r>
    </w:p>
    <w:p w:rsidR="004E4C7C" w:rsidRDefault="004E4C7C" w:rsidP="00D06916">
      <w:pPr>
        <w:pStyle w:val="ConsPlusNormal"/>
        <w:spacing w:before="240"/>
        <w:ind w:firstLine="540"/>
        <w:jc w:val="both"/>
      </w:pPr>
      <w:r>
        <w:t>63.1. Диагностическая работа обеспечивает:</w:t>
      </w:r>
    </w:p>
    <w:p w:rsidR="004E4C7C" w:rsidRDefault="004E4C7C" w:rsidP="00D06916">
      <w:pPr>
        <w:pStyle w:val="ConsPlusNormal"/>
        <w:spacing w:before="240"/>
        <w:ind w:firstLine="540"/>
        <w:jc w:val="both"/>
      </w:pPr>
      <w: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4E4C7C" w:rsidRDefault="004E4C7C" w:rsidP="00D06916">
      <w:pPr>
        <w:pStyle w:val="ConsPlusNormal"/>
        <w:spacing w:before="240"/>
        <w:ind w:firstLine="540"/>
        <w:jc w:val="both"/>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4E4C7C" w:rsidRDefault="004E4C7C" w:rsidP="00D06916">
      <w:pPr>
        <w:pStyle w:val="ConsPlusNormal"/>
        <w:spacing w:before="240"/>
        <w:ind w:firstLine="540"/>
        <w:jc w:val="both"/>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4E4C7C" w:rsidRDefault="004E4C7C" w:rsidP="00D06916">
      <w:pPr>
        <w:pStyle w:val="ConsPlusNormal"/>
        <w:spacing w:before="240"/>
        <w:ind w:firstLine="540"/>
        <w:jc w:val="both"/>
      </w:pPr>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4E4C7C" w:rsidRDefault="004E4C7C" w:rsidP="00D06916">
      <w:pPr>
        <w:pStyle w:val="ConsPlusNormal"/>
        <w:spacing w:before="240"/>
        <w:ind w:firstLine="540"/>
        <w:jc w:val="both"/>
      </w:pPr>
      <w:r>
        <w:t>63.2. Основными механизмами реализации программы коррекционной работы являются:</w:t>
      </w:r>
    </w:p>
    <w:p w:rsidR="004E4C7C" w:rsidRDefault="004E4C7C" w:rsidP="00D06916">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p>
    <w:p w:rsidR="004E4C7C" w:rsidRDefault="004E4C7C" w:rsidP="00D06916">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XXVIII. Организационный раздел ФАОП НОО слепых обучающихся</w:t>
      </w:r>
    </w:p>
    <w:p w:rsidR="004E4C7C" w:rsidRDefault="004E4C7C" w:rsidP="00D06916">
      <w:pPr>
        <w:pStyle w:val="ConsPlusTitle"/>
        <w:jc w:val="center"/>
      </w:pPr>
      <w:r>
        <w:t>(вариант 3.1)</w:t>
      </w:r>
    </w:p>
    <w:p w:rsidR="004E4C7C" w:rsidRDefault="004E4C7C" w:rsidP="00D06916">
      <w:pPr>
        <w:pStyle w:val="ConsPlusNormal"/>
      </w:pPr>
    </w:p>
    <w:p w:rsidR="004E4C7C" w:rsidRDefault="004E4C7C" w:rsidP="00D06916">
      <w:pPr>
        <w:pStyle w:val="ConsPlusNormal"/>
        <w:ind w:firstLine="540"/>
        <w:jc w:val="both"/>
      </w:pPr>
      <w: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45"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4E4C7C" w:rsidRDefault="004E4C7C" w:rsidP="00D06916">
      <w:pPr>
        <w:pStyle w:val="ConsPlusNormal"/>
        <w:spacing w:before="240"/>
        <w:ind w:firstLine="540"/>
        <w:jc w:val="both"/>
      </w:pPr>
      <w: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4E4C7C" w:rsidRDefault="004E4C7C" w:rsidP="00D06916">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4E4C7C" w:rsidRDefault="004E4C7C" w:rsidP="00D06916">
      <w:pPr>
        <w:pStyle w:val="ConsPlusNormal"/>
        <w:spacing w:before="240"/>
        <w:ind w:firstLine="540"/>
        <w:jc w:val="both"/>
      </w:pPr>
      <w: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4E4C7C" w:rsidRDefault="004E4C7C" w:rsidP="00D06916">
      <w:pPr>
        <w:pStyle w:val="ConsPlusNormal"/>
        <w:spacing w:before="240"/>
        <w:ind w:firstLine="540"/>
        <w:jc w:val="both"/>
      </w:pPr>
      <w:r>
        <w:t>достижения планируемых результатов освоения АООП НОО всеми слепыми обучающимися;</w:t>
      </w:r>
    </w:p>
    <w:p w:rsidR="004E4C7C" w:rsidRDefault="004E4C7C" w:rsidP="00D06916">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E4C7C" w:rsidRDefault="004E4C7C" w:rsidP="00D06916">
      <w:pPr>
        <w:pStyle w:val="ConsPlusNormal"/>
        <w:spacing w:before="240"/>
        <w:ind w:firstLine="540"/>
        <w:jc w:val="both"/>
      </w:pPr>
      <w:r>
        <w:t>расширения социального опыта и социальных контактов слепых,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учета особых образовательных потребностей, характерных для слепых обучающихся;</w:t>
      </w:r>
    </w:p>
    <w:p w:rsidR="004E4C7C" w:rsidRDefault="004E4C7C" w:rsidP="00D06916">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E4C7C" w:rsidRDefault="004E4C7C" w:rsidP="00D06916">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4E4C7C" w:rsidRDefault="004E4C7C" w:rsidP="00D06916">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4E4C7C" w:rsidRDefault="004E4C7C" w:rsidP="00D06916">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p>
    <w:p w:rsidR="004E4C7C" w:rsidRDefault="004E4C7C" w:rsidP="00D06916">
      <w:pPr>
        <w:pStyle w:val="ConsPlusNormal"/>
        <w:spacing w:before="240"/>
        <w:ind w:firstLine="540"/>
        <w:jc w:val="both"/>
      </w:pPr>
      <w:r>
        <w:t>эффективного управления образовательной организацией с использованием ИКТ, современных механизмов финансирования;</w:t>
      </w:r>
    </w:p>
    <w:p w:rsidR="004E4C7C" w:rsidRDefault="004E4C7C" w:rsidP="00D06916">
      <w:pPr>
        <w:pStyle w:val="ConsPlusNormal"/>
        <w:spacing w:before="240"/>
        <w:ind w:firstLine="540"/>
        <w:jc w:val="both"/>
      </w:pPr>
      <w:r>
        <w:t>эффективной самостоятельной работы слепых обучающихся при поддержке педагогических работников.</w:t>
      </w:r>
    </w:p>
    <w:p w:rsidR="004E4C7C" w:rsidRDefault="004E4C7C" w:rsidP="00D06916">
      <w:pPr>
        <w:pStyle w:val="ConsPlusNormal"/>
        <w:spacing w:before="240"/>
        <w:ind w:firstLine="540"/>
        <w:jc w:val="both"/>
      </w:pPr>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ind w:firstLine="540"/>
        <w:jc w:val="both"/>
      </w:pPr>
    </w:p>
    <w:p w:rsidR="004E4C7C" w:rsidRDefault="004E4C7C" w:rsidP="00D06916">
      <w:pPr>
        <w:pStyle w:val="ConsPlusTitle"/>
        <w:jc w:val="center"/>
        <w:outlineLvl w:val="1"/>
      </w:pPr>
      <w:r>
        <w:t>XXIX. Целевой раздел ФАОП НОО для слепых обучающихся</w:t>
      </w:r>
    </w:p>
    <w:p w:rsidR="004E4C7C" w:rsidRDefault="004E4C7C" w:rsidP="00D06916">
      <w:pPr>
        <w:pStyle w:val="ConsPlusTitle"/>
        <w:jc w:val="center"/>
      </w:pPr>
      <w:r>
        <w:t>(вариант 3.2)</w:t>
      </w:r>
    </w:p>
    <w:p w:rsidR="004E4C7C" w:rsidRDefault="004E4C7C" w:rsidP="00D06916">
      <w:pPr>
        <w:pStyle w:val="ConsPlusNormal"/>
      </w:pPr>
    </w:p>
    <w:p w:rsidR="004E4C7C" w:rsidRDefault="004E4C7C" w:rsidP="00D06916">
      <w:pPr>
        <w:pStyle w:val="ConsPlusTitle"/>
        <w:ind w:firstLine="540"/>
        <w:jc w:val="both"/>
        <w:outlineLvl w:val="2"/>
      </w:pPr>
      <w:r>
        <w:t>66. Пояснительная записка.</w:t>
      </w:r>
    </w:p>
    <w:p w:rsidR="004E4C7C" w:rsidRDefault="004E4C7C" w:rsidP="00D06916">
      <w:pPr>
        <w:pStyle w:val="ConsPlusNormal"/>
        <w:spacing w:before="240"/>
        <w:ind w:firstLine="540"/>
        <w:jc w:val="both"/>
      </w:pPr>
      <w:r>
        <w:t xml:space="preserve">66.1. Цель: выполнение требований </w:t>
      </w:r>
      <w:hyperlink r:id="rId14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66.2.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слепых обучающихся,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слепых обучающихся;</w:t>
      </w:r>
    </w:p>
    <w:p w:rsidR="004E4C7C" w:rsidRDefault="004E4C7C" w:rsidP="00D06916">
      <w:pPr>
        <w:pStyle w:val="ConsPlusNormal"/>
        <w:spacing w:before="240"/>
        <w:ind w:firstLine="540"/>
        <w:jc w:val="both"/>
      </w:pPr>
      <w:r>
        <w:t>удовлетворение особых образовательных потребностей слепых обучающихся;</w:t>
      </w:r>
    </w:p>
    <w:p w:rsidR="004E4C7C" w:rsidRDefault="004E4C7C" w:rsidP="00D06916">
      <w:pPr>
        <w:pStyle w:val="ConsPlusNormal"/>
        <w:spacing w:before="240"/>
        <w:ind w:firstLine="540"/>
        <w:jc w:val="both"/>
      </w:pPr>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4E4C7C" w:rsidRDefault="004E4C7C" w:rsidP="00D06916">
      <w:pPr>
        <w:pStyle w:val="ConsPlusNormal"/>
        <w:spacing w:before="240"/>
        <w:ind w:firstLine="540"/>
        <w:jc w:val="both"/>
      </w:pPr>
      <w:r>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 xml:space="preserve">66.3.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66.4. Общая характеристика.</w:t>
      </w:r>
    </w:p>
    <w:p w:rsidR="004E4C7C" w:rsidRDefault="004E4C7C" w:rsidP="00D06916">
      <w:pPr>
        <w:pStyle w:val="ConsPlusNormal"/>
        <w:spacing w:before="240"/>
        <w:ind w:firstLine="540"/>
        <w:jc w:val="both"/>
      </w:pPr>
      <w: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4E4C7C" w:rsidRDefault="004E4C7C" w:rsidP="00D06916">
      <w:pPr>
        <w:pStyle w:val="ConsPlusNormal"/>
        <w:spacing w:before="240"/>
        <w:ind w:firstLine="540"/>
        <w:jc w:val="both"/>
      </w:pPr>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4E4C7C" w:rsidRDefault="004E4C7C" w:rsidP="00D06916">
      <w:pPr>
        <w:pStyle w:val="ConsPlusNormal"/>
        <w:spacing w:before="240"/>
        <w:ind w:firstLine="540"/>
        <w:jc w:val="both"/>
      </w:pPr>
      <w:r>
        <w:t>Обязательной является:</w:t>
      </w:r>
    </w:p>
    <w:p w:rsidR="004E4C7C" w:rsidRDefault="004E4C7C" w:rsidP="00D06916">
      <w:pPr>
        <w:pStyle w:val="ConsPlusNormal"/>
        <w:spacing w:before="240"/>
        <w:ind w:firstLine="540"/>
        <w:jc w:val="both"/>
      </w:pPr>
      <w: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p>
    <w:p w:rsidR="004E4C7C" w:rsidRDefault="004E4C7C" w:rsidP="00D06916">
      <w:pPr>
        <w:pStyle w:val="ConsPlusNormal"/>
        <w:spacing w:before="240"/>
        <w:ind w:firstLine="540"/>
        <w:jc w:val="both"/>
      </w:pPr>
      <w: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4E4C7C" w:rsidRDefault="004E4C7C" w:rsidP="00D06916">
      <w:pPr>
        <w:pStyle w:val="ConsPlusNormal"/>
        <w:spacing w:before="240"/>
        <w:ind w:firstLine="540"/>
        <w:jc w:val="both"/>
      </w:pPr>
      <w:r>
        <w:t>Обязательным является использование, с учетом медицинских показаний:</w:t>
      </w:r>
    </w:p>
    <w:p w:rsidR="004E4C7C" w:rsidRDefault="004E4C7C" w:rsidP="00D06916">
      <w:pPr>
        <w:pStyle w:val="ConsPlusNormal"/>
        <w:spacing w:before="240"/>
        <w:ind w:firstLine="540"/>
        <w:jc w:val="both"/>
      </w:pPr>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p>
    <w:p w:rsidR="004E4C7C" w:rsidRDefault="004E4C7C" w:rsidP="00D06916">
      <w:pPr>
        <w:pStyle w:val="ConsPlusNormal"/>
        <w:spacing w:before="240"/>
        <w:ind w:firstLine="540"/>
        <w:jc w:val="both"/>
      </w:pPr>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66.5. Психолого-педагогическая характеристика слепых обучающихся.</w:t>
      </w:r>
    </w:p>
    <w:p w:rsidR="004E4C7C" w:rsidRDefault="004E4C7C" w:rsidP="00D06916">
      <w:pPr>
        <w:pStyle w:val="ConsPlusNormal"/>
        <w:spacing w:before="240"/>
        <w:ind w:firstLine="540"/>
        <w:jc w:val="both"/>
      </w:pPr>
      <w:r>
        <w:t>Классификация слепых обучающихся по остроте зрения представлена в варианте 3.1.</w:t>
      </w:r>
    </w:p>
    <w:p w:rsidR="004E4C7C" w:rsidRDefault="004E4C7C" w:rsidP="00D06916">
      <w:pPr>
        <w:pStyle w:val="ConsPlusNormal"/>
        <w:spacing w:before="240"/>
        <w:ind w:firstLine="540"/>
        <w:jc w:val="both"/>
      </w:pPr>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4E4C7C" w:rsidRDefault="004E4C7C" w:rsidP="00D06916">
      <w:pPr>
        <w:pStyle w:val="ConsPlusNormal"/>
        <w:spacing w:before="240"/>
        <w:ind w:firstLine="540"/>
        <w:jc w:val="both"/>
      </w:pPr>
      <w: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4E4C7C" w:rsidRDefault="004E4C7C" w:rsidP="00D06916">
      <w:pPr>
        <w:pStyle w:val="ConsPlusNormal"/>
        <w:spacing w:before="240"/>
        <w:ind w:firstLine="540"/>
        <w:jc w:val="both"/>
      </w:pPr>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p>
    <w:p w:rsidR="004E4C7C" w:rsidRDefault="004E4C7C" w:rsidP="00D06916">
      <w:pPr>
        <w:pStyle w:val="ConsPlusNormal"/>
        <w:spacing w:before="240"/>
        <w:ind w:firstLine="540"/>
        <w:jc w:val="both"/>
      </w:pPr>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4E4C7C" w:rsidRDefault="004E4C7C" w:rsidP="00D06916">
      <w:pPr>
        <w:pStyle w:val="ConsPlusNormal"/>
        <w:spacing w:before="240"/>
        <w:ind w:firstLine="540"/>
        <w:jc w:val="both"/>
      </w:pPr>
      <w: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4E4C7C" w:rsidRDefault="004E4C7C" w:rsidP="00D06916">
      <w:pPr>
        <w:pStyle w:val="ConsPlusNormal"/>
        <w:spacing w:before="240"/>
        <w:ind w:firstLine="540"/>
        <w:jc w:val="both"/>
      </w:pPr>
      <w: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4E4C7C" w:rsidRDefault="004E4C7C" w:rsidP="00D06916">
      <w:pPr>
        <w:pStyle w:val="ConsPlusNormal"/>
        <w:spacing w:before="240"/>
        <w:ind w:firstLine="540"/>
        <w:jc w:val="both"/>
      </w:pPr>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4E4C7C" w:rsidRDefault="004E4C7C" w:rsidP="00D06916">
      <w:pPr>
        <w:pStyle w:val="ConsPlusNormal"/>
        <w:spacing w:before="240"/>
        <w:ind w:firstLine="540"/>
        <w:jc w:val="both"/>
      </w:pPr>
      <w: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4E4C7C" w:rsidRDefault="004E4C7C" w:rsidP="00D06916">
      <w:pPr>
        <w:pStyle w:val="ConsPlusNormal"/>
        <w:spacing w:before="240"/>
        <w:ind w:firstLine="540"/>
        <w:jc w:val="both"/>
      </w:pPr>
      <w: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66.6. Особые образовательные потребности слепых обучающихся.</w:t>
      </w:r>
    </w:p>
    <w:p w:rsidR="004E4C7C" w:rsidRDefault="004E4C7C" w:rsidP="00D06916">
      <w:pPr>
        <w:pStyle w:val="ConsPlusNormal"/>
        <w:spacing w:before="240"/>
        <w:ind w:firstLine="540"/>
        <w:jc w:val="both"/>
      </w:pPr>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4E4C7C" w:rsidRDefault="004E4C7C" w:rsidP="00D06916">
      <w:pPr>
        <w:pStyle w:val="ConsPlusNormal"/>
        <w:spacing w:before="240"/>
        <w:ind w:firstLine="540"/>
        <w:jc w:val="both"/>
      </w:pPr>
      <w:r>
        <w:t>Для слепых обучающихся, осваивающих АООП НОО (вариант 3.2), характерны следующие специфические образовательные потребности:</w:t>
      </w:r>
    </w:p>
    <w:p w:rsidR="004E4C7C" w:rsidRDefault="004E4C7C" w:rsidP="00D06916">
      <w:pPr>
        <w:pStyle w:val="ConsPlusNormal"/>
        <w:spacing w:before="240"/>
        <w:ind w:firstLine="540"/>
        <w:jc w:val="both"/>
      </w:pPr>
      <w:r>
        <w:t>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4E4C7C" w:rsidRDefault="004E4C7C" w:rsidP="00D06916">
      <w:pPr>
        <w:pStyle w:val="ConsPlusNormal"/>
        <w:spacing w:before="240"/>
        <w:ind w:firstLine="540"/>
        <w:jc w:val="both"/>
      </w:pPr>
      <w:r>
        <w:t>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4E4C7C" w:rsidRDefault="004E4C7C" w:rsidP="00D06916">
      <w:pPr>
        <w:pStyle w:val="ConsPlusNormal"/>
        <w:spacing w:before="240"/>
        <w:ind w:firstLine="540"/>
        <w:jc w:val="both"/>
      </w:pPr>
      <w: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4E4C7C" w:rsidRDefault="004E4C7C" w:rsidP="00D06916">
      <w:pPr>
        <w:pStyle w:val="ConsPlusNormal"/>
        <w:spacing w:before="240"/>
        <w:ind w:firstLine="540"/>
        <w:jc w:val="both"/>
      </w:pPr>
      <w: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p>
    <w:p w:rsidR="004E4C7C" w:rsidRDefault="004E4C7C" w:rsidP="00D06916">
      <w:pPr>
        <w:pStyle w:val="ConsPlusNormal"/>
        <w:spacing w:before="240"/>
        <w:ind w:firstLine="540"/>
        <w:jc w:val="both"/>
      </w:pPr>
      <w:r>
        <w:t>введение в структурное построение урока курса пропедевтических (подготовительных) этапов;</w:t>
      </w:r>
    </w:p>
    <w:p w:rsidR="004E4C7C" w:rsidRDefault="004E4C7C" w:rsidP="00D06916">
      <w:pPr>
        <w:pStyle w:val="ConsPlusNormal"/>
        <w:spacing w:before="240"/>
        <w:ind w:firstLine="540"/>
        <w:jc w:val="both"/>
      </w:pPr>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p>
    <w:p w:rsidR="004E4C7C" w:rsidRDefault="004E4C7C" w:rsidP="00D06916">
      <w:pPr>
        <w:pStyle w:val="ConsPlusNormal"/>
        <w:spacing w:before="240"/>
        <w:ind w:firstLine="540"/>
        <w:jc w:val="both"/>
      </w:pPr>
      <w:r>
        <w:t>создание условий для развития и коррекции коммуникативной деятельности; 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4E4C7C" w:rsidRDefault="004E4C7C" w:rsidP="00D06916">
      <w:pPr>
        <w:pStyle w:val="ConsPlusNormal"/>
        <w:spacing w:before="240"/>
        <w:ind w:firstLine="540"/>
        <w:jc w:val="both"/>
      </w:pPr>
      <w: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p>
    <w:p w:rsidR="004E4C7C" w:rsidRDefault="004E4C7C" w:rsidP="00D06916">
      <w:pPr>
        <w:pStyle w:val="ConsPlusNormal"/>
        <w:spacing w:before="240"/>
        <w:ind w:firstLine="540"/>
        <w:jc w:val="both"/>
      </w:pPr>
      <w:r>
        <w:t>нивелирование негативных качеств характера, коррекция поведенческих проявлений и профилактика их возникновения.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67. Планируемые результаты освоения слепыми обучающимися ФАОП НОО (вариант 3.2).</w:t>
      </w:r>
    </w:p>
    <w:p w:rsidR="004E4C7C" w:rsidRDefault="004E4C7C" w:rsidP="00D06916">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147"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объему и числу проводимых контрольных, проверочных и диагностических работ.</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67.1. Система оценки достижения планируемых результатов освоения слепыми обучающимися ФАОП НОО (вариант 3.2).</w:t>
      </w:r>
    </w:p>
    <w:p w:rsidR="004E4C7C" w:rsidRDefault="004E4C7C" w:rsidP="00D06916">
      <w:pPr>
        <w:pStyle w:val="ConsPlusNormal"/>
        <w:spacing w:before="240"/>
        <w:ind w:firstLine="540"/>
        <w:jc w:val="both"/>
      </w:pPr>
      <w:r>
        <w:t xml:space="preserve">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w:t>
      </w:r>
      <w:hyperlink r:id="rId148" w:history="1">
        <w:r>
          <w:rPr>
            <w:color w:val="0000FF"/>
          </w:rPr>
          <w:t>ФГОС</w:t>
        </w:r>
      </w:hyperlink>
      <w:r>
        <w:t xml:space="preserve"> НОО и данный раздел в варианте 3.1.</w:t>
      </w:r>
    </w:p>
    <w:p w:rsidR="004E4C7C" w:rsidRDefault="004E4C7C" w:rsidP="00D06916">
      <w:pPr>
        <w:pStyle w:val="ConsPlusNormal"/>
        <w:spacing w:before="240"/>
        <w:ind w:firstLine="540"/>
        <w:jc w:val="both"/>
      </w:pPr>
      <w:r>
        <w:t xml:space="preserve">Личностные результаты в соответствии с требованиями </w:t>
      </w:r>
      <w:hyperlink r:id="rId149" w:history="1">
        <w:r>
          <w:rPr>
            <w:color w:val="0000FF"/>
          </w:rPr>
          <w:t>ФГОС</w:t>
        </w:r>
      </w:hyperlink>
      <w:r>
        <w:t xml:space="preserve"> НОО обучающихся с ОВЗ, слепых обучающихся не подлежат итоговой оценке.</w:t>
      </w:r>
    </w:p>
    <w:p w:rsidR="004E4C7C" w:rsidRDefault="004E4C7C" w:rsidP="00D06916">
      <w:pPr>
        <w:pStyle w:val="ConsPlusNormal"/>
        <w:spacing w:before="240"/>
        <w:ind w:firstLine="540"/>
        <w:jc w:val="both"/>
      </w:pPr>
      <w:r>
        <w:t>67.1.1.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4E4C7C" w:rsidRDefault="004E4C7C" w:rsidP="00D06916">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4E4C7C" w:rsidRDefault="004E4C7C" w:rsidP="00D06916">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4E4C7C" w:rsidRDefault="004E4C7C" w:rsidP="00D06916">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4E4C7C" w:rsidRDefault="004E4C7C" w:rsidP="00D06916">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4E4C7C" w:rsidRDefault="004E4C7C" w:rsidP="00D06916">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4E4C7C" w:rsidRDefault="004E4C7C" w:rsidP="00D06916">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4E4C7C" w:rsidRDefault="004E4C7C" w:rsidP="00D06916">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4E4C7C" w:rsidRDefault="004E4C7C" w:rsidP="00D06916">
      <w:pPr>
        <w:pStyle w:val="ConsPlusNormal"/>
        <w:spacing w:before="240"/>
        <w:ind w:firstLine="540"/>
        <w:jc w:val="both"/>
      </w:pPr>
      <w: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4E4C7C" w:rsidRDefault="004E4C7C" w:rsidP="00D06916">
      <w:pPr>
        <w:pStyle w:val="ConsPlusNormal"/>
        <w:spacing w:before="240"/>
        <w:ind w:firstLine="540"/>
        <w:jc w:val="both"/>
      </w:pPr>
      <w:r>
        <w:t xml:space="preserve">67.2. В соответствии со </w:t>
      </w:r>
      <w:hyperlink r:id="rId150"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4E4C7C" w:rsidRDefault="004E4C7C" w:rsidP="00D06916">
      <w:pPr>
        <w:pStyle w:val="ConsPlusNormal"/>
        <w:spacing w:before="240"/>
        <w:ind w:firstLine="540"/>
        <w:jc w:val="both"/>
      </w:pPr>
      <w:r>
        <w:t xml:space="preserve">1) полный перечень результатов, прописанных в содержании </w:t>
      </w:r>
      <w:hyperlink r:id="rId151"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549"/>
        <w:gridCol w:w="2551"/>
        <w:gridCol w:w="3969"/>
      </w:tblGrid>
      <w:tr w:rsidR="004E4C7C" w:rsidTr="00C219BE">
        <w:tc>
          <w:tcPr>
            <w:tcW w:w="254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Критерий</w:t>
            </w:r>
          </w:p>
        </w:tc>
        <w:tc>
          <w:tcPr>
            <w:tcW w:w="255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Параметры оценки</w:t>
            </w: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Индикаторы</w:t>
            </w:r>
          </w:p>
        </w:tc>
      </w:tr>
      <w:tr w:rsidR="004E4C7C" w:rsidTr="00C219BE">
        <w:tc>
          <w:tcPr>
            <w:tcW w:w="2549"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255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Сформированность навыков коммуникации со взрослыми.</w:t>
            </w: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со взрослыми.</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соблюдать принятые нормы коммуникативного поведения в различных ситуациях межличностного взаимодействия.</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обращаться к взрослым за помощью.</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Сформированность навыков коммуникации со сверстниками.</w:t>
            </w: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 обучающимися класса, школы</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коммуникативное поведение адекватно конкретной ситуации.</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Владение средствами коммуникации.</w:t>
            </w: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разнообразные средства коммуникации согласно ситуации</w:t>
            </w:r>
          </w:p>
        </w:tc>
      </w:tr>
      <w:tr w:rsidR="004E4C7C" w:rsidTr="00C219BE">
        <w:tc>
          <w:tcPr>
            <w:tcW w:w="254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Адекватность использования средств межличностной коммуникации.</w:t>
            </w:r>
          </w:p>
        </w:tc>
        <w:tc>
          <w:tcPr>
            <w:tcW w:w="396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Способность использовать средства межличностной коммуникации, адекватные для конкретной ситуации.</w:t>
            </w:r>
          </w:p>
        </w:tc>
      </w:tr>
    </w:tbl>
    <w:p w:rsidR="004E4C7C" w:rsidRDefault="004E4C7C" w:rsidP="00D06916">
      <w:pPr>
        <w:pStyle w:val="ConsPlusNormal"/>
        <w:jc w:val="both"/>
      </w:pPr>
    </w:p>
    <w:p w:rsidR="004E4C7C" w:rsidRDefault="004E4C7C" w:rsidP="00D06916">
      <w:pPr>
        <w:pStyle w:val="ConsPlusNormal"/>
        <w:ind w:firstLine="540"/>
        <w:jc w:val="both"/>
      </w:pPr>
      <w:r>
        <w:t>3) систему оценки результатов (балльная, уровневая, экспертная);</w:t>
      </w:r>
    </w:p>
    <w:p w:rsidR="004E4C7C" w:rsidRDefault="004E4C7C" w:rsidP="00D06916">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w:t>
      </w:r>
    </w:p>
    <w:p w:rsidR="004E4C7C" w:rsidRDefault="004E4C7C" w:rsidP="00D06916">
      <w:pPr>
        <w:pStyle w:val="ConsPlusNormal"/>
        <w:spacing w:before="240"/>
        <w:ind w:firstLine="540"/>
        <w:jc w:val="both"/>
      </w:pPr>
      <w:r>
        <w:t>5) материалы для проведения процедуры оценки результатов;</w:t>
      </w:r>
    </w:p>
    <w:p w:rsidR="004E4C7C" w:rsidRDefault="004E4C7C" w:rsidP="00D06916">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spacing w:before="240"/>
        <w:ind w:firstLine="540"/>
        <w:jc w:val="both"/>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 xml:space="preserve">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152"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E4C7C" w:rsidRDefault="004E4C7C" w:rsidP="00D06916">
      <w:pPr>
        <w:pStyle w:val="ConsPlusNormal"/>
        <w:ind w:firstLine="540"/>
        <w:jc w:val="both"/>
      </w:pPr>
    </w:p>
    <w:p w:rsidR="004E4C7C" w:rsidRDefault="004E4C7C" w:rsidP="00D06916">
      <w:pPr>
        <w:pStyle w:val="ConsPlusTitle"/>
        <w:jc w:val="center"/>
        <w:outlineLvl w:val="1"/>
      </w:pPr>
      <w:r>
        <w:t>XXX. Содержательный раздел ФАОП НОО слепых обучающихся</w:t>
      </w:r>
    </w:p>
    <w:p w:rsidR="004E4C7C" w:rsidRDefault="004E4C7C" w:rsidP="00D06916">
      <w:pPr>
        <w:pStyle w:val="ConsPlusTitle"/>
        <w:jc w:val="center"/>
      </w:pPr>
      <w:r>
        <w:t>(вариант 3.2)</w:t>
      </w:r>
    </w:p>
    <w:p w:rsidR="004E4C7C" w:rsidRDefault="004E4C7C" w:rsidP="00D06916">
      <w:pPr>
        <w:pStyle w:val="ConsPlusNormal"/>
        <w:jc w:val="center"/>
      </w:pPr>
    </w:p>
    <w:p w:rsidR="004E4C7C" w:rsidRDefault="004E4C7C" w:rsidP="00D06916">
      <w:pPr>
        <w:pStyle w:val="ConsPlusTitle"/>
        <w:ind w:firstLine="540"/>
        <w:jc w:val="both"/>
        <w:outlineLvl w:val="2"/>
      </w:pPr>
      <w:r>
        <w:t>68.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68.1. Русский язык.</w:t>
      </w:r>
    </w:p>
    <w:p w:rsidR="004E4C7C" w:rsidRDefault="004E4C7C" w:rsidP="00D06916">
      <w:pPr>
        <w:pStyle w:val="ConsPlusNormal"/>
        <w:spacing w:before="240"/>
        <w:ind w:firstLine="540"/>
        <w:jc w:val="both"/>
      </w:pPr>
      <w:r>
        <w:t>68.1.1. Пояснительная записка.</w:t>
      </w:r>
    </w:p>
    <w:p w:rsidR="004E4C7C" w:rsidRDefault="004E4C7C" w:rsidP="00D06916">
      <w:pPr>
        <w:pStyle w:val="ConsPlusNormal"/>
        <w:spacing w:before="240"/>
        <w:ind w:firstLine="540"/>
        <w:jc w:val="both"/>
      </w:pPr>
      <w:r>
        <w:t xml:space="preserve">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w:t>
      </w:r>
      <w:hyperlink r:id="rId15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4E4C7C" w:rsidRDefault="004E4C7C" w:rsidP="00D06916">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E4C7C" w:rsidRDefault="004E4C7C" w:rsidP="00D06916">
      <w:pPr>
        <w:pStyle w:val="ConsPlusNormal"/>
        <w:spacing w:before="240"/>
        <w:ind w:firstLine="540"/>
        <w:jc w:val="both"/>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4E4C7C" w:rsidRDefault="004E4C7C" w:rsidP="00D06916">
      <w:pPr>
        <w:pStyle w:val="ConsPlusNormal"/>
        <w:spacing w:before="240"/>
        <w:ind w:firstLine="540"/>
        <w:jc w:val="both"/>
      </w:pPr>
      <w: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4E4C7C" w:rsidRDefault="004E4C7C" w:rsidP="00D06916">
      <w:pPr>
        <w:pStyle w:val="ConsPlusNormal"/>
        <w:spacing w:before="240"/>
        <w:ind w:firstLine="540"/>
        <w:jc w:val="both"/>
      </w:pPr>
      <w:r>
        <w:t>Изучение русского языка в начальной школе направлено на достижение следующих целей:</w:t>
      </w:r>
    </w:p>
    <w:p w:rsidR="004E4C7C" w:rsidRDefault="004E4C7C" w:rsidP="00D06916">
      <w:pPr>
        <w:pStyle w:val="ConsPlusNormal"/>
        <w:spacing w:before="24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4E4C7C" w:rsidRDefault="004E4C7C" w:rsidP="00D06916">
      <w:pPr>
        <w:pStyle w:val="ConsPlusNormal"/>
        <w:spacing w:before="24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4E4C7C" w:rsidRDefault="004E4C7C" w:rsidP="00D06916">
      <w:pPr>
        <w:pStyle w:val="ConsPlusNormal"/>
        <w:spacing w:before="240"/>
        <w:ind w:firstLine="540"/>
        <w:jc w:val="both"/>
      </w:pPr>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E4C7C" w:rsidRDefault="004E4C7C" w:rsidP="00D06916">
      <w:pPr>
        <w:pStyle w:val="ConsPlusNormal"/>
        <w:spacing w:before="240"/>
        <w:ind w:firstLine="5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4E4C7C" w:rsidRDefault="004E4C7C" w:rsidP="00D06916">
      <w:pPr>
        <w:pStyle w:val="ConsPlusNormal"/>
        <w:spacing w:before="240"/>
        <w:ind w:firstLine="540"/>
        <w:jc w:val="both"/>
      </w:pPr>
      <w:r>
        <w:t>Федеральная рабочая программа позволит педагогическому работнику:</w:t>
      </w:r>
    </w:p>
    <w:p w:rsidR="004E4C7C" w:rsidRDefault="004E4C7C" w:rsidP="00D06916">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154"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4E4C7C" w:rsidRDefault="004E4C7C" w:rsidP="00D06916">
      <w:pPr>
        <w:pStyle w:val="ConsPlusNormal"/>
        <w:spacing w:before="240"/>
        <w:ind w:firstLine="540"/>
        <w:jc w:val="both"/>
      </w:pPr>
      <w:r>
        <w:t>разработать календарно-тематическое планирование с учетом особенностей конкретного класса, используя распределение учебного времени на изучение определенного раздела и (или), а также предложенные основные виды учебной деятельности для освоения учебного материала разделов и (или) тем курса.</w:t>
      </w:r>
    </w:p>
    <w:p w:rsidR="004E4C7C" w:rsidRDefault="004E4C7C" w:rsidP="00D06916">
      <w:pPr>
        <w:pStyle w:val="ConsPlusNormal"/>
        <w:spacing w:before="240"/>
        <w:ind w:firstLine="540"/>
        <w:jc w:val="both"/>
      </w:pPr>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4E4C7C" w:rsidRDefault="004E4C7C" w:rsidP="00D06916">
      <w:pPr>
        <w:pStyle w:val="ConsPlusNormal"/>
        <w:spacing w:before="240"/>
        <w:ind w:firstLine="540"/>
        <w:jc w:val="both"/>
      </w:pPr>
      <w: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слепых обучающихся младшего школьного возраста.</w:t>
      </w:r>
    </w:p>
    <w:p w:rsidR="004E4C7C" w:rsidRDefault="004E4C7C" w:rsidP="00D06916">
      <w:pPr>
        <w:pStyle w:val="ConsPlusNormal"/>
        <w:spacing w:before="240"/>
        <w:ind w:firstLine="540"/>
        <w:jc w:val="both"/>
      </w:pPr>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4E4C7C" w:rsidRDefault="004E4C7C" w:rsidP="00D06916">
      <w:pPr>
        <w:pStyle w:val="ConsPlusNormal"/>
        <w:spacing w:before="240"/>
        <w:ind w:firstLine="540"/>
        <w:jc w:val="both"/>
      </w:pPr>
      <w: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подчеркивают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4E4C7C" w:rsidRDefault="004E4C7C" w:rsidP="00D06916">
      <w:pPr>
        <w:pStyle w:val="ConsPlusNormal"/>
        <w:spacing w:before="240"/>
        <w:ind w:firstLine="540"/>
        <w:jc w:val="both"/>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4E4C7C" w:rsidRDefault="004E4C7C" w:rsidP="00D06916">
      <w:pPr>
        <w:pStyle w:val="ConsPlusNormal"/>
        <w:spacing w:before="240"/>
        <w:ind w:firstLine="540"/>
        <w:jc w:val="both"/>
      </w:pPr>
      <w:r>
        <w:t>Общее количество часов, отведенных на изучение учебного предмета "Русский язык", составляет 743 часа.</w:t>
      </w:r>
    </w:p>
    <w:p w:rsidR="004E4C7C" w:rsidRDefault="004E4C7C" w:rsidP="00D06916">
      <w:pPr>
        <w:pStyle w:val="ConsPlusNormal"/>
        <w:spacing w:before="240"/>
        <w:ind w:firstLine="540"/>
        <w:jc w:val="both"/>
      </w:pPr>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4E4C7C" w:rsidRDefault="004E4C7C" w:rsidP="00D06916">
      <w:pPr>
        <w:pStyle w:val="ConsPlusNormal"/>
        <w:spacing w:before="240"/>
        <w:ind w:firstLine="540"/>
        <w:jc w:val="both"/>
      </w:pPr>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4E4C7C" w:rsidRDefault="004E4C7C" w:rsidP="00D06916">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4E4C7C" w:rsidRDefault="004E4C7C" w:rsidP="00D06916">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4E4C7C" w:rsidRDefault="004E4C7C" w:rsidP="00D06916">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4E4C7C" w:rsidRDefault="004E4C7C" w:rsidP="00D06916">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4E4C7C" w:rsidRDefault="004E4C7C" w:rsidP="00D06916">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4E4C7C" w:rsidRDefault="004E4C7C" w:rsidP="00D06916">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4E4C7C" w:rsidRDefault="004E4C7C" w:rsidP="00D06916">
      <w:pPr>
        <w:pStyle w:val="ConsPlusNormal"/>
        <w:spacing w:before="240"/>
        <w:ind w:firstLine="540"/>
        <w:jc w:val="both"/>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4E4C7C" w:rsidRDefault="004E4C7C" w:rsidP="00D06916">
      <w:pPr>
        <w:pStyle w:val="ConsPlusNormal"/>
        <w:spacing w:before="240"/>
        <w:ind w:firstLine="540"/>
        <w:jc w:val="both"/>
      </w:pPr>
      <w:r>
        <w:t>68.1.2. Содержание обучения:</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E4C7C" w:rsidRDefault="004E4C7C" w:rsidP="00D06916">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4C7C" w:rsidRDefault="004E4C7C" w:rsidP="00D06916">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4E4C7C" w:rsidRDefault="004E4C7C" w:rsidP="00D06916">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4E4C7C" w:rsidRDefault="004E4C7C" w:rsidP="00D06916">
      <w:pPr>
        <w:pStyle w:val="ConsPlusNormal"/>
        <w:spacing w:before="240"/>
        <w:ind w:firstLine="540"/>
        <w:jc w:val="both"/>
      </w:pPr>
      <w:r>
        <w:t>2. Обучение грамоте:</w:t>
      </w:r>
    </w:p>
    <w:p w:rsidR="004E4C7C" w:rsidRDefault="004E4C7C" w:rsidP="00D06916">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 xml:space="preserve">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w:t>
      </w:r>
      <w:r>
        <w:rPr>
          <w:position w:val="-3"/>
        </w:rPr>
        <w:pict>
          <v:shape id="_x0000_i1028" type="#_x0000_t75" style="width:10.5pt;height:15pt">
            <v:imagedata r:id="rId155" o:title=""/>
          </v:shape>
        </w:pict>
      </w:r>
      <w:r>
        <w:t>, ю, я", мягкий знак как показатель мягкости предшествующего согласного звука, знакомство с русским алфавитом как последовательностью букв;</w:t>
      </w:r>
    </w:p>
    <w:p w:rsidR="004E4C7C" w:rsidRDefault="004E4C7C" w:rsidP="00D06916">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4E4C7C" w:rsidRDefault="004E4C7C" w:rsidP="00D06916">
      <w:pPr>
        <w:pStyle w:val="ConsPlusNormal"/>
        <w:spacing w:before="240"/>
        <w:ind w:firstLine="540"/>
        <w:jc w:val="both"/>
      </w:pPr>
      <w:r>
        <w:t>е) орфография: знакомство с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3. Систематический курс:</w:t>
      </w:r>
    </w:p>
    <w:p w:rsidR="004E4C7C" w:rsidRDefault="004E4C7C" w:rsidP="00D06916">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 xml:space="preserve">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w:t>
      </w:r>
      <w:r>
        <w:rPr>
          <w:position w:val="-3"/>
        </w:rPr>
        <w:pict>
          <v:shape id="_x0000_i1029" type="#_x0000_t75" style="width:10.5pt;height:15pt">
            <v:imagedata r:id="rId155" o:title=""/>
          </v:shape>
        </w:pict>
      </w:r>
      <w:r>
        <w:t>,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E4C7C" w:rsidRDefault="004E4C7C" w:rsidP="00D06916">
      <w:pPr>
        <w:pStyle w:val="ConsPlusNormal"/>
        <w:spacing w:before="240"/>
        <w:ind w:firstLine="540"/>
        <w:jc w:val="both"/>
      </w:pPr>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E4C7C" w:rsidRDefault="004E4C7C" w:rsidP="00D06916">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4E4C7C" w:rsidRDefault="004E4C7C" w:rsidP="00D06916">
      <w:pPr>
        <w:pStyle w:val="ConsPlusNormal"/>
        <w:spacing w:before="240"/>
        <w:ind w:firstLine="540"/>
        <w:jc w:val="both"/>
      </w:pPr>
      <w:r>
        <w:t>д) морфология: части речи, деление частей речи на самостоятельные и служебные:</w:t>
      </w:r>
    </w:p>
    <w:p w:rsidR="004E4C7C" w:rsidRDefault="004E4C7C" w:rsidP="00D06916">
      <w:pPr>
        <w:pStyle w:val="ConsPlusNormal"/>
        <w:spacing w:before="240"/>
        <w:ind w:firstLine="540"/>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4E4C7C" w:rsidRDefault="004E4C7C" w:rsidP="00D06916">
      <w:pPr>
        <w:pStyle w:val="ConsPlusNormal"/>
        <w:spacing w:before="240"/>
        <w:ind w:firstLine="540"/>
        <w:jc w:val="both"/>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4E4C7C" w:rsidRDefault="004E4C7C" w:rsidP="00D06916">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4E4C7C" w:rsidRDefault="004E4C7C" w:rsidP="00D06916">
      <w:pPr>
        <w:pStyle w:val="ConsPlusNormal"/>
        <w:spacing w:before="240"/>
        <w:ind w:firstLine="540"/>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4E4C7C" w:rsidRDefault="004E4C7C" w:rsidP="00D06916">
      <w:pPr>
        <w:pStyle w:val="ConsPlusNormal"/>
        <w:spacing w:before="240"/>
        <w:ind w:firstLine="540"/>
        <w:jc w:val="both"/>
      </w:pPr>
      <w:r>
        <w:t>наречие: значение и употребление в речи;</w:t>
      </w:r>
    </w:p>
    <w:p w:rsidR="004E4C7C" w:rsidRDefault="004E4C7C" w:rsidP="00D06916">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4E4C7C" w:rsidRDefault="004E4C7C" w:rsidP="00D06916">
      <w:pPr>
        <w:pStyle w:val="ConsPlusNormal"/>
        <w:spacing w:before="240"/>
        <w:ind w:firstLine="540"/>
        <w:jc w:val="both"/>
      </w:pPr>
      <w:r>
        <w:t>союзы и, а, но, их роль в речи; частица не, ее значение;</w:t>
      </w:r>
    </w:p>
    <w:p w:rsidR="004E4C7C" w:rsidRDefault="004E4C7C" w:rsidP="00D06916">
      <w:pPr>
        <w:pStyle w:val="ConsPlusNormal"/>
        <w:spacing w:before="240"/>
        <w:ind w:firstLine="540"/>
        <w:jc w:val="both"/>
      </w:pPr>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4E4C7C" w:rsidRDefault="004E4C7C" w:rsidP="00D06916">
      <w:pPr>
        <w:pStyle w:val="ConsPlusNormal"/>
        <w:spacing w:before="240"/>
        <w:ind w:firstLine="540"/>
        <w:jc w:val="both"/>
      </w:pPr>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сочетания чк-чн, чт, щн;</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непроизносимые согласные;</w:t>
      </w:r>
    </w:p>
    <w:p w:rsidR="004E4C7C" w:rsidRDefault="004E4C7C" w:rsidP="00D06916">
      <w:pPr>
        <w:pStyle w:val="ConsPlusNormal"/>
        <w:spacing w:before="240"/>
        <w:ind w:firstLine="540"/>
        <w:jc w:val="both"/>
      </w:pPr>
      <w:r>
        <w:t>непроверяемые гласные и согласные в корне слова (на ограниченном перечне слов);</w:t>
      </w:r>
    </w:p>
    <w:p w:rsidR="004E4C7C" w:rsidRDefault="004E4C7C" w:rsidP="00D06916">
      <w:pPr>
        <w:pStyle w:val="ConsPlusNormal"/>
        <w:spacing w:before="240"/>
        <w:ind w:firstLine="540"/>
        <w:jc w:val="both"/>
      </w:pPr>
      <w:r>
        <w:t>гласные и согласные в неизменяемых на письме приставках;</w:t>
      </w:r>
    </w:p>
    <w:p w:rsidR="004E4C7C" w:rsidRDefault="004E4C7C" w:rsidP="00D06916">
      <w:pPr>
        <w:pStyle w:val="ConsPlusNormal"/>
        <w:spacing w:before="240"/>
        <w:ind w:firstLine="540"/>
        <w:jc w:val="both"/>
      </w:pPr>
      <w:r>
        <w:t>разделительные ъ и ь;</w:t>
      </w:r>
    </w:p>
    <w:p w:rsidR="004E4C7C" w:rsidRDefault="004E4C7C" w:rsidP="00D06916">
      <w:pPr>
        <w:pStyle w:val="ConsPlusNormal"/>
        <w:spacing w:before="240"/>
        <w:ind w:firstLine="540"/>
        <w:jc w:val="both"/>
      </w:pPr>
      <w:r>
        <w:t>мягкий знак после шипящих на конце имен существительных (ночь, нож, рожь, мышь);</w:t>
      </w:r>
    </w:p>
    <w:p w:rsidR="004E4C7C" w:rsidRDefault="004E4C7C" w:rsidP="00D06916">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4E4C7C" w:rsidRDefault="004E4C7C" w:rsidP="00D06916">
      <w:pPr>
        <w:pStyle w:val="ConsPlusNormal"/>
        <w:spacing w:before="240"/>
        <w:ind w:firstLine="540"/>
        <w:jc w:val="both"/>
      </w:pPr>
      <w:r>
        <w:t>безударные окончания имен прилагательных;</w:t>
      </w:r>
    </w:p>
    <w:p w:rsidR="004E4C7C" w:rsidRDefault="004E4C7C" w:rsidP="00D06916">
      <w:pPr>
        <w:pStyle w:val="ConsPlusNormal"/>
        <w:spacing w:before="240"/>
        <w:ind w:firstLine="540"/>
        <w:jc w:val="both"/>
      </w:pPr>
      <w:r>
        <w:t>раздельное написание предлогов с личными местоимениями;</w:t>
      </w:r>
    </w:p>
    <w:p w:rsidR="004E4C7C" w:rsidRDefault="004E4C7C" w:rsidP="00D06916">
      <w:pPr>
        <w:pStyle w:val="ConsPlusNormal"/>
        <w:spacing w:before="240"/>
        <w:ind w:firstLine="540"/>
        <w:jc w:val="both"/>
      </w:pPr>
      <w:r>
        <w:t>не с глаголами;</w:t>
      </w:r>
    </w:p>
    <w:p w:rsidR="004E4C7C" w:rsidRDefault="004E4C7C" w:rsidP="00D06916">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4E4C7C" w:rsidRDefault="004E4C7C" w:rsidP="00D06916">
      <w:pPr>
        <w:pStyle w:val="ConsPlusNormal"/>
        <w:spacing w:before="240"/>
        <w:ind w:firstLine="540"/>
        <w:jc w:val="both"/>
      </w:pPr>
      <w:r>
        <w:t>мягкий знак в глаголах в сочетании -ться;</w:t>
      </w:r>
    </w:p>
    <w:p w:rsidR="004E4C7C" w:rsidRDefault="004E4C7C" w:rsidP="00D06916">
      <w:pPr>
        <w:pStyle w:val="ConsPlusNormal"/>
        <w:spacing w:before="240"/>
        <w:ind w:firstLine="540"/>
        <w:jc w:val="both"/>
      </w:pPr>
      <w:r>
        <w:t>безударные личные окончания глаголов;</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4E4C7C" w:rsidRDefault="004E4C7C" w:rsidP="00D06916">
      <w:pPr>
        <w:pStyle w:val="ConsPlusNormal"/>
        <w:spacing w:before="240"/>
        <w:ind w:firstLine="540"/>
        <w:jc w:val="both"/>
      </w:pPr>
      <w:r>
        <w:t>68.1.3. Планируемые результаты освоения учебного предмета.</w:t>
      </w:r>
    </w:p>
    <w:p w:rsidR="004E4C7C" w:rsidRDefault="004E4C7C" w:rsidP="00D06916">
      <w:pPr>
        <w:pStyle w:val="ConsPlusNormal"/>
        <w:spacing w:before="240"/>
        <w:ind w:firstLine="540"/>
        <w:jc w:val="both"/>
      </w:pPr>
      <w:r>
        <w:t>68.1.3.1. Предметные результаты.</w:t>
      </w:r>
    </w:p>
    <w:p w:rsidR="004E4C7C" w:rsidRDefault="004E4C7C" w:rsidP="00D06916">
      <w:pPr>
        <w:pStyle w:val="ConsPlusNormal"/>
        <w:spacing w:before="240"/>
        <w:ind w:firstLine="540"/>
        <w:jc w:val="both"/>
      </w:pPr>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4E4C7C" w:rsidRDefault="004E4C7C" w:rsidP="00D06916">
      <w:pPr>
        <w:pStyle w:val="ConsPlusNormal"/>
        <w:spacing w:before="240"/>
        <w:ind w:firstLine="540"/>
        <w:jc w:val="both"/>
      </w:pPr>
      <w: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4C7C" w:rsidRDefault="004E4C7C" w:rsidP="00D06916">
      <w:pPr>
        <w:pStyle w:val="ConsPlusNormal"/>
        <w:spacing w:before="240"/>
        <w:ind w:firstLine="540"/>
        <w:jc w:val="both"/>
      </w:pPr>
      <w: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4E4C7C" w:rsidRDefault="004E4C7C" w:rsidP="00D06916">
      <w:pPr>
        <w:pStyle w:val="ConsPlusNormal"/>
        <w:spacing w:before="240"/>
        <w:ind w:firstLine="540"/>
        <w:jc w:val="both"/>
      </w:pPr>
      <w: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Фонетика и графика:</w:t>
      </w:r>
    </w:p>
    <w:p w:rsidR="004E4C7C" w:rsidRDefault="004E4C7C" w:rsidP="00D06916">
      <w:pPr>
        <w:pStyle w:val="ConsPlusNormal"/>
        <w:spacing w:before="240"/>
        <w:ind w:firstLine="540"/>
        <w:jc w:val="both"/>
      </w:pPr>
      <w:r>
        <w:t>различать звуки и буквы;</w:t>
      </w:r>
    </w:p>
    <w:p w:rsidR="004E4C7C" w:rsidRDefault="004E4C7C" w:rsidP="00D06916">
      <w:pPr>
        <w:pStyle w:val="ConsPlusNormal"/>
        <w:spacing w:before="240"/>
        <w:ind w:firstLine="540"/>
        <w:jc w:val="both"/>
      </w:pPr>
      <w:r>
        <w:t>характеризовать звуки русского языка: гласные ударные или безударные; согласные твердые или мягкие, парные или непарные, твердые и мягкие; согласные звонкие или глухие, парные или непарные, звонкие и глухие;</w:t>
      </w:r>
    </w:p>
    <w:p w:rsidR="004E4C7C" w:rsidRDefault="004E4C7C" w:rsidP="00D06916">
      <w:pPr>
        <w:pStyle w:val="ConsPlusNormal"/>
        <w:spacing w:before="240"/>
        <w:ind w:firstLine="540"/>
        <w:jc w:val="both"/>
      </w:pPr>
      <w:r>
        <w:t>последовательности букв в русском алфавите, умением пользоваться алфавитом для упорядочивания слов и поиска нужной информации;</w:t>
      </w:r>
    </w:p>
    <w:p w:rsidR="004E4C7C" w:rsidRDefault="004E4C7C" w:rsidP="00D06916">
      <w:pPr>
        <w:pStyle w:val="ConsPlusNormal"/>
        <w:spacing w:before="240"/>
        <w:ind w:firstLine="540"/>
        <w:jc w:val="both"/>
      </w:pPr>
      <w:r>
        <w:t>проводить фонетико-графический (звуко-буквенный) разбор слова самостоятельно по предложенному в учебнике алгоритму;</w:t>
      </w:r>
    </w:p>
    <w:p w:rsidR="004E4C7C" w:rsidRDefault="004E4C7C" w:rsidP="00D06916">
      <w:pPr>
        <w:pStyle w:val="ConsPlusNormal"/>
        <w:spacing w:before="240"/>
        <w:ind w:firstLine="540"/>
        <w:jc w:val="both"/>
      </w:pPr>
      <w:r>
        <w:t>оценивать правильность проведения фонетико-графического (звуко-буквенного) разбора слов.</w:t>
      </w:r>
    </w:p>
    <w:p w:rsidR="004E4C7C" w:rsidRDefault="004E4C7C" w:rsidP="00D06916">
      <w:pPr>
        <w:pStyle w:val="ConsPlusNormal"/>
        <w:spacing w:before="240"/>
        <w:ind w:firstLine="540"/>
        <w:jc w:val="both"/>
      </w:pPr>
      <w:r>
        <w:t>2. Орфоэпия:</w:t>
      </w:r>
    </w:p>
    <w:p w:rsidR="004E4C7C" w:rsidRDefault="004E4C7C" w:rsidP="00D06916">
      <w:pPr>
        <w:pStyle w:val="ConsPlusNormal"/>
        <w:spacing w:before="240"/>
        <w:ind w:firstLine="540"/>
        <w:jc w:val="both"/>
      </w:pPr>
      <w:r>
        <w:t>использовать в речи словесное, логическое (смысловое) и эмоциональное ударение в предложениях;</w:t>
      </w:r>
    </w:p>
    <w:p w:rsidR="004E4C7C" w:rsidRDefault="004E4C7C" w:rsidP="00D06916">
      <w:pPr>
        <w:pStyle w:val="ConsPlusNormal"/>
        <w:spacing w:before="240"/>
        <w:ind w:firstLine="540"/>
        <w:jc w:val="both"/>
      </w:pPr>
      <w:r>
        <w:t>использовать словообразующую функцию ударения в соответствии с нормами современного русского литературного языка;</w:t>
      </w:r>
    </w:p>
    <w:p w:rsidR="004E4C7C" w:rsidRDefault="004E4C7C" w:rsidP="00D06916">
      <w:pPr>
        <w:pStyle w:val="ConsPlusNormal"/>
        <w:spacing w:before="240"/>
        <w:ind w:firstLine="540"/>
        <w:jc w:val="both"/>
      </w:pPr>
      <w: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p>
    <w:p w:rsidR="004E4C7C" w:rsidRDefault="004E4C7C" w:rsidP="00D06916">
      <w:pPr>
        <w:pStyle w:val="ConsPlusNormal"/>
        <w:spacing w:before="240"/>
        <w:ind w:firstLine="540"/>
        <w:jc w:val="both"/>
      </w:pPr>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4E4C7C" w:rsidRDefault="004E4C7C" w:rsidP="00D06916">
      <w:pPr>
        <w:pStyle w:val="ConsPlusNormal"/>
        <w:spacing w:before="240"/>
        <w:ind w:firstLine="540"/>
        <w:jc w:val="both"/>
      </w:pPr>
      <w:r>
        <w:t>3. Состав слова (морфемика):</w:t>
      </w:r>
    </w:p>
    <w:p w:rsidR="004E4C7C" w:rsidRDefault="004E4C7C" w:rsidP="00D06916">
      <w:pPr>
        <w:pStyle w:val="ConsPlusNormal"/>
        <w:spacing w:before="240"/>
        <w:ind w:firstLine="540"/>
        <w:jc w:val="both"/>
      </w:pPr>
      <w:r>
        <w:t>различать изменяемые и неизменяемые слова;</w:t>
      </w:r>
    </w:p>
    <w:p w:rsidR="004E4C7C" w:rsidRDefault="004E4C7C" w:rsidP="00D06916">
      <w:pPr>
        <w:pStyle w:val="ConsPlusNormal"/>
        <w:spacing w:before="240"/>
        <w:ind w:firstLine="540"/>
        <w:jc w:val="both"/>
      </w:pPr>
      <w:r>
        <w:t>различать родственные (однокоренные) слова и формы слова;</w:t>
      </w:r>
    </w:p>
    <w:p w:rsidR="004E4C7C" w:rsidRDefault="004E4C7C" w:rsidP="00D06916">
      <w:pPr>
        <w:pStyle w:val="ConsPlusNormal"/>
        <w:spacing w:before="240"/>
        <w:ind w:firstLine="540"/>
        <w:jc w:val="both"/>
      </w:pPr>
      <w:r>
        <w:t>находить в словах с однозначно выделяемыми морфемами окончание, корень, приставку, суффикс;</w:t>
      </w:r>
    </w:p>
    <w:p w:rsidR="004E4C7C" w:rsidRDefault="004E4C7C" w:rsidP="00D06916">
      <w:pPr>
        <w:pStyle w:val="ConsPlusNormal"/>
        <w:spacing w:before="240"/>
        <w:ind w:firstLine="540"/>
        <w:jc w:val="both"/>
      </w:pPr>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4E4C7C" w:rsidRDefault="004E4C7C" w:rsidP="00D06916">
      <w:pPr>
        <w:pStyle w:val="ConsPlusNormal"/>
        <w:spacing w:before="240"/>
        <w:ind w:firstLine="540"/>
        <w:jc w:val="both"/>
      </w:pPr>
      <w:r>
        <w:t>4. Лексика:</w:t>
      </w:r>
    </w:p>
    <w:p w:rsidR="004E4C7C" w:rsidRDefault="004E4C7C" w:rsidP="00D06916">
      <w:pPr>
        <w:pStyle w:val="ConsPlusNormal"/>
        <w:spacing w:before="240"/>
        <w:ind w:firstLine="540"/>
        <w:jc w:val="both"/>
      </w:pPr>
      <w:r>
        <w:t>выявлять слова, значение которых требует уточнения;</w:t>
      </w:r>
    </w:p>
    <w:p w:rsidR="004E4C7C" w:rsidRDefault="004E4C7C" w:rsidP="00D06916">
      <w:pPr>
        <w:pStyle w:val="ConsPlusNormal"/>
        <w:spacing w:before="240"/>
        <w:ind w:firstLine="540"/>
        <w:jc w:val="both"/>
      </w:pPr>
      <w:r>
        <w:t>определять значение слова по тексту или уточнять с помощью толкового словаря;</w:t>
      </w:r>
    </w:p>
    <w:p w:rsidR="004E4C7C" w:rsidRDefault="004E4C7C" w:rsidP="00D06916">
      <w:pPr>
        <w:pStyle w:val="ConsPlusNormal"/>
        <w:spacing w:before="240"/>
        <w:ind w:firstLine="540"/>
        <w:jc w:val="both"/>
      </w:pPr>
      <w:r>
        <w:t>подбирать синонимы для устранения повторов в тексте;</w:t>
      </w:r>
    </w:p>
    <w:p w:rsidR="004E4C7C" w:rsidRDefault="004E4C7C" w:rsidP="00D06916">
      <w:pPr>
        <w:pStyle w:val="ConsPlusNormal"/>
        <w:spacing w:before="240"/>
        <w:ind w:firstLine="540"/>
        <w:jc w:val="both"/>
      </w:pPr>
      <w:r>
        <w:t>подбирать антонимы для точной характеристики предметов при их сравнении;</w:t>
      </w:r>
    </w:p>
    <w:p w:rsidR="004E4C7C" w:rsidRDefault="004E4C7C" w:rsidP="00D06916">
      <w:pPr>
        <w:pStyle w:val="ConsPlusNormal"/>
        <w:spacing w:before="240"/>
        <w:ind w:firstLine="540"/>
        <w:jc w:val="both"/>
      </w:pPr>
      <w:r>
        <w:t>различать употребление в тексте слов в прямом и переносном значении (простые случаи);</w:t>
      </w:r>
    </w:p>
    <w:p w:rsidR="004E4C7C" w:rsidRDefault="004E4C7C" w:rsidP="00D06916">
      <w:pPr>
        <w:pStyle w:val="ConsPlusNormal"/>
        <w:spacing w:before="240"/>
        <w:ind w:firstLine="540"/>
        <w:jc w:val="both"/>
      </w:pPr>
      <w:r>
        <w:t>оценивать уместность использования слов в тексте;</w:t>
      </w:r>
    </w:p>
    <w:p w:rsidR="004E4C7C" w:rsidRDefault="004E4C7C" w:rsidP="00D06916">
      <w:pPr>
        <w:pStyle w:val="ConsPlusNormal"/>
        <w:spacing w:before="240"/>
        <w:ind w:firstLine="540"/>
        <w:jc w:val="both"/>
      </w:pPr>
      <w:r>
        <w:t>выбирать слова из ряда предложенных для успешного решения коммуникативной задачи.</w:t>
      </w:r>
    </w:p>
    <w:p w:rsidR="004E4C7C" w:rsidRDefault="004E4C7C" w:rsidP="00D06916">
      <w:pPr>
        <w:pStyle w:val="ConsPlusNormal"/>
        <w:spacing w:before="240"/>
        <w:ind w:firstLine="540"/>
        <w:jc w:val="both"/>
      </w:pPr>
      <w:r>
        <w:t>5. Морфология:</w:t>
      </w:r>
    </w:p>
    <w:p w:rsidR="004E4C7C" w:rsidRDefault="004E4C7C" w:rsidP="00D06916">
      <w:pPr>
        <w:pStyle w:val="ConsPlusNormal"/>
        <w:spacing w:before="240"/>
        <w:ind w:firstLine="540"/>
        <w:jc w:val="both"/>
      </w:pPr>
      <w:r>
        <w:t>различать части речи;</w:t>
      </w:r>
    </w:p>
    <w:p w:rsidR="004E4C7C" w:rsidRDefault="004E4C7C" w:rsidP="00D06916">
      <w:pPr>
        <w:pStyle w:val="ConsPlusNormal"/>
        <w:spacing w:before="240"/>
        <w:ind w:firstLine="540"/>
        <w:jc w:val="both"/>
      </w:pPr>
      <w:r>
        <w:t>определять грамматические признаки имен существительных - род, число, падеж, склонение;</w:t>
      </w:r>
    </w:p>
    <w:p w:rsidR="004E4C7C" w:rsidRDefault="004E4C7C" w:rsidP="00D06916">
      <w:pPr>
        <w:pStyle w:val="ConsPlusNormal"/>
        <w:spacing w:before="240"/>
        <w:ind w:firstLine="540"/>
        <w:jc w:val="both"/>
      </w:pPr>
      <w:r>
        <w:t>определять грамматические признаки имен прилагательных - род, число, падеж;</w:t>
      </w:r>
    </w:p>
    <w:p w:rsidR="004E4C7C" w:rsidRDefault="004E4C7C" w:rsidP="00D06916">
      <w:pPr>
        <w:pStyle w:val="ConsPlusNormal"/>
        <w:spacing w:before="240"/>
        <w:ind w:firstLine="540"/>
        <w:jc w:val="both"/>
      </w:pPr>
      <w:r>
        <w:t>определять грамматические признаки глаголов - число, время, род (в прошедшем времени), лицо (в настоящем и будущем времени), спряжение;</w:t>
      </w:r>
    </w:p>
    <w:p w:rsidR="004E4C7C" w:rsidRDefault="004E4C7C" w:rsidP="00D06916">
      <w:pPr>
        <w:pStyle w:val="ConsPlusNormal"/>
        <w:spacing w:before="240"/>
        <w:ind w:firstLine="540"/>
        <w:jc w:val="both"/>
      </w:pPr>
      <w:r>
        <w:t>определять грамматические признаки местоимения - лицо, число;</w:t>
      </w:r>
    </w:p>
    <w:p w:rsidR="004E4C7C" w:rsidRDefault="004E4C7C" w:rsidP="00D06916">
      <w:pPr>
        <w:pStyle w:val="ConsPlusNormal"/>
        <w:spacing w:before="240"/>
        <w:ind w:firstLine="540"/>
        <w:jc w:val="both"/>
      </w:pPr>
      <w: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4E4C7C" w:rsidRDefault="004E4C7C" w:rsidP="00D06916">
      <w:pPr>
        <w:pStyle w:val="ConsPlusNormal"/>
        <w:spacing w:before="240"/>
        <w:ind w:firstLine="540"/>
        <w:jc w:val="both"/>
      </w:pPr>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4E4C7C" w:rsidRDefault="004E4C7C" w:rsidP="00D06916">
      <w:pPr>
        <w:pStyle w:val="ConsPlusNormal"/>
        <w:spacing w:before="240"/>
        <w:ind w:firstLine="540"/>
        <w:jc w:val="both"/>
      </w:pPr>
      <w:r>
        <w:t>6. Синтаксис:</w:t>
      </w:r>
    </w:p>
    <w:p w:rsidR="004E4C7C" w:rsidRDefault="004E4C7C" w:rsidP="00D06916">
      <w:pPr>
        <w:pStyle w:val="ConsPlusNormal"/>
        <w:spacing w:before="240"/>
        <w:ind w:firstLine="540"/>
        <w:jc w:val="both"/>
      </w:pPr>
      <w:r>
        <w:t>различать предложение, словосочетание, слово;</w:t>
      </w:r>
    </w:p>
    <w:p w:rsidR="004E4C7C" w:rsidRDefault="004E4C7C" w:rsidP="00D06916">
      <w:pPr>
        <w:pStyle w:val="ConsPlusNormal"/>
        <w:spacing w:before="240"/>
        <w:ind w:firstLine="540"/>
        <w:jc w:val="both"/>
      </w:pPr>
      <w:r>
        <w:t>устанавливать при помощи смысловых вопросов связь между словами в словосочетании и предложении;</w:t>
      </w:r>
    </w:p>
    <w:p w:rsidR="004E4C7C" w:rsidRDefault="004E4C7C" w:rsidP="00D06916">
      <w:pPr>
        <w:pStyle w:val="ConsPlusNormal"/>
        <w:spacing w:before="240"/>
        <w:ind w:firstLine="540"/>
        <w:jc w:val="both"/>
      </w:pPr>
      <w:r>
        <w:t>классифицировать предложения по цели высказывания, находить повествовательные, побудительные, вопросительные предложения;</w:t>
      </w:r>
    </w:p>
    <w:p w:rsidR="004E4C7C" w:rsidRDefault="004E4C7C" w:rsidP="00D06916">
      <w:pPr>
        <w:pStyle w:val="ConsPlusNormal"/>
        <w:spacing w:before="240"/>
        <w:ind w:firstLine="540"/>
        <w:jc w:val="both"/>
      </w:pPr>
      <w:r>
        <w:t>определять восклицательную или невосклицательную интонацию предложения;</w:t>
      </w:r>
    </w:p>
    <w:p w:rsidR="004E4C7C" w:rsidRDefault="004E4C7C" w:rsidP="00D06916">
      <w:pPr>
        <w:pStyle w:val="ConsPlusNormal"/>
        <w:spacing w:before="240"/>
        <w:ind w:firstLine="540"/>
        <w:jc w:val="both"/>
      </w:pPr>
      <w:r>
        <w:t>находить главные и второстепенные (без деления на виды) члены предложения;</w:t>
      </w:r>
    </w:p>
    <w:p w:rsidR="004E4C7C" w:rsidRDefault="004E4C7C" w:rsidP="00D06916">
      <w:pPr>
        <w:pStyle w:val="ConsPlusNormal"/>
        <w:spacing w:before="240"/>
        <w:ind w:firstLine="540"/>
        <w:jc w:val="both"/>
      </w:pPr>
      <w:r>
        <w:t>выделять предложения с однородными членами;</w:t>
      </w:r>
    </w:p>
    <w:p w:rsidR="004E4C7C" w:rsidRDefault="004E4C7C" w:rsidP="00D06916">
      <w:pPr>
        <w:pStyle w:val="ConsPlusNormal"/>
        <w:spacing w:before="240"/>
        <w:ind w:firstLine="540"/>
        <w:jc w:val="both"/>
      </w:pPr>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E4C7C" w:rsidRDefault="004E4C7C" w:rsidP="00D06916">
      <w:pPr>
        <w:pStyle w:val="ConsPlusNormal"/>
        <w:spacing w:before="240"/>
        <w:ind w:firstLine="540"/>
        <w:jc w:val="both"/>
      </w:pPr>
      <w:r>
        <w:t>различать простые и сложные предложения (составленные из двух простых).</w:t>
      </w:r>
    </w:p>
    <w:p w:rsidR="004E4C7C" w:rsidRDefault="004E4C7C" w:rsidP="00D06916">
      <w:pPr>
        <w:pStyle w:val="ConsPlusNormal"/>
        <w:spacing w:before="240"/>
        <w:ind w:firstLine="540"/>
        <w:jc w:val="both"/>
      </w:pPr>
      <w:r>
        <w:t>Содержательная линия "Орфография и пунктуация"</w:t>
      </w:r>
    </w:p>
    <w:p w:rsidR="004E4C7C" w:rsidRDefault="004E4C7C" w:rsidP="00D06916">
      <w:pPr>
        <w:pStyle w:val="ConsPlusNormal"/>
        <w:spacing w:before="240"/>
        <w:ind w:firstLine="540"/>
        <w:jc w:val="both"/>
      </w:pPr>
      <w:r>
        <w:t>применять правила правописания (в объеме содержания курса);</w:t>
      </w:r>
    </w:p>
    <w:p w:rsidR="004E4C7C" w:rsidRDefault="004E4C7C" w:rsidP="00D06916">
      <w:pPr>
        <w:pStyle w:val="ConsPlusNormal"/>
        <w:spacing w:before="240"/>
        <w:ind w:firstLine="540"/>
        <w:jc w:val="both"/>
      </w:pPr>
      <w:r>
        <w:t>определять (уточнять) написание слова по орфографическому словарю учебника;</w:t>
      </w:r>
    </w:p>
    <w:p w:rsidR="004E4C7C" w:rsidRDefault="004E4C7C" w:rsidP="00D06916">
      <w:pPr>
        <w:pStyle w:val="ConsPlusNormal"/>
        <w:spacing w:before="240"/>
        <w:ind w:firstLine="540"/>
        <w:jc w:val="both"/>
      </w:pPr>
      <w:r>
        <w:t>безошибочно списывать текст объемом 80 - 90 слов;</w:t>
      </w:r>
    </w:p>
    <w:p w:rsidR="004E4C7C" w:rsidRDefault="004E4C7C" w:rsidP="00D06916">
      <w:pPr>
        <w:pStyle w:val="ConsPlusNormal"/>
        <w:spacing w:before="240"/>
        <w:ind w:firstLine="540"/>
        <w:jc w:val="both"/>
      </w:pPr>
      <w:r>
        <w:t>писать под диктовку тексты объемом 75 - 80 слов в соответствии с изученными правилами правописания;</w:t>
      </w:r>
    </w:p>
    <w:p w:rsidR="004E4C7C" w:rsidRDefault="004E4C7C" w:rsidP="00D06916">
      <w:pPr>
        <w:pStyle w:val="ConsPlusNormal"/>
        <w:spacing w:before="240"/>
        <w:ind w:firstLine="540"/>
        <w:jc w:val="both"/>
      </w:pPr>
      <w:r>
        <w:t>проверять собственный и предложенный текст, находить и исправлять орфографические и пунктуационные ошибки;</w:t>
      </w:r>
    </w:p>
    <w:p w:rsidR="004E4C7C" w:rsidRDefault="004E4C7C" w:rsidP="00D06916">
      <w:pPr>
        <w:pStyle w:val="ConsPlusNormal"/>
        <w:spacing w:before="240"/>
        <w:ind w:firstLine="540"/>
        <w:jc w:val="both"/>
      </w:pPr>
      <w:r>
        <w:t>осознавать место возможного возникновения орфографической ошибки;</w:t>
      </w:r>
    </w:p>
    <w:p w:rsidR="004E4C7C" w:rsidRDefault="004E4C7C" w:rsidP="00D06916">
      <w:pPr>
        <w:pStyle w:val="ConsPlusNormal"/>
        <w:spacing w:before="240"/>
        <w:ind w:firstLine="540"/>
        <w:jc w:val="both"/>
      </w:pPr>
      <w:r>
        <w:t>подбирать примеры с определенной орфограммой;</w:t>
      </w:r>
    </w:p>
    <w:p w:rsidR="004E4C7C" w:rsidRDefault="004E4C7C" w:rsidP="00D06916">
      <w:pPr>
        <w:pStyle w:val="ConsPlusNormal"/>
        <w:spacing w:before="240"/>
        <w:ind w:firstLine="540"/>
        <w:jc w:val="both"/>
      </w:pPr>
      <w:r>
        <w:t>при составлении собственных текстов перефразировать записываемое, чтобы избежать орфографических и пунктуационных ошибок;</w:t>
      </w:r>
    </w:p>
    <w:p w:rsidR="004E4C7C" w:rsidRDefault="004E4C7C" w:rsidP="00D06916">
      <w:pPr>
        <w:pStyle w:val="ConsPlusNormal"/>
        <w:spacing w:before="240"/>
        <w:ind w:firstLine="540"/>
        <w:jc w:val="both"/>
      </w:pPr>
      <w: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4E4C7C" w:rsidRDefault="004E4C7C" w:rsidP="00D06916">
      <w:pPr>
        <w:pStyle w:val="ConsPlusNormal"/>
        <w:spacing w:before="240"/>
        <w:ind w:firstLine="540"/>
        <w:jc w:val="both"/>
      </w:pPr>
      <w:r>
        <w:t>Содержательная линия "Развитие речи"</w:t>
      </w:r>
    </w:p>
    <w:p w:rsidR="004E4C7C" w:rsidRDefault="004E4C7C" w:rsidP="00D06916">
      <w:pPr>
        <w:pStyle w:val="ConsPlusNormal"/>
        <w:spacing w:before="240"/>
        <w:ind w:firstLine="540"/>
        <w:jc w:val="both"/>
      </w:pPr>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E4C7C" w:rsidRDefault="004E4C7C" w:rsidP="00D06916">
      <w:pPr>
        <w:pStyle w:val="ConsPlusNormal"/>
        <w:spacing w:before="240"/>
        <w:ind w:firstLine="540"/>
        <w:jc w:val="both"/>
      </w:pPr>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E4C7C" w:rsidRDefault="004E4C7C" w:rsidP="00D06916">
      <w:pPr>
        <w:pStyle w:val="ConsPlusNormal"/>
        <w:spacing w:before="240"/>
        <w:ind w:firstLine="540"/>
        <w:jc w:val="both"/>
      </w:pPr>
      <w:r>
        <w:t>выражать собственное мнение и аргументировать его;</w:t>
      </w:r>
    </w:p>
    <w:p w:rsidR="004E4C7C" w:rsidRDefault="004E4C7C" w:rsidP="00D06916">
      <w:pPr>
        <w:pStyle w:val="ConsPlusNormal"/>
        <w:spacing w:before="240"/>
        <w:ind w:firstLine="540"/>
        <w:jc w:val="both"/>
      </w:pPr>
      <w:r>
        <w:t>самостоятельно озаглавливать текст;</w:t>
      </w:r>
    </w:p>
    <w:p w:rsidR="004E4C7C" w:rsidRDefault="004E4C7C" w:rsidP="00D06916">
      <w:pPr>
        <w:pStyle w:val="ConsPlusNormal"/>
        <w:spacing w:before="240"/>
        <w:ind w:firstLine="540"/>
        <w:jc w:val="both"/>
      </w:pPr>
      <w:r>
        <w:t>определять тему текста и его части;</w:t>
      </w:r>
    </w:p>
    <w:p w:rsidR="004E4C7C" w:rsidRDefault="004E4C7C" w:rsidP="00D06916">
      <w:pPr>
        <w:pStyle w:val="ConsPlusNormal"/>
        <w:spacing w:before="240"/>
        <w:ind w:firstLine="540"/>
        <w:jc w:val="both"/>
      </w:pPr>
      <w:r>
        <w:t>составлять план текста;</w:t>
      </w:r>
    </w:p>
    <w:p w:rsidR="004E4C7C" w:rsidRDefault="004E4C7C" w:rsidP="00D06916">
      <w:pPr>
        <w:pStyle w:val="ConsPlusNormal"/>
        <w:spacing w:before="240"/>
        <w:ind w:firstLine="540"/>
        <w:jc w:val="both"/>
      </w:pPr>
      <w:r>
        <w:t>писать изложение текста (не более 70 - 80 слов по данному педагогическим работником и самостоятельно составленному плану);</w:t>
      </w:r>
    </w:p>
    <w:p w:rsidR="004E4C7C" w:rsidRDefault="004E4C7C" w:rsidP="00D06916">
      <w:pPr>
        <w:pStyle w:val="ConsPlusNormal"/>
        <w:spacing w:before="240"/>
        <w:ind w:firstLine="540"/>
        <w:jc w:val="both"/>
      </w:pPr>
      <w:r>
        <w:t>сочинять письма, поздравительные открытки, записки и другие небольшие тексты для конкретных ситуаций общения;</w:t>
      </w:r>
    </w:p>
    <w:p w:rsidR="004E4C7C" w:rsidRDefault="004E4C7C" w:rsidP="00D06916">
      <w:pPr>
        <w:pStyle w:val="ConsPlusNormal"/>
        <w:spacing w:before="240"/>
        <w:ind w:firstLine="540"/>
        <w:jc w:val="both"/>
      </w:pPr>
      <w:r>
        <w:t>создавать тексты по предложенному заголовку;</w:t>
      </w:r>
    </w:p>
    <w:p w:rsidR="004E4C7C" w:rsidRDefault="004E4C7C" w:rsidP="00D06916">
      <w:pPr>
        <w:pStyle w:val="ConsPlusNormal"/>
        <w:spacing w:before="240"/>
        <w:ind w:firstLine="540"/>
        <w:jc w:val="both"/>
      </w:pPr>
      <w:r>
        <w:t>подробно или выборочно пересказывать текст;</w:t>
      </w:r>
    </w:p>
    <w:p w:rsidR="004E4C7C" w:rsidRDefault="004E4C7C" w:rsidP="00D06916">
      <w:pPr>
        <w:pStyle w:val="ConsPlusNormal"/>
        <w:spacing w:before="240"/>
        <w:ind w:firstLine="540"/>
        <w:jc w:val="both"/>
      </w:pPr>
      <w:r>
        <w:t>пересказывать текст от другого лица;</w:t>
      </w:r>
    </w:p>
    <w:p w:rsidR="004E4C7C" w:rsidRDefault="004E4C7C" w:rsidP="00D06916">
      <w:pPr>
        <w:pStyle w:val="ConsPlusNormal"/>
        <w:spacing w:before="240"/>
        <w:ind w:firstLine="540"/>
        <w:jc w:val="both"/>
      </w:pPr>
      <w:r>
        <w:t>составлять устный рассказ на определенную тему с использованием разных типов речи: описание, повествование, рассуждение;</w:t>
      </w:r>
    </w:p>
    <w:p w:rsidR="004E4C7C" w:rsidRDefault="004E4C7C" w:rsidP="00D06916">
      <w:pPr>
        <w:pStyle w:val="ConsPlusNormal"/>
        <w:spacing w:before="240"/>
        <w:ind w:firstLine="540"/>
        <w:jc w:val="both"/>
      </w:pPr>
      <w:r>
        <w:t>анализировать и корректировать тексты с нарушенным порядком предложений, находить в тексте смысловые пропуски;</w:t>
      </w:r>
    </w:p>
    <w:p w:rsidR="004E4C7C" w:rsidRDefault="004E4C7C" w:rsidP="00D06916">
      <w:pPr>
        <w:pStyle w:val="ConsPlusNormal"/>
        <w:spacing w:before="240"/>
        <w:ind w:firstLine="540"/>
        <w:jc w:val="both"/>
      </w:pPr>
      <w:r>
        <w:t>корректировать тексты, в которых допущены нарушения культуры речи;</w:t>
      </w:r>
    </w:p>
    <w:p w:rsidR="004E4C7C" w:rsidRDefault="004E4C7C" w:rsidP="00D06916">
      <w:pPr>
        <w:pStyle w:val="ConsPlusNormal"/>
        <w:spacing w:before="240"/>
        <w:ind w:firstLine="540"/>
        <w:jc w:val="both"/>
      </w:pPr>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E4C7C" w:rsidRDefault="004E4C7C" w:rsidP="00D06916">
      <w:pPr>
        <w:pStyle w:val="ConsPlusNormal"/>
        <w:spacing w:before="240"/>
        <w:ind w:firstLine="540"/>
        <w:jc w:val="both"/>
      </w:pPr>
      <w:r>
        <w:t>соблюдать нормы речевого взаимодействия при интерактивном общении.</w:t>
      </w:r>
    </w:p>
    <w:p w:rsidR="004E4C7C" w:rsidRDefault="004E4C7C" w:rsidP="00D06916">
      <w:pPr>
        <w:pStyle w:val="ConsPlusNormal"/>
        <w:spacing w:before="240"/>
        <w:ind w:firstLine="540"/>
        <w:jc w:val="both"/>
      </w:pPr>
      <w:r>
        <w:t>68.1.3.2.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части:</w:t>
      </w:r>
    </w:p>
    <w:p w:rsidR="004E4C7C" w:rsidRDefault="004E4C7C" w:rsidP="00D06916">
      <w:pPr>
        <w:pStyle w:val="ConsPlusNormal"/>
        <w:spacing w:before="240"/>
        <w:ind w:firstLine="540"/>
        <w:jc w:val="both"/>
      </w:pPr>
      <w:r>
        <w:t>логические действия анализа, сравнения, установления причинно-следственных связей;</w:t>
      </w:r>
    </w:p>
    <w:p w:rsidR="004E4C7C" w:rsidRDefault="004E4C7C" w:rsidP="00D06916">
      <w:pPr>
        <w:pStyle w:val="ConsPlusNormal"/>
        <w:spacing w:before="240"/>
        <w:ind w:firstLine="540"/>
        <w:jc w:val="both"/>
      </w:pPr>
      <w:r>
        <w:t>знаково-символические действия - замещения (например, звука буквой);</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актуализация, расширение, уточнение знаний;</w:t>
      </w:r>
    </w:p>
    <w:p w:rsidR="004E4C7C" w:rsidRDefault="004E4C7C" w:rsidP="00D06916">
      <w:pPr>
        <w:pStyle w:val="ConsPlusNormal"/>
        <w:spacing w:before="240"/>
        <w:ind w:firstLine="540"/>
        <w:jc w:val="both"/>
      </w:pPr>
      <w:r>
        <w:t>алгоритмизация учебных действий;</w:t>
      </w:r>
    </w:p>
    <w:p w:rsidR="004E4C7C" w:rsidRDefault="004E4C7C" w:rsidP="00D06916">
      <w:pPr>
        <w:pStyle w:val="ConsPlusNormal"/>
        <w:spacing w:before="240"/>
        <w:ind w:firstLine="540"/>
        <w:jc w:val="both"/>
      </w:pPr>
      <w:r>
        <w:t>построение логической цепочки рассуждений;</w:t>
      </w:r>
    </w:p>
    <w:p w:rsidR="004E4C7C" w:rsidRDefault="004E4C7C" w:rsidP="00D06916">
      <w:pPr>
        <w:pStyle w:val="ConsPlusNormal"/>
        <w:spacing w:before="240"/>
        <w:ind w:firstLine="540"/>
        <w:jc w:val="both"/>
      </w:pPr>
      <w:r>
        <w:t>осознанное и произвольное высказывание в устной и письменной речи;</w:t>
      </w:r>
    </w:p>
    <w:p w:rsidR="004E4C7C" w:rsidRDefault="004E4C7C" w:rsidP="00D06916">
      <w:pPr>
        <w:pStyle w:val="ConsPlusNormal"/>
        <w:spacing w:before="240"/>
        <w:ind w:firstLine="540"/>
        <w:jc w:val="both"/>
      </w:pPr>
      <w:r>
        <w:t>моделирование (например, состава слова путем составления схемы) и преобразование модели (видоизменение слова);</w:t>
      </w:r>
    </w:p>
    <w:p w:rsidR="004E4C7C" w:rsidRDefault="004E4C7C" w:rsidP="00D06916">
      <w:pPr>
        <w:pStyle w:val="ConsPlusNormal"/>
        <w:spacing w:before="240"/>
        <w:ind w:firstLine="540"/>
        <w:jc w:val="both"/>
      </w:pPr>
      <w:r>
        <w:t>планирование, контроль и действенная проверка результата деятельности;</w:t>
      </w:r>
    </w:p>
    <w:p w:rsidR="004E4C7C" w:rsidRDefault="004E4C7C" w:rsidP="00D06916">
      <w:pPr>
        <w:pStyle w:val="ConsPlusNormal"/>
        <w:spacing w:before="240"/>
        <w:ind w:firstLine="540"/>
        <w:jc w:val="both"/>
      </w:pPr>
      <w:r>
        <w:t>творческая самореализация, осмысление слепыми обучающимися "образа Я" как творца умственной деятельности;</w:t>
      </w:r>
    </w:p>
    <w:p w:rsidR="004E4C7C" w:rsidRDefault="004E4C7C" w:rsidP="00D06916">
      <w:pPr>
        <w:pStyle w:val="ConsPlusNormal"/>
        <w:spacing w:before="240"/>
        <w:ind w:firstLine="540"/>
        <w:jc w:val="both"/>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4E4C7C" w:rsidRDefault="004E4C7C" w:rsidP="00D06916">
      <w:pPr>
        <w:pStyle w:val="ConsPlusNormal"/>
        <w:spacing w:before="240"/>
        <w:ind w:firstLine="540"/>
        <w:jc w:val="both"/>
      </w:pPr>
      <w:r>
        <w:t>использование адекватных возрасту форм и функций речи, включая компенсаторную функцию.</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68.2. Литературное чтение.</w:t>
      </w:r>
    </w:p>
    <w:p w:rsidR="004E4C7C" w:rsidRDefault="004E4C7C" w:rsidP="00D06916">
      <w:pPr>
        <w:pStyle w:val="ConsPlusNormal"/>
        <w:spacing w:before="240"/>
        <w:ind w:firstLine="540"/>
        <w:jc w:val="both"/>
      </w:pPr>
      <w:r>
        <w:t>68.2.1. Пояснительная записка.</w:t>
      </w:r>
    </w:p>
    <w:p w:rsidR="004E4C7C" w:rsidRDefault="004E4C7C" w:rsidP="00D06916">
      <w:pPr>
        <w:pStyle w:val="ConsPlusNormal"/>
        <w:spacing w:before="240"/>
        <w:ind w:firstLine="540"/>
        <w:jc w:val="both"/>
      </w:pPr>
      <w:r>
        <w:t xml:space="preserve">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w:t>
      </w:r>
      <w:hyperlink r:id="rId156"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p>
    <w:p w:rsidR="004E4C7C" w:rsidRDefault="004E4C7C" w:rsidP="00D06916">
      <w:pPr>
        <w:pStyle w:val="ConsPlusNormal"/>
        <w:spacing w:before="240"/>
        <w:ind w:firstLine="540"/>
        <w:jc w:val="both"/>
      </w:pPr>
      <w: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E4C7C" w:rsidRDefault="004E4C7C" w:rsidP="00D06916">
      <w:pPr>
        <w:pStyle w:val="ConsPlusNormal"/>
        <w:spacing w:before="240"/>
        <w:ind w:firstLine="540"/>
        <w:jc w:val="both"/>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E4C7C" w:rsidRDefault="004E4C7C" w:rsidP="00D06916">
      <w:pPr>
        <w:pStyle w:val="ConsPlusNormal"/>
        <w:spacing w:before="240"/>
        <w:ind w:firstLine="540"/>
        <w:jc w:val="both"/>
      </w:pPr>
      <w:r>
        <w:t>Приобретенные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4E4C7C" w:rsidRDefault="004E4C7C" w:rsidP="00D06916">
      <w:pPr>
        <w:pStyle w:val="ConsPlusNormal"/>
        <w:spacing w:before="240"/>
        <w:ind w:firstLine="540"/>
        <w:jc w:val="both"/>
      </w:pPr>
      <w:r>
        <w:t>Достижение заявленной цели определяется особенностями курса литературного чтения и решением следующих задач:</w:t>
      </w:r>
    </w:p>
    <w:p w:rsidR="004E4C7C" w:rsidRDefault="004E4C7C" w:rsidP="00D06916">
      <w:pPr>
        <w:pStyle w:val="ConsPlusNormal"/>
        <w:spacing w:before="24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E4C7C" w:rsidRDefault="004E4C7C" w:rsidP="00D06916">
      <w:pPr>
        <w:pStyle w:val="ConsPlusNormal"/>
        <w:spacing w:before="240"/>
        <w:ind w:firstLine="540"/>
        <w:jc w:val="both"/>
      </w:pPr>
      <w:r>
        <w:t>достижение необходимого для продолжения образования уровня общего речевого развития;</w:t>
      </w:r>
    </w:p>
    <w:p w:rsidR="004E4C7C" w:rsidRDefault="004E4C7C" w:rsidP="00D06916">
      <w:pPr>
        <w:pStyle w:val="ConsPlusNormal"/>
        <w:spacing w:before="24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E4C7C" w:rsidRDefault="004E4C7C" w:rsidP="00D06916">
      <w:pPr>
        <w:pStyle w:val="ConsPlusNormal"/>
        <w:spacing w:before="24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4E4C7C" w:rsidRDefault="004E4C7C" w:rsidP="00D06916">
      <w:pPr>
        <w:pStyle w:val="ConsPlusNormal"/>
        <w:spacing w:before="24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4E4C7C" w:rsidRDefault="004E4C7C" w:rsidP="00D06916">
      <w:pPr>
        <w:pStyle w:val="ConsPlusNormal"/>
        <w:spacing w:before="240"/>
        <w:ind w:firstLine="540"/>
        <w:jc w:val="both"/>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4E4C7C" w:rsidRDefault="004E4C7C" w:rsidP="00D06916">
      <w:pPr>
        <w:pStyle w:val="ConsPlusNormal"/>
        <w:spacing w:before="240"/>
        <w:ind w:firstLine="540"/>
        <w:jc w:val="both"/>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4E4C7C" w:rsidRDefault="004E4C7C" w:rsidP="00D06916">
      <w:pPr>
        <w:pStyle w:val="ConsPlusNormal"/>
        <w:spacing w:before="240"/>
        <w:ind w:firstLine="540"/>
        <w:jc w:val="both"/>
      </w:pPr>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4E4C7C" w:rsidRDefault="004E4C7C" w:rsidP="00D06916">
      <w:pPr>
        <w:pStyle w:val="ConsPlusNormal"/>
        <w:spacing w:before="240"/>
        <w:ind w:firstLine="540"/>
        <w:jc w:val="both"/>
      </w:pPr>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4E4C7C" w:rsidRDefault="004E4C7C" w:rsidP="00D06916">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4E4C7C" w:rsidRDefault="004E4C7C" w:rsidP="00D06916">
      <w:pPr>
        <w:pStyle w:val="ConsPlusNormal"/>
        <w:spacing w:before="240"/>
        <w:ind w:firstLine="540"/>
        <w:jc w:val="both"/>
      </w:pPr>
      <w:r>
        <w:t>Предмет "Литературное чтение" преемственен по отношению к предмету "Литература", который изучается в основной школе.</w:t>
      </w:r>
    </w:p>
    <w:p w:rsidR="004E4C7C" w:rsidRDefault="004E4C7C" w:rsidP="00D06916">
      <w:pPr>
        <w:pStyle w:val="ConsPlusNormal"/>
        <w:spacing w:before="240"/>
        <w:ind w:firstLine="540"/>
        <w:jc w:val="both"/>
      </w:pPr>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2 - 4 классах по 136 часов (4 часа в неделю в каждом классе), а в 5 классе 102 (3 часа в неделю). Всего: 642 часа.</w:t>
      </w:r>
    </w:p>
    <w:p w:rsidR="004E4C7C" w:rsidRDefault="004E4C7C" w:rsidP="00D06916">
      <w:pPr>
        <w:pStyle w:val="ConsPlusNormal"/>
        <w:spacing w:before="240"/>
        <w:ind w:firstLine="540"/>
        <w:jc w:val="both"/>
      </w:pPr>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4E4C7C" w:rsidRDefault="004E4C7C" w:rsidP="00D06916">
      <w:pPr>
        <w:pStyle w:val="ConsPlusNormal"/>
        <w:spacing w:before="240"/>
        <w:ind w:firstLine="540"/>
        <w:jc w:val="both"/>
      </w:pPr>
      <w: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4E4C7C" w:rsidRDefault="004E4C7C" w:rsidP="00D06916">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4E4C7C" w:rsidRDefault="004E4C7C" w:rsidP="00D06916">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4E4C7C" w:rsidRDefault="004E4C7C" w:rsidP="00D06916">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4E4C7C" w:rsidRDefault="004E4C7C" w:rsidP="00D06916">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4E4C7C" w:rsidRDefault="004E4C7C" w:rsidP="00D06916">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4E4C7C" w:rsidRDefault="004E4C7C" w:rsidP="00D06916">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4E4C7C" w:rsidRDefault="004E4C7C" w:rsidP="00D06916">
      <w:pPr>
        <w:pStyle w:val="ConsPlusNormal"/>
        <w:spacing w:before="240"/>
        <w:ind w:firstLine="540"/>
        <w:jc w:val="both"/>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4E4C7C" w:rsidRDefault="004E4C7C" w:rsidP="00D06916">
      <w:pPr>
        <w:pStyle w:val="ConsPlusNormal"/>
        <w:spacing w:before="240"/>
        <w:ind w:firstLine="540"/>
        <w:jc w:val="both"/>
      </w:pPr>
      <w:r>
        <w:t>68.2.2. Содержание обучения:</w:t>
      </w:r>
    </w:p>
    <w:p w:rsidR="004E4C7C" w:rsidRDefault="004E4C7C" w:rsidP="00D06916">
      <w:pPr>
        <w:pStyle w:val="ConsPlusNormal"/>
        <w:spacing w:before="240"/>
        <w:ind w:firstLine="540"/>
        <w:jc w:val="both"/>
      </w:pPr>
      <w:r>
        <w:t>1. Виды речевой и читательской деятельности.</w:t>
      </w:r>
    </w:p>
    <w:p w:rsidR="004E4C7C" w:rsidRDefault="004E4C7C" w:rsidP="00D06916">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4E4C7C" w:rsidRDefault="004E4C7C" w:rsidP="00D06916">
      <w:pPr>
        <w:pStyle w:val="ConsPlusNormal"/>
        <w:spacing w:before="240"/>
        <w:ind w:firstLine="540"/>
        <w:jc w:val="both"/>
      </w:pPr>
      <w:r>
        <w:t>2. Чтение:</w:t>
      </w:r>
    </w:p>
    <w:p w:rsidR="004E4C7C" w:rsidRDefault="004E4C7C" w:rsidP="00D06916">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E4C7C" w:rsidRDefault="004E4C7C" w:rsidP="00D06916">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4E4C7C" w:rsidRDefault="004E4C7C" w:rsidP="00D06916">
      <w:pPr>
        <w:pStyle w:val="ConsPlusNormal"/>
        <w:spacing w:before="240"/>
        <w:ind w:firstLine="540"/>
        <w:jc w:val="both"/>
      </w:pPr>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4E4C7C" w:rsidRDefault="004E4C7C" w:rsidP="00D06916">
      <w:pPr>
        <w:pStyle w:val="ConsPlusNormal"/>
        <w:spacing w:before="240"/>
        <w:ind w:firstLine="540"/>
        <w:jc w:val="both"/>
      </w:pPr>
      <w:r>
        <w:t>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E4C7C" w:rsidRDefault="004E4C7C" w:rsidP="00D06916">
      <w:pPr>
        <w:pStyle w:val="ConsPlusNormal"/>
        <w:spacing w:before="240"/>
        <w:ind w:firstLine="540"/>
        <w:jc w:val="both"/>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3. Говорение (культура речевого общения).</w:t>
      </w:r>
    </w:p>
    <w:p w:rsidR="004E4C7C" w:rsidRDefault="004E4C7C" w:rsidP="00D06916">
      <w:pPr>
        <w:pStyle w:val="ConsPlusNormal"/>
        <w:spacing w:before="240"/>
        <w:ind w:firstLine="540"/>
        <w:jc w:val="both"/>
      </w:pPr>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E4C7C" w:rsidRDefault="004E4C7C" w:rsidP="00D06916">
      <w:pPr>
        <w:pStyle w:val="ConsPlusNormal"/>
        <w:spacing w:before="240"/>
        <w:ind w:firstLine="540"/>
        <w:jc w:val="both"/>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4C7C" w:rsidRDefault="004E4C7C" w:rsidP="00D06916">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4C7C" w:rsidRDefault="004E4C7C" w:rsidP="00D06916">
      <w:pPr>
        <w:pStyle w:val="ConsPlusNormal"/>
        <w:spacing w:before="240"/>
        <w:ind w:firstLine="540"/>
        <w:jc w:val="both"/>
      </w:pPr>
      <w:r>
        <w:t>4. Письмо (культура письменной речи).</w:t>
      </w:r>
    </w:p>
    <w:p w:rsidR="004E4C7C" w:rsidRDefault="004E4C7C" w:rsidP="00D06916">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E4C7C" w:rsidRDefault="004E4C7C" w:rsidP="00D06916">
      <w:pPr>
        <w:pStyle w:val="ConsPlusNormal"/>
        <w:spacing w:before="240"/>
        <w:ind w:firstLine="540"/>
        <w:jc w:val="both"/>
      </w:pPr>
      <w:r>
        <w:t>5. Круг детского чтения.</w:t>
      </w:r>
    </w:p>
    <w:p w:rsidR="004E4C7C" w:rsidRDefault="004E4C7C" w:rsidP="00D06916">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w:t>
      </w:r>
    </w:p>
    <w:p w:rsidR="004E4C7C" w:rsidRDefault="004E4C7C" w:rsidP="00D0691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4C7C" w:rsidRDefault="004E4C7C" w:rsidP="00D0691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E4C7C" w:rsidRDefault="004E4C7C" w:rsidP="00D06916">
      <w:pPr>
        <w:pStyle w:val="ConsPlusNormal"/>
        <w:spacing w:before="240"/>
        <w:ind w:firstLine="540"/>
        <w:jc w:val="both"/>
      </w:pPr>
      <w:r>
        <w:t>6. Литературоведческая пропедевтика (практическое освоение).</w:t>
      </w:r>
    </w:p>
    <w:p w:rsidR="004E4C7C" w:rsidRDefault="004E4C7C" w:rsidP="00D06916">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E4C7C" w:rsidRDefault="004E4C7C" w:rsidP="00D06916">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7. Творческая деятельность обучающихся (на основе литературных произведений).</w:t>
      </w:r>
    </w:p>
    <w:p w:rsidR="004E4C7C" w:rsidRDefault="004E4C7C" w:rsidP="00D06916">
      <w:pPr>
        <w:pStyle w:val="ConsPlusNormal"/>
        <w:spacing w:before="240"/>
        <w:ind w:firstLine="540"/>
        <w:jc w:val="both"/>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68.2.3. Планируемые результаты освоения учебного предмета.</w:t>
      </w:r>
    </w:p>
    <w:p w:rsidR="004E4C7C" w:rsidRDefault="004E4C7C" w:rsidP="00D06916">
      <w:pPr>
        <w:pStyle w:val="ConsPlusNormal"/>
        <w:spacing w:before="240"/>
        <w:ind w:firstLine="540"/>
        <w:jc w:val="both"/>
      </w:pPr>
      <w:r>
        <w:t>68.2.3.1. Предметные результаты.</w:t>
      </w:r>
    </w:p>
    <w:p w:rsidR="004E4C7C" w:rsidRDefault="004E4C7C" w:rsidP="00D06916">
      <w:pPr>
        <w:pStyle w:val="ConsPlusNormal"/>
        <w:spacing w:before="240"/>
        <w:ind w:firstLine="540"/>
        <w:jc w:val="both"/>
      </w:pPr>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 Брайля.</w:t>
      </w:r>
    </w:p>
    <w:p w:rsidR="004E4C7C" w:rsidRDefault="004E4C7C" w:rsidP="00D06916">
      <w:pPr>
        <w:pStyle w:val="ConsPlusNormal"/>
        <w:spacing w:before="240"/>
        <w:ind w:firstLine="540"/>
        <w:jc w:val="both"/>
      </w:pPr>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4E4C7C" w:rsidRDefault="004E4C7C" w:rsidP="00D06916">
      <w:pPr>
        <w:pStyle w:val="ConsPlusNormal"/>
        <w:spacing w:before="240"/>
        <w:ind w:firstLine="540"/>
        <w:jc w:val="both"/>
      </w:pPr>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4E4C7C" w:rsidRDefault="004E4C7C" w:rsidP="00D06916">
      <w:pPr>
        <w:pStyle w:val="ConsPlusNormal"/>
        <w:spacing w:before="240"/>
        <w:ind w:firstLine="540"/>
        <w:jc w:val="both"/>
      </w:pPr>
      <w: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4E4C7C" w:rsidRDefault="004E4C7C" w:rsidP="00D06916">
      <w:pPr>
        <w:pStyle w:val="ConsPlusNormal"/>
        <w:spacing w:before="240"/>
        <w:ind w:firstLine="540"/>
        <w:jc w:val="both"/>
      </w:pPr>
      <w: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
    <w:p w:rsidR="004E4C7C" w:rsidRDefault="004E4C7C" w:rsidP="00D06916">
      <w:pPr>
        <w:pStyle w:val="ConsPlusNormal"/>
        <w:spacing w:before="240"/>
        <w:ind w:firstLine="540"/>
        <w:jc w:val="both"/>
      </w:pPr>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p>
    <w:p w:rsidR="004E4C7C" w:rsidRDefault="004E4C7C" w:rsidP="00D06916">
      <w:pPr>
        <w:pStyle w:val="ConsPlusNormal"/>
        <w:spacing w:before="240"/>
        <w:ind w:firstLine="540"/>
        <w:jc w:val="both"/>
      </w:pPr>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4E4C7C" w:rsidRDefault="004E4C7C" w:rsidP="00D06916">
      <w:pPr>
        <w:pStyle w:val="ConsPlusNormal"/>
        <w:spacing w:before="240"/>
        <w:ind w:firstLine="540"/>
        <w:jc w:val="both"/>
      </w:pPr>
      <w: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обогащения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p>
    <w:p w:rsidR="004E4C7C" w:rsidRDefault="004E4C7C" w:rsidP="00D06916">
      <w:pPr>
        <w:pStyle w:val="ConsPlusNormal"/>
        <w:spacing w:before="240"/>
        <w:ind w:firstLine="540"/>
        <w:jc w:val="both"/>
      </w:pPr>
      <w:r>
        <w:t>Слепые обучающиеся приобретут навыки чтения с использованием 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4E4C7C" w:rsidRDefault="004E4C7C" w:rsidP="00D06916">
      <w:pPr>
        <w:pStyle w:val="ConsPlusNormal"/>
        <w:spacing w:before="240"/>
        <w:ind w:firstLine="540"/>
        <w:jc w:val="both"/>
      </w:pPr>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Виды речевой и читательской деятельности:</w:t>
      </w:r>
    </w:p>
    <w:p w:rsidR="004E4C7C" w:rsidRDefault="004E4C7C" w:rsidP="00D06916">
      <w:pPr>
        <w:pStyle w:val="ConsPlusNormal"/>
        <w:spacing w:before="240"/>
        <w:ind w:firstLine="540"/>
        <w:jc w:val="both"/>
      </w:pPr>
      <w: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4E4C7C" w:rsidRDefault="004E4C7C" w:rsidP="00D06916">
      <w:pPr>
        <w:pStyle w:val="ConsPlusNormal"/>
        <w:spacing w:before="240"/>
        <w:ind w:firstLine="540"/>
        <w:jc w:val="both"/>
      </w:pPr>
      <w:r>
        <w:t>читать сознательно, правильно и выразительно незнакомый текст вслух (темп чтения 65 - 80 слов в минуту) и "про себя" (темп чтения - 75 - 90 - 100 слов в минуту);</w:t>
      </w:r>
    </w:p>
    <w:p w:rsidR="004E4C7C" w:rsidRDefault="004E4C7C" w:rsidP="00D06916">
      <w:pPr>
        <w:pStyle w:val="ConsPlusNormal"/>
        <w:spacing w:before="240"/>
        <w:ind w:firstLine="540"/>
        <w:jc w:val="both"/>
      </w:pPr>
      <w:r>
        <w:t>читать текст обеими руками, не используя остаточное зрение (для слепых с остаточным зрением);</w:t>
      </w:r>
    </w:p>
    <w:p w:rsidR="004E4C7C" w:rsidRDefault="004E4C7C" w:rsidP="00D06916">
      <w:pPr>
        <w:pStyle w:val="ConsPlusNormal"/>
        <w:spacing w:before="240"/>
        <w:ind w:firstLine="540"/>
        <w:jc w:val="both"/>
      </w:pPr>
      <w: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4E4C7C" w:rsidRDefault="004E4C7C" w:rsidP="00D06916">
      <w:pPr>
        <w:pStyle w:val="ConsPlusNormal"/>
        <w:spacing w:before="240"/>
        <w:ind w:firstLine="540"/>
        <w:jc w:val="both"/>
      </w:pPr>
      <w:r>
        <w:t>декламировать стихотворные произведения (30 стихотворений) после предварительной подготовки (только для художественных текстов);</w:t>
      </w:r>
    </w:p>
    <w:p w:rsidR="004E4C7C" w:rsidRDefault="004E4C7C" w:rsidP="00D06916">
      <w:pPr>
        <w:pStyle w:val="ConsPlusNormal"/>
        <w:spacing w:before="240"/>
        <w:ind w:firstLine="540"/>
        <w:jc w:val="both"/>
      </w:pPr>
      <w:r>
        <w:t>слушать книги, озвученные или напечатанные плоским шрифтом;</w:t>
      </w:r>
    </w:p>
    <w:p w:rsidR="004E4C7C" w:rsidRDefault="004E4C7C" w:rsidP="00D06916">
      <w:pPr>
        <w:pStyle w:val="ConsPlusNormal"/>
        <w:spacing w:before="240"/>
        <w:ind w:firstLine="540"/>
        <w:jc w:val="both"/>
      </w:pPr>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4E4C7C" w:rsidRDefault="004E4C7C" w:rsidP="00D06916">
      <w:pPr>
        <w:pStyle w:val="ConsPlusNormal"/>
        <w:spacing w:before="240"/>
        <w:ind w:firstLine="540"/>
        <w:jc w:val="both"/>
      </w:pPr>
      <w: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4E4C7C" w:rsidRDefault="004E4C7C" w:rsidP="00D06916">
      <w:pPr>
        <w:pStyle w:val="ConsPlusNormal"/>
        <w:spacing w:before="240"/>
        <w:ind w:firstLine="540"/>
        <w:jc w:val="both"/>
      </w:pPr>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4E4C7C" w:rsidRDefault="004E4C7C" w:rsidP="00D06916">
      <w:pPr>
        <w:pStyle w:val="ConsPlusNormal"/>
        <w:spacing w:before="240"/>
        <w:ind w:firstLine="540"/>
        <w:jc w:val="both"/>
      </w:pPr>
      <w: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w:t>
      </w:r>
    </w:p>
    <w:p w:rsidR="004E4C7C" w:rsidRDefault="004E4C7C" w:rsidP="00D06916">
      <w:pPr>
        <w:pStyle w:val="ConsPlusNormal"/>
        <w:spacing w:before="240"/>
        <w:ind w:firstLine="540"/>
        <w:jc w:val="both"/>
      </w:pPr>
      <w: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4E4C7C" w:rsidRDefault="004E4C7C" w:rsidP="00D06916">
      <w:pPr>
        <w:pStyle w:val="ConsPlusNormal"/>
        <w:spacing w:before="240"/>
        <w:ind w:firstLine="540"/>
        <w:jc w:val="both"/>
      </w:pPr>
      <w:r>
        <w:t>использовать простейшие приемы анализа различных видов текстов:</w:t>
      </w:r>
    </w:p>
    <w:p w:rsidR="004E4C7C" w:rsidRDefault="004E4C7C" w:rsidP="00D06916">
      <w:pPr>
        <w:pStyle w:val="ConsPlusNormal"/>
        <w:spacing w:before="240"/>
        <w:ind w:firstLine="540"/>
        <w:jc w:val="both"/>
      </w:pPr>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4E4C7C" w:rsidRDefault="004E4C7C" w:rsidP="00D06916">
      <w:pPr>
        <w:pStyle w:val="ConsPlusNormal"/>
        <w:spacing w:before="240"/>
        <w:ind w:firstLine="540"/>
        <w:jc w:val="both"/>
      </w:pPr>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4E4C7C" w:rsidRDefault="004E4C7C" w:rsidP="00D06916">
      <w:pPr>
        <w:pStyle w:val="ConsPlusNormal"/>
        <w:spacing w:before="240"/>
        <w:ind w:firstLine="540"/>
        <w:jc w:val="both"/>
      </w:pPr>
      <w:r>
        <w:t>использовать различные формы интерпретации содержания текстов:</w:t>
      </w:r>
    </w:p>
    <w:p w:rsidR="004E4C7C" w:rsidRDefault="004E4C7C" w:rsidP="00D06916">
      <w:pPr>
        <w:pStyle w:val="ConsPlusNormal"/>
        <w:spacing w:before="240"/>
        <w:ind w:firstLine="540"/>
        <w:jc w:val="both"/>
      </w:pPr>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4E4C7C" w:rsidRDefault="004E4C7C" w:rsidP="00D06916">
      <w:pPr>
        <w:pStyle w:val="ConsPlusNormal"/>
        <w:spacing w:before="240"/>
        <w:ind w:firstLine="540"/>
        <w:jc w:val="both"/>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E4C7C" w:rsidRDefault="004E4C7C" w:rsidP="00D06916">
      <w:pPr>
        <w:pStyle w:val="ConsPlusNormal"/>
        <w:spacing w:before="240"/>
        <w:ind w:firstLine="540"/>
        <w:jc w:val="both"/>
      </w:pPr>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4E4C7C" w:rsidRDefault="004E4C7C" w:rsidP="00D06916">
      <w:pPr>
        <w:pStyle w:val="ConsPlusNormal"/>
        <w:spacing w:before="240"/>
        <w:ind w:firstLine="540"/>
        <w:jc w:val="both"/>
      </w:pPr>
      <w:r>
        <w:t>передавать содержание прочитанного или прослушанного с учетом специфики текста в виде пересказа (полного, краткого или выборочного) (для всех видов текстов);</w:t>
      </w:r>
    </w:p>
    <w:p w:rsidR="004E4C7C" w:rsidRDefault="004E4C7C" w:rsidP="00D06916">
      <w:pPr>
        <w:pStyle w:val="ConsPlusNormal"/>
        <w:spacing w:before="240"/>
        <w:ind w:firstLine="540"/>
        <w:jc w:val="both"/>
      </w:pPr>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4E4C7C" w:rsidRDefault="004E4C7C" w:rsidP="00D06916">
      <w:pPr>
        <w:pStyle w:val="ConsPlusNormal"/>
        <w:spacing w:before="240"/>
        <w:ind w:firstLine="540"/>
        <w:jc w:val="both"/>
      </w:pPr>
      <w:r>
        <w:t>2. Круг детского чтения (для всех видов текстов):</w:t>
      </w:r>
    </w:p>
    <w:p w:rsidR="004E4C7C" w:rsidRDefault="004E4C7C" w:rsidP="00D06916">
      <w:pPr>
        <w:pStyle w:val="ConsPlusNormal"/>
        <w:spacing w:before="240"/>
        <w:ind w:firstLine="540"/>
        <w:jc w:val="both"/>
      </w:pPr>
      <w:r>
        <w:t>осуществлять выбор книги в библиотеке по заданной тематике или по собственному желанию;</w:t>
      </w:r>
    </w:p>
    <w:p w:rsidR="004E4C7C" w:rsidRDefault="004E4C7C" w:rsidP="00D06916">
      <w:pPr>
        <w:pStyle w:val="ConsPlusNormal"/>
        <w:spacing w:before="240"/>
        <w:ind w:firstLine="540"/>
        <w:jc w:val="both"/>
      </w:pPr>
      <w:r>
        <w:t>самостоятельно читать детские книги для слепых;</w:t>
      </w:r>
    </w:p>
    <w:p w:rsidR="004E4C7C" w:rsidRDefault="004E4C7C" w:rsidP="00D06916">
      <w:pPr>
        <w:pStyle w:val="ConsPlusNormal"/>
        <w:spacing w:before="240"/>
        <w:ind w:firstLine="540"/>
        <w:jc w:val="both"/>
      </w:pPr>
      <w:r>
        <w:t>вести список прочитанных книг, в том числе для планирования своего круга чтения;</w:t>
      </w:r>
    </w:p>
    <w:p w:rsidR="004E4C7C" w:rsidRDefault="004E4C7C" w:rsidP="00D06916">
      <w:pPr>
        <w:pStyle w:val="ConsPlusNormal"/>
        <w:spacing w:before="240"/>
        <w:ind w:firstLine="540"/>
        <w:jc w:val="both"/>
      </w:pPr>
      <w:r>
        <w:t>составлять аннотацию и краткий отзыв о прочитанном произведении по заданному образцу.</w:t>
      </w:r>
    </w:p>
    <w:p w:rsidR="004E4C7C" w:rsidRDefault="004E4C7C" w:rsidP="00D06916">
      <w:pPr>
        <w:pStyle w:val="ConsPlusNormal"/>
        <w:spacing w:before="240"/>
        <w:ind w:firstLine="540"/>
        <w:jc w:val="both"/>
      </w:pPr>
      <w:r>
        <w:t>3. Литературоведческая пропедевтика (только для художественных текстов):</w:t>
      </w:r>
    </w:p>
    <w:p w:rsidR="004E4C7C" w:rsidRDefault="004E4C7C" w:rsidP="00D06916">
      <w:pPr>
        <w:pStyle w:val="ConsPlusNormal"/>
        <w:spacing w:before="240"/>
        <w:ind w:firstLine="540"/>
        <w:jc w:val="both"/>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4E4C7C" w:rsidRDefault="004E4C7C" w:rsidP="00D06916">
      <w:pPr>
        <w:pStyle w:val="ConsPlusNormal"/>
        <w:spacing w:before="240"/>
        <w:ind w:firstLine="540"/>
        <w:jc w:val="both"/>
      </w:pPr>
      <w:r>
        <w:t>отличать на практическом уровне прозаический текст от стихотворного, приводить примеры прозаических и стихотворных текстов;</w:t>
      </w:r>
    </w:p>
    <w:p w:rsidR="004E4C7C" w:rsidRDefault="004E4C7C" w:rsidP="00D06916">
      <w:pPr>
        <w:pStyle w:val="ConsPlusNormal"/>
        <w:spacing w:before="240"/>
        <w:ind w:firstLine="540"/>
        <w:jc w:val="both"/>
      </w:pPr>
      <w:r>
        <w:t>различать художественные произведения разных жанров (рассказ, басня, сказка, загадка, пословица), приводить примеры этих произведений;</w:t>
      </w:r>
    </w:p>
    <w:p w:rsidR="004E4C7C" w:rsidRDefault="004E4C7C" w:rsidP="00D06916">
      <w:pPr>
        <w:pStyle w:val="ConsPlusNormal"/>
        <w:spacing w:before="240"/>
        <w:ind w:firstLine="540"/>
        <w:jc w:val="both"/>
      </w:pPr>
      <w:r>
        <w:t>находить средства художественной выразительности (метафора, эпитет);</w:t>
      </w:r>
    </w:p>
    <w:p w:rsidR="004E4C7C" w:rsidRDefault="004E4C7C" w:rsidP="00D06916">
      <w:pPr>
        <w:pStyle w:val="ConsPlusNormal"/>
        <w:spacing w:before="240"/>
        <w:ind w:firstLine="540"/>
        <w:jc w:val="both"/>
      </w:pPr>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4E4C7C" w:rsidRDefault="004E4C7C" w:rsidP="00D06916">
      <w:pPr>
        <w:pStyle w:val="ConsPlusNormal"/>
        <w:spacing w:before="240"/>
        <w:ind w:firstLine="540"/>
        <w:jc w:val="both"/>
      </w:pPr>
      <w:r>
        <w:t>4. Творческая деятельность (только для художественных текстов):</w:t>
      </w:r>
    </w:p>
    <w:p w:rsidR="004E4C7C" w:rsidRDefault="004E4C7C" w:rsidP="00D06916">
      <w:pPr>
        <w:pStyle w:val="ConsPlusNormal"/>
        <w:spacing w:before="240"/>
        <w:ind w:firstLine="540"/>
        <w:jc w:val="both"/>
      </w:pPr>
      <w:r>
        <w:t>создавать по аналогии собственный текст в жанре сказки и загадки;</w:t>
      </w:r>
    </w:p>
    <w:p w:rsidR="004E4C7C" w:rsidRDefault="004E4C7C" w:rsidP="00D06916">
      <w:pPr>
        <w:pStyle w:val="ConsPlusNormal"/>
        <w:spacing w:before="240"/>
        <w:ind w:firstLine="540"/>
        <w:jc w:val="both"/>
      </w:pPr>
      <w:r>
        <w:t>восстанавливать текст, дополняя его начало или окончание или пополняя его событиями;</w:t>
      </w:r>
    </w:p>
    <w:p w:rsidR="004E4C7C" w:rsidRDefault="004E4C7C" w:rsidP="00D06916">
      <w:pPr>
        <w:pStyle w:val="ConsPlusNormal"/>
        <w:spacing w:before="240"/>
        <w:ind w:firstLine="540"/>
        <w:jc w:val="both"/>
      </w:pPr>
      <w:r>
        <w:t>составлять устный рассказ на основе личного опыта;</w:t>
      </w:r>
    </w:p>
    <w:p w:rsidR="004E4C7C" w:rsidRDefault="004E4C7C" w:rsidP="00D06916">
      <w:pPr>
        <w:pStyle w:val="ConsPlusNormal"/>
        <w:spacing w:before="240"/>
        <w:ind w:firstLine="540"/>
        <w:jc w:val="both"/>
      </w:pPr>
      <w:r>
        <w:t>составлять устный рассказ на основе прочитанных произведений с учетом коммуникативной задачи (для разных адресатов);</w:t>
      </w:r>
    </w:p>
    <w:p w:rsidR="004E4C7C" w:rsidRDefault="004E4C7C" w:rsidP="00D06916">
      <w:pPr>
        <w:pStyle w:val="ConsPlusNormal"/>
        <w:spacing w:before="240"/>
        <w:ind w:firstLine="540"/>
        <w:jc w:val="both"/>
      </w:pPr>
      <w:r>
        <w:t>работать в группе, создавая сценарии и инсценируя прочитанное (прослушанное, созданное самостоятельно) художественное произведение.</w:t>
      </w:r>
    </w:p>
    <w:p w:rsidR="004E4C7C" w:rsidRDefault="004E4C7C" w:rsidP="00D06916">
      <w:pPr>
        <w:pStyle w:val="ConsPlusNormal"/>
        <w:spacing w:before="240"/>
        <w:ind w:firstLine="540"/>
        <w:jc w:val="both"/>
      </w:pPr>
      <w:r>
        <w:t>68.2.3.2.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части:</w:t>
      </w:r>
    </w:p>
    <w:p w:rsidR="004E4C7C" w:rsidRDefault="004E4C7C" w:rsidP="00D06916">
      <w:pPr>
        <w:pStyle w:val="ConsPlusNormal"/>
        <w:spacing w:before="240"/>
        <w:ind w:firstLine="540"/>
        <w:jc w:val="both"/>
      </w:pPr>
      <w:r>
        <w:t>осмысления слепыми обучающимися "образа Я" как творца речевой деятельности;</w:t>
      </w:r>
    </w:p>
    <w:p w:rsidR="004E4C7C" w:rsidRDefault="004E4C7C" w:rsidP="00D06916">
      <w:pPr>
        <w:pStyle w:val="ConsPlusNormal"/>
        <w:spacing w:before="240"/>
        <w:ind w:firstLine="540"/>
        <w:jc w:val="both"/>
      </w:pPr>
      <w:r>
        <w:t>смыслообразования через прослеживание судьбы героя и ориентацию в системе личностных смыслов обучающегося;</w:t>
      </w:r>
    </w:p>
    <w:p w:rsidR="004E4C7C" w:rsidRDefault="004E4C7C" w:rsidP="00D06916">
      <w:pPr>
        <w:pStyle w:val="ConsPlusNormal"/>
        <w:spacing w:before="240"/>
        <w:ind w:firstLine="540"/>
        <w:jc w:val="both"/>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4E4C7C" w:rsidRDefault="004E4C7C" w:rsidP="00D06916">
      <w:pPr>
        <w:pStyle w:val="ConsPlusNormal"/>
        <w:spacing w:before="240"/>
        <w:ind w:firstLine="540"/>
        <w:jc w:val="both"/>
      </w:pPr>
      <w:r>
        <w:t>чувства любви к своей Родине; нравственная оценка через выявление содержания и значения действий персонажей;</w:t>
      </w:r>
    </w:p>
    <w:p w:rsidR="004E4C7C" w:rsidRDefault="004E4C7C" w:rsidP="00D06916">
      <w:pPr>
        <w:pStyle w:val="ConsPlusNormal"/>
        <w:spacing w:before="240"/>
        <w:ind w:firstLine="540"/>
        <w:jc w:val="both"/>
      </w:pPr>
      <w:r>
        <w:t>развития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нравственно-этического оценивания через выявление морального содержания и нравственного значения действий персонажей;</w:t>
      </w:r>
    </w:p>
    <w:p w:rsidR="004E4C7C" w:rsidRDefault="004E4C7C" w:rsidP="00D06916">
      <w:pPr>
        <w:pStyle w:val="ConsPlusNormal"/>
        <w:spacing w:before="240"/>
        <w:ind w:firstLine="540"/>
        <w:jc w:val="both"/>
      </w:pPr>
      <w:r>
        <w:t>понимания контекстной речи на основе воссоздания картины событий и поступков персонажей;</w:t>
      </w:r>
    </w:p>
    <w:p w:rsidR="004E4C7C" w:rsidRDefault="004E4C7C" w:rsidP="00D06916">
      <w:pPr>
        <w:pStyle w:val="ConsPlusNormal"/>
        <w:spacing w:before="240"/>
        <w:ind w:firstLine="540"/>
        <w:jc w:val="both"/>
      </w:pPr>
      <w:r>
        <w:t>моделирования (воссоздание) образов героев, картин событий и поступков персонажей на основе получения вербальной информации;</w:t>
      </w:r>
    </w:p>
    <w:p w:rsidR="004E4C7C" w:rsidRDefault="004E4C7C" w:rsidP="00D06916">
      <w:pPr>
        <w:pStyle w:val="ConsPlusNormal"/>
        <w:spacing w:before="240"/>
        <w:ind w:firstLine="540"/>
        <w:jc w:val="both"/>
      </w:pPr>
      <w:r>
        <w:t>произвольного и выразительного построения контекстной речи с учетом целей коммуникации, особенностей слушателя, в том числе с использованием аудиовизуальных средств;</w:t>
      </w:r>
    </w:p>
    <w:p w:rsidR="004E4C7C" w:rsidRDefault="004E4C7C" w:rsidP="00D06916">
      <w:pPr>
        <w:pStyle w:val="ConsPlusNormal"/>
        <w:spacing w:before="240"/>
        <w:ind w:firstLine="540"/>
        <w:jc w:val="both"/>
      </w:pPr>
      <w:r>
        <w:t>установления логической причинно-следственной последовательности событий и действий героев произведения;</w:t>
      </w:r>
    </w:p>
    <w:p w:rsidR="004E4C7C" w:rsidRDefault="004E4C7C" w:rsidP="00D06916">
      <w:pPr>
        <w:pStyle w:val="ConsPlusNormal"/>
        <w:spacing w:before="240"/>
        <w:ind w:firstLine="540"/>
        <w:jc w:val="both"/>
      </w:pPr>
      <w:r>
        <w:t>построения плана литературного произведения с выделением существенной и дополнительной информации;</w:t>
      </w:r>
    </w:p>
    <w:p w:rsidR="004E4C7C" w:rsidRDefault="004E4C7C" w:rsidP="00D06916">
      <w:pPr>
        <w:pStyle w:val="ConsPlusNormal"/>
        <w:spacing w:before="240"/>
        <w:ind w:firstLine="540"/>
        <w:jc w:val="both"/>
      </w:pPr>
      <w:r>
        <w:t>структурирования знаний;</w:t>
      </w:r>
    </w:p>
    <w:p w:rsidR="004E4C7C" w:rsidRDefault="004E4C7C" w:rsidP="00D06916">
      <w:pPr>
        <w:pStyle w:val="ConsPlusNormal"/>
        <w:spacing w:before="240"/>
        <w:ind w:firstLine="540"/>
        <w:jc w:val="both"/>
      </w:pPr>
      <w:r>
        <w:t>формулирования собственного мнения и позиции;</w:t>
      </w:r>
    </w:p>
    <w:p w:rsidR="004E4C7C" w:rsidRDefault="004E4C7C" w:rsidP="00D06916">
      <w:pPr>
        <w:pStyle w:val="ConsPlusNormal"/>
        <w:spacing w:before="240"/>
        <w:ind w:firstLine="540"/>
        <w:jc w:val="both"/>
      </w:pPr>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4E4C7C" w:rsidRDefault="004E4C7C" w:rsidP="00D06916">
      <w:pPr>
        <w:pStyle w:val="ConsPlusNormal"/>
        <w:spacing w:before="240"/>
        <w:ind w:firstLine="540"/>
        <w:jc w:val="both"/>
      </w:pPr>
      <w:r>
        <w:t>взаимодействия с партнерами в системе координат "слепой - зрячий", "слепой - слепой" при обсуждении прочитанных произведений.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68.3. Окружающий мир.</w:t>
      </w:r>
    </w:p>
    <w:p w:rsidR="004E4C7C" w:rsidRDefault="004E4C7C" w:rsidP="00D06916">
      <w:pPr>
        <w:pStyle w:val="ConsPlusNormal"/>
        <w:spacing w:before="240"/>
        <w:ind w:firstLine="540"/>
        <w:jc w:val="both"/>
      </w:pPr>
      <w:r>
        <w:t>68.3.1.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w:t>
      </w:r>
      <w:hyperlink r:id="rId15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4E4C7C" w:rsidRDefault="004E4C7C" w:rsidP="00D06916">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4E4C7C" w:rsidRDefault="004E4C7C" w:rsidP="00D06916">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4E4C7C" w:rsidRDefault="004E4C7C" w:rsidP="00D06916">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4E4C7C" w:rsidRDefault="004E4C7C" w:rsidP="00D06916">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4E4C7C" w:rsidRDefault="004E4C7C" w:rsidP="00D06916">
      <w:pPr>
        <w:pStyle w:val="ConsPlusNormal"/>
        <w:spacing w:before="240"/>
        <w:ind w:firstLine="540"/>
        <w:jc w:val="both"/>
      </w:pPr>
      <w:r>
        <w:t>проявление уважения к истории, культуре, традициям народов Российской Федерации;</w:t>
      </w:r>
    </w:p>
    <w:p w:rsidR="004E4C7C" w:rsidRDefault="004E4C7C" w:rsidP="00D06916">
      <w:pPr>
        <w:pStyle w:val="ConsPlusNormal"/>
        <w:spacing w:before="240"/>
        <w:ind w:firstLine="540"/>
        <w:jc w:val="both"/>
      </w:pPr>
      <w: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p>
    <w:p w:rsidR="004E4C7C" w:rsidRDefault="004E4C7C" w:rsidP="00D06916">
      <w:pPr>
        <w:pStyle w:val="ConsPlusNormal"/>
        <w:spacing w:before="240"/>
        <w:ind w:firstLine="540"/>
        <w:jc w:val="both"/>
      </w:pPr>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E4C7C" w:rsidRDefault="004E4C7C" w:rsidP="00D06916">
      <w:pPr>
        <w:pStyle w:val="ConsPlusNormal"/>
        <w:spacing w:before="240"/>
        <w:ind w:firstLine="54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E4C7C" w:rsidRDefault="004E4C7C" w:rsidP="00D06916">
      <w:pPr>
        <w:pStyle w:val="ConsPlusNormal"/>
        <w:spacing w:before="240"/>
        <w:ind w:firstLine="540"/>
        <w:jc w:val="both"/>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4E4C7C" w:rsidRDefault="004E4C7C" w:rsidP="00D06916">
      <w:pPr>
        <w:pStyle w:val="ConsPlusNormal"/>
        <w:spacing w:before="240"/>
        <w:ind w:firstLine="540"/>
        <w:jc w:val="both"/>
      </w:pPr>
      <w:r>
        <w:t>раскрытие роли человека в природе и обществе;</w:t>
      </w:r>
    </w:p>
    <w:p w:rsidR="004E4C7C" w:rsidRDefault="004E4C7C" w:rsidP="00D06916">
      <w:pPr>
        <w:pStyle w:val="ConsPlusNormal"/>
        <w:spacing w:before="24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E4C7C" w:rsidRDefault="004E4C7C" w:rsidP="00D06916">
      <w:pPr>
        <w:pStyle w:val="ConsPlusNormal"/>
        <w:spacing w:before="240"/>
        <w:ind w:firstLine="540"/>
        <w:jc w:val="both"/>
      </w:pPr>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и 5 классы - по 34 часа).</w:t>
      </w:r>
    </w:p>
    <w:p w:rsidR="004E4C7C" w:rsidRDefault="004E4C7C" w:rsidP="00D06916">
      <w:pPr>
        <w:pStyle w:val="ConsPlusNormal"/>
        <w:spacing w:before="240"/>
        <w:ind w:firstLine="540"/>
        <w:jc w:val="both"/>
      </w:pPr>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4E4C7C" w:rsidRDefault="004E4C7C" w:rsidP="00D06916">
      <w:pPr>
        <w:pStyle w:val="ConsPlusNormal"/>
        <w:spacing w:before="240"/>
        <w:ind w:firstLine="540"/>
        <w:jc w:val="both"/>
      </w:pPr>
      <w: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4E4C7C" w:rsidRDefault="004E4C7C" w:rsidP="00D06916">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4E4C7C" w:rsidRDefault="004E4C7C" w:rsidP="00D06916">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4E4C7C" w:rsidRDefault="004E4C7C" w:rsidP="00D06916">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4E4C7C" w:rsidRDefault="004E4C7C" w:rsidP="00D06916">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4E4C7C" w:rsidRDefault="004E4C7C" w:rsidP="00D06916">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4E4C7C" w:rsidRDefault="004E4C7C" w:rsidP="00D06916">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4E4C7C" w:rsidRDefault="004E4C7C" w:rsidP="00D06916">
      <w:pPr>
        <w:pStyle w:val="ConsPlusNormal"/>
        <w:spacing w:before="240"/>
        <w:ind w:firstLine="540"/>
        <w:jc w:val="both"/>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4E4C7C" w:rsidRDefault="004E4C7C" w:rsidP="00D06916">
      <w:pPr>
        <w:pStyle w:val="ConsPlusNormal"/>
        <w:spacing w:before="240"/>
        <w:ind w:firstLine="540"/>
        <w:jc w:val="both"/>
      </w:pPr>
      <w:r>
        <w:t>68.3.2. Содержание обучения:</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4E4C7C" w:rsidRDefault="004E4C7C" w:rsidP="00D0691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4E4C7C" w:rsidRDefault="004E4C7C" w:rsidP="00D06916">
      <w:pPr>
        <w:pStyle w:val="ConsPlusNormal"/>
        <w:spacing w:before="240"/>
        <w:ind w:firstLine="540"/>
        <w:jc w:val="both"/>
      </w:pPr>
      <w:r>
        <w:t>Воздух.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4E4C7C" w:rsidRDefault="004E4C7C" w:rsidP="00D06916">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4E4C7C" w:rsidRDefault="004E4C7C" w:rsidP="00D06916">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4E4C7C" w:rsidRDefault="004E4C7C" w:rsidP="00D06916">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E4C7C" w:rsidRDefault="004E4C7C" w:rsidP="00D06916">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E4C7C" w:rsidRDefault="004E4C7C" w:rsidP="00D06916">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E4C7C" w:rsidRDefault="004E4C7C" w:rsidP="00D06916">
      <w:pPr>
        <w:pStyle w:val="ConsPlusNormal"/>
        <w:spacing w:before="240"/>
        <w:ind w:firstLine="540"/>
        <w:jc w:val="both"/>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E4C7C" w:rsidRDefault="004E4C7C" w:rsidP="00D06916">
      <w:pPr>
        <w:pStyle w:val="ConsPlusNormal"/>
        <w:spacing w:before="240"/>
        <w:ind w:firstLine="540"/>
        <w:jc w:val="both"/>
      </w:pPr>
      <w:r>
        <w:t xml:space="preserve">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158"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"Медный всадник", разводные мосты через Неву).</w:t>
      </w:r>
    </w:p>
    <w:p w:rsidR="004E4C7C" w:rsidRDefault="004E4C7C" w:rsidP="00D06916">
      <w:pPr>
        <w:pStyle w:val="ConsPlusNormal"/>
        <w:spacing w:before="240"/>
        <w:ind w:firstLine="540"/>
        <w:jc w:val="both"/>
      </w:pPr>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4E4C7C" w:rsidRDefault="004E4C7C" w:rsidP="00D06916">
      <w:pPr>
        <w:pStyle w:val="ConsPlusNormal"/>
        <w:spacing w:before="240"/>
        <w:ind w:firstLine="540"/>
        <w:jc w:val="both"/>
      </w:pPr>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E4C7C" w:rsidRDefault="004E4C7C" w:rsidP="00D06916">
      <w:pPr>
        <w:pStyle w:val="ConsPlusNormal"/>
        <w:spacing w:before="240"/>
        <w:ind w:firstLine="540"/>
        <w:jc w:val="both"/>
      </w:pPr>
      <w: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4E4C7C" w:rsidRDefault="004E4C7C" w:rsidP="00D06916">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E4C7C" w:rsidRDefault="004E4C7C" w:rsidP="00D06916">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3 - 4 (несколькими) странами (с контрастными особенностями): название, расположение на политической карте, столица, главные достопримечательности.</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Правила безопасного поведения в природе.</w:t>
      </w:r>
    </w:p>
    <w:p w:rsidR="004E4C7C" w:rsidRDefault="004E4C7C" w:rsidP="00D06916">
      <w:pPr>
        <w:pStyle w:val="ConsPlusNormal"/>
        <w:spacing w:before="240"/>
        <w:ind w:firstLine="540"/>
        <w:jc w:val="both"/>
      </w:pPr>
      <w:r>
        <w:t>Забота о здоровье и безопасности окружающих людей - нравственный долг каждого человека.</w:t>
      </w:r>
    </w:p>
    <w:p w:rsidR="004E4C7C" w:rsidRDefault="004E4C7C" w:rsidP="00D06916">
      <w:pPr>
        <w:pStyle w:val="ConsPlusNormal"/>
        <w:spacing w:before="240"/>
        <w:ind w:firstLine="540"/>
        <w:jc w:val="both"/>
      </w:pPr>
      <w:r>
        <w:t>68.3.3. Планируемые результаты освоения учебного предмета:</w:t>
      </w:r>
    </w:p>
    <w:p w:rsidR="004E4C7C" w:rsidRDefault="004E4C7C" w:rsidP="00D06916">
      <w:pPr>
        <w:pStyle w:val="ConsPlusNormal"/>
        <w:spacing w:before="240"/>
        <w:ind w:firstLine="540"/>
        <w:jc w:val="both"/>
      </w:pPr>
      <w:r>
        <w:t>68.3.3.1. Предметные результаты.</w:t>
      </w:r>
    </w:p>
    <w:p w:rsidR="004E4C7C" w:rsidRDefault="004E4C7C" w:rsidP="00D06916">
      <w:pPr>
        <w:pStyle w:val="ConsPlusNormal"/>
        <w:spacing w:before="240"/>
        <w:ind w:firstLine="540"/>
        <w:jc w:val="both"/>
      </w:pPr>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E4C7C" w:rsidRDefault="004E4C7C" w:rsidP="00D06916">
      <w:pPr>
        <w:pStyle w:val="ConsPlusNormal"/>
        <w:spacing w:before="240"/>
        <w:ind w:firstLine="540"/>
        <w:jc w:val="both"/>
      </w:pPr>
      <w: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4E4C7C" w:rsidRDefault="004E4C7C" w:rsidP="00D06916">
      <w:pPr>
        <w:pStyle w:val="ConsPlusNormal"/>
        <w:spacing w:before="240"/>
        <w:ind w:firstLine="540"/>
        <w:jc w:val="both"/>
      </w:pPr>
      <w: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узнавать изученные объекты и явления живой и неживой природы посредством тактильно-осязательного восприятия и использования других сохранных анализаторов;</w:t>
      </w:r>
    </w:p>
    <w:p w:rsidR="004E4C7C" w:rsidRDefault="004E4C7C" w:rsidP="00D06916">
      <w:pPr>
        <w:pStyle w:val="ConsPlusNormal"/>
        <w:spacing w:before="240"/>
        <w:ind w:firstLine="540"/>
        <w:jc w:val="both"/>
      </w:pPr>
      <w:r>
        <w:t>описывать на основе предложенного алгоритма изученные объекты и явления живой и неживой природы, выделять их существенные признаки;</w:t>
      </w:r>
    </w:p>
    <w:p w:rsidR="004E4C7C" w:rsidRDefault="004E4C7C" w:rsidP="00D06916">
      <w:pPr>
        <w:pStyle w:val="ConsPlusNormal"/>
        <w:spacing w:before="240"/>
        <w:ind w:firstLine="540"/>
        <w:jc w:val="both"/>
      </w:pPr>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E4C7C" w:rsidRDefault="004E4C7C" w:rsidP="00D06916">
      <w:pPr>
        <w:pStyle w:val="ConsPlusNormal"/>
        <w:spacing w:before="240"/>
        <w:ind w:firstLine="540"/>
        <w:jc w:val="both"/>
      </w:pPr>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rsidR="004E4C7C" w:rsidRDefault="004E4C7C" w:rsidP="00D06916">
      <w:pPr>
        <w:pStyle w:val="ConsPlusNormal"/>
        <w:spacing w:before="240"/>
        <w:ind w:firstLine="540"/>
        <w:jc w:val="both"/>
      </w:pPr>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4E4C7C" w:rsidRDefault="004E4C7C" w:rsidP="00D06916">
      <w:pPr>
        <w:pStyle w:val="ConsPlusNormal"/>
        <w:spacing w:before="240"/>
        <w:ind w:firstLine="540"/>
        <w:jc w:val="both"/>
      </w:pPr>
      <w: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E4C7C" w:rsidRDefault="004E4C7C" w:rsidP="00D06916">
      <w:pPr>
        <w:pStyle w:val="ConsPlusNormal"/>
        <w:spacing w:before="240"/>
        <w:ind w:firstLine="540"/>
        <w:jc w:val="both"/>
      </w:pPr>
      <w:r>
        <w:t>использовать готовые модели (рельефные глобус, карту, план) для объяснения явлений или описания свойств объектов;</w:t>
      </w:r>
    </w:p>
    <w:p w:rsidR="004E4C7C" w:rsidRDefault="004E4C7C" w:rsidP="00D06916">
      <w:pPr>
        <w:pStyle w:val="ConsPlusNormal"/>
        <w:spacing w:before="240"/>
        <w:ind w:firstLine="540"/>
        <w:jc w:val="both"/>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E4C7C" w:rsidRDefault="004E4C7C" w:rsidP="00D06916">
      <w:pPr>
        <w:pStyle w:val="ConsPlusNormal"/>
        <w:spacing w:before="240"/>
        <w:ind w:firstLine="540"/>
        <w:jc w:val="both"/>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E4C7C" w:rsidRDefault="004E4C7C" w:rsidP="00D06916">
      <w:pPr>
        <w:pStyle w:val="ConsPlusNormal"/>
        <w:spacing w:before="240"/>
        <w:ind w:firstLine="540"/>
        <w:jc w:val="both"/>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p>
    <w:p w:rsidR="004E4C7C" w:rsidRDefault="004E4C7C" w:rsidP="00D06916">
      <w:pPr>
        <w:pStyle w:val="ConsPlusNormal"/>
        <w:spacing w:before="240"/>
        <w:ind w:firstLine="540"/>
        <w:jc w:val="both"/>
      </w:pPr>
      <w:r>
        <w:t>понимать роль остаточного зрения и значение его охраны;</w:t>
      </w:r>
    </w:p>
    <w:p w:rsidR="004E4C7C" w:rsidRDefault="004E4C7C" w:rsidP="00D06916">
      <w:pPr>
        <w:pStyle w:val="ConsPlusNormal"/>
        <w:spacing w:before="240"/>
        <w:ind w:firstLine="540"/>
        <w:jc w:val="both"/>
      </w:pPr>
      <w:r>
        <w:t>понимать необходимость пополнения, формирования конкретных представлений, обогащения понятий;</w:t>
      </w:r>
    </w:p>
    <w:p w:rsidR="004E4C7C" w:rsidRDefault="004E4C7C" w:rsidP="00D06916">
      <w:pPr>
        <w:pStyle w:val="ConsPlusNormal"/>
        <w:spacing w:before="240"/>
        <w:ind w:firstLine="540"/>
        <w:jc w:val="both"/>
      </w:pPr>
      <w:r>
        <w:t>понимать необходимость пополнения социального (в том числе чувственного) опыта;</w:t>
      </w:r>
    </w:p>
    <w:p w:rsidR="004E4C7C" w:rsidRDefault="004E4C7C" w:rsidP="00D06916">
      <w:pPr>
        <w:pStyle w:val="ConsPlusNormal"/>
        <w:spacing w:before="240"/>
        <w:ind w:firstLine="540"/>
        <w:jc w:val="both"/>
      </w:pPr>
      <w:r>
        <w:t>использовать при проведении практических работ инструменты ИКТ (диктофон, микрофон) для записи и обработки информации;</w:t>
      </w:r>
    </w:p>
    <w:p w:rsidR="004E4C7C" w:rsidRDefault="004E4C7C" w:rsidP="00D06916">
      <w:pPr>
        <w:pStyle w:val="ConsPlusNormal"/>
        <w:spacing w:before="240"/>
        <w:ind w:firstLine="540"/>
        <w:jc w:val="both"/>
      </w:pPr>
      <w:r>
        <w:t>готовить небольшие доклады и сообщения по результатам наблюдений и опытов;</w:t>
      </w:r>
    </w:p>
    <w:p w:rsidR="004E4C7C" w:rsidRDefault="004E4C7C" w:rsidP="00D06916">
      <w:pPr>
        <w:pStyle w:val="ConsPlusNormal"/>
        <w:spacing w:before="240"/>
        <w:ind w:firstLine="540"/>
        <w:jc w:val="both"/>
      </w:pPr>
      <w:r>
        <w:t>выполнять правила безопасного поведения в доме, на улице, природной среде; расширять представления о естественных искусственно созданных препятствиях.</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p>
    <w:p w:rsidR="004E4C7C" w:rsidRDefault="004E4C7C" w:rsidP="00D06916">
      <w:pPr>
        <w:pStyle w:val="ConsPlusNormal"/>
        <w:spacing w:before="240"/>
        <w:ind w:firstLine="540"/>
        <w:jc w:val="both"/>
      </w:pPr>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E4C7C" w:rsidRDefault="004E4C7C" w:rsidP="00D06916">
      <w:pPr>
        <w:pStyle w:val="ConsPlusNormal"/>
        <w:spacing w:before="240"/>
        <w:ind w:firstLine="540"/>
        <w:jc w:val="both"/>
      </w:pPr>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E4C7C" w:rsidRDefault="004E4C7C" w:rsidP="00D06916">
      <w:pPr>
        <w:pStyle w:val="ConsPlusNormal"/>
        <w:spacing w:before="240"/>
        <w:ind w:firstLine="540"/>
        <w:jc w:val="both"/>
      </w:pPr>
      <w:r>
        <w:t>ориентироваться в важнейших для страны и личности событиях и фактах прошлого и настоящего;</w:t>
      </w:r>
    </w:p>
    <w:p w:rsidR="004E4C7C" w:rsidRDefault="004E4C7C" w:rsidP="00D06916">
      <w:pPr>
        <w:pStyle w:val="ConsPlusNormal"/>
        <w:spacing w:before="240"/>
        <w:ind w:firstLine="540"/>
        <w:jc w:val="both"/>
      </w:pPr>
      <w: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E4C7C" w:rsidRDefault="004E4C7C" w:rsidP="00D06916">
      <w:pPr>
        <w:pStyle w:val="ConsPlusNormal"/>
        <w:spacing w:before="240"/>
        <w:ind w:firstLine="540"/>
        <w:jc w:val="both"/>
      </w:pPr>
      <w: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w:t>
      </w:r>
    </w:p>
    <w:p w:rsidR="004E4C7C" w:rsidRDefault="004E4C7C" w:rsidP="00D06916">
      <w:pPr>
        <w:pStyle w:val="ConsPlusNormal"/>
        <w:spacing w:before="240"/>
        <w:ind w:firstLine="540"/>
        <w:jc w:val="both"/>
      </w:pPr>
      <w:r>
        <w:t>68.3.3.2.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том числе:</w:t>
      </w:r>
    </w:p>
    <w:p w:rsidR="004E4C7C" w:rsidRDefault="004E4C7C" w:rsidP="00D06916">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4E4C7C" w:rsidRDefault="004E4C7C" w:rsidP="00D06916">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4E4C7C" w:rsidRDefault="004E4C7C" w:rsidP="00D06916">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4E4C7C" w:rsidRDefault="004E4C7C" w:rsidP="00D06916">
      <w:pPr>
        <w:pStyle w:val="ConsPlusNormal"/>
        <w:spacing w:before="240"/>
        <w:ind w:firstLine="540"/>
        <w:jc w:val="both"/>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4E4C7C" w:rsidRDefault="004E4C7C" w:rsidP="00D06916">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4E4C7C" w:rsidRDefault="004E4C7C" w:rsidP="00D06916">
      <w:pPr>
        <w:pStyle w:val="ConsPlusNormal"/>
        <w:spacing w:before="240"/>
        <w:ind w:firstLine="540"/>
        <w:jc w:val="both"/>
      </w:pPr>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4E4C7C" w:rsidRDefault="004E4C7C" w:rsidP="00D06916">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осуществление алгоритмизации действий как основы компенсации;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адекватно использовать сохранные анализаторы для формирования компенсаторных способов действия;</w:t>
      </w:r>
    </w:p>
    <w:p w:rsidR="004E4C7C" w:rsidRDefault="004E4C7C" w:rsidP="00D06916">
      <w:pPr>
        <w:pStyle w:val="ConsPlusNormal"/>
        <w:spacing w:before="240"/>
        <w:ind w:firstLine="540"/>
        <w:jc w:val="both"/>
      </w:pPr>
      <w:r>
        <w:t>умение взаимодействовать с партнерами в системе координат "слепой-зрячий", "слепой-слепой" в процессе изучения окружающего мира;</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68.4. Коррекционно-развивающая область: "Социально-бытовая ориентировка":</w:t>
      </w:r>
    </w:p>
    <w:p w:rsidR="004E4C7C" w:rsidRDefault="004E4C7C" w:rsidP="00D06916">
      <w:pPr>
        <w:pStyle w:val="ConsPlusNormal"/>
        <w:spacing w:before="240"/>
        <w:ind w:firstLine="540"/>
        <w:jc w:val="both"/>
      </w:pPr>
      <w: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 мыла, шампуня. Выбор шампуня для мытья головы, мыть голову. Щетки для мытья рук. Ориентировка во времени по часам.</w:t>
      </w:r>
    </w:p>
    <w:p w:rsidR="004E4C7C" w:rsidRDefault="004E4C7C" w:rsidP="00D06916">
      <w:pPr>
        <w:pStyle w:val="ConsPlusNormal"/>
        <w:spacing w:before="240"/>
        <w:ind w:firstLine="540"/>
        <w:jc w:val="both"/>
      </w:pPr>
      <w: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4E4C7C" w:rsidRDefault="004E4C7C" w:rsidP="00D06916">
      <w:pPr>
        <w:pStyle w:val="ConsPlusNormal"/>
        <w:spacing w:before="240"/>
        <w:ind w:firstLine="540"/>
        <w:jc w:val="both"/>
      </w:pPr>
      <w: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4E4C7C" w:rsidRDefault="004E4C7C" w:rsidP="00D06916">
      <w:pPr>
        <w:pStyle w:val="ConsPlusNormal"/>
        <w:spacing w:before="240"/>
        <w:ind w:firstLine="540"/>
        <w:jc w:val="both"/>
      </w:pPr>
      <w:r>
        <w:t>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4E4C7C" w:rsidRDefault="004E4C7C" w:rsidP="00D06916">
      <w:pPr>
        <w:pStyle w:val="ConsPlusNormal"/>
        <w:spacing w:before="240"/>
        <w:ind w:firstLine="540"/>
        <w:jc w:val="both"/>
      </w:pPr>
      <w: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4E4C7C" w:rsidRDefault="004E4C7C" w:rsidP="00D06916">
      <w:pPr>
        <w:pStyle w:val="ConsPlusNormal"/>
        <w:spacing w:before="240"/>
        <w:ind w:firstLine="540"/>
        <w:jc w:val="both"/>
      </w:pPr>
      <w:r>
        <w:t>6.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4E4C7C" w:rsidRDefault="004E4C7C" w:rsidP="00D06916">
      <w:pPr>
        <w:pStyle w:val="ConsPlusNormal"/>
        <w:spacing w:before="240"/>
        <w:ind w:firstLine="540"/>
        <w:jc w:val="both"/>
      </w:pPr>
      <w: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4E4C7C" w:rsidRDefault="004E4C7C" w:rsidP="00D06916">
      <w:pPr>
        <w:pStyle w:val="ConsPlusNormal"/>
        <w:spacing w:before="240"/>
        <w:ind w:firstLine="540"/>
        <w:jc w:val="both"/>
      </w:pPr>
      <w: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4E4C7C" w:rsidRDefault="004E4C7C" w:rsidP="00D06916">
      <w:pPr>
        <w:pStyle w:val="ConsPlusNormal"/>
        <w:spacing w:before="240"/>
        <w:ind w:firstLine="540"/>
        <w:jc w:val="both"/>
      </w:pPr>
      <w: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4E4C7C" w:rsidRDefault="004E4C7C" w:rsidP="00D06916">
      <w:pPr>
        <w:pStyle w:val="ConsPlusNormal"/>
        <w:spacing w:before="240"/>
        <w:ind w:firstLine="540"/>
        <w:jc w:val="both"/>
      </w:pPr>
      <w:r>
        <w:t>68.4.1. Планируемые результаты освоения коррекционного курса:</w:t>
      </w:r>
    </w:p>
    <w:p w:rsidR="004E4C7C" w:rsidRDefault="004E4C7C" w:rsidP="00D06916">
      <w:pPr>
        <w:pStyle w:val="ConsPlusNormal"/>
        <w:spacing w:before="240"/>
        <w:ind w:firstLine="540"/>
        <w:jc w:val="both"/>
      </w:pPr>
      <w:r>
        <w:t>68.4.1.1. Предметные результаты.</w:t>
      </w:r>
    </w:p>
    <w:p w:rsidR="004E4C7C" w:rsidRDefault="004E4C7C" w:rsidP="00D06916">
      <w:pPr>
        <w:pStyle w:val="ConsPlusNormal"/>
        <w:spacing w:before="240"/>
        <w:ind w:firstLine="540"/>
        <w:jc w:val="both"/>
      </w:pPr>
      <w: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умениями, способствующими расширению круга общения. Слепые 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4E4C7C" w:rsidRDefault="004E4C7C" w:rsidP="00D06916">
      <w:pPr>
        <w:pStyle w:val="ConsPlusNormal"/>
        <w:spacing w:before="240"/>
        <w:ind w:firstLine="540"/>
        <w:jc w:val="both"/>
      </w:pPr>
      <w: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4E4C7C" w:rsidRDefault="004E4C7C" w:rsidP="00D06916">
      <w:pPr>
        <w:pStyle w:val="ConsPlusNormal"/>
        <w:spacing w:before="240"/>
        <w:ind w:firstLine="540"/>
        <w:jc w:val="both"/>
      </w:pPr>
      <w: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4E4C7C" w:rsidRDefault="004E4C7C" w:rsidP="00D06916">
      <w:pPr>
        <w:pStyle w:val="ConsPlusNormal"/>
        <w:spacing w:before="240"/>
        <w:ind w:firstLine="540"/>
        <w:jc w:val="both"/>
      </w:pPr>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4E4C7C" w:rsidRDefault="004E4C7C" w:rsidP="00D06916">
      <w:pPr>
        <w:pStyle w:val="ConsPlusNormal"/>
        <w:spacing w:before="240"/>
        <w:ind w:firstLine="540"/>
        <w:jc w:val="both"/>
      </w:pPr>
      <w: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4E4C7C" w:rsidRDefault="004E4C7C" w:rsidP="00D06916">
      <w:pPr>
        <w:pStyle w:val="ConsPlusNormal"/>
        <w:spacing w:before="240"/>
        <w:ind w:firstLine="540"/>
        <w:jc w:val="both"/>
      </w:pPr>
      <w: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мокрую обувь, чистить; использовать принадлежности для ухода за обувью, хранить в специально отведенном месте; рациональным способам размещения обуви.</w:t>
      </w:r>
    </w:p>
    <w:p w:rsidR="004E4C7C" w:rsidRDefault="004E4C7C" w:rsidP="00D06916">
      <w:pPr>
        <w:pStyle w:val="ConsPlusNormal"/>
        <w:spacing w:before="240"/>
        <w:ind w:firstLine="540"/>
        <w:jc w:val="both"/>
      </w:pPr>
      <w: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4E4C7C" w:rsidRDefault="004E4C7C" w:rsidP="00D06916">
      <w:pPr>
        <w:pStyle w:val="ConsPlusNormal"/>
        <w:spacing w:before="240"/>
        <w:ind w:firstLine="540"/>
        <w:jc w:val="both"/>
      </w:pPr>
      <w: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сыпучие продукты, выкладывать овощи и фрукты;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4E4C7C" w:rsidRDefault="004E4C7C" w:rsidP="00D06916">
      <w:pPr>
        <w:pStyle w:val="ConsPlusNormal"/>
        <w:spacing w:before="240"/>
        <w:ind w:firstLine="540"/>
        <w:jc w:val="both"/>
      </w:pPr>
      <w: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4E4C7C" w:rsidRDefault="004E4C7C" w:rsidP="00D06916">
      <w:pPr>
        <w:pStyle w:val="ConsPlusNormal"/>
        <w:spacing w:before="240"/>
        <w:ind w:firstLine="540"/>
        <w:jc w:val="both"/>
      </w:pPr>
      <w: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4E4C7C" w:rsidRDefault="004E4C7C" w:rsidP="00D06916">
      <w:pPr>
        <w:pStyle w:val="ConsPlusNormal"/>
        <w:spacing w:before="240"/>
        <w:ind w:firstLine="540"/>
        <w:jc w:val="both"/>
      </w:pPr>
      <w: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4E4C7C" w:rsidRDefault="004E4C7C" w:rsidP="00D06916">
      <w:pPr>
        <w:pStyle w:val="ConsPlusNormal"/>
        <w:spacing w:before="240"/>
        <w:ind w:firstLine="540"/>
        <w:jc w:val="both"/>
      </w:pPr>
      <w:r>
        <w:t>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4E4C7C" w:rsidRDefault="004E4C7C" w:rsidP="00D06916">
      <w:pPr>
        <w:pStyle w:val="ConsPlusNormal"/>
        <w:spacing w:before="240"/>
        <w:ind w:firstLine="540"/>
        <w:jc w:val="both"/>
      </w:pPr>
      <w: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4E4C7C" w:rsidRDefault="004E4C7C" w:rsidP="00D06916">
      <w:pPr>
        <w:pStyle w:val="ConsPlusNormal"/>
        <w:jc w:val="both"/>
      </w:pPr>
    </w:p>
    <w:p w:rsidR="004E4C7C" w:rsidRDefault="004E4C7C" w:rsidP="00D06916">
      <w:pPr>
        <w:pStyle w:val="ConsPlusTitle"/>
        <w:ind w:firstLine="540"/>
        <w:jc w:val="both"/>
        <w:outlineLvl w:val="2"/>
      </w:pPr>
      <w:r>
        <w:t>68.5. Коррекционно-развивающая область: "Предметно-пространственная ориентировка":</w:t>
      </w:r>
    </w:p>
    <w:p w:rsidR="004E4C7C" w:rsidRDefault="004E4C7C" w:rsidP="00D06916">
      <w:pPr>
        <w:pStyle w:val="ConsPlusNormal"/>
        <w:spacing w:before="240"/>
        <w:ind w:firstLine="540"/>
        <w:jc w:val="both"/>
      </w:pPr>
      <w: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4E4C7C" w:rsidRDefault="004E4C7C" w:rsidP="00D06916">
      <w:pPr>
        <w:pStyle w:val="ConsPlusNormal"/>
        <w:spacing w:before="240"/>
        <w:ind w:firstLine="540"/>
        <w:jc w:val="both"/>
      </w:pPr>
      <w: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4E4C7C" w:rsidRDefault="004E4C7C" w:rsidP="00D06916">
      <w:pPr>
        <w:pStyle w:val="ConsPlusNormal"/>
        <w:spacing w:before="240"/>
        <w:ind w:firstLine="540"/>
        <w:jc w:val="both"/>
      </w:pPr>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4E4C7C" w:rsidRDefault="004E4C7C" w:rsidP="00D06916">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4E4C7C" w:rsidRDefault="004E4C7C" w:rsidP="00D06916">
      <w:pPr>
        <w:pStyle w:val="ConsPlusNormal"/>
        <w:spacing w:before="240"/>
        <w:ind w:firstLine="540"/>
        <w:jc w:val="both"/>
      </w:pPr>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4E4C7C" w:rsidRDefault="004E4C7C" w:rsidP="00D06916">
      <w:pPr>
        <w:pStyle w:val="ConsPlusNormal"/>
        <w:spacing w:before="240"/>
        <w:ind w:firstLine="540"/>
        <w:jc w:val="both"/>
      </w:pPr>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4E4C7C" w:rsidRDefault="004E4C7C" w:rsidP="00D06916">
      <w:pPr>
        <w:pStyle w:val="ConsPlusNormal"/>
        <w:spacing w:before="240"/>
        <w:ind w:firstLine="540"/>
        <w:jc w:val="both"/>
      </w:pPr>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4E4C7C" w:rsidRDefault="004E4C7C" w:rsidP="00D06916">
      <w:pPr>
        <w:pStyle w:val="ConsPlusNormal"/>
        <w:spacing w:before="240"/>
        <w:ind w:firstLine="540"/>
        <w:jc w:val="both"/>
      </w:pPr>
      <w:r>
        <w:t>68.5.1. Планируемые результаты освоения коррекционного курса:</w:t>
      </w:r>
    </w:p>
    <w:p w:rsidR="004E4C7C" w:rsidRDefault="004E4C7C" w:rsidP="00D06916">
      <w:pPr>
        <w:pStyle w:val="ConsPlusNormal"/>
        <w:spacing w:before="240"/>
        <w:ind w:firstLine="540"/>
        <w:jc w:val="both"/>
      </w:pPr>
      <w:r>
        <w:t>68.5.1.1. Предметные результаты.</w:t>
      </w:r>
    </w:p>
    <w:p w:rsidR="004E4C7C" w:rsidRDefault="004E4C7C" w:rsidP="00D06916">
      <w:pPr>
        <w:pStyle w:val="ConsPlusNormal"/>
        <w:spacing w:before="240"/>
        <w:ind w:firstLine="540"/>
        <w:jc w:val="both"/>
      </w:pPr>
      <w: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4E4C7C" w:rsidRDefault="004E4C7C" w:rsidP="00D06916">
      <w:pPr>
        <w:pStyle w:val="ConsPlusNormal"/>
        <w:spacing w:before="240"/>
        <w:ind w:firstLine="540"/>
        <w:jc w:val="both"/>
      </w:pPr>
      <w:r>
        <w:t>Слепые обучающиеся научатся использовать информацию, поступающую с сохранных органов чувств для ориентировки в пространстве.</w:t>
      </w:r>
    </w:p>
    <w:p w:rsidR="004E4C7C" w:rsidRDefault="004E4C7C" w:rsidP="00D06916">
      <w:pPr>
        <w:pStyle w:val="ConsPlusNormal"/>
        <w:spacing w:before="240"/>
        <w:ind w:firstLine="540"/>
        <w:jc w:val="both"/>
      </w:pPr>
      <w:r>
        <w:t>Получат возможность овладеть приемами и способами ориентировки в микропространстве.</w:t>
      </w:r>
    </w:p>
    <w:p w:rsidR="004E4C7C" w:rsidRDefault="004E4C7C" w:rsidP="00D06916">
      <w:pPr>
        <w:pStyle w:val="ConsPlusNormal"/>
        <w:spacing w:before="240"/>
        <w:ind w:firstLine="540"/>
        <w:jc w:val="both"/>
      </w:pPr>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4E4C7C" w:rsidRDefault="004E4C7C" w:rsidP="00D06916">
      <w:pPr>
        <w:pStyle w:val="ConsPlusNormal"/>
        <w:spacing w:before="240"/>
        <w:ind w:firstLine="540"/>
        <w:jc w:val="both"/>
      </w:pPr>
      <w:r>
        <w:t>Слепые обучающиеся познакомятся с различными техниками, способами и приемами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4E4C7C" w:rsidRDefault="004E4C7C" w:rsidP="00D06916">
      <w:pPr>
        <w:pStyle w:val="ConsPlusNormal"/>
        <w:spacing w:before="240"/>
        <w:ind w:firstLine="540"/>
        <w:jc w:val="both"/>
      </w:pPr>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4E4C7C" w:rsidRDefault="004E4C7C" w:rsidP="00D06916">
      <w:pPr>
        <w:pStyle w:val="ConsPlusNormal"/>
        <w:spacing w:before="240"/>
        <w:ind w:firstLine="540"/>
        <w:jc w:val="both"/>
      </w:pPr>
      <w:r>
        <w:t>У них будет формироваться потребность в активном познании окружающего и переноса, имеющихся навыков в новое пространство.</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4E4C7C" w:rsidRDefault="004E4C7C" w:rsidP="00D06916">
      <w:pPr>
        <w:pStyle w:val="ConsPlusNormal"/>
        <w:spacing w:before="240"/>
        <w:ind w:firstLine="540"/>
        <w:jc w:val="both"/>
      </w:pPr>
      <w: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4E4C7C" w:rsidRDefault="004E4C7C" w:rsidP="00D06916">
      <w:pPr>
        <w:pStyle w:val="ConsPlusNormal"/>
        <w:spacing w:before="240"/>
        <w:ind w:firstLine="540"/>
        <w:jc w:val="both"/>
      </w:pPr>
      <w:r>
        <w:t>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4E4C7C" w:rsidRDefault="004E4C7C" w:rsidP="00D06916">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4E4C7C" w:rsidRDefault="004E4C7C" w:rsidP="00D06916">
      <w:pPr>
        <w:pStyle w:val="ConsPlusNormal"/>
        <w:spacing w:before="240"/>
        <w:ind w:firstLine="540"/>
        <w:jc w:val="both"/>
      </w:pPr>
      <w: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4E4C7C" w:rsidRDefault="004E4C7C" w:rsidP="00D06916">
      <w:pPr>
        <w:pStyle w:val="ConsPlusNormal"/>
        <w:spacing w:before="240"/>
        <w:ind w:firstLine="540"/>
        <w:jc w:val="both"/>
      </w:pPr>
      <w: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4E4C7C" w:rsidRDefault="004E4C7C" w:rsidP="00D06916">
      <w:pPr>
        <w:pStyle w:val="ConsPlusNormal"/>
        <w:spacing w:before="240"/>
        <w:ind w:firstLine="540"/>
        <w:jc w:val="both"/>
      </w:pPr>
      <w: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4E4C7C" w:rsidRDefault="004E4C7C" w:rsidP="00D06916">
      <w:pPr>
        <w:pStyle w:val="ConsPlusNormal"/>
        <w:spacing w:before="240"/>
        <w:ind w:firstLine="540"/>
        <w:jc w:val="both"/>
      </w:pPr>
      <w:r>
        <w:t>68.5.1.2. Метапредметные результаты:</w:t>
      </w:r>
    </w:p>
    <w:p w:rsidR="004E4C7C" w:rsidRDefault="004E4C7C" w:rsidP="00D06916">
      <w:pPr>
        <w:pStyle w:val="ConsPlusNormal"/>
        <w:spacing w:before="240"/>
        <w:ind w:firstLine="540"/>
        <w:jc w:val="both"/>
      </w:pPr>
      <w:r>
        <w:t>личностное самоопределение, восприятие "образа я" как субъекта, взаимодействующего с окружающим пространством;</w:t>
      </w:r>
    </w:p>
    <w:p w:rsidR="004E4C7C" w:rsidRDefault="004E4C7C" w:rsidP="00D06916">
      <w:pPr>
        <w:pStyle w:val="ConsPlusNormal"/>
        <w:spacing w:before="240"/>
        <w:ind w:firstLine="540"/>
        <w:jc w:val="both"/>
      </w:pPr>
      <w:r>
        <w:t>понимание значения овладения навыками пространственной ориентировки для самостоятельности, мобильности и независимости;</w:t>
      </w:r>
    </w:p>
    <w:p w:rsidR="004E4C7C" w:rsidRDefault="004E4C7C" w:rsidP="00D06916">
      <w:pPr>
        <w:pStyle w:val="ConsPlusNormal"/>
        <w:spacing w:before="240"/>
        <w:ind w:firstLine="540"/>
        <w:jc w:val="both"/>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4E4C7C" w:rsidRDefault="004E4C7C" w:rsidP="00D06916">
      <w:pPr>
        <w:pStyle w:val="ConsPlusNormal"/>
        <w:spacing w:before="240"/>
        <w:ind w:firstLine="540"/>
        <w:jc w:val="both"/>
      </w:pPr>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4E4C7C" w:rsidRDefault="004E4C7C" w:rsidP="00D06916">
      <w:pPr>
        <w:pStyle w:val="ConsPlusNormal"/>
        <w:spacing w:before="240"/>
        <w:ind w:firstLine="540"/>
        <w:jc w:val="both"/>
      </w:pPr>
      <w:r>
        <w:t>овладение конкретными пространственными представлениями об окружающих предметах и действиях с ними;</w:t>
      </w:r>
    </w:p>
    <w:p w:rsidR="004E4C7C" w:rsidRDefault="004E4C7C" w:rsidP="00D06916">
      <w:pPr>
        <w:pStyle w:val="ConsPlusNormal"/>
        <w:spacing w:before="240"/>
        <w:ind w:firstLine="540"/>
        <w:jc w:val="both"/>
      </w:pPr>
      <w:r>
        <w:t>развитие учебно-познавательного интереса к пространственной ориентировке;</w:t>
      </w:r>
    </w:p>
    <w:p w:rsidR="004E4C7C" w:rsidRDefault="004E4C7C" w:rsidP="00D06916">
      <w:pPr>
        <w:pStyle w:val="ConsPlusNormal"/>
        <w:spacing w:before="240"/>
        <w:ind w:firstLine="540"/>
        <w:jc w:val="both"/>
      </w:pPr>
      <w:r>
        <w:t>овладение элементарными навыками пространственной ориентировки;</w:t>
      </w:r>
    </w:p>
    <w:p w:rsidR="004E4C7C" w:rsidRDefault="004E4C7C" w:rsidP="00D06916">
      <w:pPr>
        <w:pStyle w:val="ConsPlusNormal"/>
        <w:spacing w:before="240"/>
        <w:ind w:firstLine="540"/>
        <w:jc w:val="both"/>
      </w:pPr>
      <w:r>
        <w:t>самостоятельное выделение и формулирование познавательной цели;</w:t>
      </w:r>
    </w:p>
    <w:p w:rsidR="004E4C7C" w:rsidRDefault="004E4C7C" w:rsidP="00D06916">
      <w:pPr>
        <w:pStyle w:val="ConsPlusNormal"/>
        <w:spacing w:before="240"/>
        <w:ind w:firstLine="540"/>
        <w:jc w:val="both"/>
      </w:pPr>
      <w:r>
        <w:t>алгоритмизация действий как компенсаторный способ достижения результата в пространственной ориентировке;</w:t>
      </w:r>
    </w:p>
    <w:p w:rsidR="004E4C7C" w:rsidRDefault="004E4C7C" w:rsidP="00D06916">
      <w:pPr>
        <w:pStyle w:val="ConsPlusNormal"/>
        <w:spacing w:before="240"/>
        <w:ind w:firstLine="540"/>
        <w:jc w:val="both"/>
      </w:pPr>
      <w:r>
        <w:t>выбор наиболее эффективных способов решения задач ориентировки в пространстве в зависимости от конкретных условий;</w:t>
      </w:r>
    </w:p>
    <w:p w:rsidR="004E4C7C" w:rsidRDefault="004E4C7C" w:rsidP="00D06916">
      <w:pPr>
        <w:pStyle w:val="ConsPlusNormal"/>
        <w:spacing w:before="240"/>
        <w:ind w:firstLine="540"/>
        <w:jc w:val="both"/>
      </w:pPr>
      <w:r>
        <w:t>использование сохранных анализаторов при овладении практическими умениями и навыками пространственной ориентировки;</w:t>
      </w:r>
    </w:p>
    <w:p w:rsidR="004E4C7C" w:rsidRDefault="004E4C7C" w:rsidP="00D06916">
      <w:pPr>
        <w:pStyle w:val="ConsPlusNormal"/>
        <w:spacing w:before="240"/>
        <w:ind w:firstLine="540"/>
        <w:jc w:val="both"/>
      </w:pPr>
      <w:r>
        <w:t>овладение сравнением, анализом, группировкой окружающих объектов (предметов) в процессе обучения пространственной ориентировке;</w:t>
      </w:r>
    </w:p>
    <w:p w:rsidR="004E4C7C" w:rsidRDefault="004E4C7C" w:rsidP="00D06916">
      <w:pPr>
        <w:pStyle w:val="ConsPlusNormal"/>
        <w:spacing w:before="240"/>
        <w:ind w:firstLine="540"/>
        <w:jc w:val="both"/>
      </w:pPr>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4E4C7C" w:rsidRDefault="004E4C7C" w:rsidP="00D06916">
      <w:pPr>
        <w:pStyle w:val="ConsPlusNormal"/>
        <w:spacing w:before="240"/>
        <w:ind w:firstLine="540"/>
        <w:jc w:val="both"/>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4E4C7C" w:rsidRDefault="004E4C7C" w:rsidP="00D06916">
      <w:pPr>
        <w:pStyle w:val="ConsPlusNormal"/>
        <w:spacing w:before="240"/>
        <w:ind w:firstLine="540"/>
        <w:jc w:val="both"/>
      </w:pPr>
      <w:r>
        <w:t>умение вносить в ранее освоенные ориентировочные действия необходимые коррективы для достижения искомого результата;</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4E4C7C" w:rsidRDefault="004E4C7C" w:rsidP="00D06916">
      <w:pPr>
        <w:pStyle w:val="ConsPlusNormal"/>
        <w:jc w:val="both"/>
      </w:pPr>
    </w:p>
    <w:p w:rsidR="004E4C7C" w:rsidRDefault="004E4C7C" w:rsidP="00D06916">
      <w:pPr>
        <w:pStyle w:val="ConsPlusTitle"/>
        <w:ind w:firstLine="540"/>
        <w:jc w:val="both"/>
        <w:outlineLvl w:val="2"/>
      </w:pPr>
      <w:r>
        <w:t>68.6. Коррекционно-развивающая область: "Охрана, развитие остаточного зрения и зрительного восприятия":</w:t>
      </w:r>
    </w:p>
    <w:p w:rsidR="004E4C7C" w:rsidRDefault="004E4C7C" w:rsidP="00D06916">
      <w:pPr>
        <w:pStyle w:val="ConsPlusNormal"/>
        <w:spacing w:before="240"/>
        <w:ind w:firstLine="540"/>
        <w:jc w:val="both"/>
      </w:pPr>
      <w:r>
        <w:t>1. Охрана зрения и стабилизация зрительных функций.</w:t>
      </w:r>
    </w:p>
    <w:p w:rsidR="004E4C7C" w:rsidRDefault="004E4C7C" w:rsidP="00D06916">
      <w:pPr>
        <w:pStyle w:val="ConsPlusNormal"/>
        <w:spacing w:before="240"/>
        <w:ind w:firstLine="540"/>
        <w:jc w:val="both"/>
      </w:pPr>
      <w: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4E4C7C" w:rsidRDefault="004E4C7C" w:rsidP="00D06916">
      <w:pPr>
        <w:pStyle w:val="ConsPlusNormal"/>
        <w:spacing w:before="240"/>
        <w:ind w:firstLine="540"/>
        <w:jc w:val="both"/>
      </w:pPr>
      <w:r>
        <w:t>2. Развитие регулирующей и контролирующей роли зрения.</w:t>
      </w:r>
    </w:p>
    <w:p w:rsidR="004E4C7C" w:rsidRDefault="004E4C7C" w:rsidP="00D06916">
      <w:pPr>
        <w:pStyle w:val="ConsPlusNormal"/>
        <w:spacing w:before="240"/>
        <w:ind w:firstLine="540"/>
        <w:jc w:val="both"/>
      </w:pPr>
      <w:r>
        <w:t>Ориентировка на листе клетчатой бумаги. Выполнение простых графических диктантов (до 4 - 6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4E4C7C" w:rsidRDefault="004E4C7C" w:rsidP="00D06916">
      <w:pPr>
        <w:pStyle w:val="ConsPlusNormal"/>
        <w:spacing w:before="240"/>
        <w:ind w:firstLine="540"/>
        <w:jc w:val="both"/>
      </w:pPr>
      <w:r>
        <w:t>Использование клетки как меры измерения.</w:t>
      </w:r>
    </w:p>
    <w:p w:rsidR="004E4C7C" w:rsidRDefault="004E4C7C" w:rsidP="00D06916">
      <w:pPr>
        <w:pStyle w:val="ConsPlusNormal"/>
        <w:spacing w:before="240"/>
        <w:ind w:firstLine="540"/>
        <w:jc w:val="both"/>
      </w:pPr>
      <w:r>
        <w:t>Знакомство с прямой линией, расположенной в разном положении (горизонтальная, вертикальная, наклонная) и их сочетаниями.</w:t>
      </w:r>
    </w:p>
    <w:p w:rsidR="004E4C7C" w:rsidRDefault="004E4C7C" w:rsidP="00D06916">
      <w:pPr>
        <w:pStyle w:val="ConsPlusNormal"/>
        <w:spacing w:before="240"/>
        <w:ind w:firstLine="540"/>
        <w:jc w:val="both"/>
      </w:pPr>
      <w:r>
        <w:t>Выполнение различных видов штриховок. Нахождение в заданиях закономерности и продолжение их по аналогии.</w:t>
      </w:r>
    </w:p>
    <w:p w:rsidR="004E4C7C" w:rsidRDefault="004E4C7C" w:rsidP="00D06916">
      <w:pPr>
        <w:pStyle w:val="ConsPlusNormal"/>
        <w:spacing w:before="240"/>
        <w:ind w:firstLine="540"/>
        <w:jc w:val="both"/>
      </w:pPr>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4E4C7C" w:rsidRDefault="004E4C7C" w:rsidP="00D06916">
      <w:pPr>
        <w:pStyle w:val="ConsPlusNormal"/>
        <w:spacing w:before="240"/>
        <w:ind w:firstLine="540"/>
        <w:jc w:val="both"/>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4E4C7C" w:rsidRDefault="004E4C7C" w:rsidP="00D06916">
      <w:pPr>
        <w:pStyle w:val="ConsPlusNormal"/>
        <w:spacing w:before="240"/>
        <w:ind w:firstLine="540"/>
        <w:jc w:val="both"/>
      </w:pPr>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4E4C7C" w:rsidRDefault="004E4C7C" w:rsidP="00D06916">
      <w:pPr>
        <w:pStyle w:val="ConsPlusNormal"/>
        <w:spacing w:before="240"/>
        <w:ind w:firstLine="540"/>
        <w:jc w:val="both"/>
      </w:pPr>
      <w:r>
        <w:t>3. Развитие ориентировочно-поисковой роли зрения.</w:t>
      </w:r>
    </w:p>
    <w:p w:rsidR="004E4C7C" w:rsidRDefault="004E4C7C" w:rsidP="00D06916">
      <w:pPr>
        <w:pStyle w:val="ConsPlusNormal"/>
        <w:spacing w:before="240"/>
        <w:ind w:firstLine="540"/>
        <w:jc w:val="both"/>
      </w:pPr>
      <w:r>
        <w:t>Формирование умения копировать объекты.</w:t>
      </w:r>
    </w:p>
    <w:p w:rsidR="004E4C7C" w:rsidRDefault="004E4C7C" w:rsidP="00D06916">
      <w:pPr>
        <w:pStyle w:val="ConsPlusNormal"/>
        <w:spacing w:before="240"/>
        <w:ind w:firstLine="540"/>
        <w:jc w:val="both"/>
      </w:pPr>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4E4C7C" w:rsidRDefault="004E4C7C" w:rsidP="00D06916">
      <w:pPr>
        <w:pStyle w:val="ConsPlusNormal"/>
        <w:spacing w:before="240"/>
        <w:ind w:firstLine="540"/>
        <w:jc w:val="both"/>
      </w:pPr>
      <w: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4E4C7C" w:rsidRDefault="004E4C7C" w:rsidP="00D06916">
      <w:pPr>
        <w:pStyle w:val="ConsPlusNormal"/>
        <w:spacing w:before="240"/>
        <w:ind w:firstLine="540"/>
        <w:jc w:val="both"/>
      </w:pPr>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4E4C7C" w:rsidRDefault="004E4C7C" w:rsidP="00D06916">
      <w:pPr>
        <w:pStyle w:val="ConsPlusNormal"/>
        <w:spacing w:before="240"/>
        <w:ind w:firstLine="540"/>
        <w:jc w:val="both"/>
      </w:pPr>
      <w:r>
        <w:t>Развитие умения использовать технические средства для рассматривания мелких объектов на иллюстрациях.</w:t>
      </w:r>
    </w:p>
    <w:p w:rsidR="004E4C7C" w:rsidRDefault="004E4C7C" w:rsidP="00D06916">
      <w:pPr>
        <w:pStyle w:val="ConsPlusNormal"/>
        <w:spacing w:before="240"/>
        <w:ind w:firstLine="540"/>
        <w:jc w:val="both"/>
      </w:pPr>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4E4C7C" w:rsidRDefault="004E4C7C" w:rsidP="00D06916">
      <w:pPr>
        <w:pStyle w:val="ConsPlusNormal"/>
        <w:spacing w:before="240"/>
        <w:ind w:firstLine="540"/>
        <w:jc w:val="both"/>
      </w:pPr>
      <w:r>
        <w:t>Формирование представлений о протяженности пространства, о расстоянии между предметами в процессе передвижения.</w:t>
      </w:r>
    </w:p>
    <w:p w:rsidR="004E4C7C" w:rsidRDefault="004E4C7C" w:rsidP="00D06916">
      <w:pPr>
        <w:pStyle w:val="ConsPlusNormal"/>
        <w:spacing w:before="240"/>
        <w:ind w:firstLine="540"/>
        <w:jc w:val="both"/>
      </w:pPr>
      <w:r>
        <w:t>Упражнение в узнавании предметов на большом расстоянии.</w:t>
      </w:r>
    </w:p>
    <w:p w:rsidR="004E4C7C" w:rsidRDefault="004E4C7C" w:rsidP="00D06916">
      <w:pPr>
        <w:pStyle w:val="ConsPlusNormal"/>
        <w:spacing w:before="240"/>
        <w:ind w:firstLine="540"/>
        <w:jc w:val="both"/>
      </w:pPr>
      <w: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w:t>
      </w:r>
    </w:p>
    <w:p w:rsidR="004E4C7C" w:rsidRDefault="004E4C7C" w:rsidP="00D06916">
      <w:pPr>
        <w:pStyle w:val="ConsPlusNormal"/>
        <w:spacing w:before="240"/>
        <w:ind w:firstLine="540"/>
        <w:jc w:val="both"/>
      </w:pPr>
      <w:r>
        <w:t>4. Развитие информационно-познавательной роли зрения.</w:t>
      </w:r>
    </w:p>
    <w:p w:rsidR="004E4C7C" w:rsidRDefault="004E4C7C" w:rsidP="00D06916">
      <w:pPr>
        <w:pStyle w:val="ConsPlusNormal"/>
        <w:spacing w:before="240"/>
        <w:ind w:firstLine="540"/>
        <w:jc w:val="both"/>
      </w:pPr>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4E4C7C" w:rsidRDefault="004E4C7C" w:rsidP="00D06916">
      <w:pPr>
        <w:pStyle w:val="ConsPlusNormal"/>
        <w:spacing w:before="240"/>
        <w:ind w:firstLine="540"/>
        <w:jc w:val="both"/>
      </w:pPr>
      <w:r>
        <w:t>Совершенствование операций узнавания, локализации из множества, соотнесения, сравнения.</w:t>
      </w:r>
    </w:p>
    <w:p w:rsidR="004E4C7C" w:rsidRDefault="004E4C7C" w:rsidP="00D06916">
      <w:pPr>
        <w:pStyle w:val="ConsPlusNormal"/>
        <w:spacing w:before="240"/>
        <w:ind w:firstLine="540"/>
        <w:jc w:val="both"/>
      </w:pPr>
      <w: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цвета при увеличении поля восприятия и расстояния между цветными объектами.</w:t>
      </w:r>
    </w:p>
    <w:p w:rsidR="004E4C7C" w:rsidRDefault="004E4C7C" w:rsidP="00D06916">
      <w:pPr>
        <w:pStyle w:val="ConsPlusNormal"/>
        <w:spacing w:before="240"/>
        <w:ind w:firstLine="540"/>
        <w:jc w:val="both"/>
      </w:pPr>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4E4C7C" w:rsidRDefault="004E4C7C" w:rsidP="00D06916">
      <w:pPr>
        <w:pStyle w:val="ConsPlusNormal"/>
        <w:spacing w:before="240"/>
        <w:ind w:firstLine="540"/>
        <w:jc w:val="both"/>
      </w:pPr>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4E4C7C" w:rsidRDefault="004E4C7C" w:rsidP="00D06916">
      <w:pPr>
        <w:pStyle w:val="ConsPlusNormal"/>
        <w:spacing w:before="240"/>
        <w:ind w:firstLine="540"/>
        <w:jc w:val="both"/>
      </w:pPr>
      <w:r>
        <w:t>Сравнение величины предметов по переменным параметрам.</w:t>
      </w:r>
    </w:p>
    <w:p w:rsidR="004E4C7C" w:rsidRDefault="004E4C7C" w:rsidP="00D06916">
      <w:pPr>
        <w:pStyle w:val="ConsPlusNormal"/>
        <w:spacing w:before="240"/>
        <w:ind w:firstLine="540"/>
        <w:jc w:val="both"/>
      </w:pPr>
      <w:r>
        <w:t>Конструирование по представлению, опираясь на образы зрительной памяти. Использование сформированных представлений для более точного отображения свойств предмета.</w:t>
      </w:r>
    </w:p>
    <w:p w:rsidR="004E4C7C" w:rsidRDefault="004E4C7C" w:rsidP="00D06916">
      <w:pPr>
        <w:pStyle w:val="ConsPlusNormal"/>
        <w:spacing w:before="240"/>
        <w:ind w:firstLine="540"/>
        <w:jc w:val="both"/>
      </w:pPr>
      <w:r>
        <w:t>Выделение на предметных изображениях схематические изображения (не готовые изображения, а мелкие детали, включенные в изображения).</w:t>
      </w:r>
    </w:p>
    <w:p w:rsidR="004E4C7C" w:rsidRDefault="004E4C7C" w:rsidP="00D06916">
      <w:pPr>
        <w:pStyle w:val="ConsPlusNormal"/>
        <w:spacing w:before="240"/>
        <w:ind w:firstLine="540"/>
        <w:jc w:val="both"/>
      </w:pPr>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4E4C7C" w:rsidRDefault="004E4C7C" w:rsidP="00D06916">
      <w:pPr>
        <w:pStyle w:val="ConsPlusNormal"/>
        <w:spacing w:before="240"/>
        <w:ind w:firstLine="540"/>
        <w:jc w:val="both"/>
      </w:pPr>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4E4C7C" w:rsidRDefault="004E4C7C" w:rsidP="00D06916">
      <w:pPr>
        <w:pStyle w:val="ConsPlusNormal"/>
        <w:spacing w:before="240"/>
        <w:ind w:firstLine="540"/>
        <w:jc w:val="both"/>
      </w:pPr>
      <w:r>
        <w:t>68.6.1. Планируемые результаты освоения коррекционного курса.</w:t>
      </w:r>
    </w:p>
    <w:p w:rsidR="004E4C7C" w:rsidRDefault="004E4C7C" w:rsidP="00D06916">
      <w:pPr>
        <w:pStyle w:val="ConsPlusNormal"/>
        <w:spacing w:before="240"/>
        <w:ind w:firstLine="540"/>
        <w:jc w:val="both"/>
      </w:pPr>
      <w:r>
        <w:t>68.6.1.1. Предметные результаты.</w:t>
      </w:r>
    </w:p>
    <w:p w:rsidR="004E4C7C" w:rsidRDefault="004E4C7C" w:rsidP="00D06916">
      <w:pPr>
        <w:pStyle w:val="ConsPlusNormal"/>
        <w:spacing w:before="240"/>
        <w:ind w:firstLine="540"/>
        <w:jc w:val="both"/>
      </w:pPr>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4E4C7C" w:rsidRDefault="004E4C7C" w:rsidP="00D06916">
      <w:pPr>
        <w:pStyle w:val="ConsPlusNormal"/>
        <w:spacing w:before="240"/>
        <w:ind w:firstLine="540"/>
        <w:jc w:val="both"/>
      </w:pPr>
      <w:r>
        <w:t>Слепые обучающиеся получат возможность познакомиться с ролью зрения в жизни человека, освоить знания и приемы его охраны и поддержания.</w:t>
      </w:r>
    </w:p>
    <w:p w:rsidR="004E4C7C" w:rsidRDefault="004E4C7C" w:rsidP="00D06916">
      <w:pPr>
        <w:pStyle w:val="ConsPlusNormal"/>
        <w:spacing w:before="240"/>
        <w:ind w:firstLine="540"/>
        <w:jc w:val="both"/>
      </w:pPr>
      <w: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4E4C7C" w:rsidRDefault="004E4C7C" w:rsidP="00D06916">
      <w:pPr>
        <w:pStyle w:val="ConsPlusNormal"/>
        <w:spacing w:before="240"/>
        <w:ind w:firstLine="540"/>
        <w:jc w:val="both"/>
      </w:pPr>
      <w: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4E4C7C" w:rsidRDefault="004E4C7C" w:rsidP="00D06916">
      <w:pPr>
        <w:pStyle w:val="ConsPlusNormal"/>
        <w:spacing w:before="240"/>
        <w:ind w:firstLine="540"/>
        <w:jc w:val="both"/>
      </w:pPr>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Охрана зрения и стабилизация зрительных функций:</w:t>
      </w:r>
    </w:p>
    <w:p w:rsidR="004E4C7C" w:rsidRDefault="004E4C7C" w:rsidP="00D06916">
      <w:pPr>
        <w:pStyle w:val="ConsPlusNormal"/>
        <w:spacing w:before="240"/>
        <w:ind w:firstLine="540"/>
        <w:jc w:val="both"/>
      </w:pPr>
      <w:r>
        <w:t>оптимально использовать остаточное зрение в жизнедеятельности, в том числе в учебной деятельности;</w:t>
      </w:r>
    </w:p>
    <w:p w:rsidR="004E4C7C" w:rsidRDefault="004E4C7C" w:rsidP="00D06916">
      <w:pPr>
        <w:pStyle w:val="ConsPlusNormal"/>
        <w:spacing w:before="240"/>
        <w:ind w:firstLine="540"/>
        <w:jc w:val="both"/>
      </w:pPr>
      <w: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4E4C7C" w:rsidRDefault="004E4C7C" w:rsidP="00D06916">
      <w:pPr>
        <w:pStyle w:val="ConsPlusNormal"/>
        <w:spacing w:before="240"/>
        <w:ind w:firstLine="540"/>
        <w:jc w:val="both"/>
      </w:pPr>
      <w:r>
        <w:t>выполнять упражнения для снятия зрительного утомления;</w:t>
      </w:r>
    </w:p>
    <w:p w:rsidR="004E4C7C" w:rsidRDefault="004E4C7C" w:rsidP="00D06916">
      <w:pPr>
        <w:pStyle w:val="ConsPlusNormal"/>
        <w:spacing w:before="240"/>
        <w:ind w:firstLine="540"/>
        <w:jc w:val="both"/>
      </w:pPr>
      <w:r>
        <w:t>соблюдать гигиену глаз и гигиенические требования к оптическим средствам коррекции;</w:t>
      </w:r>
    </w:p>
    <w:p w:rsidR="004E4C7C" w:rsidRDefault="004E4C7C" w:rsidP="00D06916">
      <w:pPr>
        <w:pStyle w:val="ConsPlusNormal"/>
        <w:spacing w:before="240"/>
        <w:ind w:firstLine="540"/>
        <w:jc w:val="both"/>
      </w:pPr>
      <w:r>
        <w:t>использовать тифлотехнические средства получения точной зрительной информации.</w:t>
      </w:r>
    </w:p>
    <w:p w:rsidR="004E4C7C" w:rsidRDefault="004E4C7C" w:rsidP="00D06916">
      <w:pPr>
        <w:pStyle w:val="ConsPlusNormal"/>
        <w:spacing w:before="240"/>
        <w:ind w:firstLine="540"/>
        <w:jc w:val="both"/>
      </w:pPr>
      <w:r>
        <w:t>2. Развитие регулирующей и контролирующей роли зрения:</w:t>
      </w:r>
    </w:p>
    <w:p w:rsidR="004E4C7C" w:rsidRDefault="004E4C7C" w:rsidP="00D06916">
      <w:pPr>
        <w:pStyle w:val="ConsPlusNormal"/>
        <w:spacing w:before="240"/>
        <w:ind w:firstLine="540"/>
        <w:jc w:val="both"/>
      </w:pPr>
      <w:r>
        <w:t>выполнять простые содружественные движения глаз и рук;</w:t>
      </w:r>
    </w:p>
    <w:p w:rsidR="004E4C7C" w:rsidRDefault="004E4C7C" w:rsidP="00D06916">
      <w:pPr>
        <w:pStyle w:val="ConsPlusNormal"/>
        <w:spacing w:before="240"/>
        <w:ind w:firstLine="540"/>
        <w:jc w:val="both"/>
      </w:pPr>
      <w:r>
        <w:t>использовать предметы окружения, в том числе учебные при выполнении предметно-практических действий;</w:t>
      </w:r>
    </w:p>
    <w:p w:rsidR="004E4C7C" w:rsidRDefault="004E4C7C" w:rsidP="00D06916">
      <w:pPr>
        <w:pStyle w:val="ConsPlusNormal"/>
        <w:spacing w:before="240"/>
        <w:ind w:firstLine="540"/>
        <w:jc w:val="both"/>
      </w:pPr>
      <w:r>
        <w:t>выполнять простые графические действия: раскрашивать, штриховать, обводить по контуру и другое;</w:t>
      </w:r>
    </w:p>
    <w:p w:rsidR="004E4C7C" w:rsidRDefault="004E4C7C" w:rsidP="00D06916">
      <w:pPr>
        <w:pStyle w:val="ConsPlusNormal"/>
        <w:spacing w:before="240"/>
        <w:ind w:firstLine="540"/>
        <w:jc w:val="both"/>
      </w:pPr>
      <w:r>
        <w:t>использовать остаточное зрение при овладении плоским письмом;</w:t>
      </w:r>
    </w:p>
    <w:p w:rsidR="004E4C7C" w:rsidRDefault="004E4C7C" w:rsidP="00D06916">
      <w:pPr>
        <w:pStyle w:val="ConsPlusNormal"/>
        <w:spacing w:before="240"/>
        <w:ind w:firstLine="540"/>
        <w:jc w:val="both"/>
      </w:pPr>
      <w:r>
        <w:t>ориентироваться на любом листе бумаги (находить вверх, низ, середину листа, нужную клетку и линейку);</w:t>
      </w:r>
    </w:p>
    <w:p w:rsidR="004E4C7C" w:rsidRDefault="004E4C7C" w:rsidP="00D06916">
      <w:pPr>
        <w:pStyle w:val="ConsPlusNormal"/>
        <w:spacing w:before="240"/>
        <w:ind w:firstLine="540"/>
        <w:jc w:val="both"/>
      </w:pPr>
      <w:r>
        <w:t>выполнять конструирование по замыслу и зарисовывать результат.</w:t>
      </w:r>
    </w:p>
    <w:p w:rsidR="004E4C7C" w:rsidRDefault="004E4C7C" w:rsidP="00D06916">
      <w:pPr>
        <w:pStyle w:val="ConsPlusNormal"/>
        <w:spacing w:before="240"/>
        <w:ind w:firstLine="540"/>
        <w:jc w:val="both"/>
      </w:pPr>
      <w:r>
        <w:t>3. Развитие ориентировочно-поисковой роли зрения:</w:t>
      </w:r>
    </w:p>
    <w:p w:rsidR="004E4C7C" w:rsidRDefault="004E4C7C" w:rsidP="00D06916">
      <w:pPr>
        <w:pStyle w:val="ConsPlusNormal"/>
        <w:spacing w:before="240"/>
        <w:ind w:firstLine="540"/>
        <w:jc w:val="both"/>
      </w:pPr>
      <w:r>
        <w:t>оценивать взаиморасположение предметов в пространстве, узнавать положение предмета в пространстве;</w:t>
      </w:r>
    </w:p>
    <w:p w:rsidR="004E4C7C" w:rsidRDefault="004E4C7C" w:rsidP="00D06916">
      <w:pPr>
        <w:pStyle w:val="ConsPlusNormal"/>
        <w:spacing w:before="240"/>
        <w:ind w:firstLine="540"/>
        <w:jc w:val="both"/>
      </w:pPr>
      <w:r>
        <w:t>при выполнении заданий составлять простой, схемы, таблицы, диаграммы;</w:t>
      </w:r>
    </w:p>
    <w:p w:rsidR="004E4C7C" w:rsidRDefault="004E4C7C" w:rsidP="00D06916">
      <w:pPr>
        <w:pStyle w:val="ConsPlusNormal"/>
        <w:spacing w:before="240"/>
        <w:ind w:firstLine="540"/>
        <w:jc w:val="both"/>
      </w:pPr>
      <w:r>
        <w:t>уметь видеть зависимость изменения характеристики предмета от изменения пространственных отношений между частями;</w:t>
      </w:r>
    </w:p>
    <w:p w:rsidR="004E4C7C" w:rsidRDefault="004E4C7C" w:rsidP="00D06916">
      <w:pPr>
        <w:pStyle w:val="ConsPlusNormal"/>
        <w:spacing w:before="240"/>
        <w:ind w:firstLine="540"/>
        <w:jc w:val="both"/>
      </w:pPr>
      <w:r>
        <w:t>использовать зрение в преодолении препятствий в окружающей предметно-пространственной среде;</w:t>
      </w:r>
    </w:p>
    <w:p w:rsidR="004E4C7C" w:rsidRDefault="004E4C7C" w:rsidP="00D06916">
      <w:pPr>
        <w:pStyle w:val="ConsPlusNormal"/>
        <w:spacing w:before="240"/>
        <w:ind w:firstLine="540"/>
        <w:jc w:val="both"/>
      </w:pPr>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4E4C7C" w:rsidRDefault="004E4C7C" w:rsidP="00D06916">
      <w:pPr>
        <w:pStyle w:val="ConsPlusNormal"/>
        <w:spacing w:before="240"/>
        <w:ind w:firstLine="540"/>
        <w:jc w:val="both"/>
      </w:pPr>
      <w:r>
        <w:t>4. Развитие информационно-познавательной роли зрения:</w:t>
      </w:r>
    </w:p>
    <w:p w:rsidR="004E4C7C" w:rsidRDefault="004E4C7C" w:rsidP="00D06916">
      <w:pPr>
        <w:pStyle w:val="ConsPlusNormal"/>
        <w:spacing w:before="240"/>
        <w:ind w:firstLine="540"/>
        <w:jc w:val="both"/>
      </w:pPr>
      <w:r>
        <w:t>узнавать и называть цвета спектра, описывать цвета предметов, находящихся на расстоянии;</w:t>
      </w:r>
    </w:p>
    <w:p w:rsidR="004E4C7C" w:rsidRDefault="004E4C7C" w:rsidP="00D06916">
      <w:pPr>
        <w:pStyle w:val="ConsPlusNormal"/>
        <w:spacing w:before="240"/>
        <w:ind w:firstLine="540"/>
        <w:jc w:val="both"/>
      </w:pPr>
      <w: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4E4C7C" w:rsidRDefault="004E4C7C" w:rsidP="00D06916">
      <w:pPr>
        <w:pStyle w:val="ConsPlusNormal"/>
        <w:spacing w:before="240"/>
        <w:ind w:firstLine="540"/>
        <w:jc w:val="both"/>
      </w:pPr>
      <w:r>
        <w:t>конструировать предмет из знакомых геометрических фигур, составлять целое из частей предметного изображения;</w:t>
      </w:r>
    </w:p>
    <w:p w:rsidR="004E4C7C" w:rsidRDefault="004E4C7C" w:rsidP="00D06916">
      <w:pPr>
        <w:pStyle w:val="ConsPlusNormal"/>
        <w:spacing w:before="240"/>
        <w:ind w:firstLine="540"/>
        <w:jc w:val="both"/>
      </w:pPr>
      <w:r>
        <w:t>узнавать, соотносить, локализовывать ранее усвоенные формы в новом пространственном положении;</w:t>
      </w:r>
    </w:p>
    <w:p w:rsidR="004E4C7C" w:rsidRDefault="004E4C7C" w:rsidP="00D06916">
      <w:pPr>
        <w:pStyle w:val="ConsPlusNormal"/>
        <w:spacing w:before="240"/>
        <w:ind w:firstLine="540"/>
        <w:jc w:val="both"/>
      </w:pPr>
      <w:r>
        <w:t>определять величины предметов и соотношения величины, опираясь на единицы измерения;</w:t>
      </w:r>
    </w:p>
    <w:p w:rsidR="004E4C7C" w:rsidRDefault="004E4C7C" w:rsidP="00D06916">
      <w:pPr>
        <w:pStyle w:val="ConsPlusNormal"/>
        <w:spacing w:before="240"/>
        <w:ind w:firstLine="540"/>
        <w:jc w:val="both"/>
      </w:pPr>
      <w: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4E4C7C" w:rsidRDefault="004E4C7C" w:rsidP="00D06916">
      <w:pPr>
        <w:pStyle w:val="ConsPlusNormal"/>
        <w:spacing w:before="240"/>
        <w:ind w:firstLine="540"/>
        <w:jc w:val="both"/>
      </w:pPr>
      <w:r>
        <w:t>понимать объективность природы времени;</w:t>
      </w:r>
    </w:p>
    <w:p w:rsidR="004E4C7C" w:rsidRDefault="004E4C7C" w:rsidP="00D06916">
      <w:pPr>
        <w:pStyle w:val="ConsPlusNormal"/>
        <w:spacing w:before="240"/>
        <w:ind w:firstLine="540"/>
        <w:jc w:val="both"/>
      </w:pPr>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4E4C7C" w:rsidRDefault="004E4C7C" w:rsidP="00D06916">
      <w:pPr>
        <w:pStyle w:val="ConsPlusNormal"/>
        <w:spacing w:before="240"/>
        <w:ind w:firstLine="540"/>
        <w:jc w:val="both"/>
      </w:pPr>
      <w:r>
        <w:t>68.6.1.2. Метапредметные результаты:</w:t>
      </w:r>
    </w:p>
    <w:p w:rsidR="004E4C7C" w:rsidRDefault="004E4C7C" w:rsidP="00D06916">
      <w:pPr>
        <w:pStyle w:val="ConsPlusNormal"/>
        <w:spacing w:before="240"/>
        <w:ind w:firstLine="540"/>
        <w:jc w:val="both"/>
      </w:pPr>
      <w:r>
        <w:t>осознание необходимости охраны остаточного зрения, умение им пользоваться в учебной и практической деятельности;</w:t>
      </w:r>
    </w:p>
    <w:p w:rsidR="004E4C7C" w:rsidRDefault="004E4C7C" w:rsidP="00D06916">
      <w:pPr>
        <w:pStyle w:val="ConsPlusNormal"/>
        <w:spacing w:before="240"/>
        <w:ind w:firstLine="540"/>
        <w:jc w:val="both"/>
      </w:pPr>
      <w: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4E4C7C" w:rsidRDefault="004E4C7C" w:rsidP="00D06916">
      <w:pPr>
        <w:pStyle w:val="ConsPlusNormal"/>
        <w:spacing w:before="240"/>
        <w:ind w:firstLine="540"/>
        <w:jc w:val="both"/>
      </w:pPr>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4E4C7C" w:rsidRDefault="004E4C7C" w:rsidP="00D06916">
      <w:pPr>
        <w:pStyle w:val="ConsPlusNormal"/>
        <w:spacing w:before="240"/>
        <w:ind w:firstLine="540"/>
        <w:jc w:val="both"/>
      </w:pPr>
      <w:r>
        <w:t>развитие зрительного восприятия как перцептивного познавательного процесса;</w:t>
      </w:r>
    </w:p>
    <w:p w:rsidR="004E4C7C" w:rsidRDefault="004E4C7C" w:rsidP="00D06916">
      <w:pPr>
        <w:pStyle w:val="ConsPlusNormal"/>
        <w:spacing w:before="240"/>
        <w:ind w:firstLine="540"/>
        <w:jc w:val="both"/>
      </w:pPr>
      <w:r>
        <w:t>оценивание правильности выполнения перцептивного действия на уровне соответствия результатов требованиям поставленной задачи;</w:t>
      </w:r>
    </w:p>
    <w:p w:rsidR="004E4C7C" w:rsidRDefault="004E4C7C" w:rsidP="00D06916">
      <w:pPr>
        <w:pStyle w:val="ConsPlusNormal"/>
        <w:spacing w:before="240"/>
        <w:ind w:firstLine="540"/>
        <w:jc w:val="both"/>
      </w:pPr>
      <w:r>
        <w:t>самостоятельное выделение и формулирование познавательной цели в условиях зрительной перцептивной деятельности;</w:t>
      </w:r>
    </w:p>
    <w:p w:rsidR="004E4C7C" w:rsidRDefault="004E4C7C" w:rsidP="00D06916">
      <w:pPr>
        <w:pStyle w:val="ConsPlusNormal"/>
        <w:spacing w:before="240"/>
        <w:ind w:firstLine="540"/>
        <w:jc w:val="both"/>
      </w:pPr>
      <w:r>
        <w:t>алгоритмизация зрительных действий как компенсаторный способ достижения результата деятельности;</w:t>
      </w:r>
    </w:p>
    <w:p w:rsidR="004E4C7C" w:rsidRDefault="004E4C7C" w:rsidP="00D06916">
      <w:pPr>
        <w:pStyle w:val="ConsPlusNormal"/>
        <w:spacing w:before="240"/>
        <w:ind w:firstLine="540"/>
        <w:jc w:val="both"/>
      </w:pPr>
      <w:r>
        <w:t>анализ объектов с целью выделения опознавательных признаков (цвет, форма, величина, структура);</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p>
    <w:p w:rsidR="004E4C7C" w:rsidRDefault="004E4C7C" w:rsidP="00D06916">
      <w:pPr>
        <w:pStyle w:val="ConsPlusNormal"/>
        <w:spacing w:before="240"/>
        <w:ind w:firstLine="540"/>
        <w:jc w:val="both"/>
      </w:pPr>
      <w:r>
        <w:t>развитие зрительно-моторной координации;</w:t>
      </w:r>
    </w:p>
    <w:p w:rsidR="004E4C7C" w:rsidRDefault="004E4C7C" w:rsidP="00D06916">
      <w:pPr>
        <w:pStyle w:val="ConsPlusNormal"/>
        <w:spacing w:before="240"/>
        <w:ind w:firstLine="540"/>
        <w:jc w:val="both"/>
      </w:pPr>
      <w:r>
        <w:t>использование остаточного зрения в пространственной ориентировке;</w:t>
      </w:r>
    </w:p>
    <w:p w:rsidR="004E4C7C" w:rsidRDefault="004E4C7C" w:rsidP="00D06916">
      <w:pPr>
        <w:pStyle w:val="ConsPlusNormal"/>
        <w:spacing w:before="240"/>
        <w:ind w:firstLine="540"/>
        <w:jc w:val="both"/>
      </w:pPr>
      <w:r>
        <w:t>умение взаимодействовать с партнерами в системе координат "слепой - зрячий", "слепой - слепой" с использованием остаточного зрения.</w:t>
      </w:r>
    </w:p>
    <w:p w:rsidR="004E4C7C" w:rsidRDefault="004E4C7C" w:rsidP="00D06916">
      <w:pPr>
        <w:pStyle w:val="ConsPlusNormal"/>
        <w:jc w:val="both"/>
      </w:pPr>
    </w:p>
    <w:p w:rsidR="004E4C7C" w:rsidRDefault="004E4C7C" w:rsidP="00D06916">
      <w:pPr>
        <w:pStyle w:val="ConsPlusTitle"/>
        <w:ind w:firstLine="540"/>
        <w:jc w:val="both"/>
        <w:outlineLvl w:val="2"/>
      </w:pPr>
      <w:r>
        <w:t>68.7. Коррекционно-развивающая область: "Развитие осязания и мелкой моторики":</w:t>
      </w:r>
    </w:p>
    <w:p w:rsidR="004E4C7C" w:rsidRDefault="004E4C7C" w:rsidP="00D06916">
      <w:pPr>
        <w:pStyle w:val="ConsPlusNormal"/>
        <w:spacing w:before="240"/>
        <w:ind w:firstLine="540"/>
        <w:jc w:val="both"/>
      </w:pPr>
      <w: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4E4C7C" w:rsidRDefault="004E4C7C" w:rsidP="00D06916">
      <w:pPr>
        <w:pStyle w:val="ConsPlusNormal"/>
        <w:spacing w:before="240"/>
        <w:ind w:firstLine="540"/>
        <w:jc w:val="both"/>
      </w:pPr>
      <w: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4E4C7C" w:rsidRDefault="004E4C7C" w:rsidP="00D06916">
      <w:pPr>
        <w:pStyle w:val="ConsPlusNormal"/>
        <w:spacing w:before="240"/>
        <w:ind w:firstLine="540"/>
        <w:jc w:val="both"/>
      </w:pPr>
      <w:r>
        <w:t>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4E4C7C" w:rsidRDefault="004E4C7C" w:rsidP="00D06916">
      <w:pPr>
        <w:pStyle w:val="ConsPlusNormal"/>
        <w:spacing w:before="240"/>
        <w:ind w:firstLine="540"/>
        <w:jc w:val="both"/>
      </w:pPr>
      <w: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4E4C7C" w:rsidRDefault="004E4C7C" w:rsidP="00D06916">
      <w:pPr>
        <w:pStyle w:val="ConsPlusNormal"/>
        <w:spacing w:before="240"/>
        <w:ind w:firstLine="540"/>
        <w:jc w:val="both"/>
      </w:pPr>
      <w: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4E4C7C" w:rsidRDefault="004E4C7C" w:rsidP="00D06916">
      <w:pPr>
        <w:pStyle w:val="ConsPlusNormal"/>
        <w:spacing w:before="240"/>
        <w:ind w:firstLine="540"/>
        <w:jc w:val="both"/>
      </w:pPr>
      <w: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4E4C7C" w:rsidRDefault="004E4C7C" w:rsidP="00D06916">
      <w:pPr>
        <w:pStyle w:val="ConsPlusNormal"/>
        <w:spacing w:before="240"/>
        <w:ind w:firstLine="540"/>
        <w:jc w:val="both"/>
      </w:pPr>
      <w: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4E4C7C" w:rsidRDefault="004E4C7C" w:rsidP="00D06916">
      <w:pPr>
        <w:pStyle w:val="ConsPlusNormal"/>
        <w:spacing w:before="240"/>
        <w:ind w:firstLine="540"/>
        <w:jc w:val="both"/>
      </w:pPr>
      <w: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4E4C7C" w:rsidRDefault="004E4C7C" w:rsidP="00D06916">
      <w:pPr>
        <w:pStyle w:val="ConsPlusNormal"/>
        <w:spacing w:before="240"/>
        <w:ind w:firstLine="540"/>
        <w:jc w:val="both"/>
      </w:pPr>
      <w:r>
        <w:t>68.7.1. Планируемые результаты освоения коррекционного курса:</w:t>
      </w:r>
    </w:p>
    <w:p w:rsidR="004E4C7C" w:rsidRDefault="004E4C7C" w:rsidP="00D06916">
      <w:pPr>
        <w:pStyle w:val="ConsPlusNormal"/>
        <w:spacing w:before="240"/>
        <w:ind w:firstLine="540"/>
        <w:jc w:val="both"/>
      </w:pPr>
      <w:r>
        <w:t>68.7.1.1. Предметные результаты.</w:t>
      </w:r>
    </w:p>
    <w:p w:rsidR="004E4C7C" w:rsidRDefault="004E4C7C" w:rsidP="00D06916">
      <w:pPr>
        <w:pStyle w:val="ConsPlusNormal"/>
        <w:spacing w:before="240"/>
        <w:ind w:firstLine="540"/>
        <w:jc w:val="both"/>
      </w:pPr>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4E4C7C" w:rsidRDefault="004E4C7C" w:rsidP="00D06916">
      <w:pPr>
        <w:pStyle w:val="ConsPlusNormal"/>
        <w:spacing w:before="240"/>
        <w:ind w:firstLine="540"/>
        <w:jc w:val="both"/>
      </w:pPr>
      <w: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4E4C7C" w:rsidRDefault="004E4C7C" w:rsidP="00D06916">
      <w:pPr>
        <w:pStyle w:val="ConsPlusNormal"/>
        <w:spacing w:before="240"/>
        <w:ind w:firstLine="540"/>
        <w:jc w:val="both"/>
      </w:pPr>
      <w: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4E4C7C" w:rsidRDefault="004E4C7C" w:rsidP="00D06916">
      <w:pPr>
        <w:pStyle w:val="ConsPlusNormal"/>
        <w:spacing w:before="240"/>
        <w:ind w:firstLine="540"/>
        <w:jc w:val="both"/>
      </w:pPr>
      <w: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4E4C7C" w:rsidRDefault="004E4C7C" w:rsidP="00D06916">
      <w:pPr>
        <w:pStyle w:val="ConsPlusNormal"/>
        <w:spacing w:before="240"/>
        <w:ind w:firstLine="540"/>
        <w:jc w:val="both"/>
      </w:pPr>
      <w: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4E4C7C" w:rsidRDefault="004E4C7C" w:rsidP="00D06916">
      <w:pPr>
        <w:pStyle w:val="ConsPlusNormal"/>
        <w:spacing w:before="240"/>
        <w:ind w:firstLine="540"/>
        <w:jc w:val="both"/>
      </w:pPr>
      <w: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4E4C7C" w:rsidRDefault="004E4C7C" w:rsidP="00D06916">
      <w:pPr>
        <w:pStyle w:val="ConsPlusNormal"/>
        <w:spacing w:before="240"/>
        <w:ind w:firstLine="540"/>
        <w:jc w:val="both"/>
      </w:pPr>
      <w: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4E4C7C" w:rsidRDefault="004E4C7C" w:rsidP="00D06916">
      <w:pPr>
        <w:pStyle w:val="ConsPlusNormal"/>
        <w:spacing w:before="240"/>
        <w:ind w:firstLine="540"/>
        <w:jc w:val="both"/>
      </w:pPr>
      <w: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4E4C7C" w:rsidRDefault="004E4C7C" w:rsidP="00D06916">
      <w:pPr>
        <w:pStyle w:val="ConsPlusNormal"/>
        <w:spacing w:before="240"/>
        <w:ind w:firstLine="540"/>
        <w:jc w:val="both"/>
      </w:pPr>
      <w: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4E4C7C" w:rsidRDefault="004E4C7C" w:rsidP="00D06916">
      <w:pPr>
        <w:pStyle w:val="ConsPlusNormal"/>
        <w:spacing w:before="240"/>
        <w:ind w:firstLine="540"/>
        <w:jc w:val="both"/>
      </w:pPr>
      <w:r>
        <w:t>68.7.1.2. Метапредметные результаты:</w:t>
      </w:r>
    </w:p>
    <w:p w:rsidR="004E4C7C" w:rsidRDefault="004E4C7C" w:rsidP="00D06916">
      <w:pPr>
        <w:pStyle w:val="ConsPlusNormal"/>
        <w:spacing w:before="240"/>
        <w:ind w:firstLine="540"/>
        <w:jc w:val="both"/>
      </w:pPr>
      <w:r>
        <w:t>личностное самоопределение, восприятие "образа я" как субъекта, предметно-практической деятельности;</w:t>
      </w:r>
    </w:p>
    <w:p w:rsidR="004E4C7C" w:rsidRDefault="004E4C7C" w:rsidP="00D06916">
      <w:pPr>
        <w:pStyle w:val="ConsPlusNormal"/>
        <w:spacing w:before="240"/>
        <w:ind w:firstLine="540"/>
        <w:jc w:val="both"/>
      </w:pPr>
      <w: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4E4C7C" w:rsidRDefault="004E4C7C" w:rsidP="00D06916">
      <w:pPr>
        <w:pStyle w:val="ConsPlusNormal"/>
        <w:spacing w:before="240"/>
        <w:ind w:firstLine="540"/>
        <w:jc w:val="both"/>
      </w:pPr>
      <w:r>
        <w:t>планирование, регулирование, контроль и оценка осязательных действий;</w:t>
      </w:r>
    </w:p>
    <w:p w:rsidR="004E4C7C" w:rsidRDefault="004E4C7C" w:rsidP="00D06916">
      <w:pPr>
        <w:pStyle w:val="ConsPlusNormal"/>
        <w:spacing w:before="240"/>
        <w:ind w:firstLine="540"/>
        <w:jc w:val="both"/>
      </w:pPr>
      <w:r>
        <w:t>овладение навыками осязательного обследования;</w:t>
      </w:r>
    </w:p>
    <w:p w:rsidR="004E4C7C" w:rsidRDefault="004E4C7C" w:rsidP="00D06916">
      <w:pPr>
        <w:pStyle w:val="ConsPlusNormal"/>
        <w:spacing w:before="240"/>
        <w:ind w:firstLine="540"/>
        <w:jc w:val="both"/>
      </w:pPr>
      <w:r>
        <w:t>развитие мелкой моторики;</w:t>
      </w:r>
    </w:p>
    <w:p w:rsidR="004E4C7C" w:rsidRDefault="004E4C7C" w:rsidP="00D06916">
      <w:pPr>
        <w:pStyle w:val="ConsPlusNormal"/>
        <w:spacing w:before="240"/>
        <w:ind w:firstLine="540"/>
        <w:jc w:val="both"/>
      </w:pPr>
      <w:r>
        <w:t>самостоятельное выделение и формулирование познавательной цели в условиях осязательной деятельности;</w:t>
      </w:r>
    </w:p>
    <w:p w:rsidR="004E4C7C" w:rsidRDefault="004E4C7C" w:rsidP="00D06916">
      <w:pPr>
        <w:pStyle w:val="ConsPlusNormal"/>
        <w:spacing w:before="240"/>
        <w:ind w:firstLine="540"/>
        <w:jc w:val="both"/>
      </w:pPr>
      <w:r>
        <w:t>развитие учебно-познавательной деятельности в процессе осязания;</w:t>
      </w:r>
    </w:p>
    <w:p w:rsidR="004E4C7C" w:rsidRDefault="004E4C7C" w:rsidP="00D06916">
      <w:pPr>
        <w:pStyle w:val="ConsPlusNormal"/>
        <w:spacing w:before="240"/>
        <w:ind w:firstLine="540"/>
        <w:jc w:val="both"/>
      </w:pPr>
      <w:r>
        <w:t>формирование внутреннего плана на основе поэтапной отработки алгоритма осязательных действий;</w:t>
      </w:r>
    </w:p>
    <w:p w:rsidR="004E4C7C" w:rsidRDefault="004E4C7C" w:rsidP="00D06916">
      <w:pPr>
        <w:pStyle w:val="ConsPlusNormal"/>
        <w:spacing w:before="240"/>
        <w:ind w:firstLine="540"/>
        <w:jc w:val="both"/>
      </w:pPr>
      <w:r>
        <w:t>контроль результата осязательных действий с заданным образцом с целью обнаружения отклонений и отличий;</w:t>
      </w:r>
    </w:p>
    <w:p w:rsidR="004E4C7C" w:rsidRDefault="004E4C7C" w:rsidP="00D06916">
      <w:pPr>
        <w:pStyle w:val="ConsPlusNormal"/>
        <w:spacing w:before="240"/>
        <w:ind w:firstLine="540"/>
        <w:jc w:val="both"/>
      </w:pPr>
      <w:r>
        <w:t>умение вносить в ранее освоенные осязательные действия необходимые коррективы для достижения искомого результата;</w:t>
      </w:r>
    </w:p>
    <w:p w:rsidR="004E4C7C" w:rsidRDefault="004E4C7C" w:rsidP="00D06916">
      <w:pPr>
        <w:pStyle w:val="ConsPlusNormal"/>
        <w:spacing w:before="240"/>
        <w:ind w:firstLine="540"/>
        <w:jc w:val="both"/>
      </w:pPr>
      <w:r>
        <w:t>саморегуляция как способность мобилизации сил к волевому усилию в преодолении препятствий на пути осязательного познания мира;</w:t>
      </w:r>
    </w:p>
    <w:p w:rsidR="004E4C7C" w:rsidRDefault="004E4C7C" w:rsidP="00D06916">
      <w:pPr>
        <w:pStyle w:val="ConsPlusNormal"/>
        <w:spacing w:before="240"/>
        <w:ind w:firstLine="540"/>
        <w:jc w:val="both"/>
      </w:pPr>
      <w:r>
        <w:t>выбор наиболее эффективных и оптимальных способов решения осязательной задачи;</w:t>
      </w:r>
    </w:p>
    <w:p w:rsidR="004E4C7C" w:rsidRDefault="004E4C7C" w:rsidP="00D06916">
      <w:pPr>
        <w:pStyle w:val="ConsPlusNormal"/>
        <w:spacing w:before="240"/>
        <w:ind w:firstLine="540"/>
        <w:jc w:val="both"/>
      </w:pPr>
      <w:r>
        <w:t>контроль и оценка результатов тактильно-осязательного восприятия;</w:t>
      </w:r>
    </w:p>
    <w:p w:rsidR="004E4C7C" w:rsidRDefault="004E4C7C" w:rsidP="00D06916">
      <w:pPr>
        <w:pStyle w:val="ConsPlusNormal"/>
        <w:spacing w:before="240"/>
        <w:ind w:firstLine="540"/>
        <w:jc w:val="both"/>
      </w:pPr>
      <w:r>
        <w:t>анализ объектов с целью выделения признаков (существенных, несущественных) на основе тактильно-осязательного способа восприятия;</w:t>
      </w:r>
    </w:p>
    <w:p w:rsidR="004E4C7C" w:rsidRDefault="004E4C7C" w:rsidP="00D06916">
      <w:pPr>
        <w:pStyle w:val="ConsPlusNormal"/>
        <w:spacing w:before="240"/>
        <w:ind w:firstLine="540"/>
        <w:jc w:val="both"/>
      </w:pPr>
      <w:r>
        <w:t>составление целого из частей в результате изучения объектов в предметно-практической деятельности;</w:t>
      </w:r>
    </w:p>
    <w:p w:rsidR="004E4C7C" w:rsidRDefault="004E4C7C" w:rsidP="00D06916">
      <w:pPr>
        <w:pStyle w:val="ConsPlusNormal"/>
        <w:spacing w:before="240"/>
        <w:ind w:firstLine="540"/>
        <w:jc w:val="both"/>
      </w:pPr>
      <w:r>
        <w:t>алгоритмизация осязательных действий как компенсаторный способ достижения результата деятельности;</w:t>
      </w:r>
    </w:p>
    <w:p w:rsidR="004E4C7C" w:rsidRDefault="004E4C7C" w:rsidP="00D06916">
      <w:pPr>
        <w:pStyle w:val="ConsPlusNormal"/>
        <w:spacing w:before="240"/>
        <w:ind w:firstLine="540"/>
        <w:jc w:val="both"/>
      </w:pPr>
      <w:r>
        <w:t>развитие двигательной сферы и координации движений.</w:t>
      </w:r>
    </w:p>
    <w:p w:rsidR="004E4C7C" w:rsidRDefault="004E4C7C" w:rsidP="00D06916">
      <w:pPr>
        <w:pStyle w:val="ConsPlusNormal"/>
        <w:jc w:val="both"/>
      </w:pPr>
    </w:p>
    <w:p w:rsidR="004E4C7C" w:rsidRDefault="004E4C7C" w:rsidP="00D06916">
      <w:pPr>
        <w:pStyle w:val="ConsPlusTitle"/>
        <w:ind w:firstLine="540"/>
        <w:jc w:val="both"/>
        <w:outlineLvl w:val="2"/>
      </w:pPr>
      <w:r>
        <w:t>68.8. Коррекционно-развивающая область: "Развитие коммуникативной деятельности":</w:t>
      </w:r>
    </w:p>
    <w:p w:rsidR="004E4C7C" w:rsidRDefault="004E4C7C" w:rsidP="00D06916">
      <w:pPr>
        <w:pStyle w:val="ConsPlusNormal"/>
        <w:spacing w:before="240"/>
        <w:ind w:firstLine="540"/>
        <w:jc w:val="both"/>
      </w:pPr>
      <w: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w:t>
      </w:r>
    </w:p>
    <w:p w:rsidR="004E4C7C" w:rsidRDefault="004E4C7C" w:rsidP="00D06916">
      <w:pPr>
        <w:pStyle w:val="ConsPlusNormal"/>
        <w:spacing w:before="240"/>
        <w:ind w:firstLine="540"/>
        <w:jc w:val="both"/>
      </w:pPr>
      <w: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4E4C7C" w:rsidRDefault="004E4C7C" w:rsidP="00D06916">
      <w:pPr>
        <w:pStyle w:val="ConsPlusNormal"/>
        <w:spacing w:before="240"/>
        <w:ind w:firstLine="540"/>
        <w:jc w:val="both"/>
      </w:pPr>
      <w: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4E4C7C" w:rsidRDefault="004E4C7C" w:rsidP="00D06916">
      <w:pPr>
        <w:pStyle w:val="ConsPlusNormal"/>
        <w:spacing w:before="240"/>
        <w:ind w:firstLine="540"/>
        <w:jc w:val="both"/>
      </w:pPr>
      <w: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4E4C7C" w:rsidRDefault="004E4C7C" w:rsidP="00D06916">
      <w:pPr>
        <w:pStyle w:val="ConsPlusNormal"/>
        <w:spacing w:before="240"/>
        <w:ind w:firstLine="540"/>
        <w:jc w:val="both"/>
      </w:pPr>
      <w: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очередности высказываний. Развитие регулирующей функции эмоций в процессе общения. Формирование речевых моделей.</w:t>
      </w:r>
    </w:p>
    <w:p w:rsidR="004E4C7C" w:rsidRDefault="004E4C7C" w:rsidP="00D06916">
      <w:pPr>
        <w:pStyle w:val="ConsPlusNormal"/>
        <w:spacing w:before="240"/>
        <w:ind w:firstLine="540"/>
        <w:jc w:val="both"/>
      </w:pPr>
      <w:r>
        <w:t>68.8.1. Планируемые результаты освоения коррекционного курса:</w:t>
      </w:r>
    </w:p>
    <w:p w:rsidR="004E4C7C" w:rsidRDefault="004E4C7C" w:rsidP="00D06916">
      <w:pPr>
        <w:pStyle w:val="ConsPlusNormal"/>
        <w:spacing w:before="240"/>
        <w:ind w:firstLine="540"/>
        <w:jc w:val="both"/>
      </w:pPr>
      <w:r>
        <w:t>68.8.1.1. Предметные результаты.</w:t>
      </w:r>
    </w:p>
    <w:p w:rsidR="004E4C7C" w:rsidRDefault="004E4C7C" w:rsidP="00D06916">
      <w:pPr>
        <w:pStyle w:val="ConsPlusNormal"/>
        <w:spacing w:before="240"/>
        <w:ind w:firstLine="540"/>
        <w:jc w:val="both"/>
      </w:pPr>
      <w: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4E4C7C" w:rsidRDefault="004E4C7C" w:rsidP="00D06916">
      <w:pPr>
        <w:pStyle w:val="ConsPlusNormal"/>
        <w:spacing w:before="240"/>
        <w:ind w:firstLine="540"/>
        <w:jc w:val="both"/>
      </w:pPr>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4E4C7C" w:rsidRDefault="004E4C7C" w:rsidP="00D06916">
      <w:pPr>
        <w:pStyle w:val="ConsPlusNormal"/>
        <w:spacing w:before="240"/>
        <w:ind w:firstLine="540"/>
        <w:jc w:val="both"/>
      </w:pPr>
      <w:r>
        <w:t>У них будет развиваться межличностная система координат "слепой - зрячий", "слепой - слепой".</w:t>
      </w:r>
    </w:p>
    <w:p w:rsidR="004E4C7C" w:rsidRDefault="004E4C7C" w:rsidP="00D06916">
      <w:pPr>
        <w:pStyle w:val="ConsPlusNormal"/>
        <w:spacing w:before="240"/>
        <w:ind w:firstLine="540"/>
        <w:jc w:val="both"/>
      </w:pPr>
      <w:r>
        <w:t>Слепые обучающиеся расширят и углубят знания о себе, своих коммуникативных возможностях.</w:t>
      </w:r>
    </w:p>
    <w:p w:rsidR="004E4C7C" w:rsidRDefault="004E4C7C" w:rsidP="00D06916">
      <w:pPr>
        <w:pStyle w:val="ConsPlusNormal"/>
        <w:spacing w:before="240"/>
        <w:ind w:firstLine="540"/>
        <w:jc w:val="both"/>
      </w:pPr>
      <w:r>
        <w:t>Обучающиеся приобретут опыт самовыражения в мимике, жестах, пантомимике, в речи. У них сформируется положительная самооценка.</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4E4C7C" w:rsidRDefault="004E4C7C" w:rsidP="00D06916">
      <w:pPr>
        <w:pStyle w:val="ConsPlusNormal"/>
        <w:spacing w:before="240"/>
        <w:ind w:firstLine="540"/>
        <w:jc w:val="both"/>
      </w:pPr>
      <w: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4E4C7C" w:rsidRDefault="004E4C7C" w:rsidP="00D06916">
      <w:pPr>
        <w:pStyle w:val="ConsPlusNormal"/>
        <w:spacing w:before="240"/>
        <w:ind w:firstLine="540"/>
        <w:jc w:val="both"/>
      </w:pPr>
      <w: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4E4C7C" w:rsidRDefault="004E4C7C" w:rsidP="00D06916">
      <w:pPr>
        <w:pStyle w:val="ConsPlusNormal"/>
        <w:spacing w:before="240"/>
        <w:ind w:firstLine="540"/>
        <w:jc w:val="both"/>
      </w:pPr>
      <w: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4E4C7C" w:rsidRDefault="004E4C7C" w:rsidP="00D06916">
      <w:pPr>
        <w:pStyle w:val="ConsPlusNormal"/>
        <w:spacing w:before="240"/>
        <w:ind w:firstLine="540"/>
        <w:jc w:val="both"/>
      </w:pPr>
      <w: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высказывания; строить и использовать речевые модели.</w:t>
      </w:r>
    </w:p>
    <w:p w:rsidR="004E4C7C" w:rsidRDefault="004E4C7C" w:rsidP="00D06916">
      <w:pPr>
        <w:pStyle w:val="ConsPlusNormal"/>
        <w:spacing w:before="240"/>
        <w:ind w:firstLine="540"/>
        <w:jc w:val="both"/>
      </w:pPr>
      <w:r>
        <w:t>68.8.1.2. Метапредметные результаты:</w:t>
      </w:r>
    </w:p>
    <w:p w:rsidR="004E4C7C" w:rsidRDefault="004E4C7C" w:rsidP="00D06916">
      <w:pPr>
        <w:pStyle w:val="ConsPlusNormal"/>
        <w:spacing w:before="240"/>
        <w:ind w:firstLine="540"/>
        <w:jc w:val="both"/>
      </w:pPr>
      <w:r>
        <w:t>личностное самоопределение, восприятие "образа я" как субъекта коммуникативной деятельности;</w:t>
      </w:r>
    </w:p>
    <w:p w:rsidR="004E4C7C" w:rsidRDefault="004E4C7C" w:rsidP="00D06916">
      <w:pPr>
        <w:pStyle w:val="ConsPlusNormal"/>
        <w:spacing w:before="240"/>
        <w:ind w:firstLine="540"/>
        <w:jc w:val="both"/>
      </w:pPr>
      <w:r>
        <w:t>установление связи между целью коммуникативной деятельности, мотивом и результатом общения;</w:t>
      </w:r>
    </w:p>
    <w:p w:rsidR="004E4C7C" w:rsidRDefault="004E4C7C" w:rsidP="00D06916">
      <w:pPr>
        <w:pStyle w:val="ConsPlusNormal"/>
        <w:spacing w:before="240"/>
        <w:ind w:firstLine="540"/>
        <w:jc w:val="both"/>
      </w:pPr>
      <w:r>
        <w:t>понимание значения овладения навыками коммуникации для осмысления социального окружения, своего места в нем;</w:t>
      </w:r>
    </w:p>
    <w:p w:rsidR="004E4C7C" w:rsidRDefault="004E4C7C" w:rsidP="00D06916">
      <w:pPr>
        <w:pStyle w:val="ConsPlusNormal"/>
        <w:spacing w:before="240"/>
        <w:ind w:firstLine="540"/>
        <w:jc w:val="both"/>
      </w:pPr>
      <w:r>
        <w:t>установка на деловое общение, социальное взаимодействие в учебной и внеурочной деятельности;</w:t>
      </w:r>
    </w:p>
    <w:p w:rsidR="004E4C7C" w:rsidRDefault="004E4C7C" w:rsidP="00D06916">
      <w:pPr>
        <w:pStyle w:val="ConsPlusNormal"/>
        <w:spacing w:before="240"/>
        <w:ind w:firstLine="540"/>
        <w:jc w:val="both"/>
      </w:pPr>
      <w:r>
        <w:t>использование знаний и умений в области вербальной и невербальной коммуникации;</w:t>
      </w:r>
    </w:p>
    <w:p w:rsidR="004E4C7C" w:rsidRDefault="004E4C7C" w:rsidP="00D06916">
      <w:pPr>
        <w:pStyle w:val="ConsPlusNormal"/>
        <w:spacing w:before="240"/>
        <w:ind w:firstLine="540"/>
        <w:jc w:val="both"/>
      </w:pPr>
      <w:r>
        <w:t>адекватное использование речевых средств для решения различных коммуникативных задач, владение диалогической формой речи;</w:t>
      </w:r>
    </w:p>
    <w:p w:rsidR="004E4C7C" w:rsidRDefault="004E4C7C" w:rsidP="00D06916">
      <w:pPr>
        <w:pStyle w:val="ConsPlusNormal"/>
        <w:spacing w:before="240"/>
        <w:ind w:firstLine="540"/>
        <w:jc w:val="both"/>
      </w:pPr>
      <w:r>
        <w:t>моделирование ситуаций общения, социального взаимодействия как способа устранения коммуникативных трудностей;</w:t>
      </w:r>
    </w:p>
    <w:p w:rsidR="004E4C7C" w:rsidRDefault="004E4C7C" w:rsidP="00D06916">
      <w:pPr>
        <w:pStyle w:val="ConsPlusNormal"/>
        <w:spacing w:before="240"/>
        <w:ind w:firstLine="540"/>
        <w:jc w:val="both"/>
      </w:pPr>
      <w:r>
        <w:t>использование компенсаторных способов, остаточного зрения для решения различных коммуникативных задач;</w:t>
      </w:r>
    </w:p>
    <w:p w:rsidR="004E4C7C" w:rsidRDefault="004E4C7C" w:rsidP="00D06916">
      <w:pPr>
        <w:pStyle w:val="ConsPlusNormal"/>
        <w:spacing w:before="240"/>
        <w:ind w:firstLine="540"/>
        <w:jc w:val="both"/>
      </w:pPr>
      <w: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4E4C7C" w:rsidRDefault="004E4C7C" w:rsidP="00D06916">
      <w:pPr>
        <w:pStyle w:val="ConsPlusNormal"/>
        <w:spacing w:before="240"/>
        <w:ind w:firstLine="540"/>
        <w:jc w:val="both"/>
      </w:pPr>
      <w:r>
        <w:t>умение произвольно и выразительно строить контекстную речь с учетом целей коммуникации, особенностей слушателя.</w:t>
      </w:r>
    </w:p>
    <w:p w:rsidR="004E4C7C" w:rsidRDefault="004E4C7C" w:rsidP="00D06916">
      <w:pPr>
        <w:pStyle w:val="ConsPlusNormal"/>
        <w:jc w:val="both"/>
      </w:pPr>
    </w:p>
    <w:p w:rsidR="004E4C7C" w:rsidRDefault="004E4C7C" w:rsidP="00D06916">
      <w:pPr>
        <w:pStyle w:val="ConsPlusTitle"/>
        <w:ind w:firstLine="540"/>
        <w:jc w:val="both"/>
        <w:outlineLvl w:val="2"/>
      </w:pPr>
      <w:r>
        <w:t>68.9. Коррекционно-развивающая область: "Ритмика":</w:t>
      </w:r>
    </w:p>
    <w:p w:rsidR="004E4C7C" w:rsidRDefault="004E4C7C" w:rsidP="00D06916">
      <w:pPr>
        <w:pStyle w:val="ConsPlusNormal"/>
        <w:spacing w:before="240"/>
        <w:ind w:firstLine="540"/>
        <w:jc w:val="both"/>
      </w:pPr>
      <w:r>
        <w:t>1. Ритмика (теоретические сведения): ритмическая деятельность и ее роль в жизни человека, ее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4E4C7C" w:rsidRDefault="004E4C7C" w:rsidP="00D06916">
      <w:pPr>
        <w:pStyle w:val="ConsPlusNormal"/>
        <w:spacing w:before="240"/>
        <w:ind w:firstLine="540"/>
        <w:jc w:val="both"/>
      </w:pPr>
      <w: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4E4C7C" w:rsidRDefault="004E4C7C" w:rsidP="00D06916">
      <w:pPr>
        <w:pStyle w:val="ConsPlusNormal"/>
        <w:spacing w:before="240"/>
        <w:ind w:firstLine="540"/>
        <w:jc w:val="both"/>
      </w:pPr>
      <w: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4E4C7C" w:rsidRDefault="004E4C7C" w:rsidP="00D06916">
      <w:pPr>
        <w:pStyle w:val="ConsPlusNormal"/>
        <w:spacing w:before="240"/>
        <w:ind w:firstLine="540"/>
        <w:jc w:val="both"/>
      </w:pPr>
      <w: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4E4C7C" w:rsidRDefault="004E4C7C" w:rsidP="00D06916">
      <w:pPr>
        <w:pStyle w:val="ConsPlusNormal"/>
        <w:spacing w:before="240"/>
        <w:ind w:firstLine="540"/>
        <w:jc w:val="both"/>
      </w:pPr>
      <w: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4E4C7C" w:rsidRDefault="004E4C7C" w:rsidP="00D06916">
      <w:pPr>
        <w:pStyle w:val="ConsPlusNormal"/>
        <w:spacing w:before="240"/>
        <w:ind w:firstLine="540"/>
        <w:jc w:val="both"/>
      </w:pPr>
      <w: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4E4C7C" w:rsidRDefault="004E4C7C" w:rsidP="00D06916">
      <w:pPr>
        <w:pStyle w:val="ConsPlusNormal"/>
        <w:spacing w:before="240"/>
        <w:ind w:firstLine="540"/>
        <w:jc w:val="both"/>
      </w:pPr>
      <w:r>
        <w:t>7. Танцы. Красота движения. Танец. Хоровод. Хлопки. Красивые, изящные движения. Виды танцев. Веселые, грустные мелодии. Народные мелодии.</w:t>
      </w:r>
    </w:p>
    <w:p w:rsidR="004E4C7C" w:rsidRDefault="004E4C7C" w:rsidP="00D06916">
      <w:pPr>
        <w:pStyle w:val="ConsPlusNormal"/>
        <w:spacing w:before="240"/>
        <w:ind w:firstLine="540"/>
        <w:jc w:val="both"/>
      </w:pPr>
      <w: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4E4C7C" w:rsidRDefault="004E4C7C" w:rsidP="00D06916">
      <w:pPr>
        <w:pStyle w:val="ConsPlusNormal"/>
        <w:spacing w:before="240"/>
        <w:ind w:firstLine="540"/>
        <w:jc w:val="both"/>
      </w:pPr>
      <w:r>
        <w:t>68.9.1. Планируемые результаты освоения коррекционного курса:</w:t>
      </w:r>
    </w:p>
    <w:p w:rsidR="004E4C7C" w:rsidRDefault="004E4C7C" w:rsidP="00D06916">
      <w:pPr>
        <w:pStyle w:val="ConsPlusNormal"/>
        <w:spacing w:before="240"/>
        <w:ind w:firstLine="540"/>
        <w:jc w:val="both"/>
      </w:pPr>
      <w:r>
        <w:t>68.9.1.1. Предметные результаты.</w:t>
      </w:r>
    </w:p>
    <w:p w:rsidR="004E4C7C" w:rsidRDefault="004E4C7C" w:rsidP="00D06916">
      <w:pPr>
        <w:pStyle w:val="ConsPlusNormal"/>
        <w:spacing w:before="240"/>
        <w:ind w:firstLine="540"/>
        <w:jc w:val="both"/>
      </w:pPr>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4E4C7C" w:rsidRDefault="004E4C7C" w:rsidP="00D06916">
      <w:pPr>
        <w:pStyle w:val="ConsPlusNormal"/>
        <w:spacing w:before="240"/>
        <w:ind w:firstLine="540"/>
        <w:jc w:val="both"/>
      </w:pPr>
      <w: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4E4C7C" w:rsidRDefault="004E4C7C" w:rsidP="00D06916">
      <w:pPr>
        <w:pStyle w:val="ConsPlusNormal"/>
        <w:spacing w:before="240"/>
        <w:ind w:firstLine="540"/>
        <w:jc w:val="both"/>
      </w:pPr>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4E4C7C" w:rsidRDefault="004E4C7C" w:rsidP="00D06916">
      <w:pPr>
        <w:pStyle w:val="ConsPlusNormal"/>
        <w:spacing w:before="240"/>
        <w:ind w:firstLine="540"/>
        <w:jc w:val="both"/>
      </w:pPr>
      <w:r>
        <w:t>Слепой обучающийся научится:</w:t>
      </w:r>
    </w:p>
    <w:p w:rsidR="004E4C7C" w:rsidRDefault="004E4C7C" w:rsidP="00D06916">
      <w:pPr>
        <w:pStyle w:val="ConsPlusNormal"/>
        <w:spacing w:before="240"/>
        <w:ind w:firstLine="540"/>
        <w:jc w:val="both"/>
      </w:pPr>
      <w:r>
        <w:t>1. Ритмика (теоретические сведения): осознавать ритмическую деятельность и ее роль в жизни человека, понимать ее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4E4C7C" w:rsidRDefault="004E4C7C" w:rsidP="00D06916">
      <w:pPr>
        <w:pStyle w:val="ConsPlusNormal"/>
        <w:spacing w:before="240"/>
        <w:ind w:firstLine="540"/>
        <w:jc w:val="both"/>
      </w:pPr>
      <w: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4E4C7C" w:rsidRDefault="004E4C7C" w:rsidP="00D06916">
      <w:pPr>
        <w:pStyle w:val="ConsPlusNormal"/>
        <w:spacing w:before="240"/>
        <w:ind w:firstLine="540"/>
        <w:jc w:val="both"/>
      </w:pPr>
      <w: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4E4C7C" w:rsidRDefault="004E4C7C" w:rsidP="00D06916">
      <w:pPr>
        <w:pStyle w:val="ConsPlusNormal"/>
        <w:spacing w:before="240"/>
        <w:ind w:firstLine="540"/>
        <w:jc w:val="both"/>
      </w:pPr>
      <w: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речевок; правильно захватывать предмет для выполнения определенного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4E4C7C" w:rsidRDefault="004E4C7C" w:rsidP="00D06916">
      <w:pPr>
        <w:pStyle w:val="ConsPlusNormal"/>
        <w:spacing w:before="240"/>
        <w:ind w:firstLine="540"/>
        <w:jc w:val="both"/>
      </w:pPr>
      <w: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4E4C7C" w:rsidRDefault="004E4C7C" w:rsidP="00D06916">
      <w:pPr>
        <w:pStyle w:val="ConsPlusNormal"/>
        <w:spacing w:before="240"/>
        <w:ind w:firstLine="540"/>
        <w:jc w:val="both"/>
      </w:pPr>
      <w: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4E4C7C" w:rsidRDefault="004E4C7C" w:rsidP="00D06916">
      <w:pPr>
        <w:pStyle w:val="ConsPlusNormal"/>
        <w:spacing w:before="240"/>
        <w:ind w:firstLine="540"/>
        <w:jc w:val="both"/>
      </w:pPr>
      <w:r>
        <w:t>7. Танцы: принимать базовые исходные позиции и выполнять движения изучаемого танца; выполнять танцевальные движения в общем ритме и темпе с партнерами;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4E4C7C" w:rsidRDefault="004E4C7C" w:rsidP="00D06916">
      <w:pPr>
        <w:pStyle w:val="ConsPlusNormal"/>
        <w:spacing w:before="240"/>
        <w:ind w:firstLine="540"/>
        <w:jc w:val="both"/>
      </w:pPr>
      <w: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4E4C7C" w:rsidRDefault="004E4C7C" w:rsidP="00D06916">
      <w:pPr>
        <w:pStyle w:val="ConsPlusNormal"/>
        <w:spacing w:before="240"/>
        <w:ind w:firstLine="540"/>
        <w:jc w:val="both"/>
      </w:pPr>
      <w:r>
        <w:t>68.9.1.2. Метапредметные результаты:</w:t>
      </w:r>
    </w:p>
    <w:p w:rsidR="004E4C7C" w:rsidRDefault="004E4C7C" w:rsidP="00D06916">
      <w:pPr>
        <w:pStyle w:val="ConsPlusNormal"/>
        <w:spacing w:before="240"/>
        <w:ind w:firstLine="540"/>
        <w:jc w:val="both"/>
      </w:pPr>
      <w:r>
        <w:t>установление связи между целью занятий ритмической деятельностью, мотивом и результатом выполнения ритмического упражнения;</w:t>
      </w:r>
    </w:p>
    <w:p w:rsidR="004E4C7C" w:rsidRDefault="004E4C7C" w:rsidP="00D06916">
      <w:pPr>
        <w:pStyle w:val="ConsPlusNormal"/>
        <w:spacing w:before="240"/>
        <w:ind w:firstLine="540"/>
        <w:jc w:val="both"/>
      </w:pPr>
      <w:r>
        <w:t>двигательная самореализация слепого обучающегося;</w:t>
      </w:r>
    </w:p>
    <w:p w:rsidR="004E4C7C" w:rsidRDefault="004E4C7C" w:rsidP="00D06916">
      <w:pPr>
        <w:pStyle w:val="ConsPlusNormal"/>
        <w:spacing w:before="240"/>
        <w:ind w:firstLine="540"/>
        <w:jc w:val="both"/>
      </w:pPr>
      <w:r>
        <w:t>восприятие "образа я" как субъекта музыкально-двигательной, танцевальной деятельности;</w:t>
      </w:r>
    </w:p>
    <w:p w:rsidR="004E4C7C" w:rsidRDefault="004E4C7C" w:rsidP="00D06916">
      <w:pPr>
        <w:pStyle w:val="ConsPlusNormal"/>
        <w:spacing w:before="240"/>
        <w:ind w:firstLine="540"/>
        <w:jc w:val="both"/>
      </w:pPr>
      <w: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4E4C7C" w:rsidRDefault="004E4C7C" w:rsidP="00D06916">
      <w:pPr>
        <w:pStyle w:val="ConsPlusNormal"/>
        <w:spacing w:before="240"/>
        <w:ind w:firstLine="540"/>
        <w:jc w:val="both"/>
      </w:pPr>
      <w:r>
        <w:t>планирование и умение придерживаться заданной последовательности движений, действий;</w:t>
      </w:r>
    </w:p>
    <w:p w:rsidR="004E4C7C" w:rsidRDefault="004E4C7C" w:rsidP="00D06916">
      <w:pPr>
        <w:pStyle w:val="ConsPlusNormal"/>
        <w:spacing w:before="240"/>
        <w:ind w:firstLine="540"/>
        <w:jc w:val="both"/>
      </w:pPr>
      <w:r>
        <w:t>эстетические и смысловые ориентации, направленные на развитие потребности в двигательном и творческом самовыражении;</w:t>
      </w:r>
    </w:p>
    <w:p w:rsidR="004E4C7C" w:rsidRDefault="004E4C7C" w:rsidP="00D06916">
      <w:pPr>
        <w:pStyle w:val="ConsPlusNormal"/>
        <w:spacing w:before="240"/>
        <w:ind w:firstLine="540"/>
        <w:jc w:val="both"/>
      </w:pPr>
      <w:r>
        <w:t>развитие чувства ритма, связи движений с музыкой, координации движений;</w:t>
      </w:r>
    </w:p>
    <w:p w:rsidR="004E4C7C" w:rsidRDefault="004E4C7C" w:rsidP="00D06916">
      <w:pPr>
        <w:pStyle w:val="ConsPlusNormal"/>
        <w:spacing w:before="240"/>
        <w:ind w:firstLine="540"/>
        <w:jc w:val="both"/>
      </w:pPr>
      <w:r>
        <w:t>саморегуляция как способность к выполнению движений, двигательных действий;</w:t>
      </w:r>
    </w:p>
    <w:p w:rsidR="004E4C7C" w:rsidRDefault="004E4C7C" w:rsidP="00D06916">
      <w:pPr>
        <w:pStyle w:val="ConsPlusNormal"/>
        <w:spacing w:before="240"/>
        <w:ind w:firstLine="540"/>
        <w:jc w:val="both"/>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4E4C7C" w:rsidRDefault="004E4C7C" w:rsidP="00D06916">
      <w:pPr>
        <w:pStyle w:val="ConsPlusNormal"/>
        <w:spacing w:before="240"/>
        <w:ind w:firstLine="540"/>
        <w:jc w:val="both"/>
      </w:pPr>
      <w:r>
        <w:t>установка на здоровьесберегающее поведение, ориентация на выполнение правил здорового и безопасного образа жизни;</w:t>
      </w:r>
    </w:p>
    <w:p w:rsidR="004E4C7C" w:rsidRDefault="004E4C7C" w:rsidP="00D06916">
      <w:pPr>
        <w:pStyle w:val="ConsPlusNormal"/>
        <w:spacing w:before="240"/>
        <w:ind w:firstLine="540"/>
        <w:jc w:val="both"/>
      </w:pPr>
      <w:r>
        <w:t>развитие мотивации к преодолению трудностей;</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потребность в двигательной активности и самореализации;</w:t>
      </w:r>
    </w:p>
    <w:p w:rsidR="004E4C7C" w:rsidRDefault="004E4C7C" w:rsidP="00D06916">
      <w:pPr>
        <w:pStyle w:val="ConsPlusNormal"/>
        <w:spacing w:before="240"/>
        <w:ind w:firstLine="540"/>
        <w:jc w:val="both"/>
      </w:pPr>
      <w: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4E4C7C" w:rsidRDefault="004E4C7C" w:rsidP="00D06916">
      <w:pPr>
        <w:pStyle w:val="ConsPlusNormal"/>
        <w:spacing w:before="240"/>
        <w:ind w:firstLine="540"/>
        <w:jc w:val="both"/>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4E4C7C" w:rsidRDefault="004E4C7C" w:rsidP="00D06916">
      <w:pPr>
        <w:pStyle w:val="ConsPlusNormal"/>
        <w:spacing w:before="240"/>
        <w:ind w:firstLine="540"/>
        <w:jc w:val="both"/>
      </w:pPr>
      <w:r>
        <w:t>умение различать способ и результат деятельности при выполнении танцевальных движений;</w:t>
      </w:r>
    </w:p>
    <w:p w:rsidR="004E4C7C" w:rsidRDefault="004E4C7C" w:rsidP="00D06916">
      <w:pPr>
        <w:pStyle w:val="ConsPlusNormal"/>
        <w:spacing w:before="240"/>
        <w:ind w:firstLine="540"/>
        <w:jc w:val="both"/>
      </w:pPr>
      <w:r>
        <w:t>умение взаимодействовать со сверстниками и взрослыми на занятиях ритмической гимнастикой;</w:t>
      </w:r>
    </w:p>
    <w:p w:rsidR="004E4C7C" w:rsidRDefault="004E4C7C" w:rsidP="00D06916">
      <w:pPr>
        <w:pStyle w:val="ConsPlusNormal"/>
        <w:spacing w:before="240"/>
        <w:ind w:firstLine="540"/>
        <w:jc w:val="both"/>
      </w:pPr>
      <w:r>
        <w:t>алгоритмизация практических действий при выполнении танцевальных движений;</w:t>
      </w:r>
    </w:p>
    <w:p w:rsidR="004E4C7C" w:rsidRDefault="004E4C7C" w:rsidP="00D06916">
      <w:pPr>
        <w:pStyle w:val="ConsPlusNormal"/>
        <w:spacing w:before="240"/>
        <w:ind w:firstLine="540"/>
        <w:jc w:val="both"/>
      </w:pPr>
      <w:r>
        <w:t>умение взаимодействовать с социальным окружением при овладении элементами танцев, танцами;</w:t>
      </w:r>
    </w:p>
    <w:p w:rsidR="004E4C7C" w:rsidRDefault="004E4C7C" w:rsidP="00D06916">
      <w:pPr>
        <w:pStyle w:val="ConsPlusNormal"/>
        <w:spacing w:before="240"/>
        <w:ind w:firstLine="540"/>
        <w:jc w:val="both"/>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на занятиях ритмикой;</w:t>
      </w:r>
    </w:p>
    <w:p w:rsidR="004E4C7C" w:rsidRDefault="004E4C7C" w:rsidP="00D06916">
      <w:pPr>
        <w:pStyle w:val="ConsPlusNormal"/>
        <w:spacing w:before="240"/>
        <w:ind w:firstLine="540"/>
        <w:jc w:val="both"/>
      </w:pPr>
      <w: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4E4C7C" w:rsidRDefault="004E4C7C" w:rsidP="00D06916">
      <w:pPr>
        <w:pStyle w:val="ConsPlusNormal"/>
        <w:jc w:val="both"/>
      </w:pPr>
    </w:p>
    <w:p w:rsidR="004E4C7C" w:rsidRDefault="004E4C7C" w:rsidP="00D06916">
      <w:pPr>
        <w:pStyle w:val="ConsPlusTitle"/>
        <w:ind w:firstLine="540"/>
        <w:jc w:val="both"/>
        <w:outlineLvl w:val="2"/>
      </w:pPr>
      <w:r>
        <w:t>68.10. Коррекционно-развивающая область: "Тифлотехника":</w:t>
      </w:r>
    </w:p>
    <w:p w:rsidR="004E4C7C" w:rsidRDefault="004E4C7C" w:rsidP="00D06916">
      <w:pPr>
        <w:pStyle w:val="ConsPlusNormal"/>
        <w:spacing w:before="240"/>
        <w:ind w:firstLine="540"/>
        <w:jc w:val="both"/>
      </w:pPr>
      <w: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4E4C7C" w:rsidRDefault="004E4C7C" w:rsidP="00D06916">
      <w:pPr>
        <w:pStyle w:val="ConsPlusNormal"/>
        <w:spacing w:before="240"/>
        <w:ind w:firstLine="540"/>
        <w:jc w:val="both"/>
      </w:pPr>
      <w: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4E4C7C" w:rsidRDefault="004E4C7C" w:rsidP="00D06916">
      <w:pPr>
        <w:pStyle w:val="ConsPlusNormal"/>
        <w:spacing w:before="240"/>
        <w:ind w:firstLine="540"/>
        <w:jc w:val="both"/>
      </w:pPr>
      <w: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4E4C7C" w:rsidRDefault="004E4C7C" w:rsidP="00D06916">
      <w:pPr>
        <w:pStyle w:val="ConsPlusNormal"/>
        <w:spacing w:before="240"/>
        <w:ind w:firstLine="540"/>
        <w:jc w:val="both"/>
      </w:pPr>
      <w:r>
        <w:t>68.10.1. Планируемые результаты освоения коррекционного курса:</w:t>
      </w:r>
    </w:p>
    <w:p w:rsidR="004E4C7C" w:rsidRDefault="004E4C7C" w:rsidP="00D06916">
      <w:pPr>
        <w:pStyle w:val="ConsPlusNormal"/>
        <w:spacing w:before="240"/>
        <w:ind w:firstLine="540"/>
        <w:jc w:val="both"/>
      </w:pPr>
      <w: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w:t>
      </w:r>
    </w:p>
    <w:p w:rsidR="004E4C7C" w:rsidRDefault="004E4C7C" w:rsidP="00D06916">
      <w:pPr>
        <w:pStyle w:val="ConsPlusNormal"/>
        <w:spacing w:before="240"/>
        <w:ind w:firstLine="540"/>
        <w:jc w:val="both"/>
      </w:pPr>
      <w:r>
        <w:t>68.10.1.2. Метапредметные результаты:</w:t>
      </w:r>
    </w:p>
    <w:p w:rsidR="004E4C7C" w:rsidRDefault="004E4C7C" w:rsidP="00D06916">
      <w:pPr>
        <w:pStyle w:val="ConsPlusNormal"/>
        <w:spacing w:before="240"/>
        <w:ind w:firstLine="540"/>
        <w:jc w:val="both"/>
      </w:pPr>
      <w:r>
        <w:t>владение осязательным и слуховым способом восприятия информации;</w:t>
      </w:r>
    </w:p>
    <w:p w:rsidR="004E4C7C" w:rsidRDefault="004E4C7C" w:rsidP="00D06916">
      <w:pPr>
        <w:pStyle w:val="ConsPlusNormal"/>
        <w:spacing w:before="240"/>
        <w:ind w:firstLine="540"/>
        <w:jc w:val="both"/>
      </w:pPr>
      <w:r>
        <w:t>умение соотносить свои действия с планируемыми результатами;</w:t>
      </w:r>
    </w:p>
    <w:p w:rsidR="004E4C7C" w:rsidRDefault="004E4C7C" w:rsidP="00D06916">
      <w:pPr>
        <w:pStyle w:val="ConsPlusNormal"/>
        <w:spacing w:before="240"/>
        <w:ind w:firstLine="540"/>
        <w:jc w:val="both"/>
      </w:pPr>
      <w:r>
        <w:t>умение осуществлять контроль своей деятельности в процессе достижения результата;</w:t>
      </w:r>
    </w:p>
    <w:p w:rsidR="004E4C7C" w:rsidRDefault="004E4C7C" w:rsidP="00D06916">
      <w:pPr>
        <w:pStyle w:val="ConsPlusNormal"/>
        <w:spacing w:before="240"/>
        <w:ind w:firstLine="540"/>
        <w:jc w:val="both"/>
      </w:pPr>
      <w: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E4C7C" w:rsidRDefault="004E4C7C" w:rsidP="00D06916">
      <w:pPr>
        <w:pStyle w:val="ConsPlusNormal"/>
        <w:spacing w:before="240"/>
        <w:ind w:firstLine="540"/>
        <w:jc w:val="both"/>
      </w:pPr>
      <w:r>
        <w:t>готовность использовать полученные знания при изучении других предметов.</w:t>
      </w:r>
    </w:p>
    <w:p w:rsidR="004E4C7C" w:rsidRDefault="004E4C7C" w:rsidP="00D06916">
      <w:pPr>
        <w:pStyle w:val="ConsPlusNormal"/>
        <w:jc w:val="both"/>
      </w:pPr>
    </w:p>
    <w:p w:rsidR="004E4C7C" w:rsidRDefault="004E4C7C" w:rsidP="00D06916">
      <w:pPr>
        <w:pStyle w:val="ConsPlusTitle"/>
        <w:ind w:firstLine="540"/>
        <w:jc w:val="both"/>
        <w:outlineLvl w:val="2"/>
      </w:pPr>
      <w:r>
        <w:t>68.11. Программа формирования УУД.</w:t>
      </w:r>
    </w:p>
    <w:p w:rsidR="004E4C7C" w:rsidRDefault="004E4C7C" w:rsidP="00D06916">
      <w:pPr>
        <w:pStyle w:val="ConsPlusNormal"/>
        <w:spacing w:before="240"/>
        <w:ind w:firstLine="540"/>
        <w:jc w:val="both"/>
      </w:pPr>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4E4C7C" w:rsidRDefault="004E4C7C" w:rsidP="00D06916">
      <w:pPr>
        <w:pStyle w:val="ConsPlusNormal"/>
        <w:spacing w:before="240"/>
        <w:ind w:firstLine="540"/>
        <w:jc w:val="both"/>
      </w:pPr>
      <w:r>
        <w:t xml:space="preserve">Программа формирования УУД направлена на обеспечение системно-деятельностного подхода, положенного в основу </w:t>
      </w:r>
      <w:hyperlink r:id="rId159" w:history="1">
        <w:r>
          <w:rPr>
            <w:color w:val="0000FF"/>
          </w:rPr>
          <w:t>ФГОС</w:t>
        </w:r>
      </w:hyperlink>
      <w:r>
        <w:t xml:space="preserve">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путем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4E4C7C" w:rsidRDefault="004E4C7C" w:rsidP="00D06916">
      <w:pPr>
        <w:pStyle w:val="ConsPlusNormal"/>
        <w:spacing w:before="240"/>
        <w:ind w:firstLine="540"/>
        <w:jc w:val="both"/>
      </w:pPr>
      <w:r>
        <w:t>68.11.1. Программа формирования УУД слепых обучающихся:</w:t>
      </w:r>
    </w:p>
    <w:p w:rsidR="004E4C7C" w:rsidRDefault="004E4C7C" w:rsidP="00D06916">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4E4C7C" w:rsidRDefault="004E4C7C" w:rsidP="00D06916">
      <w:pPr>
        <w:pStyle w:val="ConsPlusNormal"/>
        <w:spacing w:before="240"/>
        <w:ind w:firstLine="540"/>
        <w:jc w:val="both"/>
      </w:pPr>
      <w:r>
        <w:t>определяет понятие, функции, состав и характеристики УУД, доступных для освоения слепым обучающимся;</w:t>
      </w:r>
    </w:p>
    <w:p w:rsidR="004E4C7C" w:rsidRDefault="004E4C7C" w:rsidP="00D06916">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4E4C7C" w:rsidRDefault="004E4C7C" w:rsidP="00D06916">
      <w:pPr>
        <w:pStyle w:val="ConsPlusNormal"/>
        <w:spacing w:before="240"/>
        <w:ind w:firstLine="540"/>
        <w:jc w:val="both"/>
      </w:pPr>
      <w: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4E4C7C" w:rsidRDefault="004E4C7C" w:rsidP="00D06916">
      <w:pPr>
        <w:pStyle w:val="ConsPlusNormal"/>
        <w:spacing w:before="240"/>
        <w:ind w:firstLine="540"/>
        <w:jc w:val="both"/>
      </w:pPr>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4E4C7C" w:rsidRDefault="004E4C7C" w:rsidP="00D06916">
      <w:pPr>
        <w:pStyle w:val="ConsPlusNormal"/>
        <w:spacing w:before="240"/>
        <w:ind w:firstLine="540"/>
        <w:jc w:val="both"/>
      </w:pPr>
      <w:r>
        <w:t>68.11.2. Ценностными ориентирами начального общего образования слепых обучающихся выступают:</w:t>
      </w:r>
    </w:p>
    <w:p w:rsidR="004E4C7C" w:rsidRDefault="004E4C7C" w:rsidP="00D06916">
      <w:pPr>
        <w:pStyle w:val="ConsPlusNormal"/>
        <w:spacing w:before="240"/>
        <w:ind w:firstLine="540"/>
        <w:jc w:val="both"/>
      </w:pPr>
      <w: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4E4C7C" w:rsidRDefault="004E4C7C" w:rsidP="00D06916">
      <w:pPr>
        <w:pStyle w:val="ConsPlusNormal"/>
        <w:spacing w:before="240"/>
        <w:ind w:firstLine="540"/>
        <w:jc w:val="both"/>
      </w:pPr>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 - зрячий", "слепой - слепой";</w:t>
      </w:r>
    </w:p>
    <w:p w:rsidR="004E4C7C" w:rsidRDefault="004E4C7C" w:rsidP="00D06916">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p>
    <w:p w:rsidR="004E4C7C" w:rsidRDefault="004E4C7C" w:rsidP="00D06916">
      <w:pPr>
        <w:pStyle w:val="ConsPlusNormal"/>
        <w:spacing w:before="240"/>
        <w:ind w:firstLine="540"/>
        <w:jc w:val="both"/>
      </w:pPr>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4E4C7C" w:rsidRDefault="004E4C7C" w:rsidP="00D06916">
      <w:pPr>
        <w:pStyle w:val="ConsPlusNormal"/>
        <w:spacing w:before="240"/>
        <w:ind w:firstLine="540"/>
        <w:jc w:val="both"/>
      </w:pPr>
      <w: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целеустремленности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4E4C7C" w:rsidRDefault="004E4C7C" w:rsidP="00D06916">
      <w:pPr>
        <w:pStyle w:val="ConsPlusNormal"/>
        <w:spacing w:before="240"/>
        <w:ind w:firstLine="540"/>
        <w:jc w:val="both"/>
      </w:pPr>
      <w:r>
        <w:t>Формирование у слепых обучающихся УУД, представляющих обобщенные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4E4C7C" w:rsidRDefault="004E4C7C" w:rsidP="00D06916">
      <w:pPr>
        <w:pStyle w:val="ConsPlusNormal"/>
        <w:spacing w:before="240"/>
        <w:ind w:firstLine="540"/>
        <w:jc w:val="both"/>
      </w:pPr>
      <w:r>
        <w:t>68.11.3. Функции УУД:</w:t>
      </w:r>
    </w:p>
    <w:p w:rsidR="004E4C7C" w:rsidRDefault="004E4C7C" w:rsidP="00D06916">
      <w:pPr>
        <w:pStyle w:val="ConsPlusNormal"/>
        <w:spacing w:before="240"/>
        <w:ind w:firstLine="540"/>
        <w:jc w:val="both"/>
      </w:pPr>
      <w: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4C7C" w:rsidRDefault="004E4C7C" w:rsidP="00D06916">
      <w:pPr>
        <w:pStyle w:val="ConsPlusNormal"/>
        <w:spacing w:before="240"/>
        <w:ind w:firstLine="540"/>
        <w:jc w:val="both"/>
      </w:pPr>
      <w:r>
        <w:t>создание условий для гармоничного развития личности и ее самореализации; обеспечение успешного усвоения знаний, умений, навыков в любой предметной и коррекционно-развивающей области;</w:t>
      </w:r>
    </w:p>
    <w:p w:rsidR="004E4C7C" w:rsidRDefault="004E4C7C" w:rsidP="00D06916">
      <w:pPr>
        <w:pStyle w:val="ConsPlusNormal"/>
        <w:spacing w:before="240"/>
        <w:ind w:firstLine="540"/>
        <w:jc w:val="both"/>
      </w:pPr>
      <w: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4E4C7C" w:rsidRDefault="004E4C7C" w:rsidP="00D06916">
      <w:pPr>
        <w:pStyle w:val="ConsPlusNormal"/>
        <w:spacing w:before="240"/>
        <w:ind w:firstLine="540"/>
        <w:jc w:val="both"/>
      </w:pPr>
      <w:r>
        <w:t>обеспечение преемственности учебно-познавательного процесса.</w:t>
      </w:r>
    </w:p>
    <w:p w:rsidR="004E4C7C" w:rsidRDefault="004E4C7C" w:rsidP="00D06916">
      <w:pPr>
        <w:pStyle w:val="ConsPlusNormal"/>
        <w:spacing w:before="240"/>
        <w:ind w:firstLine="540"/>
        <w:jc w:val="both"/>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ее предметного содержания.</w:t>
      </w:r>
    </w:p>
    <w:p w:rsidR="004E4C7C" w:rsidRDefault="004E4C7C" w:rsidP="00D06916">
      <w:pPr>
        <w:pStyle w:val="ConsPlusNormal"/>
        <w:spacing w:before="240"/>
        <w:ind w:firstLine="540"/>
        <w:jc w:val="both"/>
      </w:pPr>
      <w:r>
        <w:t>УУД обеспечивают этапы усвоения учебного содержания, развития их самостоятельности и определенной независимости от зрячих.</w:t>
      </w:r>
    </w:p>
    <w:p w:rsidR="004E4C7C" w:rsidRDefault="004E4C7C" w:rsidP="00D06916">
      <w:pPr>
        <w:pStyle w:val="ConsPlusNormal"/>
        <w:spacing w:before="240"/>
        <w:ind w:firstLine="540"/>
        <w:jc w:val="both"/>
      </w:pPr>
      <w: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4E4C7C" w:rsidRDefault="004E4C7C" w:rsidP="00D06916">
      <w:pPr>
        <w:pStyle w:val="ConsPlusNormal"/>
        <w:spacing w:before="240"/>
        <w:ind w:firstLine="540"/>
        <w:jc w:val="both"/>
      </w:pPr>
      <w:r>
        <w:t>1. Личностные УУД включают:</w:t>
      </w:r>
    </w:p>
    <w:p w:rsidR="004E4C7C" w:rsidRDefault="004E4C7C" w:rsidP="00D06916">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4E4C7C" w:rsidRDefault="004E4C7C" w:rsidP="00D06916">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4E4C7C" w:rsidRDefault="004E4C7C" w:rsidP="00D06916">
      <w:pPr>
        <w:pStyle w:val="ConsPlusNormal"/>
        <w:spacing w:before="240"/>
        <w:ind w:firstLine="540"/>
        <w:jc w:val="both"/>
      </w:pPr>
      <w:r>
        <w:t>учебно-познавательный интерес к учебному материалу;</w:t>
      </w:r>
    </w:p>
    <w:p w:rsidR="004E4C7C" w:rsidRDefault="004E4C7C" w:rsidP="00D06916">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4E4C7C" w:rsidRDefault="004E4C7C" w:rsidP="00D06916">
      <w:pPr>
        <w:pStyle w:val="ConsPlusNormal"/>
        <w:spacing w:before="240"/>
        <w:ind w:firstLine="540"/>
        <w:jc w:val="both"/>
      </w:pPr>
      <w: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p>
    <w:p w:rsidR="004E4C7C" w:rsidRDefault="004E4C7C" w:rsidP="00D06916">
      <w:pPr>
        <w:pStyle w:val="ConsPlusNormal"/>
        <w:spacing w:before="240"/>
        <w:ind w:firstLine="540"/>
        <w:jc w:val="both"/>
      </w:pPr>
      <w:r>
        <w:t>способность к оценке своей учебной деятельности;</w:t>
      </w:r>
    </w:p>
    <w:p w:rsidR="004E4C7C" w:rsidRDefault="004E4C7C" w:rsidP="00D06916">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4E4C7C" w:rsidRDefault="004E4C7C" w:rsidP="00D06916">
      <w:pPr>
        <w:pStyle w:val="ConsPlusNormal"/>
        <w:spacing w:before="240"/>
        <w:ind w:firstLine="540"/>
        <w:jc w:val="both"/>
      </w:pPr>
      <w:r>
        <w:t>знание основных моральных норм и ориентацию на их выполнение;</w:t>
      </w:r>
    </w:p>
    <w:p w:rsidR="004E4C7C" w:rsidRDefault="004E4C7C" w:rsidP="00D06916">
      <w:pPr>
        <w:pStyle w:val="ConsPlusNormal"/>
        <w:spacing w:before="240"/>
        <w:ind w:firstLine="540"/>
        <w:jc w:val="both"/>
      </w:pPr>
      <w: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4E4C7C" w:rsidRDefault="004E4C7C" w:rsidP="00D06916">
      <w:pPr>
        <w:pStyle w:val="ConsPlusNormal"/>
        <w:spacing w:before="240"/>
        <w:ind w:firstLine="540"/>
        <w:jc w:val="both"/>
      </w:pPr>
      <w:r>
        <w:t>потребность в двигательной активности, мобильность;</w:t>
      </w:r>
    </w:p>
    <w:p w:rsidR="004E4C7C" w:rsidRDefault="004E4C7C" w:rsidP="00D06916">
      <w:pPr>
        <w:pStyle w:val="ConsPlusNormal"/>
        <w:spacing w:before="240"/>
        <w:ind w:firstLine="540"/>
        <w:jc w:val="both"/>
      </w:pPr>
      <w:r>
        <w:t>ориентацию на самостоятельность, активность, социально-бытовую независимость;</w:t>
      </w:r>
    </w:p>
    <w:p w:rsidR="004E4C7C" w:rsidRDefault="004E4C7C" w:rsidP="00D06916">
      <w:pPr>
        <w:pStyle w:val="ConsPlusNormal"/>
        <w:spacing w:before="240"/>
        <w:ind w:firstLine="540"/>
        <w:jc w:val="both"/>
      </w:pPr>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овладение доступными видами искусства.</w:t>
      </w:r>
    </w:p>
    <w:p w:rsidR="004E4C7C" w:rsidRDefault="004E4C7C" w:rsidP="00D06916">
      <w:pPr>
        <w:pStyle w:val="ConsPlusNormal"/>
        <w:spacing w:before="240"/>
        <w:ind w:firstLine="540"/>
        <w:jc w:val="both"/>
      </w:pPr>
      <w:r>
        <w:t>2. Регулятивные УУД представлены следующими умениями:</w:t>
      </w:r>
    </w:p>
    <w:p w:rsidR="004E4C7C" w:rsidRDefault="004E4C7C" w:rsidP="00D06916">
      <w:pPr>
        <w:pStyle w:val="ConsPlusNormal"/>
        <w:spacing w:before="240"/>
        <w:ind w:firstLine="540"/>
        <w:jc w:val="both"/>
      </w:pPr>
      <w:r>
        <w:t>принимать и сохранять учебную задачу;</w:t>
      </w:r>
    </w:p>
    <w:p w:rsidR="004E4C7C" w:rsidRDefault="004E4C7C" w:rsidP="00D06916">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4E4C7C" w:rsidRDefault="004E4C7C" w:rsidP="00D06916">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осуществлять итоговый и пошаговый контроль по результату;</w:t>
      </w:r>
    </w:p>
    <w:p w:rsidR="004E4C7C" w:rsidRDefault="004E4C7C" w:rsidP="00D06916">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E4C7C" w:rsidRDefault="004E4C7C" w:rsidP="00D06916">
      <w:pPr>
        <w:pStyle w:val="ConsPlusNormal"/>
        <w:spacing w:before="240"/>
        <w:ind w:firstLine="540"/>
        <w:jc w:val="both"/>
      </w:pPr>
      <w:r>
        <w:t>адекватно воспринимать предложения и оценку педагогических работников, сверстников, родителей (законных представителей) и других людей;</w:t>
      </w:r>
    </w:p>
    <w:p w:rsidR="004E4C7C" w:rsidRDefault="004E4C7C" w:rsidP="00D06916">
      <w:pPr>
        <w:pStyle w:val="ConsPlusNormal"/>
        <w:spacing w:before="240"/>
        <w:ind w:firstLine="540"/>
        <w:jc w:val="both"/>
      </w:pPr>
      <w:r>
        <w:t>адекватно использовать сохранные анализаторы для формирования компенсаторных способов действия;</w:t>
      </w:r>
    </w:p>
    <w:p w:rsidR="004E4C7C" w:rsidRDefault="004E4C7C" w:rsidP="00D06916">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4E4C7C" w:rsidRDefault="004E4C7C" w:rsidP="00D06916">
      <w:pPr>
        <w:pStyle w:val="ConsPlusNormal"/>
        <w:spacing w:before="240"/>
        <w:ind w:firstLine="540"/>
        <w:jc w:val="both"/>
      </w:pPr>
      <w:r>
        <w:t>умение адекватно запрашивать и принимать необходимую практическую помощь;</w:t>
      </w:r>
    </w:p>
    <w:p w:rsidR="004E4C7C" w:rsidRDefault="004E4C7C" w:rsidP="00D06916">
      <w:pPr>
        <w:pStyle w:val="ConsPlusNormal"/>
        <w:spacing w:before="240"/>
        <w:ind w:firstLine="540"/>
        <w:jc w:val="both"/>
      </w:pPr>
      <w:r>
        <w:t>осуществлять алгоритмизацию действий как основу компенсации.</w:t>
      </w:r>
    </w:p>
    <w:p w:rsidR="004E4C7C" w:rsidRDefault="004E4C7C" w:rsidP="00D06916">
      <w:pPr>
        <w:pStyle w:val="ConsPlusNormal"/>
        <w:spacing w:before="240"/>
        <w:ind w:firstLine="540"/>
        <w:jc w:val="both"/>
      </w:pPr>
      <w:r>
        <w:t>3. Познавательные УУД представлены следующими умениями:</w:t>
      </w:r>
    </w:p>
    <w:p w:rsidR="004E4C7C" w:rsidRDefault="004E4C7C" w:rsidP="00D06916">
      <w:pPr>
        <w:pStyle w:val="ConsPlusNormal"/>
        <w:spacing w:before="240"/>
        <w:ind w:firstLine="540"/>
        <w:jc w:val="both"/>
      </w:pPr>
      <w:r>
        <w:t>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энциклопедий, справочников (включая электронные, цифровые), Интернет;</w:t>
      </w:r>
    </w:p>
    <w:p w:rsidR="004E4C7C" w:rsidRDefault="004E4C7C" w:rsidP="00D06916">
      <w:pPr>
        <w:pStyle w:val="ConsPlusNormal"/>
        <w:spacing w:before="240"/>
        <w:ind w:firstLine="540"/>
        <w:jc w:val="both"/>
      </w:pPr>
      <w: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использовать знаково-символические средства, в том числе модели и схемы, для решения задач;</w:t>
      </w:r>
    </w:p>
    <w:p w:rsidR="004E4C7C" w:rsidRDefault="004E4C7C" w:rsidP="00D06916">
      <w:pPr>
        <w:pStyle w:val="ConsPlusNormal"/>
        <w:spacing w:before="240"/>
        <w:ind w:firstLine="540"/>
        <w:jc w:val="both"/>
      </w:pPr>
      <w:r>
        <w:t>строить сообщения в устной и письменной форме;</w:t>
      </w:r>
    </w:p>
    <w:p w:rsidR="004E4C7C" w:rsidRDefault="004E4C7C" w:rsidP="00D06916">
      <w:pPr>
        <w:pStyle w:val="ConsPlusNormal"/>
        <w:spacing w:before="240"/>
        <w:ind w:firstLine="540"/>
        <w:jc w:val="both"/>
      </w:pPr>
      <w:r>
        <w:t>ориентироваться на разнообразие способов решения задач;</w:t>
      </w:r>
    </w:p>
    <w:p w:rsidR="004E4C7C" w:rsidRDefault="004E4C7C" w:rsidP="00D06916">
      <w:pPr>
        <w:pStyle w:val="ConsPlusNormal"/>
        <w:spacing w:before="240"/>
        <w:ind w:firstLine="540"/>
        <w:jc w:val="both"/>
      </w:pPr>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E4C7C" w:rsidRDefault="004E4C7C" w:rsidP="00D06916">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4E4C7C" w:rsidRDefault="004E4C7C" w:rsidP="00D06916">
      <w:pPr>
        <w:pStyle w:val="ConsPlusNormal"/>
        <w:spacing w:before="240"/>
        <w:ind w:firstLine="540"/>
        <w:jc w:val="both"/>
      </w:pPr>
      <w:r>
        <w:t>устанавливать причинно-следственные связи в изучаемом круге явлений;</w:t>
      </w:r>
    </w:p>
    <w:p w:rsidR="004E4C7C" w:rsidRDefault="004E4C7C" w:rsidP="00D06916">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устанавливать аналогии;</w:t>
      </w:r>
    </w:p>
    <w:p w:rsidR="004E4C7C" w:rsidRDefault="004E4C7C" w:rsidP="00D06916">
      <w:pPr>
        <w:pStyle w:val="ConsPlusNormal"/>
        <w:spacing w:before="240"/>
        <w:ind w:firstLine="540"/>
        <w:jc w:val="both"/>
      </w:pPr>
      <w:r>
        <w:t>владеть рядом общих приемов решения задач;</w:t>
      </w:r>
    </w:p>
    <w:p w:rsidR="004E4C7C" w:rsidRDefault="004E4C7C" w:rsidP="00D06916">
      <w:pPr>
        <w:pStyle w:val="ConsPlusNormal"/>
        <w:spacing w:before="240"/>
        <w:ind w:firstLine="540"/>
        <w:jc w:val="both"/>
      </w:pPr>
      <w:r>
        <w:t>предупреждать вербализм знаний и умений;</w:t>
      </w:r>
    </w:p>
    <w:p w:rsidR="004E4C7C" w:rsidRDefault="004E4C7C" w:rsidP="00D06916">
      <w:pPr>
        <w:pStyle w:val="ConsPlusNormal"/>
        <w:spacing w:before="240"/>
        <w:ind w:firstLine="540"/>
        <w:jc w:val="both"/>
      </w:pPr>
      <w:r>
        <w:t>устанавливать связь чувственного и логического;</w:t>
      </w:r>
    </w:p>
    <w:p w:rsidR="004E4C7C" w:rsidRDefault="004E4C7C" w:rsidP="00D06916">
      <w:pPr>
        <w:pStyle w:val="ConsPlusNormal"/>
        <w:spacing w:before="240"/>
        <w:ind w:firstLine="540"/>
        <w:jc w:val="both"/>
      </w:pPr>
      <w:r>
        <w:t>владеть компенсаторными способами познавательной деятельности.</w:t>
      </w:r>
    </w:p>
    <w:p w:rsidR="004E4C7C" w:rsidRDefault="004E4C7C" w:rsidP="00D06916">
      <w:pPr>
        <w:pStyle w:val="ConsPlusNormal"/>
        <w:spacing w:before="240"/>
        <w:ind w:firstLine="540"/>
        <w:jc w:val="both"/>
      </w:pPr>
      <w:r>
        <w:t>4. Коммуникативные УУД представлены следующими умениями:</w:t>
      </w:r>
    </w:p>
    <w:p w:rsidR="004E4C7C" w:rsidRDefault="004E4C7C" w:rsidP="00D06916">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4E4C7C" w:rsidRDefault="004E4C7C" w:rsidP="00D06916">
      <w:pPr>
        <w:pStyle w:val="ConsPlusNormal"/>
        <w:spacing w:before="240"/>
        <w:ind w:firstLine="540"/>
        <w:jc w:val="both"/>
      </w:pPr>
      <w:r>
        <w:t>учитывать разные мнения и стремиться к координации различных позиций в сотрудничестве;</w:t>
      </w:r>
    </w:p>
    <w:p w:rsidR="004E4C7C" w:rsidRDefault="004E4C7C" w:rsidP="00D06916">
      <w:pPr>
        <w:pStyle w:val="ConsPlusNormal"/>
        <w:spacing w:before="240"/>
        <w:ind w:firstLine="540"/>
        <w:jc w:val="both"/>
      </w:pPr>
      <w:r>
        <w:t>формулировать собственное мнение и позицию;</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научится адекватно использовать компенсаторные способы, остаточное зрение для решения различных коммуникативных задач;</w:t>
      </w:r>
    </w:p>
    <w:p w:rsidR="004E4C7C" w:rsidRDefault="004E4C7C" w:rsidP="00D06916">
      <w:pPr>
        <w:pStyle w:val="ConsPlusNormal"/>
        <w:spacing w:before="240"/>
        <w:ind w:firstLine="540"/>
        <w:jc w:val="both"/>
      </w:pPr>
      <w:r>
        <w:t>использовать адекватные невербальные средства общения для взаимодействия с партнером.</w:t>
      </w:r>
    </w:p>
    <w:p w:rsidR="004E4C7C" w:rsidRDefault="004E4C7C" w:rsidP="00D06916">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4E4C7C" w:rsidRDefault="004E4C7C" w:rsidP="00D06916">
      <w:pPr>
        <w:pStyle w:val="ConsPlusNormal"/>
        <w:spacing w:before="240"/>
        <w:ind w:firstLine="540"/>
        <w:jc w:val="both"/>
      </w:pPr>
      <w: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p>
    <w:p w:rsidR="004E4C7C" w:rsidRDefault="004E4C7C" w:rsidP="00D06916">
      <w:pPr>
        <w:pStyle w:val="ConsPlusNormal"/>
        <w:spacing w:before="240"/>
        <w:ind w:firstLine="540"/>
        <w:jc w:val="both"/>
      </w:pPr>
      <w:r>
        <w:t>Каждый учебный предмет, курс коррекционно-развивающей области раскрывает определенные возможности для формирования УУД у слепых обучающихся.</w:t>
      </w:r>
    </w:p>
    <w:p w:rsidR="004E4C7C" w:rsidRDefault="004E4C7C" w:rsidP="00D06916">
      <w:pPr>
        <w:pStyle w:val="ConsPlusNormal"/>
        <w:spacing w:before="240"/>
        <w:ind w:firstLine="540"/>
        <w:jc w:val="both"/>
      </w:pPr>
      <w:r>
        <w:t>В рамках учебных предметов формируются следующие УУД:</w:t>
      </w:r>
    </w:p>
    <w:p w:rsidR="004E4C7C" w:rsidRDefault="004E4C7C" w:rsidP="00D06916">
      <w:pPr>
        <w:pStyle w:val="ConsPlusNormal"/>
        <w:spacing w:before="240"/>
        <w:ind w:firstLine="540"/>
        <w:jc w:val="both"/>
      </w:pPr>
      <w: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путем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4E4C7C" w:rsidRDefault="004E4C7C" w:rsidP="00D06916">
      <w:pPr>
        <w:pStyle w:val="ConsPlusNormal"/>
        <w:spacing w:before="240"/>
        <w:ind w:firstLine="540"/>
        <w:jc w:val="both"/>
      </w:pPr>
      <w:r>
        <w:t>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нравственно-этическое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учетом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 - зрячий", "слепой - слепой" при обсуждении прочитанных произведений.</w:t>
      </w:r>
    </w:p>
    <w:p w:rsidR="004E4C7C" w:rsidRDefault="004E4C7C" w:rsidP="00D06916">
      <w:pPr>
        <w:pStyle w:val="ConsPlusNormal"/>
        <w:spacing w:before="240"/>
        <w:ind w:firstLine="540"/>
        <w:jc w:val="both"/>
      </w:pPr>
      <w: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свое мнение в понятной для собеседника форме; умение взаимодействовать с партнерами в системе координат "слепой - зрячий", "слепой - 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4E4C7C" w:rsidRDefault="004E4C7C" w:rsidP="00D06916">
      <w:pPr>
        <w:pStyle w:val="ConsPlusNormal"/>
        <w:spacing w:before="240"/>
        <w:ind w:firstLine="540"/>
        <w:jc w:val="both"/>
      </w:pPr>
      <w: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приемы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 - зрячий", "слепой - 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4E4C7C" w:rsidRDefault="004E4C7C" w:rsidP="00D06916">
      <w:pPr>
        <w:pStyle w:val="ConsPlusNormal"/>
        <w:spacing w:before="240"/>
        <w:ind w:firstLine="540"/>
        <w:jc w:val="both"/>
      </w:pPr>
      <w: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ее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 - зрячий", "слепой - 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партнером; 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6. 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ее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 - зрячий", "слепой - слепой" в процессе освоения изобразительной деятельности.</w:t>
      </w:r>
    </w:p>
    <w:p w:rsidR="004E4C7C" w:rsidRDefault="004E4C7C" w:rsidP="00D06916">
      <w:pPr>
        <w:pStyle w:val="ConsPlusNormal"/>
        <w:spacing w:before="240"/>
        <w:ind w:firstLine="540"/>
        <w:jc w:val="both"/>
      </w:pPr>
      <w:r>
        <w:t>7. Музыка: развитие чувства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 - зрячий", "слепой - 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4E4C7C" w:rsidRDefault="004E4C7C" w:rsidP="00D06916">
      <w:pPr>
        <w:pStyle w:val="ConsPlusNormal"/>
        <w:spacing w:before="240"/>
        <w:ind w:firstLine="540"/>
        <w:jc w:val="both"/>
      </w:pPr>
      <w: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4E4C7C" w:rsidRDefault="004E4C7C" w:rsidP="00D06916">
      <w:pPr>
        <w:pStyle w:val="ConsPlusNormal"/>
        <w:spacing w:before="240"/>
        <w:ind w:firstLine="540"/>
        <w:jc w:val="both"/>
      </w:pPr>
      <w:r>
        <w:t>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4E4C7C" w:rsidRDefault="004E4C7C" w:rsidP="00D06916">
      <w:pPr>
        <w:pStyle w:val="ConsPlusNormal"/>
        <w:spacing w:before="240"/>
        <w:ind w:firstLine="540"/>
        <w:jc w:val="both"/>
      </w:pPr>
      <w:r>
        <w:t>В рамках курсов коррекционно-развивающей области формируются следующие УУД:</w:t>
      </w:r>
    </w:p>
    <w:p w:rsidR="004E4C7C" w:rsidRDefault="004E4C7C" w:rsidP="00D06916">
      <w:pPr>
        <w:pStyle w:val="ConsPlusNormal"/>
        <w:spacing w:before="240"/>
        <w:ind w:firstLine="540"/>
        <w:jc w:val="both"/>
      </w:pPr>
      <w: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4E4C7C" w:rsidRDefault="004E4C7C" w:rsidP="00D06916">
      <w:pPr>
        <w:pStyle w:val="ConsPlusNormal"/>
        <w:spacing w:before="240"/>
        <w:ind w:firstLine="540"/>
        <w:jc w:val="both"/>
      </w:pPr>
      <w: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4E4C7C" w:rsidRDefault="004E4C7C" w:rsidP="00D06916">
      <w:pPr>
        <w:pStyle w:val="ConsPlusNormal"/>
        <w:spacing w:before="240"/>
        <w:ind w:firstLine="540"/>
        <w:jc w:val="both"/>
      </w:pPr>
      <w:r>
        <w:t>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 - зрячий", "слепой - слепой" с использованием остаточного зрения.</w:t>
      </w:r>
    </w:p>
    <w:p w:rsidR="004E4C7C" w:rsidRDefault="004E4C7C" w:rsidP="00D06916">
      <w:pPr>
        <w:pStyle w:val="ConsPlusNormal"/>
        <w:spacing w:before="240"/>
        <w:ind w:firstLine="540"/>
        <w:jc w:val="both"/>
      </w:pPr>
      <w:r>
        <w:t>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деятельности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4E4C7C" w:rsidRDefault="004E4C7C" w:rsidP="00D06916">
      <w:pPr>
        <w:pStyle w:val="ConsPlusNormal"/>
        <w:spacing w:before="240"/>
        <w:ind w:firstLine="540"/>
        <w:jc w:val="both"/>
      </w:pPr>
      <w: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учетом целей коммуникации, особенностей слушателя.</w:t>
      </w:r>
    </w:p>
    <w:p w:rsidR="004E4C7C" w:rsidRDefault="004E4C7C" w:rsidP="00D06916">
      <w:pPr>
        <w:pStyle w:val="ConsPlusNormal"/>
        <w:spacing w:before="240"/>
        <w:ind w:firstLine="540"/>
        <w:jc w:val="both"/>
      </w:pPr>
      <w:r>
        <w:t>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4E4C7C" w:rsidRDefault="004E4C7C" w:rsidP="00D06916">
      <w:pPr>
        <w:pStyle w:val="ConsPlusNormal"/>
        <w:spacing w:before="240"/>
        <w:ind w:firstLine="540"/>
        <w:jc w:val="both"/>
      </w:pPr>
      <w: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4E4C7C" w:rsidRDefault="004E4C7C" w:rsidP="00D06916">
      <w:pPr>
        <w:pStyle w:val="ConsPlusNormal"/>
        <w:jc w:val="both"/>
      </w:pPr>
    </w:p>
    <w:p w:rsidR="004E4C7C" w:rsidRDefault="004E4C7C" w:rsidP="00D06916">
      <w:pPr>
        <w:pStyle w:val="ConsPlusTitle"/>
        <w:ind w:firstLine="540"/>
        <w:jc w:val="both"/>
        <w:outlineLvl w:val="2"/>
      </w:pPr>
      <w:r>
        <w:t>68.12. Программа коррекционной работы.</w:t>
      </w:r>
    </w:p>
    <w:p w:rsidR="004E4C7C" w:rsidRDefault="004E4C7C" w:rsidP="00D06916">
      <w:pPr>
        <w:pStyle w:val="ConsPlusNormal"/>
        <w:spacing w:before="240"/>
        <w:ind w:firstLine="540"/>
        <w:jc w:val="both"/>
      </w:pPr>
      <w: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4E4C7C" w:rsidRDefault="004E4C7C" w:rsidP="00D06916">
      <w:pPr>
        <w:pStyle w:val="ConsPlusNormal"/>
        <w:spacing w:before="240"/>
        <w:ind w:firstLine="540"/>
        <w:jc w:val="both"/>
      </w:pPr>
      <w:r>
        <w:t>68.12.2. Задачи:</w:t>
      </w:r>
    </w:p>
    <w:p w:rsidR="004E4C7C" w:rsidRDefault="004E4C7C" w:rsidP="00D06916">
      <w:pPr>
        <w:pStyle w:val="ConsPlusNormal"/>
        <w:spacing w:before="240"/>
        <w:ind w:firstLine="540"/>
        <w:jc w:val="both"/>
      </w:pPr>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4E4C7C" w:rsidRDefault="004E4C7C" w:rsidP="00D06916">
      <w:pPr>
        <w:pStyle w:val="ConsPlusNormal"/>
        <w:spacing w:before="240"/>
        <w:ind w:firstLine="540"/>
        <w:jc w:val="both"/>
      </w:pPr>
      <w:r>
        <w:t>создание условий для формирования у слепых умений и навыков, способствующих их социальной адаптации и интеграции;</w:t>
      </w:r>
    </w:p>
    <w:p w:rsidR="004E4C7C" w:rsidRDefault="004E4C7C" w:rsidP="00D06916">
      <w:pPr>
        <w:pStyle w:val="ConsPlusNormal"/>
        <w:spacing w:before="240"/>
        <w:ind w:firstLine="540"/>
        <w:jc w:val="both"/>
      </w:pPr>
      <w:r>
        <w:t>профилактика возникновения вторичных отклонений в развитии, коррекция физического развития;</w:t>
      </w:r>
    </w:p>
    <w:p w:rsidR="004E4C7C" w:rsidRDefault="004E4C7C" w:rsidP="00D06916">
      <w:pPr>
        <w:pStyle w:val="ConsPlusNormal"/>
        <w:spacing w:before="240"/>
        <w:ind w:firstLine="540"/>
        <w:jc w:val="both"/>
      </w:pPr>
      <w:r>
        <w:t>оптимизация процесса освоения слепыми обучающимися АООП НОО;</w:t>
      </w:r>
    </w:p>
    <w:p w:rsidR="004E4C7C" w:rsidRDefault="004E4C7C" w:rsidP="00D06916">
      <w:pPr>
        <w:pStyle w:val="ConsPlusNormal"/>
        <w:spacing w:before="240"/>
        <w:ind w:firstLine="540"/>
        <w:jc w:val="both"/>
      </w:pPr>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4E4C7C" w:rsidRDefault="004E4C7C" w:rsidP="00D06916">
      <w:pPr>
        <w:pStyle w:val="ConsPlusNormal"/>
        <w:spacing w:before="240"/>
        <w:ind w:firstLine="540"/>
        <w:jc w:val="both"/>
      </w:pPr>
      <w:r>
        <w:t>68.12.3. Программа коррекционной работы направлена на:</w:t>
      </w:r>
    </w:p>
    <w:p w:rsidR="004E4C7C" w:rsidRDefault="004E4C7C" w:rsidP="00D06916">
      <w:pPr>
        <w:pStyle w:val="ConsPlusNormal"/>
        <w:spacing w:before="240"/>
        <w:ind w:firstLine="540"/>
        <w:jc w:val="both"/>
      </w:pPr>
      <w:r>
        <w:t>выявление особых образовательных потребностей обучающихся;</w:t>
      </w:r>
    </w:p>
    <w:p w:rsidR="004E4C7C" w:rsidRDefault="004E4C7C" w:rsidP="00D06916">
      <w:pPr>
        <w:pStyle w:val="ConsPlusNormal"/>
        <w:spacing w:before="240"/>
        <w:ind w:firstLine="540"/>
        <w:jc w:val="both"/>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4E4C7C" w:rsidRDefault="004E4C7C" w:rsidP="00D06916">
      <w:pPr>
        <w:pStyle w:val="ConsPlusNormal"/>
        <w:spacing w:before="240"/>
        <w:ind w:firstLine="540"/>
        <w:jc w:val="both"/>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4E4C7C" w:rsidRDefault="004E4C7C" w:rsidP="00D06916">
      <w:pPr>
        <w:pStyle w:val="ConsPlusNormal"/>
        <w:spacing w:before="240"/>
        <w:ind w:firstLine="540"/>
        <w:jc w:val="both"/>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4E4C7C" w:rsidRDefault="004E4C7C" w:rsidP="00D06916">
      <w:pPr>
        <w:pStyle w:val="ConsPlusNormal"/>
        <w:spacing w:before="240"/>
        <w:ind w:firstLine="540"/>
        <w:jc w:val="both"/>
      </w:pPr>
      <w:r>
        <w:t>68.12.4. Программа коррекционной работы предусматривает:</w:t>
      </w:r>
    </w:p>
    <w:p w:rsidR="004E4C7C" w:rsidRDefault="004E4C7C" w:rsidP="00D06916">
      <w:pPr>
        <w:pStyle w:val="ConsPlusNormal"/>
        <w:spacing w:before="240"/>
        <w:ind w:firstLine="540"/>
        <w:jc w:val="both"/>
      </w:pPr>
      <w: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4E4C7C" w:rsidRDefault="004E4C7C" w:rsidP="00D06916">
      <w:pPr>
        <w:pStyle w:val="ConsPlusNormal"/>
        <w:spacing w:before="240"/>
        <w:ind w:firstLine="540"/>
        <w:jc w:val="both"/>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4E4C7C" w:rsidRDefault="004E4C7C" w:rsidP="00D06916">
      <w:pPr>
        <w:pStyle w:val="ConsPlusNormal"/>
        <w:spacing w:before="240"/>
        <w:ind w:firstLine="540"/>
        <w:jc w:val="both"/>
      </w:pPr>
      <w:r>
        <w:t>осуществление мероприятий, способствующих социальной адаптации и интеграции слепых обучающихся;</w:t>
      </w:r>
    </w:p>
    <w:p w:rsidR="004E4C7C" w:rsidRDefault="004E4C7C" w:rsidP="00D06916">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4E4C7C" w:rsidRDefault="004E4C7C" w:rsidP="00D06916">
      <w:pPr>
        <w:pStyle w:val="ConsPlusNormal"/>
        <w:spacing w:before="240"/>
        <w:ind w:firstLine="540"/>
        <w:jc w:val="both"/>
      </w:pPr>
      <w:r>
        <w:t>корректирование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обеспечение непрерывности коррекционной поддержки обучающихся в образовательном процессе и повседневной жизни;</w:t>
      </w:r>
    </w:p>
    <w:p w:rsidR="004E4C7C" w:rsidRDefault="004E4C7C" w:rsidP="00D06916">
      <w:pPr>
        <w:pStyle w:val="ConsPlusNormal"/>
        <w:spacing w:before="240"/>
        <w:ind w:firstLine="540"/>
        <w:jc w:val="both"/>
      </w:pPr>
      <w:r>
        <w:t>оценку достижения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68.12.5. Направления коррекционной работы и их содержание:</w:t>
      </w:r>
    </w:p>
    <w:p w:rsidR="004E4C7C" w:rsidRDefault="004E4C7C" w:rsidP="00D06916">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4E4C7C" w:rsidRDefault="004E4C7C" w:rsidP="00D06916">
      <w:pPr>
        <w:pStyle w:val="ConsPlusNormal"/>
        <w:spacing w:before="240"/>
        <w:ind w:firstLine="540"/>
        <w:jc w:val="both"/>
      </w:pPr>
      <w:r>
        <w:t>изучения и анализа данных, представленных психолого-педагогической комиссией на каждого обучающегося;</w:t>
      </w:r>
    </w:p>
    <w:p w:rsidR="004E4C7C" w:rsidRDefault="004E4C7C" w:rsidP="00D06916">
      <w:pPr>
        <w:pStyle w:val="ConsPlusNormal"/>
        <w:spacing w:before="240"/>
        <w:ind w:firstLine="540"/>
        <w:jc w:val="both"/>
      </w:pPr>
      <w:r>
        <w:t>изучения социальной ситуации развития и условий семейного воспитания слепого обучающегося;</w:t>
      </w:r>
    </w:p>
    <w:p w:rsidR="004E4C7C" w:rsidRDefault="004E4C7C" w:rsidP="00D06916">
      <w:pPr>
        <w:pStyle w:val="ConsPlusNormal"/>
        <w:spacing w:before="240"/>
        <w:ind w:firstLine="540"/>
        <w:jc w:val="both"/>
      </w:pPr>
      <w:r>
        <w:t>наблюдения за слепым обучающимся с целью выявления трудностей адаптации к условиям образовательной организации;</w:t>
      </w:r>
    </w:p>
    <w:p w:rsidR="004E4C7C" w:rsidRDefault="004E4C7C" w:rsidP="00D06916">
      <w:pPr>
        <w:pStyle w:val="ConsPlusNormal"/>
        <w:spacing w:before="240"/>
        <w:ind w:firstLine="540"/>
        <w:jc w:val="both"/>
      </w:pPr>
      <w:r>
        <w:t>проведения обследования слепых обучающихся с целью выявления особых образовательных (в том числе и индивидуальных) потребностей;</w:t>
      </w:r>
    </w:p>
    <w:p w:rsidR="004E4C7C" w:rsidRDefault="004E4C7C" w:rsidP="00D06916">
      <w:pPr>
        <w:pStyle w:val="ConsPlusNormal"/>
        <w:spacing w:before="240"/>
        <w:ind w:firstLine="540"/>
        <w:jc w:val="both"/>
      </w:pPr>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4E4C7C" w:rsidRDefault="004E4C7C" w:rsidP="00D06916">
      <w:pPr>
        <w:pStyle w:val="ConsPlusNormal"/>
        <w:spacing w:before="240"/>
        <w:ind w:firstLine="540"/>
        <w:jc w:val="both"/>
      </w:pPr>
      <w:r>
        <w:t>мониторинга достижений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4E4C7C" w:rsidRDefault="004E4C7C" w:rsidP="00D06916">
      <w:pPr>
        <w:pStyle w:val="ConsPlusNormal"/>
        <w:spacing w:before="240"/>
        <w:ind w:firstLine="540"/>
        <w:jc w:val="both"/>
      </w:pPr>
      <w:r>
        <w:t>создания образовательной среды, способствующей личностному развитию каждого обучающегося;</w:t>
      </w:r>
    </w:p>
    <w:p w:rsidR="004E4C7C" w:rsidRDefault="004E4C7C" w:rsidP="00D06916">
      <w:pPr>
        <w:pStyle w:val="ConsPlusNormal"/>
        <w:spacing w:before="240"/>
        <w:ind w:firstLine="540"/>
        <w:jc w:val="both"/>
      </w:pPr>
      <w:r>
        <w:t>обогащения чувственного опыта, активного и систематического включения в деятельность слепых обучающихся сохранных анализаторов;</w:t>
      </w:r>
    </w:p>
    <w:p w:rsidR="004E4C7C" w:rsidRDefault="004E4C7C" w:rsidP="00D06916">
      <w:pPr>
        <w:pStyle w:val="ConsPlusNormal"/>
        <w:spacing w:before="240"/>
        <w:ind w:firstLine="540"/>
        <w:jc w:val="both"/>
      </w:pPr>
      <w: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4E4C7C" w:rsidRDefault="004E4C7C" w:rsidP="00D06916">
      <w:pPr>
        <w:pStyle w:val="ConsPlusNormal"/>
        <w:spacing w:before="240"/>
        <w:ind w:firstLine="540"/>
        <w:jc w:val="both"/>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4E4C7C" w:rsidRDefault="004E4C7C" w:rsidP="00D06916">
      <w:pPr>
        <w:pStyle w:val="ConsPlusNormal"/>
        <w:spacing w:before="240"/>
        <w:ind w:firstLine="540"/>
        <w:jc w:val="both"/>
      </w:pPr>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4E4C7C" w:rsidRDefault="004E4C7C" w:rsidP="00D06916">
      <w:pPr>
        <w:pStyle w:val="ConsPlusNormal"/>
        <w:spacing w:before="240"/>
        <w:ind w:firstLine="540"/>
        <w:jc w:val="both"/>
      </w:pPr>
      <w:r>
        <w:t>реализации мероприятий, способствующих социальной адаптации и интеграции слепых обучающихся;</w:t>
      </w:r>
    </w:p>
    <w:p w:rsidR="004E4C7C" w:rsidRDefault="004E4C7C" w:rsidP="00D06916">
      <w:pPr>
        <w:pStyle w:val="ConsPlusNormal"/>
        <w:spacing w:before="240"/>
        <w:ind w:firstLine="540"/>
        <w:jc w:val="both"/>
      </w:pPr>
      <w:r>
        <w:t>корректирования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4E4C7C" w:rsidRDefault="004E4C7C" w:rsidP="00D06916">
      <w:pPr>
        <w:pStyle w:val="ConsPlusNormal"/>
        <w:spacing w:before="240"/>
        <w:ind w:firstLine="540"/>
        <w:jc w:val="both"/>
      </w:pPr>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4E4C7C" w:rsidRDefault="004E4C7C" w:rsidP="00D06916">
      <w:pPr>
        <w:pStyle w:val="ConsPlusNormal"/>
        <w:spacing w:before="240"/>
        <w:ind w:firstLine="540"/>
        <w:jc w:val="both"/>
      </w:pPr>
      <w: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4E4C7C" w:rsidRDefault="004E4C7C" w:rsidP="00D06916">
      <w:pPr>
        <w:pStyle w:val="ConsPlusNormal"/>
        <w:spacing w:before="240"/>
        <w:ind w:firstLine="540"/>
        <w:jc w:val="both"/>
      </w:pPr>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4E4C7C" w:rsidRDefault="004E4C7C" w:rsidP="00D06916">
      <w:pPr>
        <w:pStyle w:val="ConsPlusNormal"/>
        <w:spacing w:before="240"/>
        <w:ind w:firstLine="540"/>
        <w:jc w:val="both"/>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4E4C7C" w:rsidRDefault="004E4C7C" w:rsidP="00D06916">
      <w:pPr>
        <w:pStyle w:val="ConsPlusNormal"/>
        <w:spacing w:before="240"/>
        <w:ind w:firstLine="540"/>
        <w:jc w:val="both"/>
      </w:pPr>
      <w: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4E4C7C" w:rsidRDefault="004E4C7C" w:rsidP="00D06916">
      <w:pPr>
        <w:pStyle w:val="ConsPlusNormal"/>
        <w:spacing w:before="240"/>
        <w:ind w:firstLine="540"/>
        <w:jc w:val="both"/>
      </w:pPr>
      <w:r>
        <w:t>68.12.6. Планируемые результаты освоения программы коррекционной работы:</w:t>
      </w:r>
    </w:p>
    <w:p w:rsidR="004E4C7C" w:rsidRDefault="004E4C7C" w:rsidP="00D06916">
      <w:pPr>
        <w:pStyle w:val="ConsPlusNormal"/>
        <w:spacing w:before="240"/>
        <w:ind w:firstLine="540"/>
        <w:jc w:val="both"/>
      </w:pPr>
      <w:r>
        <w:t>освоение образовательной среды, повышение возможностей в предметно-пространственной и социально-бытовой ориентировке;</w:t>
      </w:r>
    </w:p>
    <w:p w:rsidR="004E4C7C" w:rsidRDefault="004E4C7C" w:rsidP="00D06916">
      <w:pPr>
        <w:pStyle w:val="ConsPlusNormal"/>
        <w:spacing w:before="240"/>
        <w:ind w:firstLine="540"/>
        <w:jc w:val="both"/>
      </w:pPr>
      <w:r>
        <w:t>совершенствование навыков ориентировки в микропространстве и формирование умений в ориентировке в макропространстве;</w:t>
      </w:r>
    </w:p>
    <w:p w:rsidR="004E4C7C" w:rsidRDefault="004E4C7C" w:rsidP="00D06916">
      <w:pPr>
        <w:pStyle w:val="ConsPlusNormal"/>
        <w:spacing w:before="240"/>
        <w:ind w:firstLine="540"/>
        <w:jc w:val="both"/>
      </w:pPr>
      <w:r>
        <w:t>расширение круга предметно-практических умений и навыков;</w:t>
      </w:r>
    </w:p>
    <w:p w:rsidR="004E4C7C" w:rsidRDefault="004E4C7C" w:rsidP="00D06916">
      <w:pPr>
        <w:pStyle w:val="ConsPlusNormal"/>
        <w:spacing w:before="240"/>
        <w:ind w:firstLine="540"/>
        <w:jc w:val="both"/>
      </w:pPr>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4E4C7C" w:rsidRDefault="004E4C7C" w:rsidP="00D06916">
      <w:pPr>
        <w:pStyle w:val="ConsPlusNormal"/>
        <w:spacing w:before="240"/>
        <w:ind w:firstLine="540"/>
        <w:jc w:val="both"/>
      </w:pPr>
      <w:r>
        <w:t>использование освоенных ориентировочных умений и навыков в новых (нестандартных) ситуациях;</w:t>
      </w:r>
    </w:p>
    <w:p w:rsidR="004E4C7C" w:rsidRDefault="004E4C7C" w:rsidP="00D06916">
      <w:pPr>
        <w:pStyle w:val="ConsPlusNormal"/>
        <w:spacing w:before="240"/>
        <w:ind w:firstLine="540"/>
        <w:jc w:val="both"/>
      </w:pPr>
      <w:r>
        <w:t>осуществление учебно-познавательной деятельности с учетом имеющихся противопоказаний и ограничений;</w:t>
      </w:r>
    </w:p>
    <w:p w:rsidR="004E4C7C" w:rsidRDefault="004E4C7C" w:rsidP="00D06916">
      <w:pPr>
        <w:pStyle w:val="ConsPlusNormal"/>
        <w:spacing w:before="240"/>
        <w:ind w:firstLine="540"/>
        <w:jc w:val="both"/>
      </w:pPr>
      <w:r>
        <w:t>овладение эффективными компенсаторными способами учебно-познавательной и предметно-практической деятельности;</w:t>
      </w:r>
    </w:p>
    <w:p w:rsidR="004E4C7C" w:rsidRDefault="004E4C7C" w:rsidP="00D06916">
      <w:pPr>
        <w:pStyle w:val="ConsPlusNormal"/>
        <w:spacing w:before="240"/>
        <w:ind w:firstLine="540"/>
        <w:jc w:val="both"/>
      </w:pPr>
      <w:r>
        <w:t>сформированность самостоятельности и мобильности в учебной деятельности и повседневной жизни;</w:t>
      </w:r>
    </w:p>
    <w:p w:rsidR="004E4C7C" w:rsidRDefault="004E4C7C" w:rsidP="00D06916">
      <w:pPr>
        <w:pStyle w:val="ConsPlusNormal"/>
        <w:spacing w:before="240"/>
        <w:ind w:firstLine="540"/>
        <w:jc w:val="both"/>
      </w:pPr>
      <w:r>
        <w:t>повышение познавательной и социальной активности;</w:t>
      </w:r>
    </w:p>
    <w:p w:rsidR="004E4C7C" w:rsidRDefault="004E4C7C" w:rsidP="00D06916">
      <w:pPr>
        <w:pStyle w:val="ConsPlusNormal"/>
        <w:spacing w:before="240"/>
        <w:ind w:firstLine="540"/>
        <w:jc w:val="both"/>
      </w:pPr>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4E4C7C" w:rsidRDefault="004E4C7C" w:rsidP="00D06916">
      <w:pPr>
        <w:pStyle w:val="ConsPlusNormal"/>
        <w:spacing w:before="240"/>
        <w:ind w:firstLine="540"/>
        <w:jc w:val="both"/>
      </w:pPr>
      <w:r>
        <w:t>овладение вербальными и невербальными средствами общения;</w:t>
      </w:r>
    </w:p>
    <w:p w:rsidR="004E4C7C" w:rsidRDefault="004E4C7C" w:rsidP="00D06916">
      <w:pPr>
        <w:pStyle w:val="ConsPlusNormal"/>
        <w:spacing w:before="240"/>
        <w:ind w:firstLine="540"/>
        <w:jc w:val="both"/>
      </w:pPr>
      <w:r>
        <w:t>расширение представлений о широком социуме;</w:t>
      </w:r>
    </w:p>
    <w:p w:rsidR="004E4C7C" w:rsidRDefault="004E4C7C" w:rsidP="00D06916">
      <w:pPr>
        <w:pStyle w:val="ConsPlusNormal"/>
        <w:spacing w:before="240"/>
        <w:ind w:firstLine="540"/>
        <w:jc w:val="both"/>
      </w:pPr>
      <w: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4E4C7C" w:rsidRDefault="004E4C7C" w:rsidP="00D06916">
      <w:pPr>
        <w:pStyle w:val="ConsPlusNormal"/>
        <w:spacing w:before="240"/>
        <w:ind w:firstLine="540"/>
        <w:jc w:val="both"/>
      </w:pPr>
      <w:r>
        <w:t>Механизм взаимодействия специалистов по реализации программы коррекционной работы.</w:t>
      </w:r>
    </w:p>
    <w:p w:rsidR="004E4C7C" w:rsidRDefault="004E4C7C" w:rsidP="00D06916">
      <w:pPr>
        <w:pStyle w:val="ConsPlusNormal"/>
        <w:spacing w:before="240"/>
        <w:ind w:firstLine="540"/>
        <w:jc w:val="both"/>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4E4C7C" w:rsidRDefault="004E4C7C" w:rsidP="00D06916">
      <w:pPr>
        <w:pStyle w:val="ConsPlusNormal"/>
        <w:spacing w:before="240"/>
        <w:ind w:firstLine="540"/>
        <w:jc w:val="both"/>
      </w:pPr>
      <w: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4E4C7C" w:rsidRDefault="004E4C7C" w:rsidP="00D06916">
      <w:pPr>
        <w:pStyle w:val="ConsPlusNormal"/>
        <w:spacing w:before="240"/>
        <w:ind w:firstLine="540"/>
        <w:jc w:val="both"/>
      </w:pPr>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4E4C7C" w:rsidRDefault="004E4C7C" w:rsidP="00D06916">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XXXI. Организационный раздел ФАОП НОО слепых обучающихся</w:t>
      </w:r>
    </w:p>
    <w:p w:rsidR="004E4C7C" w:rsidRDefault="004E4C7C" w:rsidP="00D06916">
      <w:pPr>
        <w:pStyle w:val="ConsPlusTitle"/>
        <w:jc w:val="center"/>
      </w:pPr>
      <w:r>
        <w:t>(вариант 3.2)</w:t>
      </w:r>
    </w:p>
    <w:p w:rsidR="004E4C7C" w:rsidRDefault="004E4C7C" w:rsidP="00D06916">
      <w:pPr>
        <w:pStyle w:val="ConsPlusNormal"/>
        <w:jc w:val="both"/>
      </w:pPr>
    </w:p>
    <w:p w:rsidR="004E4C7C" w:rsidRDefault="004E4C7C" w:rsidP="00D06916">
      <w:pPr>
        <w:pStyle w:val="ConsPlusNormal"/>
        <w:ind w:firstLine="540"/>
        <w:jc w:val="both"/>
      </w:pPr>
      <w:r>
        <w:t>69.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69.1.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слепых обучающихся к продолжению образования на последующем уровне основного общего образования;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слепого обучающегося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4E4C7C" w:rsidRDefault="004E4C7C" w:rsidP="00D06916">
      <w:pPr>
        <w:pStyle w:val="ConsPlusNormal"/>
        <w:spacing w:before="240"/>
        <w:ind w:firstLine="540"/>
        <w:jc w:val="both"/>
      </w:pPr>
      <w:r>
        <w:t>69.1.2. Часть федерального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слепых обучающихся;</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60"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во 2 - 5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в 1 полугодии, 40 минут во 2 полугодии,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61" w:history="1">
        <w:r>
          <w:rPr>
            <w:color w:val="0000FF"/>
          </w:rPr>
          <w:t>нормативами</w:t>
        </w:r>
      </w:hyperlink>
      <w:r>
        <w:t xml:space="preserve"> и Санитарно-эпидемиологическими </w:t>
      </w:r>
      <w:hyperlink r:id="rId162" w:history="1">
        <w:r>
          <w:rPr>
            <w:color w:val="0000FF"/>
          </w:rPr>
          <w:t>требованиями</w:t>
        </w:r>
      </w:hyperlink>
      <w:r>
        <w:t>.</w:t>
      </w:r>
    </w:p>
    <w:p w:rsidR="004E4C7C" w:rsidRDefault="004E4C7C" w:rsidP="00D06916">
      <w:pPr>
        <w:pStyle w:val="ConsPlusNormal"/>
        <w:spacing w:before="240"/>
        <w:ind w:firstLine="540"/>
        <w:jc w:val="both"/>
      </w:pPr>
      <w:r>
        <w:t>Общее время выполнения заданий по всем учебным предметам (вместе с чтением) в 3 классе - до 1,5 часов (90 минут), в 4 и 5 классах - до 2 часов (120 минут).</w:t>
      </w:r>
    </w:p>
    <w:p w:rsidR="004E4C7C" w:rsidRDefault="004E4C7C" w:rsidP="00D06916">
      <w:pPr>
        <w:pStyle w:val="ConsPlusNormal"/>
        <w:spacing w:before="240"/>
        <w:ind w:firstLine="540"/>
        <w:jc w:val="both"/>
      </w:pPr>
      <w: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63" w:history="1">
        <w:r>
          <w:rPr>
            <w:color w:val="0000FF"/>
          </w:rPr>
          <w:t>пункт 3.4.16</w:t>
        </w:r>
      </w:hyperlink>
      <w:r>
        <w:t xml:space="preserve"> Санитарно-эпидемиологических требований).</w:t>
      </w:r>
    </w:p>
    <w:p w:rsidR="004E4C7C" w:rsidRDefault="004E4C7C" w:rsidP="00D06916">
      <w:pPr>
        <w:pStyle w:val="ConsPlusNormal"/>
        <w:jc w:val="both"/>
      </w:pPr>
    </w:p>
    <w:p w:rsidR="004E4C7C" w:rsidRDefault="004E4C7C" w:rsidP="00D06916">
      <w:pPr>
        <w:pStyle w:val="ConsPlusTitle"/>
        <w:ind w:firstLine="540"/>
        <w:jc w:val="both"/>
        <w:outlineLvl w:val="2"/>
      </w:pPr>
      <w:r>
        <w:t>69.5. Федеральный учебный план ФАОП НОО для слепых обучающихся (вариант 3.2).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268"/>
        <w:gridCol w:w="2438"/>
        <w:gridCol w:w="708"/>
        <w:gridCol w:w="708"/>
        <w:gridCol w:w="708"/>
        <w:gridCol w:w="708"/>
        <w:gridCol w:w="708"/>
        <w:gridCol w:w="794"/>
      </w:tblGrid>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p w:rsidR="004E4C7C" w:rsidRDefault="004E4C7C" w:rsidP="00C219BE">
            <w:pPr>
              <w:pStyle w:val="ConsPlusNormal"/>
              <w:jc w:val="right"/>
            </w:pPr>
            <w:r>
              <w:t>Классы</w:t>
            </w:r>
          </w:p>
        </w:tc>
        <w:tc>
          <w:tcPr>
            <w:tcW w:w="433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Информатика</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8</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p w:rsidR="004E4C7C" w:rsidRDefault="004E4C7C" w:rsidP="00C219BE">
            <w:pPr>
              <w:pStyle w:val="ConsPlusNormal"/>
            </w:pPr>
            <w:r>
              <w:t>(Тифлографика)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p w:rsidR="004E4C7C" w:rsidRDefault="004E4C7C" w:rsidP="00C219BE">
            <w:pPr>
              <w:pStyle w:val="ConsPlusNormal"/>
            </w:pPr>
            <w:r>
              <w:t>(Адаптивная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110</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Предельно допустимая аудиторная нагрузка при 5-дневной учебной неделе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113</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Обязательные занятия по программе коррекционной работы</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Коррекционно-развивающие занятия и другие направления внеурочной деятельности</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163</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jc w:val="both"/>
      </w:pPr>
    </w:p>
    <w:p w:rsidR="004E4C7C" w:rsidRDefault="004E4C7C" w:rsidP="00D06916">
      <w:pPr>
        <w:pStyle w:val="ConsPlusTitle"/>
        <w:ind w:firstLine="540"/>
        <w:jc w:val="both"/>
        <w:outlineLvl w:val="2"/>
      </w:pPr>
      <w:r>
        <w:t>70. Федеральный календарный учебный график.</w:t>
      </w:r>
    </w:p>
    <w:p w:rsidR="004E4C7C" w:rsidRDefault="004E4C7C" w:rsidP="00D06916">
      <w:pPr>
        <w:pStyle w:val="ConsPlusNormal"/>
        <w:spacing w:before="240"/>
        <w:ind w:firstLine="540"/>
        <w:jc w:val="both"/>
      </w:pPr>
      <w: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Продолжительность учебного года при получении начального общего образования составляет 34 недели, в 1 классе - 33 недели.</w:t>
      </w:r>
    </w:p>
    <w:p w:rsidR="004E4C7C" w:rsidRDefault="004E4C7C" w:rsidP="00D06916">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класса); 4 четверть - 8 учебных недель (для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1 - 5 классов);</w:t>
      </w:r>
    </w:p>
    <w:p w:rsidR="004E4C7C" w:rsidRDefault="004E4C7C" w:rsidP="00D06916">
      <w:pPr>
        <w:pStyle w:val="ConsPlusNormal"/>
        <w:spacing w:before="240"/>
        <w:ind w:firstLine="540"/>
        <w:jc w:val="both"/>
      </w:pPr>
      <w:r>
        <w:t>дополнительные каникулы - 9 календарных дней (для 1 класса);</w:t>
      </w:r>
    </w:p>
    <w:p w:rsidR="004E4C7C" w:rsidRDefault="004E4C7C" w:rsidP="00D06916">
      <w:pPr>
        <w:pStyle w:val="ConsPlusNormal"/>
        <w:spacing w:before="240"/>
        <w:ind w:firstLine="540"/>
        <w:jc w:val="both"/>
      </w:pPr>
      <w:r>
        <w:t>по окончании 3 четверти (весенние каникулы) - 9 календарных дней (для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64"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70.4.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XXXII. Целевой раздел ФАОП НОО</w:t>
      </w:r>
    </w:p>
    <w:p w:rsidR="004E4C7C" w:rsidRDefault="004E4C7C" w:rsidP="00D06916">
      <w:pPr>
        <w:pStyle w:val="ConsPlusTitle"/>
        <w:jc w:val="center"/>
      </w:pPr>
      <w:r>
        <w:t>для слепых обучающихся с легкой умственной отсталостью</w:t>
      </w:r>
    </w:p>
    <w:p w:rsidR="004E4C7C" w:rsidRDefault="004E4C7C" w:rsidP="00D06916">
      <w:pPr>
        <w:pStyle w:val="ConsPlusTitle"/>
        <w:jc w:val="center"/>
      </w:pPr>
      <w:r>
        <w:t>(интеллектуальными нарушениями) (вариант 3.3)</w:t>
      </w:r>
    </w:p>
    <w:p w:rsidR="004E4C7C" w:rsidRDefault="004E4C7C" w:rsidP="00D06916">
      <w:pPr>
        <w:pStyle w:val="ConsPlusNormal"/>
        <w:jc w:val="both"/>
      </w:pPr>
    </w:p>
    <w:p w:rsidR="004E4C7C" w:rsidRDefault="004E4C7C" w:rsidP="00D06916">
      <w:pPr>
        <w:pStyle w:val="ConsPlusTitle"/>
        <w:ind w:firstLine="540"/>
        <w:jc w:val="both"/>
        <w:outlineLvl w:val="2"/>
      </w:pPr>
      <w:r>
        <w:t>71. Пояснительная записка.</w:t>
      </w:r>
    </w:p>
    <w:p w:rsidR="004E4C7C" w:rsidRDefault="004E4C7C" w:rsidP="00D06916">
      <w:pPr>
        <w:pStyle w:val="ConsPlusNormal"/>
        <w:spacing w:before="240"/>
        <w:ind w:firstLine="540"/>
        <w:jc w:val="both"/>
      </w:pPr>
      <w:r>
        <w:t xml:space="preserve">71.1. Цель: создание условий выполнения требований </w:t>
      </w:r>
      <w:hyperlink r:id="rId165" w:history="1">
        <w:r>
          <w:rPr>
            <w:color w:val="0000FF"/>
          </w:rPr>
          <w:t>ФГОС</w:t>
        </w:r>
      </w:hyperlink>
      <w:r>
        <w:t xml:space="preserve">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4E4C7C" w:rsidRDefault="004E4C7C" w:rsidP="00D06916">
      <w:pPr>
        <w:pStyle w:val="ConsPlusNormal"/>
        <w:spacing w:before="240"/>
        <w:ind w:firstLine="540"/>
        <w:jc w:val="both"/>
      </w:pPr>
      <w:r>
        <w:t xml:space="preserve">В соответствии со </w:t>
      </w:r>
      <w:hyperlink r:id="rId166" w:history="1">
        <w:r>
          <w:rPr>
            <w:color w:val="0000FF"/>
          </w:rPr>
          <w:t>ФГОС</w:t>
        </w:r>
      </w:hyperlink>
      <w:r>
        <w:t xml:space="preserve">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4E4C7C" w:rsidRDefault="004E4C7C" w:rsidP="00D06916">
      <w:pPr>
        <w:pStyle w:val="ConsPlusNormal"/>
        <w:spacing w:before="240"/>
        <w:ind w:firstLine="540"/>
        <w:jc w:val="both"/>
      </w:pPr>
      <w: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4E4C7C" w:rsidRDefault="004E4C7C" w:rsidP="00D06916">
      <w:pPr>
        <w:pStyle w:val="ConsPlusNormal"/>
        <w:spacing w:before="240"/>
        <w:ind w:firstLine="540"/>
        <w:jc w:val="both"/>
      </w:pPr>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4E4C7C" w:rsidRDefault="004E4C7C" w:rsidP="00D06916">
      <w:pPr>
        <w:pStyle w:val="ConsPlusNormal"/>
        <w:spacing w:before="240"/>
        <w:ind w:firstLine="540"/>
        <w:jc w:val="both"/>
      </w:pPr>
      <w:r>
        <w:t>личностное развитие слепых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p>
    <w:p w:rsidR="004E4C7C" w:rsidRDefault="004E4C7C" w:rsidP="00D06916">
      <w:pPr>
        <w:pStyle w:val="ConsPlusNormal"/>
        <w:spacing w:before="240"/>
        <w:ind w:firstLine="540"/>
        <w:jc w:val="both"/>
      </w:pPr>
      <w:r>
        <w:t>оптимизацию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w:t>
      </w:r>
    </w:p>
    <w:p w:rsidR="004E4C7C" w:rsidRDefault="004E4C7C" w:rsidP="00D06916">
      <w:pPr>
        <w:pStyle w:val="ConsPlusNormal"/>
        <w:spacing w:before="240"/>
        <w:ind w:firstLine="540"/>
        <w:jc w:val="both"/>
      </w:pPr>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4E4C7C" w:rsidRDefault="004E4C7C" w:rsidP="00D06916">
      <w:pPr>
        <w:pStyle w:val="ConsPlusNormal"/>
        <w:spacing w:before="240"/>
        <w:ind w:firstLine="540"/>
        <w:jc w:val="both"/>
      </w:pPr>
      <w: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4E4C7C" w:rsidRDefault="004E4C7C" w:rsidP="00D06916">
      <w:pPr>
        <w:pStyle w:val="ConsPlusNormal"/>
        <w:spacing w:before="240"/>
        <w:ind w:firstLine="540"/>
        <w:jc w:val="both"/>
      </w:pPr>
      <w:r>
        <w:t xml:space="preserve">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jc w:val="both"/>
      </w:pPr>
    </w:p>
    <w:p w:rsidR="004E4C7C" w:rsidRDefault="004E4C7C" w:rsidP="00D06916">
      <w:pPr>
        <w:pStyle w:val="ConsPlusTitle"/>
        <w:ind w:firstLine="540"/>
        <w:jc w:val="both"/>
        <w:outlineLvl w:val="3"/>
      </w:pPr>
      <w:r>
        <w:t>71.4. Общая характеристика.</w:t>
      </w:r>
    </w:p>
    <w:p w:rsidR="004E4C7C" w:rsidRDefault="004E4C7C" w:rsidP="00D06916">
      <w:pPr>
        <w:pStyle w:val="ConsPlusNormal"/>
        <w:spacing w:before="240"/>
        <w:ind w:firstLine="540"/>
        <w:jc w:val="both"/>
      </w:pPr>
      <w: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4E4C7C" w:rsidRDefault="004E4C7C" w:rsidP="00D06916">
      <w:pPr>
        <w:pStyle w:val="ConsPlusNormal"/>
        <w:spacing w:before="240"/>
        <w:ind w:firstLine="540"/>
        <w:jc w:val="both"/>
      </w:pPr>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4E4C7C" w:rsidRDefault="004E4C7C" w:rsidP="00D06916">
      <w:pPr>
        <w:pStyle w:val="ConsPlusNormal"/>
        <w:spacing w:before="240"/>
        <w:ind w:firstLine="540"/>
        <w:jc w:val="both"/>
      </w:pPr>
      <w:r>
        <w:t>развитие познавательного интереса, познавательной активности;</w:t>
      </w:r>
    </w:p>
    <w:p w:rsidR="004E4C7C" w:rsidRDefault="004E4C7C" w:rsidP="00D06916">
      <w:pPr>
        <w:pStyle w:val="ConsPlusNormal"/>
        <w:spacing w:before="240"/>
        <w:ind w:firstLine="540"/>
        <w:jc w:val="both"/>
      </w:pPr>
      <w:r>
        <w:t>расширение умения адекватно использовать речевые и неречевые средства общения;</w:t>
      </w:r>
    </w:p>
    <w:p w:rsidR="004E4C7C" w:rsidRDefault="004E4C7C" w:rsidP="00D06916">
      <w:pPr>
        <w:pStyle w:val="ConsPlusNormal"/>
        <w:spacing w:before="240"/>
        <w:ind w:firstLine="540"/>
        <w:jc w:val="both"/>
      </w:pPr>
      <w:r>
        <w:t>проявление социальной активности.</w:t>
      </w:r>
    </w:p>
    <w:p w:rsidR="004E4C7C" w:rsidRDefault="004E4C7C" w:rsidP="00D06916">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4E4C7C" w:rsidRDefault="004E4C7C" w:rsidP="00D06916">
      <w:pPr>
        <w:pStyle w:val="ConsPlusNormal"/>
        <w:spacing w:before="240"/>
        <w:ind w:firstLine="540"/>
        <w:jc w:val="both"/>
      </w:pPr>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p>
    <w:p w:rsidR="004E4C7C" w:rsidRDefault="004E4C7C" w:rsidP="00D06916">
      <w:pPr>
        <w:pStyle w:val="ConsPlusNormal"/>
        <w:spacing w:before="240"/>
        <w:ind w:firstLine="540"/>
        <w:jc w:val="both"/>
      </w:pPr>
      <w:r>
        <w:t>необходимость повышенного педагогического руководства учебно-познавательной деятельностью слепых обучающихся;</w:t>
      </w:r>
    </w:p>
    <w:p w:rsidR="004E4C7C" w:rsidRDefault="004E4C7C" w:rsidP="00D06916">
      <w:pPr>
        <w:pStyle w:val="ConsPlusNormal"/>
        <w:spacing w:before="240"/>
        <w:ind w:firstLine="540"/>
        <w:jc w:val="both"/>
      </w:pPr>
      <w:r>
        <w:t>соблюдение нормы зрительных (для слепых обучающихся с остаточным зрением) и тактильных нагрузок;</w:t>
      </w:r>
    </w:p>
    <w:p w:rsidR="004E4C7C" w:rsidRDefault="004E4C7C" w:rsidP="00D06916">
      <w:pPr>
        <w:pStyle w:val="ConsPlusNormal"/>
        <w:spacing w:before="240"/>
        <w:ind w:firstLine="540"/>
        <w:jc w:val="both"/>
      </w:pPr>
      <w:r>
        <w:t>реализация офтальмо-гигиенических рекомендаций по соблюдению светового режима (для слепых обучающихся со светоощущением и остаточным зрением);</w:t>
      </w:r>
    </w:p>
    <w:p w:rsidR="004E4C7C" w:rsidRDefault="004E4C7C" w:rsidP="00D06916">
      <w:pPr>
        <w:pStyle w:val="ConsPlusNormal"/>
        <w:spacing w:before="240"/>
        <w:ind w:firstLine="540"/>
        <w:jc w:val="both"/>
      </w:pPr>
      <w:r>
        <w:t>использование приемов, направленных на снятие зрительного и тактильного напряжения;</w:t>
      </w:r>
    </w:p>
    <w:p w:rsidR="004E4C7C" w:rsidRDefault="004E4C7C" w:rsidP="00D06916">
      <w:pPr>
        <w:pStyle w:val="ConsPlusNormal"/>
        <w:spacing w:before="240"/>
        <w:ind w:firstLine="540"/>
        <w:jc w:val="both"/>
      </w:pPr>
      <w: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4E4C7C" w:rsidRDefault="004E4C7C" w:rsidP="00D06916">
      <w:pPr>
        <w:pStyle w:val="ConsPlusNormal"/>
        <w:spacing w:before="240"/>
        <w:ind w:firstLine="540"/>
        <w:jc w:val="both"/>
      </w:pPr>
      <w:r>
        <w:t>соблюдение режима физических нагрузок (с учетом противопоказаний);</w:t>
      </w:r>
    </w:p>
    <w:p w:rsidR="004E4C7C" w:rsidRDefault="004E4C7C" w:rsidP="00D06916">
      <w:pPr>
        <w:pStyle w:val="ConsPlusNormal"/>
        <w:spacing w:before="240"/>
        <w:ind w:firstLine="540"/>
        <w:jc w:val="both"/>
      </w:pPr>
      <w:r>
        <w:t>обеспечение доступности учебной информации для непосредственного восприятия (с помощью остаточного зрения и (или) осязания);</w:t>
      </w:r>
    </w:p>
    <w:p w:rsidR="004E4C7C" w:rsidRDefault="004E4C7C" w:rsidP="00D06916">
      <w:pPr>
        <w:pStyle w:val="ConsPlusNormal"/>
        <w:spacing w:before="240"/>
        <w:ind w:firstLine="540"/>
        <w:jc w:val="both"/>
      </w:pPr>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4E4C7C" w:rsidRDefault="004E4C7C" w:rsidP="00D06916">
      <w:pPr>
        <w:pStyle w:val="ConsPlusNormal"/>
        <w:spacing w:before="240"/>
        <w:ind w:firstLine="540"/>
        <w:jc w:val="both"/>
      </w:pPr>
      <w: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4E4C7C" w:rsidRDefault="004E4C7C" w:rsidP="00D06916">
      <w:pPr>
        <w:pStyle w:val="ConsPlusNormal"/>
        <w:spacing w:before="240"/>
        <w:ind w:firstLine="540"/>
        <w:jc w:val="both"/>
      </w:pPr>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4E4C7C" w:rsidRDefault="004E4C7C" w:rsidP="00D06916">
      <w:pPr>
        <w:pStyle w:val="ConsPlusNormal"/>
        <w:spacing w:before="240"/>
        <w:ind w:firstLine="540"/>
        <w:jc w:val="both"/>
      </w:pPr>
      <w: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p w:rsidR="004E4C7C" w:rsidRDefault="004E4C7C" w:rsidP="00D06916">
      <w:pPr>
        <w:pStyle w:val="ConsPlusNormal"/>
        <w:spacing w:before="240"/>
        <w:ind w:firstLine="540"/>
        <w:jc w:val="both"/>
      </w:pPr>
      <w:r>
        <w:t>Вариант 3.3 предназначен для образования слепых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4E4C7C" w:rsidRDefault="004E4C7C" w:rsidP="00D06916">
      <w:pPr>
        <w:pStyle w:val="ConsPlusNormal"/>
        <w:spacing w:before="240"/>
        <w:ind w:firstLine="540"/>
        <w:jc w:val="both"/>
      </w:pPr>
      <w:r>
        <w:t>Достижения планируемых результатов освоения адаптированной программы начального общего образования определяются по завершении обучения в школе.</w:t>
      </w:r>
    </w:p>
    <w:p w:rsidR="004E4C7C" w:rsidRDefault="004E4C7C" w:rsidP="00D06916">
      <w:pPr>
        <w:pStyle w:val="ConsPlusNormal"/>
        <w:spacing w:before="240"/>
        <w:ind w:firstLine="540"/>
        <w:jc w:val="both"/>
      </w:pPr>
      <w:r>
        <w:t>Процедуры итоговой и промежуточной оценки результатов освоения адаптированной программы начального общего образования обучающимися требуют учета особых образовательных потребностей и личностных особенностей обучающихся и предполагают:</w:t>
      </w:r>
    </w:p>
    <w:p w:rsidR="004E4C7C" w:rsidRDefault="004E4C7C" w:rsidP="00D06916">
      <w:pPr>
        <w:pStyle w:val="ConsPlusNormal"/>
        <w:spacing w:before="240"/>
        <w:ind w:firstLine="540"/>
        <w:jc w:val="both"/>
      </w:pPr>
      <w:r>
        <w:t>учет текущего психического и соматического состояния обучающегося, адаптацию предлагаемого обучающемуся материала;</w:t>
      </w:r>
    </w:p>
    <w:p w:rsidR="004E4C7C" w:rsidRDefault="004E4C7C" w:rsidP="00D06916">
      <w:pPr>
        <w:pStyle w:val="ConsPlusNormal"/>
        <w:spacing w:before="240"/>
        <w:ind w:firstLine="540"/>
        <w:jc w:val="both"/>
      </w:pPr>
      <w:r>
        <w:t>упрощение инструкций и формы предъявления;</w:t>
      </w:r>
    </w:p>
    <w:p w:rsidR="004E4C7C" w:rsidRDefault="004E4C7C" w:rsidP="00D06916">
      <w:pPr>
        <w:pStyle w:val="ConsPlusNormal"/>
        <w:spacing w:before="240"/>
        <w:ind w:firstLine="540"/>
        <w:jc w:val="both"/>
      </w:pPr>
      <w:r>
        <w:t>оказание необходимой дозированной помощи.</w:t>
      </w:r>
    </w:p>
    <w:p w:rsidR="004E4C7C" w:rsidRDefault="004E4C7C" w:rsidP="00D06916">
      <w:pPr>
        <w:pStyle w:val="ConsPlusNormal"/>
        <w:spacing w:before="240"/>
        <w:ind w:firstLine="540"/>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E4C7C" w:rsidRDefault="004E4C7C" w:rsidP="00D06916">
      <w:pPr>
        <w:pStyle w:val="ConsPlusNormal"/>
        <w:spacing w:before="240"/>
        <w:ind w:firstLine="540"/>
        <w:jc w:val="both"/>
      </w:pPr>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4E4C7C" w:rsidRDefault="004E4C7C" w:rsidP="00D06916">
      <w:pPr>
        <w:pStyle w:val="ConsPlusNormal"/>
        <w:jc w:val="both"/>
      </w:pPr>
    </w:p>
    <w:p w:rsidR="004E4C7C" w:rsidRDefault="004E4C7C" w:rsidP="00D06916">
      <w:pPr>
        <w:pStyle w:val="ConsPlusTitle"/>
        <w:ind w:firstLine="540"/>
        <w:jc w:val="both"/>
        <w:outlineLvl w:val="3"/>
      </w:pPr>
      <w:r>
        <w:t>71.5. Психолого-педагогическая характеристика слепых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Классификация слепых обучающихся по остроте зрения представлена в варианте 3.1.</w:t>
      </w:r>
    </w:p>
    <w:p w:rsidR="004E4C7C" w:rsidRDefault="004E4C7C" w:rsidP="00D06916">
      <w:pPr>
        <w:pStyle w:val="ConsPlusNormal"/>
        <w:spacing w:before="240"/>
        <w:ind w:firstLine="540"/>
        <w:jc w:val="both"/>
      </w:pPr>
      <w: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p>
    <w:p w:rsidR="004E4C7C" w:rsidRDefault="004E4C7C" w:rsidP="00D06916">
      <w:pPr>
        <w:pStyle w:val="ConsPlusNormal"/>
        <w:spacing w:before="240"/>
        <w:ind w:firstLine="540"/>
        <w:jc w:val="both"/>
      </w:pPr>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4E4C7C" w:rsidRDefault="004E4C7C" w:rsidP="00D06916">
      <w:pPr>
        <w:pStyle w:val="ConsPlusNormal"/>
        <w:spacing w:before="240"/>
        <w:ind w:firstLine="540"/>
        <w:jc w:val="both"/>
      </w:pPr>
      <w: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4E4C7C" w:rsidRDefault="004E4C7C" w:rsidP="00D06916">
      <w:pPr>
        <w:pStyle w:val="ConsPlusNormal"/>
        <w:spacing w:before="240"/>
        <w:ind w:firstLine="540"/>
        <w:jc w:val="both"/>
      </w:pPr>
      <w: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4E4C7C" w:rsidRDefault="004E4C7C" w:rsidP="00D06916">
      <w:pPr>
        <w:pStyle w:val="ConsPlusNormal"/>
        <w:spacing w:before="240"/>
        <w:ind w:firstLine="540"/>
        <w:jc w:val="both"/>
      </w:pPr>
      <w: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4E4C7C" w:rsidRDefault="004E4C7C" w:rsidP="00D06916">
      <w:pPr>
        <w:pStyle w:val="ConsPlusNormal"/>
        <w:spacing w:before="240"/>
        <w:ind w:firstLine="540"/>
        <w:jc w:val="both"/>
      </w:pPr>
      <w: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4E4C7C" w:rsidRDefault="004E4C7C" w:rsidP="00D06916">
      <w:pPr>
        <w:pStyle w:val="ConsPlusNormal"/>
        <w:spacing w:before="240"/>
        <w:ind w:firstLine="540"/>
        <w:jc w:val="both"/>
      </w:pPr>
      <w: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4E4C7C" w:rsidRDefault="004E4C7C" w:rsidP="00D06916">
      <w:pPr>
        <w:pStyle w:val="ConsPlusNormal"/>
        <w:spacing w:before="240"/>
        <w:ind w:firstLine="540"/>
        <w:jc w:val="both"/>
      </w:pPr>
      <w: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10 - 15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4E4C7C" w:rsidRDefault="004E4C7C" w:rsidP="00D06916">
      <w:pPr>
        <w:pStyle w:val="ConsPlusNormal"/>
        <w:spacing w:before="240"/>
        <w:ind w:firstLine="540"/>
        <w:jc w:val="both"/>
      </w:pPr>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4E4C7C" w:rsidRDefault="004E4C7C" w:rsidP="00D06916">
      <w:pPr>
        <w:pStyle w:val="ConsPlusNormal"/>
        <w:spacing w:before="240"/>
        <w:ind w:firstLine="540"/>
        <w:jc w:val="both"/>
      </w:pPr>
      <w:r>
        <w:t>Для данной группы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4E4C7C" w:rsidRDefault="004E4C7C" w:rsidP="00D06916">
      <w:pPr>
        <w:pStyle w:val="ConsPlusNormal"/>
        <w:spacing w:before="240"/>
        <w:ind w:firstLine="540"/>
        <w:jc w:val="both"/>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4E4C7C" w:rsidRDefault="004E4C7C" w:rsidP="00D06916">
      <w:pPr>
        <w:pStyle w:val="ConsPlusNormal"/>
        <w:spacing w:before="240"/>
        <w:ind w:firstLine="540"/>
        <w:jc w:val="both"/>
      </w:pPr>
      <w: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4E4C7C" w:rsidRDefault="004E4C7C" w:rsidP="00D06916">
      <w:pPr>
        <w:pStyle w:val="ConsPlusNormal"/>
        <w:spacing w:before="240"/>
        <w:ind w:firstLine="540"/>
        <w:jc w:val="both"/>
      </w:pPr>
      <w: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4E4C7C" w:rsidRDefault="004E4C7C" w:rsidP="00D06916">
      <w:pPr>
        <w:pStyle w:val="ConsPlusNormal"/>
        <w:spacing w:before="240"/>
        <w:ind w:firstLine="540"/>
        <w:jc w:val="both"/>
      </w:pPr>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 способны адекватно оценивать свои поступки.</w:t>
      </w:r>
    </w:p>
    <w:p w:rsidR="004E4C7C" w:rsidRDefault="004E4C7C" w:rsidP="00D06916">
      <w:pPr>
        <w:pStyle w:val="ConsPlusNormal"/>
        <w:spacing w:before="240"/>
        <w:ind w:firstLine="540"/>
        <w:jc w:val="both"/>
      </w:pPr>
      <w:r>
        <w:t>У обучающихся данной группы нередко могут проявляться негативные личностные качества и негативные личностные проявления.</w:t>
      </w:r>
    </w:p>
    <w:p w:rsidR="004E4C7C" w:rsidRDefault="004E4C7C" w:rsidP="00D06916">
      <w:pPr>
        <w:pStyle w:val="ConsPlusNormal"/>
        <w:jc w:val="both"/>
      </w:pPr>
    </w:p>
    <w:p w:rsidR="004E4C7C" w:rsidRDefault="004E4C7C" w:rsidP="00D06916">
      <w:pPr>
        <w:pStyle w:val="ConsPlusTitle"/>
        <w:ind w:firstLine="540"/>
        <w:jc w:val="both"/>
        <w:outlineLvl w:val="3"/>
      </w:pPr>
      <w:r>
        <w:t>71.6. Особые образовательные потребности слепых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4E4C7C" w:rsidRDefault="004E4C7C" w:rsidP="00D06916">
      <w:pPr>
        <w:pStyle w:val="ConsPlusNormal"/>
        <w:spacing w:before="240"/>
        <w:ind w:firstLine="540"/>
        <w:jc w:val="both"/>
      </w:pPr>
      <w: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4E4C7C" w:rsidRDefault="004E4C7C" w:rsidP="00D06916">
      <w:pPr>
        <w:pStyle w:val="ConsPlusNormal"/>
        <w:spacing w:before="240"/>
        <w:ind w:firstLine="540"/>
        <w:jc w:val="both"/>
      </w:pPr>
      <w: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p>
    <w:p w:rsidR="004E4C7C" w:rsidRDefault="004E4C7C" w:rsidP="00D06916">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4E4C7C" w:rsidRDefault="004E4C7C" w:rsidP="00D06916">
      <w:pPr>
        <w:pStyle w:val="ConsPlusNormal"/>
        <w:spacing w:before="240"/>
        <w:ind w:firstLine="540"/>
        <w:jc w:val="both"/>
      </w:pPr>
      <w: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4E4C7C" w:rsidRDefault="004E4C7C" w:rsidP="00D06916">
      <w:pPr>
        <w:pStyle w:val="ConsPlusNormal"/>
        <w:spacing w:before="240"/>
        <w:ind w:firstLine="540"/>
        <w:jc w:val="both"/>
      </w:pPr>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4E4C7C" w:rsidRDefault="004E4C7C" w:rsidP="00D06916">
      <w:pPr>
        <w:pStyle w:val="ConsPlusNormal"/>
        <w:spacing w:before="240"/>
        <w:ind w:firstLine="540"/>
        <w:jc w:val="both"/>
      </w:pPr>
      <w: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4E4C7C" w:rsidRDefault="004E4C7C" w:rsidP="00D06916">
      <w:pPr>
        <w:pStyle w:val="ConsPlusNormal"/>
        <w:spacing w:before="240"/>
        <w:ind w:firstLine="540"/>
        <w:jc w:val="both"/>
      </w:pPr>
      <w: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p>
    <w:p w:rsidR="004E4C7C" w:rsidRDefault="004E4C7C" w:rsidP="00D06916">
      <w:pPr>
        <w:pStyle w:val="ConsPlusNormal"/>
        <w:spacing w:before="240"/>
        <w:ind w:firstLine="54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4E4C7C" w:rsidRDefault="004E4C7C" w:rsidP="00D06916">
      <w:pPr>
        <w:pStyle w:val="ConsPlusNormal"/>
        <w:spacing w:before="240"/>
        <w:ind w:firstLine="540"/>
        <w:jc w:val="both"/>
      </w:pPr>
      <w: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4E4C7C" w:rsidRDefault="004E4C7C" w:rsidP="00D06916">
      <w:pPr>
        <w:pStyle w:val="ConsPlusNormal"/>
        <w:spacing w:before="240"/>
        <w:ind w:firstLine="540"/>
        <w:jc w:val="both"/>
      </w:pPr>
      <w:r>
        <w:t>обеспечение доступности учебной информации для зрительно-осязательного (для слепых с остаточным зрением) и осязательного (для тотально слепых) ее восприятия обучающимися;</w:t>
      </w:r>
    </w:p>
    <w:p w:rsidR="004E4C7C" w:rsidRDefault="004E4C7C" w:rsidP="00D06916">
      <w:pPr>
        <w:pStyle w:val="ConsPlusNormal"/>
        <w:spacing w:before="240"/>
        <w:ind w:firstLine="540"/>
        <w:jc w:val="both"/>
      </w:pPr>
      <w:r>
        <w:t>специальная организация (с учетом особых образовательных потребностей) пространственно-развивающей среды;</w:t>
      </w:r>
    </w:p>
    <w:p w:rsidR="004E4C7C" w:rsidRDefault="004E4C7C" w:rsidP="00D06916">
      <w:pPr>
        <w:pStyle w:val="ConsPlusNormal"/>
        <w:spacing w:before="240"/>
        <w:ind w:firstLine="540"/>
        <w:jc w:val="both"/>
      </w:pPr>
      <w: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4E4C7C" w:rsidRDefault="004E4C7C" w:rsidP="00D06916">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4E4C7C" w:rsidRDefault="004E4C7C" w:rsidP="00D06916">
      <w:pPr>
        <w:pStyle w:val="ConsPlusNormal"/>
        <w:jc w:val="both"/>
      </w:pPr>
    </w:p>
    <w:p w:rsidR="004E4C7C" w:rsidRDefault="004E4C7C" w:rsidP="00D06916">
      <w:pPr>
        <w:pStyle w:val="ConsPlusTitle"/>
        <w:ind w:firstLine="540"/>
        <w:jc w:val="both"/>
        <w:outlineLvl w:val="2"/>
      </w:pPr>
      <w: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p>
    <w:p w:rsidR="004E4C7C" w:rsidRDefault="004E4C7C" w:rsidP="00D06916">
      <w:pPr>
        <w:pStyle w:val="ConsPlusNormal"/>
        <w:spacing w:before="240"/>
        <w:ind w:firstLine="540"/>
        <w:jc w:val="both"/>
      </w:pPr>
      <w:r>
        <w:t xml:space="preserve">Освоение АООП НОО, созданной на основе </w:t>
      </w:r>
      <w:hyperlink r:id="rId167" w:history="1">
        <w:r>
          <w:rPr>
            <w:color w:val="0000FF"/>
          </w:rPr>
          <w:t>ФГОС</w:t>
        </w:r>
      </w:hyperlink>
      <w:r>
        <w:t xml:space="preserve">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4E4C7C" w:rsidRDefault="004E4C7C" w:rsidP="00D06916">
      <w:pPr>
        <w:pStyle w:val="ConsPlusNormal"/>
        <w:spacing w:before="240"/>
        <w:ind w:firstLine="540"/>
        <w:jc w:val="both"/>
      </w:pPr>
      <w:r>
        <w:t>72.1. Личностные результаты отражают:</w:t>
      </w:r>
    </w:p>
    <w:p w:rsidR="004E4C7C" w:rsidRDefault="004E4C7C" w:rsidP="00D06916">
      <w:pPr>
        <w:pStyle w:val="ConsPlusNormal"/>
        <w:spacing w:before="240"/>
        <w:ind w:firstLine="540"/>
        <w:jc w:val="both"/>
      </w:pPr>
      <w: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4E4C7C" w:rsidRDefault="004E4C7C" w:rsidP="00D06916">
      <w:pPr>
        <w:pStyle w:val="ConsPlusNormal"/>
        <w:spacing w:before="240"/>
        <w:ind w:firstLine="540"/>
        <w:jc w:val="both"/>
      </w:pPr>
      <w:r>
        <w:t>развитие любви к своей стране и городу;</w:t>
      </w:r>
    </w:p>
    <w:p w:rsidR="004E4C7C" w:rsidRDefault="004E4C7C" w:rsidP="00D06916">
      <w:pPr>
        <w:pStyle w:val="ConsPlusNormal"/>
        <w:spacing w:before="240"/>
        <w:ind w:firstLine="540"/>
        <w:jc w:val="both"/>
      </w:pPr>
      <w:r>
        <w:t>развитие способности к пониманию и сопереживанию чувствам других людей;</w:t>
      </w:r>
    </w:p>
    <w:p w:rsidR="004E4C7C" w:rsidRDefault="004E4C7C" w:rsidP="00D06916">
      <w:pPr>
        <w:pStyle w:val="ConsPlusNormal"/>
        <w:spacing w:before="240"/>
        <w:ind w:firstLine="540"/>
        <w:jc w:val="both"/>
      </w:pPr>
      <w:r>
        <w:t>владение навыками коммуникации и нормами социального взаимодействия;</w:t>
      </w:r>
    </w:p>
    <w:p w:rsidR="004E4C7C" w:rsidRDefault="004E4C7C" w:rsidP="00D06916">
      <w:pPr>
        <w:pStyle w:val="ConsPlusNormal"/>
        <w:spacing w:before="240"/>
        <w:ind w:firstLine="540"/>
        <w:jc w:val="both"/>
      </w:pPr>
      <w:r>
        <w:t>развитие эстетических чувств;</w:t>
      </w:r>
    </w:p>
    <w:p w:rsidR="004E4C7C" w:rsidRDefault="004E4C7C" w:rsidP="00D06916">
      <w:pPr>
        <w:pStyle w:val="ConsPlusNormal"/>
        <w:spacing w:before="240"/>
        <w:ind w:firstLine="540"/>
        <w:jc w:val="both"/>
      </w:pPr>
      <w:r>
        <w:t>формирование знаний о правилах безопасного здорового образа жизни;</w:t>
      </w:r>
    </w:p>
    <w:p w:rsidR="004E4C7C" w:rsidRDefault="004E4C7C" w:rsidP="00D06916">
      <w:pPr>
        <w:pStyle w:val="ConsPlusNormal"/>
        <w:spacing w:before="240"/>
        <w:ind w:firstLine="540"/>
        <w:jc w:val="both"/>
      </w:pPr>
      <w:r>
        <w:t>формирование интереса к предметно-практической деятельности, трудовым действиям.</w:t>
      </w:r>
    </w:p>
    <w:p w:rsidR="004E4C7C" w:rsidRDefault="004E4C7C" w:rsidP="00D06916">
      <w:pPr>
        <w:pStyle w:val="ConsPlusNormal"/>
        <w:spacing w:before="240"/>
        <w:ind w:firstLine="540"/>
        <w:jc w:val="both"/>
      </w:pPr>
      <w:r>
        <w:t>72.2. Предметные результаты отражают овладение обучающимися конкретными учебными предметами и курсами коррекционно-развивающей области.</w:t>
      </w:r>
    </w:p>
    <w:p w:rsidR="004E4C7C" w:rsidRDefault="004E4C7C" w:rsidP="00D06916">
      <w:pPr>
        <w:pStyle w:val="ConsPlusNormal"/>
        <w:spacing w:before="240"/>
        <w:ind w:firstLine="540"/>
        <w:jc w:val="both"/>
      </w:pPr>
      <w: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4E4C7C" w:rsidRDefault="004E4C7C" w:rsidP="00D06916">
      <w:pPr>
        <w:pStyle w:val="ConsPlusNormal"/>
        <w:spacing w:before="240"/>
        <w:ind w:firstLine="540"/>
        <w:jc w:val="both"/>
      </w:pPr>
      <w: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p>
    <w:p w:rsidR="004E4C7C" w:rsidRDefault="004E4C7C" w:rsidP="00D06916">
      <w:pPr>
        <w:pStyle w:val="ConsPlusNormal"/>
        <w:spacing w:before="240"/>
        <w:ind w:firstLine="540"/>
        <w:jc w:val="both"/>
      </w:pPr>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4E4C7C" w:rsidRDefault="004E4C7C" w:rsidP="00D06916">
      <w:pPr>
        <w:pStyle w:val="ConsPlusNormal"/>
        <w:spacing w:before="240"/>
        <w:ind w:firstLine="540"/>
        <w:jc w:val="both"/>
      </w:pPr>
      <w:r>
        <w:t>72.2.1. Чтение. Работа с текстом.</w:t>
      </w:r>
    </w:p>
    <w:p w:rsidR="004E4C7C" w:rsidRDefault="004E4C7C" w:rsidP="00D06916">
      <w:pPr>
        <w:pStyle w:val="ConsPlusNormal"/>
        <w:spacing w:before="240"/>
        <w:ind w:firstLine="540"/>
        <w:jc w:val="both"/>
      </w:pPr>
      <w: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4E4C7C" w:rsidRDefault="004E4C7C" w:rsidP="00D06916">
      <w:pPr>
        <w:pStyle w:val="ConsPlusNormal"/>
        <w:spacing w:before="240"/>
        <w:ind w:firstLine="540"/>
        <w:jc w:val="both"/>
      </w:pPr>
      <w:r>
        <w:t>Работа с текстом: поиск информации и понимание прочитанного.</w:t>
      </w:r>
    </w:p>
    <w:p w:rsidR="004E4C7C" w:rsidRDefault="004E4C7C" w:rsidP="00D06916">
      <w:pPr>
        <w:pStyle w:val="ConsPlusNormal"/>
        <w:spacing w:before="240"/>
        <w:ind w:firstLine="540"/>
        <w:jc w:val="both"/>
      </w:pPr>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последовательность; сравнивать между собой объекты, описанные в тексте, выделяя 2 - 3 существенных признака; понимать информацию, представленную разными способами (словесным, иллюстративным); понимать текст, опираясь на содержащуюся в нем информацию.</w:t>
      </w:r>
    </w:p>
    <w:p w:rsidR="004E4C7C" w:rsidRDefault="004E4C7C" w:rsidP="00D06916">
      <w:pPr>
        <w:pStyle w:val="ConsPlusNormal"/>
        <w:spacing w:before="240"/>
        <w:ind w:firstLine="540"/>
        <w:jc w:val="both"/>
      </w:pPr>
      <w:r>
        <w:t>Работа с текстом: преобразование и интерпретация информации.</w:t>
      </w:r>
    </w:p>
    <w:p w:rsidR="004E4C7C" w:rsidRDefault="004E4C7C" w:rsidP="00D06916">
      <w:pPr>
        <w:pStyle w:val="ConsPlusNormal"/>
        <w:spacing w:before="240"/>
        <w:ind w:firstLine="540"/>
        <w:jc w:val="both"/>
      </w:pPr>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4E4C7C" w:rsidRDefault="004E4C7C" w:rsidP="00D06916">
      <w:pPr>
        <w:pStyle w:val="ConsPlusNormal"/>
        <w:spacing w:before="240"/>
        <w:ind w:firstLine="540"/>
        <w:jc w:val="both"/>
      </w:pPr>
      <w:r>
        <w:t>Работа с текстом: оценка информации.</w:t>
      </w:r>
    </w:p>
    <w:p w:rsidR="004E4C7C" w:rsidRDefault="004E4C7C" w:rsidP="00D06916">
      <w:pPr>
        <w:pStyle w:val="ConsPlusNormal"/>
        <w:spacing w:before="240"/>
        <w:ind w:firstLine="540"/>
        <w:jc w:val="both"/>
      </w:pPr>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4E4C7C" w:rsidRDefault="004E4C7C" w:rsidP="00D06916">
      <w:pPr>
        <w:pStyle w:val="ConsPlusNormal"/>
        <w:spacing w:before="240"/>
        <w:ind w:firstLine="540"/>
        <w:jc w:val="both"/>
      </w:pPr>
      <w:r>
        <w:t>72.2.2. Основы ИКТ-компетентности.</w:t>
      </w:r>
    </w:p>
    <w:p w:rsidR="004E4C7C" w:rsidRDefault="004E4C7C" w:rsidP="00D06916">
      <w:pPr>
        <w:pStyle w:val="ConsPlusNormal"/>
        <w:spacing w:before="240"/>
        <w:ind w:firstLine="540"/>
        <w:jc w:val="both"/>
      </w:pPr>
      <w: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4E4C7C" w:rsidRDefault="004E4C7C" w:rsidP="00D06916">
      <w:pPr>
        <w:pStyle w:val="ConsPlusNormal"/>
        <w:spacing w:before="240"/>
        <w:ind w:firstLine="540"/>
        <w:jc w:val="both"/>
      </w:pPr>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приемами работы с компьютером, оснащенным брайлевской строкой и синтезатором речи.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Основным направлением и целью оценочной деятельности в соответствии со </w:t>
      </w:r>
      <w:hyperlink r:id="rId168" w:history="1">
        <w:r>
          <w:rPr>
            <w:color w:val="0000FF"/>
          </w:rPr>
          <w:t>ФГОС</w:t>
        </w:r>
      </w:hyperlink>
      <w:r>
        <w:t xml:space="preserve"> НОО обучающихся с ОВЗ является оценка образовательных достижений обучающихся.</w:t>
      </w:r>
    </w:p>
    <w:p w:rsidR="004E4C7C" w:rsidRDefault="004E4C7C" w:rsidP="00D06916">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и личностных результатов начального общего образования;</w:t>
      </w:r>
    </w:p>
    <w:p w:rsidR="004E4C7C" w:rsidRDefault="004E4C7C" w:rsidP="00D06916">
      <w:pPr>
        <w:pStyle w:val="ConsPlusNormal"/>
        <w:spacing w:before="240"/>
        <w:ind w:firstLine="540"/>
        <w:jc w:val="both"/>
      </w:pPr>
      <w:r>
        <w:t>предусматривать оценку достижений обучающихся, освоивших АООП НОО;</w:t>
      </w:r>
    </w:p>
    <w:p w:rsidR="004E4C7C" w:rsidRDefault="004E4C7C" w:rsidP="00D06916">
      <w:pPr>
        <w:pStyle w:val="ConsPlusNormal"/>
        <w:spacing w:before="240"/>
        <w:ind w:firstLine="540"/>
        <w:jc w:val="both"/>
      </w:pPr>
      <w:r>
        <w:t>осуществлять оценку динамики учебных достижений обучающихся.</w:t>
      </w:r>
    </w:p>
    <w:p w:rsidR="004E4C7C" w:rsidRDefault="004E4C7C" w:rsidP="00D06916">
      <w:pPr>
        <w:pStyle w:val="ConsPlusNormal"/>
        <w:spacing w:before="240"/>
        <w:ind w:firstLine="540"/>
        <w:jc w:val="both"/>
      </w:pPr>
      <w:r>
        <w:t xml:space="preserve">В соответствии с </w:t>
      </w:r>
      <w:hyperlink r:id="rId169" w:history="1">
        <w:r>
          <w:rPr>
            <w:color w:val="0000FF"/>
          </w:rPr>
          <w:t>ФГОС</w:t>
        </w:r>
      </w:hyperlink>
      <w:r>
        <w:t xml:space="preserve">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4E4C7C" w:rsidRDefault="004E4C7C" w:rsidP="00D06916">
      <w:pPr>
        <w:pStyle w:val="ConsPlusNormal"/>
        <w:spacing w:before="240"/>
        <w:ind w:firstLine="540"/>
        <w:jc w:val="both"/>
      </w:pPr>
      <w:r>
        <w:t>72.3.1.1.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4E4C7C" w:rsidRDefault="004E4C7C" w:rsidP="00D06916">
      <w:pPr>
        <w:pStyle w:val="ConsPlusNormal"/>
        <w:spacing w:before="240"/>
        <w:ind w:firstLine="540"/>
        <w:jc w:val="both"/>
      </w:pPr>
      <w:r>
        <w:t xml:space="preserve">Личностные результаты слепых обучающихся в соответствии с требованиями </w:t>
      </w:r>
      <w:hyperlink r:id="rId170"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4E4C7C" w:rsidRDefault="004E4C7C" w:rsidP="00D06916">
      <w:pPr>
        <w:pStyle w:val="ConsPlusNormal"/>
        <w:spacing w:before="240"/>
        <w:ind w:firstLine="540"/>
        <w:jc w:val="both"/>
      </w:pPr>
      <w:r>
        <w:t>достижения обучающихся в усвоении знаний и умений по каждому учебному предмету;</w:t>
      </w:r>
    </w:p>
    <w:p w:rsidR="004E4C7C" w:rsidRDefault="004E4C7C" w:rsidP="00D06916">
      <w:pPr>
        <w:pStyle w:val="ConsPlusNormal"/>
        <w:spacing w:before="240"/>
        <w:ind w:firstLine="540"/>
        <w:jc w:val="both"/>
      </w:pPr>
      <w:r>
        <w:t>овладение содержанием курсов коррекционно-развивающей области.</w:t>
      </w:r>
    </w:p>
    <w:p w:rsidR="004E4C7C" w:rsidRDefault="004E4C7C" w:rsidP="00D06916">
      <w:pPr>
        <w:pStyle w:val="ConsPlusNormal"/>
        <w:spacing w:before="240"/>
        <w:ind w:firstLine="540"/>
        <w:jc w:val="both"/>
      </w:pPr>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4E4C7C" w:rsidRDefault="004E4C7C" w:rsidP="00D06916">
      <w:pPr>
        <w:pStyle w:val="ConsPlusNormal"/>
        <w:spacing w:before="240"/>
        <w:ind w:firstLine="540"/>
        <w:jc w:val="both"/>
      </w:pPr>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обучающийся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4E4C7C" w:rsidRDefault="004E4C7C" w:rsidP="00D06916">
      <w:pPr>
        <w:pStyle w:val="ConsPlusNormal"/>
        <w:spacing w:before="240"/>
        <w:ind w:firstLine="540"/>
        <w:jc w:val="both"/>
      </w:pPr>
      <w:r>
        <w:t xml:space="preserve">Предметные результаты данной группы в соответствии с требованиями </w:t>
      </w:r>
      <w:hyperlink r:id="rId171" w:history="1">
        <w:r>
          <w:rPr>
            <w:color w:val="0000FF"/>
          </w:rPr>
          <w:t>ФГОС</w:t>
        </w:r>
      </w:hyperlink>
      <w:r>
        <w:t xml:space="preserve"> НОО обучающихся с ОВЗ подлежат итоговой оценке.</w:t>
      </w:r>
    </w:p>
    <w:p w:rsidR="004E4C7C" w:rsidRDefault="004E4C7C" w:rsidP="00D06916">
      <w:pPr>
        <w:pStyle w:val="ConsPlusNormal"/>
        <w:spacing w:before="240"/>
        <w:ind w:firstLine="540"/>
        <w:jc w:val="both"/>
      </w:pPr>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4E4C7C" w:rsidRDefault="004E4C7C" w:rsidP="00D06916">
      <w:pPr>
        <w:pStyle w:val="ConsPlusNormal"/>
        <w:spacing w:before="240"/>
        <w:ind w:firstLine="540"/>
        <w:jc w:val="both"/>
      </w:pPr>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обучающийся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4E4C7C" w:rsidRDefault="004E4C7C" w:rsidP="00D06916">
      <w:pPr>
        <w:pStyle w:val="ConsPlusNormal"/>
        <w:spacing w:before="240"/>
        <w:ind w:firstLine="540"/>
        <w:jc w:val="both"/>
      </w:pPr>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4E4C7C" w:rsidRDefault="004E4C7C" w:rsidP="00D06916">
      <w:pPr>
        <w:pStyle w:val="ConsPlusNormal"/>
        <w:spacing w:before="240"/>
        <w:ind w:firstLine="540"/>
        <w:jc w:val="both"/>
      </w:pPr>
      <w:r>
        <w:t>Содержание оценки, критерии, организационные процедуры, используемый инструментарий оценивания, формы представления результатов разрабатываются образовательной организацией.</w:t>
      </w:r>
    </w:p>
    <w:p w:rsidR="004E4C7C" w:rsidRDefault="004E4C7C" w:rsidP="00D06916">
      <w:pPr>
        <w:pStyle w:val="ConsPlusNormal"/>
        <w:spacing w:before="240"/>
        <w:ind w:firstLine="540"/>
        <w:jc w:val="both"/>
      </w:pPr>
      <w:r>
        <w:t xml:space="preserve">Результаты освоения коррекционно-развивающей области в соответствии с требованиями </w:t>
      </w:r>
      <w:hyperlink r:id="rId172"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p>
    <w:p w:rsidR="004E4C7C" w:rsidRDefault="004E4C7C" w:rsidP="00D06916">
      <w:pPr>
        <w:pStyle w:val="ConsPlusNormal"/>
        <w:spacing w:before="240"/>
        <w:ind w:firstLine="540"/>
        <w:jc w:val="both"/>
      </w:pPr>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4E4C7C" w:rsidRDefault="004E4C7C" w:rsidP="00D06916">
      <w:pPr>
        <w:pStyle w:val="ConsPlusNormal"/>
        <w:spacing w:before="240"/>
        <w:ind w:firstLine="540"/>
        <w:jc w:val="both"/>
      </w:pPr>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4E4C7C" w:rsidRDefault="004E4C7C" w:rsidP="00D06916">
      <w:pPr>
        <w:pStyle w:val="ConsPlusNormal"/>
        <w:spacing w:before="240"/>
        <w:ind w:firstLine="540"/>
        <w:jc w:val="both"/>
      </w:pPr>
      <w:r>
        <w:t>условий реализации АООП НОО для слепых с легкой умственной отсталостью (интеллектуальными нарушениями);</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jc w:val="both"/>
      </w:pPr>
    </w:p>
    <w:p w:rsidR="004E4C7C" w:rsidRDefault="004E4C7C" w:rsidP="00D06916">
      <w:pPr>
        <w:pStyle w:val="ConsPlusTitle"/>
        <w:jc w:val="center"/>
        <w:outlineLvl w:val="1"/>
      </w:pPr>
      <w:r>
        <w:t>XXXIII. Содержательный раздел ФАОП НОО</w:t>
      </w:r>
    </w:p>
    <w:p w:rsidR="004E4C7C" w:rsidRDefault="004E4C7C" w:rsidP="00D06916">
      <w:pPr>
        <w:pStyle w:val="ConsPlusTitle"/>
        <w:jc w:val="center"/>
      </w:pPr>
      <w:r>
        <w:t>для слепых обучающихся с легкой умственной</w:t>
      </w:r>
    </w:p>
    <w:p w:rsidR="004E4C7C" w:rsidRDefault="004E4C7C" w:rsidP="00D06916">
      <w:pPr>
        <w:pStyle w:val="ConsPlusTitle"/>
        <w:jc w:val="center"/>
      </w:pPr>
      <w:r>
        <w:t>отсталостью (интеллектуальными нарушениями)</w:t>
      </w:r>
    </w:p>
    <w:p w:rsidR="004E4C7C" w:rsidRDefault="004E4C7C" w:rsidP="00D06916">
      <w:pPr>
        <w:pStyle w:val="ConsPlusTitle"/>
        <w:jc w:val="center"/>
      </w:pPr>
      <w:r>
        <w:t>(вариант 3.3)</w:t>
      </w:r>
    </w:p>
    <w:p w:rsidR="004E4C7C" w:rsidRDefault="004E4C7C" w:rsidP="00D06916">
      <w:pPr>
        <w:pStyle w:val="ConsPlusNormal"/>
        <w:jc w:val="both"/>
      </w:pPr>
    </w:p>
    <w:p w:rsidR="004E4C7C" w:rsidRDefault="004E4C7C" w:rsidP="00D06916">
      <w:pPr>
        <w:pStyle w:val="ConsPlusTitle"/>
        <w:ind w:firstLine="540"/>
        <w:jc w:val="both"/>
        <w:outlineLvl w:val="2"/>
      </w:pPr>
      <w:r>
        <w:t>73.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spacing w:before="240"/>
        <w:ind w:firstLine="540"/>
        <w:jc w:val="both"/>
      </w:pPr>
      <w: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w:t>
      </w:r>
      <w:hyperlink r:id="rId173"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Представленные федеральные рабочие программы служат ориентиром для разработки рабочих учебных программ.</w:t>
      </w:r>
    </w:p>
    <w:p w:rsidR="004E4C7C" w:rsidRDefault="004E4C7C" w:rsidP="00D06916">
      <w:pPr>
        <w:pStyle w:val="ConsPlusNormal"/>
        <w:spacing w:before="240"/>
        <w:ind w:firstLine="540"/>
        <w:jc w:val="both"/>
      </w:pPr>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4E4C7C" w:rsidRDefault="004E4C7C" w:rsidP="00D06916">
      <w:pPr>
        <w:pStyle w:val="ConsPlusNormal"/>
        <w:jc w:val="both"/>
      </w:pPr>
    </w:p>
    <w:p w:rsidR="004E4C7C" w:rsidRDefault="004E4C7C" w:rsidP="00D06916">
      <w:pPr>
        <w:pStyle w:val="ConsPlusTitle"/>
        <w:ind w:firstLine="540"/>
        <w:jc w:val="both"/>
        <w:outlineLvl w:val="3"/>
      </w:pPr>
      <w:r>
        <w:t>73.1. Русский язык:</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4E4C7C" w:rsidRDefault="004E4C7C" w:rsidP="00D06916">
      <w:pPr>
        <w:pStyle w:val="ConsPlusNormal"/>
        <w:spacing w:before="240"/>
        <w:ind w:firstLine="540"/>
        <w:jc w:val="both"/>
      </w:pPr>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4E4C7C" w:rsidRDefault="004E4C7C" w:rsidP="00D06916">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4E4C7C" w:rsidRDefault="004E4C7C" w:rsidP="00D06916">
      <w:pPr>
        <w:pStyle w:val="ConsPlusNormal"/>
        <w:spacing w:before="240"/>
        <w:ind w:firstLine="540"/>
        <w:jc w:val="both"/>
      </w:pPr>
      <w:r>
        <w:t>г) письмо: овладение умениями и навыками письма с использованием 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3 - 4 предложений, создание небольших собственных текстов (сочинений) по интересной детям тематике.</w:t>
      </w:r>
    </w:p>
    <w:p w:rsidR="004E4C7C" w:rsidRDefault="004E4C7C" w:rsidP="00D06916">
      <w:pPr>
        <w:pStyle w:val="ConsPlusNormal"/>
        <w:spacing w:before="240"/>
        <w:ind w:firstLine="540"/>
        <w:jc w:val="both"/>
      </w:pPr>
      <w:r>
        <w:t>2. Подготовка к усвоению грамоты:</w:t>
      </w:r>
    </w:p>
    <w:p w:rsidR="004E4C7C" w:rsidRDefault="004E4C7C" w:rsidP="00D06916">
      <w:pPr>
        <w:pStyle w:val="ConsPlusNormal"/>
        <w:spacing w:before="240"/>
        <w:ind w:firstLine="540"/>
        <w:jc w:val="both"/>
      </w:pPr>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4E4C7C" w:rsidRDefault="004E4C7C" w:rsidP="00D06916">
      <w:pPr>
        <w:pStyle w:val="ConsPlusNormal"/>
        <w:spacing w:before="240"/>
        <w:ind w:firstLine="540"/>
        <w:jc w:val="both"/>
      </w:pPr>
      <w:r>
        <w:t>б) подготовка к усвоению первоначальных навыков письма: развитие пространственных представлений и ориентировки в азбуке - колодке по Брайлю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w:t>
      </w:r>
    </w:p>
    <w:p w:rsidR="004E4C7C" w:rsidRDefault="004E4C7C" w:rsidP="00D06916">
      <w:pPr>
        <w:pStyle w:val="ConsPlusNormal"/>
        <w:spacing w:before="240"/>
        <w:ind w:firstLine="540"/>
        <w:jc w:val="both"/>
      </w:pPr>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4E4C7C" w:rsidRDefault="004E4C7C" w:rsidP="00D06916">
      <w:pPr>
        <w:pStyle w:val="ConsPlusNormal"/>
        <w:spacing w:before="240"/>
        <w:ind w:firstLine="540"/>
        <w:jc w:val="both"/>
      </w:pPr>
      <w:r>
        <w:t>3. Обучение грамоте:</w:t>
      </w:r>
    </w:p>
    <w:p w:rsidR="004E4C7C" w:rsidRDefault="004E4C7C" w:rsidP="00D06916">
      <w:pPr>
        <w:pStyle w:val="ConsPlusNormal"/>
        <w:spacing w:before="240"/>
        <w:ind w:firstLine="540"/>
        <w:jc w:val="both"/>
      </w:pPr>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гласные буквы как показатель твердости-мягкости согласных звуков, обозначение мягкости согласных на письме буквами ь, е, е, ю, я, и, знакомство с русским алфавитом как последовательностью букв;</w:t>
      </w:r>
    </w:p>
    <w:p w:rsidR="004E4C7C" w:rsidRDefault="004E4C7C" w:rsidP="00D06916">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4E4C7C" w:rsidRDefault="004E4C7C" w:rsidP="00D06916">
      <w:pPr>
        <w:pStyle w:val="ConsPlusNormal"/>
        <w:spacing w:before="240"/>
        <w:ind w:firstLine="540"/>
        <w:jc w:val="both"/>
      </w:pPr>
      <w:r>
        <w:t>г) письмо: 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4E4C7C" w:rsidRDefault="004E4C7C" w:rsidP="00D06916">
      <w:pPr>
        <w:pStyle w:val="ConsPlusNormal"/>
        <w:spacing w:before="240"/>
        <w:ind w:firstLine="540"/>
        <w:jc w:val="both"/>
      </w:pPr>
      <w:r>
        <w:t>е) орфография: знакомство с некоторыми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4. Развитие речи.</w:t>
      </w:r>
    </w:p>
    <w:p w:rsidR="004E4C7C" w:rsidRDefault="004E4C7C" w:rsidP="00D06916">
      <w:pPr>
        <w:pStyle w:val="ConsPlusNormal"/>
        <w:spacing w:before="240"/>
        <w:ind w:firstLine="540"/>
        <w:jc w:val="both"/>
      </w:pPr>
      <w: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4E4C7C" w:rsidRDefault="004E4C7C" w:rsidP="00D06916">
      <w:pPr>
        <w:pStyle w:val="ConsPlusNormal"/>
        <w:spacing w:before="240"/>
        <w:ind w:firstLine="540"/>
        <w:jc w:val="both"/>
      </w:pPr>
      <w:r>
        <w:t>5. Систематический курс:</w:t>
      </w:r>
    </w:p>
    <w:p w:rsidR="004E4C7C" w:rsidRDefault="004E4C7C" w:rsidP="00D06916">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4E4C7C" w:rsidRDefault="004E4C7C" w:rsidP="00D06916">
      <w:pPr>
        <w:pStyle w:val="ConsPlusNormal"/>
        <w:spacing w:before="240"/>
        <w:ind w:firstLine="540"/>
        <w:jc w:val="both"/>
      </w:pPr>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4E4C7C" w:rsidRDefault="004E4C7C" w:rsidP="00D06916">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4E4C7C" w:rsidRDefault="004E4C7C" w:rsidP="00D06916">
      <w:pPr>
        <w:pStyle w:val="ConsPlusNormal"/>
        <w:spacing w:before="240"/>
        <w:ind w:firstLine="540"/>
        <w:jc w:val="both"/>
      </w:pPr>
      <w:r>
        <w:t>6. Морфология:</w:t>
      </w:r>
    </w:p>
    <w:p w:rsidR="004E4C7C" w:rsidRDefault="004E4C7C" w:rsidP="00D06916">
      <w:pPr>
        <w:pStyle w:val="ConsPlusNormal"/>
        <w:spacing w:before="240"/>
        <w:ind w:firstLine="540"/>
        <w:jc w:val="both"/>
      </w:pPr>
      <w:r>
        <w:t>имя существительное: значение и употребление в речи. Умение опознавать имена собственные. Большая буква в имени собственном. Различение имен существительных, отвечающих на вопросы "кто?" и "что?". Слова с уменьшительно-ласкательным суффиксом;</w:t>
      </w:r>
    </w:p>
    <w:p w:rsidR="004E4C7C" w:rsidRDefault="004E4C7C" w:rsidP="00D06916">
      <w:pPr>
        <w:pStyle w:val="ConsPlusNormal"/>
        <w:spacing w:before="240"/>
        <w:ind w:firstLine="540"/>
        <w:jc w:val="both"/>
      </w:pPr>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4E4C7C" w:rsidRDefault="004E4C7C" w:rsidP="00D06916">
      <w:pPr>
        <w:pStyle w:val="ConsPlusNormal"/>
        <w:spacing w:before="240"/>
        <w:ind w:firstLine="540"/>
        <w:jc w:val="both"/>
      </w:pPr>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4E4C7C" w:rsidRDefault="004E4C7C" w:rsidP="00D06916">
      <w:pPr>
        <w:pStyle w:val="ConsPlusNormal"/>
        <w:spacing w:before="240"/>
        <w:ind w:firstLine="540"/>
        <w:jc w:val="both"/>
      </w:pPr>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4E4C7C" w:rsidRDefault="004E4C7C" w:rsidP="00D06916">
      <w:pPr>
        <w:pStyle w:val="ConsPlusNormal"/>
        <w:spacing w:before="240"/>
        <w:ind w:firstLine="540"/>
        <w:jc w:val="both"/>
      </w:pPr>
      <w: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4E4C7C" w:rsidRDefault="004E4C7C" w:rsidP="00D06916">
      <w:pPr>
        <w:pStyle w:val="ConsPlusNormal"/>
        <w:spacing w:before="240"/>
        <w:ind w:firstLine="540"/>
        <w:jc w:val="both"/>
      </w:pPr>
      <w: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9. Развитие речи. Осознание ситуации общения: с какой целью, с кем и где происходит общение.</w:t>
      </w:r>
    </w:p>
    <w:p w:rsidR="004E4C7C" w:rsidRDefault="004E4C7C" w:rsidP="00D06916">
      <w:pPr>
        <w:pStyle w:val="ConsPlusNormal"/>
        <w:spacing w:before="240"/>
        <w:ind w:firstLine="540"/>
        <w:jc w:val="both"/>
      </w:pPr>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4E4C7C" w:rsidRDefault="004E4C7C" w:rsidP="00D06916">
      <w:pPr>
        <w:pStyle w:val="ConsPlusNormal"/>
        <w:spacing w:before="240"/>
        <w:ind w:firstLine="540"/>
        <w:jc w:val="both"/>
      </w:pPr>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4E4C7C" w:rsidRDefault="004E4C7C" w:rsidP="00D06916">
      <w:pPr>
        <w:pStyle w:val="ConsPlusNormal"/>
        <w:spacing w:before="240"/>
        <w:ind w:firstLine="540"/>
        <w:jc w:val="both"/>
      </w:pPr>
      <w:r>
        <w:t>Последовательность предложений в тексте.</w:t>
      </w:r>
    </w:p>
    <w:p w:rsidR="004E4C7C" w:rsidRDefault="004E4C7C" w:rsidP="00D06916">
      <w:pPr>
        <w:pStyle w:val="ConsPlusNormal"/>
        <w:spacing w:before="240"/>
        <w:ind w:firstLine="540"/>
        <w:jc w:val="both"/>
      </w:pPr>
      <w:r>
        <w:t>Последовательность частей текста.</w:t>
      </w:r>
    </w:p>
    <w:p w:rsidR="004E4C7C" w:rsidRDefault="004E4C7C" w:rsidP="00D06916">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w:t>
      </w:r>
    </w:p>
    <w:p w:rsidR="004E4C7C" w:rsidRDefault="004E4C7C" w:rsidP="00D06916">
      <w:pPr>
        <w:pStyle w:val="ConsPlusNormal"/>
        <w:spacing w:before="240"/>
        <w:ind w:firstLine="540"/>
        <w:jc w:val="both"/>
      </w:pPr>
      <w:r>
        <w:t>Работа с деформированным текстом. Коллективное составление коротких рассказов после предварительного разбора.</w:t>
      </w:r>
    </w:p>
    <w:p w:rsidR="004E4C7C" w:rsidRDefault="004E4C7C" w:rsidP="00D06916">
      <w:pPr>
        <w:pStyle w:val="ConsPlusNormal"/>
        <w:spacing w:before="240"/>
        <w:ind w:firstLine="540"/>
        <w:jc w:val="both"/>
      </w:pPr>
      <w:r>
        <w:t>План текста. Составление планов к данным текстам.</w:t>
      </w:r>
    </w:p>
    <w:p w:rsidR="004E4C7C" w:rsidRDefault="004E4C7C" w:rsidP="00D06916">
      <w:pPr>
        <w:pStyle w:val="ConsPlusNormal"/>
        <w:spacing w:before="240"/>
        <w:ind w:firstLine="540"/>
        <w:jc w:val="both"/>
      </w:pPr>
      <w:r>
        <w:t>Знакомство с жанрами письма и поздравления.</w:t>
      </w:r>
    </w:p>
    <w:p w:rsidR="004E4C7C" w:rsidRDefault="004E4C7C" w:rsidP="00D06916">
      <w:pPr>
        <w:pStyle w:val="ConsPlusNormal"/>
        <w:spacing w:before="240"/>
        <w:ind w:firstLine="540"/>
        <w:jc w:val="both"/>
      </w:pPr>
      <w:r>
        <w:t>Знакомство с основными видами изложений и сочинений (без заучивания определений). Коллективное составление коротких (из 3 - 4 предложений) изложений, сочинений по плану, опорным словам или рельефным иллюстрациям.</w:t>
      </w:r>
    </w:p>
    <w:p w:rsidR="004E4C7C" w:rsidRDefault="004E4C7C" w:rsidP="00D06916">
      <w:pPr>
        <w:pStyle w:val="ConsPlusNormal"/>
        <w:spacing w:before="240"/>
        <w:ind w:firstLine="540"/>
        <w:jc w:val="both"/>
      </w:pPr>
      <w:r>
        <w:t>73.1.1.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4E4C7C" w:rsidRDefault="004E4C7C" w:rsidP="00D06916">
      <w:pPr>
        <w:pStyle w:val="ConsPlusNormal"/>
        <w:spacing w:before="240"/>
        <w:ind w:firstLine="540"/>
        <w:jc w:val="both"/>
      </w:pPr>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4E4C7C" w:rsidRDefault="004E4C7C" w:rsidP="00D06916">
      <w:pPr>
        <w:pStyle w:val="ConsPlusNormal"/>
        <w:spacing w:before="240"/>
        <w:ind w:firstLine="540"/>
        <w:jc w:val="both"/>
      </w:pPr>
      <w: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4E4C7C" w:rsidRDefault="004E4C7C" w:rsidP="00D06916">
      <w:pPr>
        <w:pStyle w:val="ConsPlusNormal"/>
        <w:spacing w:before="240"/>
        <w:ind w:firstLine="540"/>
        <w:jc w:val="both"/>
      </w:pPr>
      <w:r>
        <w:t>73.1.1.1. Содержательная линия "Система языка".</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Фонетика и графика:</w:t>
      </w:r>
    </w:p>
    <w:p w:rsidR="004E4C7C" w:rsidRDefault="004E4C7C" w:rsidP="00D06916">
      <w:pPr>
        <w:pStyle w:val="ConsPlusNormal"/>
        <w:spacing w:before="240"/>
        <w:ind w:firstLine="540"/>
        <w:jc w:val="both"/>
      </w:pPr>
      <w:r>
        <w:t>умением различать звуки и буквы;</w:t>
      </w:r>
    </w:p>
    <w:p w:rsidR="004E4C7C" w:rsidRDefault="004E4C7C" w:rsidP="00D06916">
      <w:pPr>
        <w:pStyle w:val="ConsPlusNormal"/>
        <w:spacing w:before="240"/>
        <w:ind w:firstLine="540"/>
        <w:jc w:val="both"/>
      </w:pPr>
      <w:r>
        <w:t>умением характеризовать звуки русского языка: гласные ударные и (или) безударные; согласные твердые и (или) мягкие, парные и (или) непарные твердые и мягкие; согласные звонкие и (или) глухие, парные и (или) непарные звонкие и глухие;</w:t>
      </w:r>
    </w:p>
    <w:p w:rsidR="004E4C7C" w:rsidRDefault="004E4C7C" w:rsidP="00D06916">
      <w:pPr>
        <w:pStyle w:val="ConsPlusNormal"/>
        <w:spacing w:before="240"/>
        <w:ind w:firstLine="540"/>
        <w:jc w:val="both"/>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4E4C7C" w:rsidRDefault="004E4C7C" w:rsidP="00D06916">
      <w:pPr>
        <w:pStyle w:val="ConsPlusNormal"/>
        <w:spacing w:before="240"/>
        <w:ind w:firstLine="540"/>
        <w:jc w:val="both"/>
      </w:pPr>
      <w:r>
        <w:t>умением делить слово на слоги;</w:t>
      </w:r>
    </w:p>
    <w:p w:rsidR="004E4C7C" w:rsidRDefault="004E4C7C" w:rsidP="00D06916">
      <w:pPr>
        <w:pStyle w:val="ConsPlusNormal"/>
        <w:spacing w:before="240"/>
        <w:ind w:firstLine="540"/>
        <w:jc w:val="both"/>
      </w:pPr>
      <w:r>
        <w:t>знаниями грамоты, основными речевыми формами и правилами их применения;</w:t>
      </w:r>
    </w:p>
    <w:p w:rsidR="004E4C7C" w:rsidRDefault="004E4C7C" w:rsidP="00D06916">
      <w:pPr>
        <w:pStyle w:val="ConsPlusNormal"/>
        <w:spacing w:before="240"/>
        <w:ind w:firstLine="540"/>
        <w:jc w:val="both"/>
      </w:pPr>
      <w:r>
        <w:t>умением использовать мышечно-суставное чувство и мелкую моторику для использования рельефно-точечного шрифта Л. Брайля;</w:t>
      </w:r>
    </w:p>
    <w:p w:rsidR="004E4C7C" w:rsidRDefault="004E4C7C" w:rsidP="00D06916">
      <w:pPr>
        <w:pStyle w:val="ConsPlusNormal"/>
        <w:spacing w:before="240"/>
        <w:ind w:firstLine="540"/>
        <w:jc w:val="both"/>
      </w:pPr>
      <w:r>
        <w:t>ритмичными движениями для обеспечения возможности освоения рельефно-точечного шрифта письма по системе Л. Брайля и повышения их скорости;</w:t>
      </w:r>
    </w:p>
    <w:p w:rsidR="004E4C7C" w:rsidRDefault="004E4C7C" w:rsidP="00D06916">
      <w:pPr>
        <w:pStyle w:val="ConsPlusNormal"/>
        <w:spacing w:before="240"/>
        <w:ind w:firstLine="540"/>
        <w:jc w:val="both"/>
      </w:pPr>
      <w:r>
        <w:t>умением списывать по слогам и целыми словами информацию, представленную рельефно-точечным шрифтом, с орфографическим проговариванием;</w:t>
      </w:r>
    </w:p>
    <w:p w:rsidR="004E4C7C" w:rsidRDefault="004E4C7C" w:rsidP="00D06916">
      <w:pPr>
        <w:pStyle w:val="ConsPlusNormal"/>
        <w:spacing w:before="240"/>
        <w:ind w:firstLine="540"/>
        <w:jc w:val="both"/>
      </w:pPr>
      <w:r>
        <w:t>приемами списывания текста, представленного рельефно-точечным шрифтом;</w:t>
      </w:r>
    </w:p>
    <w:p w:rsidR="004E4C7C" w:rsidRDefault="004E4C7C" w:rsidP="00D06916">
      <w:pPr>
        <w:pStyle w:val="ConsPlusNormal"/>
        <w:spacing w:before="240"/>
        <w:ind w:firstLine="540"/>
        <w:jc w:val="both"/>
      </w:pPr>
      <w:r>
        <w:t>правильным звукопроизношением;</w:t>
      </w:r>
    </w:p>
    <w:p w:rsidR="004E4C7C" w:rsidRDefault="004E4C7C" w:rsidP="00D06916">
      <w:pPr>
        <w:pStyle w:val="ConsPlusNormal"/>
        <w:spacing w:before="240"/>
        <w:ind w:firstLine="540"/>
        <w:jc w:val="both"/>
      </w:pPr>
      <w:r>
        <w:t>умением проводить слого-звуковой, звуко-буквенный разбор слова.</w:t>
      </w:r>
    </w:p>
    <w:p w:rsidR="004E4C7C" w:rsidRDefault="004E4C7C" w:rsidP="00D06916">
      <w:pPr>
        <w:pStyle w:val="ConsPlusNormal"/>
        <w:spacing w:before="240"/>
        <w:ind w:firstLine="540"/>
        <w:jc w:val="both"/>
      </w:pPr>
      <w:r>
        <w:t>Орфоэпия:</w:t>
      </w:r>
    </w:p>
    <w:p w:rsidR="004E4C7C" w:rsidRDefault="004E4C7C" w:rsidP="00D06916">
      <w:pPr>
        <w:pStyle w:val="ConsPlusNormal"/>
        <w:spacing w:before="240"/>
        <w:ind w:firstLine="540"/>
        <w:jc w:val="both"/>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4E4C7C" w:rsidRDefault="004E4C7C" w:rsidP="00D06916">
      <w:pPr>
        <w:pStyle w:val="ConsPlusNormal"/>
        <w:spacing w:before="240"/>
        <w:ind w:firstLine="540"/>
        <w:jc w:val="both"/>
      </w:pPr>
      <w:r>
        <w:t>умением использовать в процессе коммуникации освоенные речевые формы устной и письменной речи;</w:t>
      </w:r>
    </w:p>
    <w:p w:rsidR="004E4C7C" w:rsidRDefault="004E4C7C" w:rsidP="00D06916">
      <w:pPr>
        <w:pStyle w:val="ConsPlusNormal"/>
        <w:spacing w:before="240"/>
        <w:ind w:firstLine="540"/>
        <w:jc w:val="both"/>
      </w:pPr>
      <w:r>
        <w:t>умением соблюдать нормы русского и родного литературного языка в собственной речи.</w:t>
      </w:r>
    </w:p>
    <w:p w:rsidR="004E4C7C" w:rsidRDefault="004E4C7C" w:rsidP="00D06916">
      <w:pPr>
        <w:pStyle w:val="ConsPlusNormal"/>
        <w:spacing w:before="240"/>
        <w:ind w:firstLine="540"/>
        <w:jc w:val="both"/>
      </w:pPr>
      <w:r>
        <w:t>Состав слова (морфемика):</w:t>
      </w:r>
    </w:p>
    <w:p w:rsidR="004E4C7C" w:rsidRDefault="004E4C7C" w:rsidP="00D06916">
      <w:pPr>
        <w:pStyle w:val="ConsPlusNormal"/>
        <w:spacing w:before="240"/>
        <w:ind w:firstLine="540"/>
        <w:jc w:val="both"/>
      </w:pPr>
      <w:r>
        <w:t>умением различать родственные (однокоренные) слова и формы слова.</w:t>
      </w:r>
    </w:p>
    <w:p w:rsidR="004E4C7C" w:rsidRDefault="004E4C7C" w:rsidP="00D06916">
      <w:pPr>
        <w:pStyle w:val="ConsPlusNormal"/>
        <w:spacing w:before="240"/>
        <w:ind w:firstLine="540"/>
        <w:jc w:val="both"/>
      </w:pPr>
      <w:r>
        <w:t>Морфология:</w:t>
      </w:r>
    </w:p>
    <w:p w:rsidR="004E4C7C" w:rsidRDefault="004E4C7C" w:rsidP="00D06916">
      <w:pPr>
        <w:pStyle w:val="ConsPlusNormal"/>
        <w:spacing w:before="240"/>
        <w:ind w:firstLine="540"/>
        <w:jc w:val="both"/>
      </w:pPr>
      <w:r>
        <w:t>умением дифференцировать и подбирать слова различных категорий по вопросу (название предметов; действий и признаков);</w:t>
      </w:r>
    </w:p>
    <w:p w:rsidR="004E4C7C" w:rsidRDefault="004E4C7C" w:rsidP="00D06916">
      <w:pPr>
        <w:pStyle w:val="ConsPlusNormal"/>
        <w:spacing w:before="240"/>
        <w:ind w:firstLine="540"/>
        <w:jc w:val="both"/>
      </w:pPr>
      <w:r>
        <w:t>умением различать части речи (имя существительное, имя прилагательное, глагол, предлог);</w:t>
      </w:r>
    </w:p>
    <w:p w:rsidR="004E4C7C" w:rsidRDefault="004E4C7C" w:rsidP="00D06916">
      <w:pPr>
        <w:pStyle w:val="ConsPlusNormal"/>
        <w:spacing w:before="240"/>
        <w:ind w:firstLine="540"/>
        <w:jc w:val="both"/>
      </w:pPr>
      <w:r>
        <w:t>умением применять дидактический материал ко всем видам грамматического разбора, используя рельефные схемы;</w:t>
      </w:r>
    </w:p>
    <w:p w:rsidR="004E4C7C" w:rsidRDefault="004E4C7C" w:rsidP="00D06916">
      <w:pPr>
        <w:pStyle w:val="ConsPlusNormal"/>
        <w:spacing w:before="240"/>
        <w:ind w:firstLine="540"/>
        <w:jc w:val="both"/>
      </w:pPr>
      <w:r>
        <w:t>пользоваться дидактическим материалом при разборе предложений.</w:t>
      </w:r>
    </w:p>
    <w:p w:rsidR="004E4C7C" w:rsidRDefault="004E4C7C" w:rsidP="00D06916">
      <w:pPr>
        <w:pStyle w:val="ConsPlusNormal"/>
        <w:spacing w:before="240"/>
        <w:ind w:firstLine="540"/>
        <w:jc w:val="both"/>
      </w:pPr>
      <w:r>
        <w:t>Синтаксис:</w:t>
      </w:r>
    </w:p>
    <w:p w:rsidR="004E4C7C" w:rsidRDefault="004E4C7C" w:rsidP="00D06916">
      <w:pPr>
        <w:pStyle w:val="ConsPlusNormal"/>
        <w:spacing w:before="240"/>
        <w:ind w:firstLine="540"/>
        <w:jc w:val="both"/>
      </w:pPr>
      <w:r>
        <w:t>умением различать предложение, словосочетание, слово;</w:t>
      </w:r>
    </w:p>
    <w:p w:rsidR="004E4C7C" w:rsidRDefault="004E4C7C" w:rsidP="00D06916">
      <w:pPr>
        <w:pStyle w:val="ConsPlusNormal"/>
        <w:spacing w:before="240"/>
        <w:ind w:firstLine="540"/>
        <w:jc w:val="both"/>
      </w:pPr>
      <w:r>
        <w:t>умением составлять предложения из слов, восстанавливать нарушенный порядок слов с ориентацией на серию рельефных рисунков;</w:t>
      </w:r>
    </w:p>
    <w:p w:rsidR="004E4C7C" w:rsidRDefault="004E4C7C" w:rsidP="00D06916">
      <w:pPr>
        <w:pStyle w:val="ConsPlusNormal"/>
        <w:spacing w:before="240"/>
        <w:ind w:firstLine="540"/>
        <w:jc w:val="both"/>
      </w:pPr>
      <w:r>
        <w:t>умением выделять из текста предложения на заданную тему;</w:t>
      </w:r>
    </w:p>
    <w:p w:rsidR="004E4C7C" w:rsidRDefault="004E4C7C" w:rsidP="00D06916">
      <w:pPr>
        <w:pStyle w:val="ConsPlusNormal"/>
        <w:spacing w:before="240"/>
        <w:ind w:firstLine="540"/>
        <w:jc w:val="both"/>
      </w:pPr>
      <w:r>
        <w:t>умением использовать рельефные схемы предложений в готовом виде и элементы этих схем для моделирования предложений;</w:t>
      </w:r>
    </w:p>
    <w:p w:rsidR="004E4C7C" w:rsidRDefault="004E4C7C" w:rsidP="00D06916">
      <w:pPr>
        <w:pStyle w:val="ConsPlusNormal"/>
        <w:spacing w:before="240"/>
        <w:ind w:firstLine="540"/>
        <w:jc w:val="both"/>
      </w:pPr>
      <w:r>
        <w:t>умением устанавливать при помощи смысловых вопросов связь между словами в словосочетании и предложении;</w:t>
      </w:r>
    </w:p>
    <w:p w:rsidR="004E4C7C" w:rsidRDefault="004E4C7C" w:rsidP="00D06916">
      <w:pPr>
        <w:pStyle w:val="ConsPlusNormal"/>
        <w:spacing w:before="240"/>
        <w:ind w:firstLine="540"/>
        <w:jc w:val="both"/>
      </w:pPr>
      <w:r>
        <w:t>умением классифицировать предложения по цели высказывания, находить повествовательные, побудительные, вопросительные предложения;</w:t>
      </w:r>
    </w:p>
    <w:p w:rsidR="004E4C7C" w:rsidRDefault="004E4C7C" w:rsidP="00D06916">
      <w:pPr>
        <w:pStyle w:val="ConsPlusNormal"/>
        <w:spacing w:before="240"/>
        <w:ind w:firstLine="540"/>
        <w:jc w:val="both"/>
      </w:pPr>
      <w:r>
        <w:t>умением определять восклицательную и (или) невосклицательную интонацию предложения;</w:t>
      </w:r>
    </w:p>
    <w:p w:rsidR="004E4C7C" w:rsidRDefault="004E4C7C" w:rsidP="00D06916">
      <w:pPr>
        <w:pStyle w:val="ConsPlusNormal"/>
        <w:spacing w:before="240"/>
        <w:ind w:firstLine="540"/>
        <w:jc w:val="both"/>
      </w:pPr>
      <w:r>
        <w:t>умением находить главные и второстепенные (без деления на виды) члены предложения.</w:t>
      </w:r>
    </w:p>
    <w:p w:rsidR="004E4C7C" w:rsidRDefault="004E4C7C" w:rsidP="00D06916">
      <w:pPr>
        <w:pStyle w:val="ConsPlusNormal"/>
        <w:spacing w:before="240"/>
        <w:ind w:firstLine="540"/>
        <w:jc w:val="both"/>
      </w:pPr>
      <w:r>
        <w:t>73.1.1.2. Содержательная линия "Орфография и пунктуация".</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w:t>
      </w:r>
    </w:p>
    <w:p w:rsidR="004E4C7C" w:rsidRDefault="004E4C7C" w:rsidP="00D06916">
      <w:pPr>
        <w:pStyle w:val="ConsPlusNormal"/>
        <w:spacing w:before="240"/>
        <w:ind w:firstLine="540"/>
        <w:jc w:val="both"/>
      </w:pPr>
      <w:r>
        <w:t>навыком применять правила правописания (в объеме содержания предмета);</w:t>
      </w:r>
    </w:p>
    <w:p w:rsidR="004E4C7C" w:rsidRDefault="004E4C7C" w:rsidP="00D06916">
      <w:pPr>
        <w:pStyle w:val="ConsPlusNormal"/>
        <w:spacing w:before="240"/>
        <w:ind w:firstLine="540"/>
        <w:jc w:val="both"/>
      </w:pPr>
      <w:r>
        <w:t>умением списывать с учебника или карточки рельефно-точечный текст объемом 30 - 35 слов;</w:t>
      </w:r>
    </w:p>
    <w:p w:rsidR="004E4C7C" w:rsidRDefault="004E4C7C" w:rsidP="00D06916">
      <w:pPr>
        <w:pStyle w:val="ConsPlusNormal"/>
        <w:spacing w:before="240"/>
        <w:ind w:firstLine="540"/>
        <w:jc w:val="both"/>
      </w:pPr>
      <w:r>
        <w:t>умением писать под диктовку тексты объемом 30 - 35 слов в соответствии с изученными орфограммами;</w:t>
      </w:r>
    </w:p>
    <w:p w:rsidR="004E4C7C" w:rsidRDefault="004E4C7C" w:rsidP="00D06916">
      <w:pPr>
        <w:pStyle w:val="ConsPlusNormal"/>
        <w:spacing w:before="240"/>
        <w:ind w:firstLine="540"/>
        <w:jc w:val="both"/>
      </w:pPr>
      <w:r>
        <w:t>умением ориентироваться в своих учебных принадлежностях и самостоятельно готовиться к уроку.</w:t>
      </w:r>
    </w:p>
    <w:p w:rsidR="004E4C7C" w:rsidRDefault="004E4C7C" w:rsidP="00D06916">
      <w:pPr>
        <w:pStyle w:val="ConsPlusNormal"/>
        <w:spacing w:before="240"/>
        <w:ind w:firstLine="540"/>
        <w:jc w:val="both"/>
      </w:pPr>
      <w:r>
        <w:t>73.1.1.3. Содержательная линия "Развитие речи".</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w:t>
      </w:r>
    </w:p>
    <w:p w:rsidR="004E4C7C" w:rsidRDefault="004E4C7C" w:rsidP="00D06916">
      <w:pPr>
        <w:pStyle w:val="ConsPlusNormal"/>
        <w:spacing w:before="240"/>
        <w:ind w:firstLine="540"/>
        <w:jc w:val="both"/>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E4C7C" w:rsidRDefault="004E4C7C" w:rsidP="00D06916">
      <w:pPr>
        <w:pStyle w:val="ConsPlusNormal"/>
        <w:spacing w:before="240"/>
        <w:ind w:firstLine="540"/>
        <w:jc w:val="both"/>
      </w:pPr>
      <w:r>
        <w:t>умением делить текст на предложения;</w:t>
      </w:r>
    </w:p>
    <w:p w:rsidR="004E4C7C" w:rsidRDefault="004E4C7C" w:rsidP="00D06916">
      <w:pPr>
        <w:pStyle w:val="ConsPlusNormal"/>
        <w:spacing w:before="240"/>
        <w:ind w:firstLine="540"/>
        <w:jc w:val="both"/>
      </w:pPr>
      <w:r>
        <w:t>умением участвовать в обсуждении темы текста и выборе заголовка к нему;</w:t>
      </w:r>
    </w:p>
    <w:p w:rsidR="004E4C7C" w:rsidRDefault="004E4C7C" w:rsidP="00D06916">
      <w:pPr>
        <w:pStyle w:val="ConsPlusNormal"/>
        <w:spacing w:before="240"/>
        <w:ind w:firstLine="540"/>
        <w:jc w:val="both"/>
      </w:pPr>
      <w:r>
        <w:t>умением самостоятельно озаглавливать текст;</w:t>
      </w:r>
    </w:p>
    <w:p w:rsidR="004E4C7C" w:rsidRDefault="004E4C7C" w:rsidP="00D06916">
      <w:pPr>
        <w:pStyle w:val="ConsPlusNormal"/>
        <w:spacing w:before="240"/>
        <w:ind w:firstLine="540"/>
        <w:jc w:val="both"/>
      </w:pPr>
      <w:r>
        <w:t>умением составлять план текста под руководством педагогического работника;</w:t>
      </w:r>
    </w:p>
    <w:p w:rsidR="004E4C7C" w:rsidRDefault="004E4C7C" w:rsidP="00D06916">
      <w:pPr>
        <w:pStyle w:val="ConsPlusNormal"/>
        <w:spacing w:before="240"/>
        <w:ind w:firstLine="540"/>
        <w:jc w:val="both"/>
      </w:pPr>
      <w:r>
        <w:t>умением самостоятельно записывать 3 - 4 предложения из составленного текста после его анализа;</w:t>
      </w:r>
    </w:p>
    <w:p w:rsidR="004E4C7C" w:rsidRDefault="004E4C7C" w:rsidP="00D06916">
      <w:pPr>
        <w:pStyle w:val="ConsPlusNormal"/>
        <w:spacing w:before="240"/>
        <w:ind w:firstLine="540"/>
        <w:jc w:val="both"/>
      </w:pPr>
      <w:r>
        <w:t>умением писать изложение и сочинения под руководством учителя (из 3 - 4 предложений);</w:t>
      </w:r>
    </w:p>
    <w:p w:rsidR="004E4C7C" w:rsidRDefault="004E4C7C" w:rsidP="00D06916">
      <w:pPr>
        <w:pStyle w:val="ConsPlusNormal"/>
        <w:spacing w:before="240"/>
        <w:ind w:firstLine="540"/>
        <w:jc w:val="both"/>
      </w:pPr>
      <w:r>
        <w:t>умением сочинять небольшие тексты для конкретных ситуаций общения (письма, поздравительные открытки, записки).</w:t>
      </w:r>
    </w:p>
    <w:p w:rsidR="004E4C7C" w:rsidRDefault="004E4C7C" w:rsidP="00D06916">
      <w:pPr>
        <w:pStyle w:val="ConsPlusNormal"/>
        <w:jc w:val="both"/>
      </w:pPr>
    </w:p>
    <w:p w:rsidR="004E4C7C" w:rsidRDefault="004E4C7C" w:rsidP="00D06916">
      <w:pPr>
        <w:pStyle w:val="ConsPlusTitle"/>
        <w:ind w:firstLine="540"/>
        <w:jc w:val="both"/>
        <w:outlineLvl w:val="3"/>
      </w:pPr>
      <w:r>
        <w:t>73.2. Литературное чтение.</w:t>
      </w:r>
    </w:p>
    <w:p w:rsidR="004E4C7C" w:rsidRDefault="004E4C7C" w:rsidP="00D06916">
      <w:pPr>
        <w:pStyle w:val="ConsPlusNormal"/>
        <w:spacing w:before="240"/>
        <w:ind w:firstLine="540"/>
        <w:jc w:val="both"/>
      </w:pPr>
      <w:r>
        <w:t>Виды речевой и читательской деятельности:</w:t>
      </w:r>
    </w:p>
    <w:p w:rsidR="004E4C7C" w:rsidRDefault="004E4C7C" w:rsidP="00D06916">
      <w:pPr>
        <w:pStyle w:val="ConsPlusNormal"/>
        <w:spacing w:before="240"/>
        <w:ind w:firstLine="540"/>
        <w:jc w:val="both"/>
      </w:pPr>
      <w: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4E4C7C" w:rsidRDefault="004E4C7C" w:rsidP="00D06916">
      <w:pPr>
        <w:pStyle w:val="ConsPlusNormal"/>
        <w:spacing w:before="240"/>
        <w:ind w:firstLine="540"/>
        <w:jc w:val="both"/>
      </w:pPr>
      <w:r>
        <w:t>2. Чтение.</w:t>
      </w:r>
    </w:p>
    <w:p w:rsidR="004E4C7C" w:rsidRDefault="004E4C7C" w:rsidP="00D06916">
      <w:pPr>
        <w:pStyle w:val="ConsPlusNormal"/>
        <w:spacing w:before="240"/>
        <w:ind w:firstLine="540"/>
        <w:jc w:val="both"/>
      </w:pPr>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4E4C7C" w:rsidRDefault="004E4C7C" w:rsidP="00D06916">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w:t>
      </w:r>
    </w:p>
    <w:p w:rsidR="004E4C7C" w:rsidRDefault="004E4C7C" w:rsidP="00D06916">
      <w:pPr>
        <w:pStyle w:val="ConsPlusNormal"/>
        <w:spacing w:before="240"/>
        <w:ind w:firstLine="540"/>
        <w:jc w:val="both"/>
      </w:pPr>
      <w:r>
        <w:t>Работа с разными видами текста. Общее представление о разных видах текста: художественный и учебный. Особенности фольклорного текста.</w:t>
      </w:r>
    </w:p>
    <w:p w:rsidR="004E4C7C" w:rsidRDefault="004E4C7C" w:rsidP="00D06916">
      <w:pPr>
        <w:pStyle w:val="ConsPlusNormal"/>
        <w:spacing w:before="240"/>
        <w:ind w:firstLine="540"/>
        <w:jc w:val="both"/>
      </w:pPr>
      <w:r>
        <w:t>Понимание слов и выражений, употребляемых в тексте. Различение простых случаев многозначности.</w:t>
      </w:r>
    </w:p>
    <w:p w:rsidR="004E4C7C" w:rsidRDefault="004E4C7C" w:rsidP="00D06916">
      <w:pPr>
        <w:pStyle w:val="ConsPlusNormal"/>
        <w:spacing w:before="240"/>
        <w:ind w:firstLine="540"/>
        <w:jc w:val="both"/>
      </w:pPr>
      <w: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4E4C7C" w:rsidRDefault="004E4C7C" w:rsidP="00D06916">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4E4C7C" w:rsidRDefault="004E4C7C" w:rsidP="00D06916">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p>
    <w:p w:rsidR="004E4C7C" w:rsidRDefault="004E4C7C" w:rsidP="00D06916">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4E4C7C" w:rsidRDefault="004E4C7C" w:rsidP="00D06916">
      <w:pPr>
        <w:pStyle w:val="ConsPlusNormal"/>
        <w:spacing w:before="240"/>
        <w:ind w:firstLine="540"/>
        <w:jc w:val="both"/>
      </w:pPr>
      <w: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4E4C7C" w:rsidRDefault="004E4C7C" w:rsidP="00D06916">
      <w:pPr>
        <w:pStyle w:val="ConsPlusNormal"/>
        <w:spacing w:before="240"/>
        <w:ind w:firstLine="540"/>
        <w:jc w:val="both"/>
      </w:pPr>
      <w:r>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4E4C7C" w:rsidRDefault="004E4C7C" w:rsidP="00D06916">
      <w:pPr>
        <w:pStyle w:val="ConsPlusNormal"/>
        <w:spacing w:before="240"/>
        <w:ind w:firstLine="540"/>
        <w:jc w:val="both"/>
      </w:pPr>
      <w: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4E4C7C" w:rsidRDefault="004E4C7C" w:rsidP="00D06916">
      <w:pPr>
        <w:pStyle w:val="ConsPlusNormal"/>
        <w:spacing w:before="240"/>
        <w:ind w:firstLine="540"/>
        <w:jc w:val="both"/>
      </w:pPr>
      <w:r>
        <w:t>1) осознать значимость чтения для своего дальнейшего развития и успешного обучения по другим предметам. У обучающихся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4E4C7C" w:rsidRDefault="004E4C7C" w:rsidP="00D06916">
      <w:pPr>
        <w:pStyle w:val="ConsPlusNormal"/>
        <w:spacing w:before="240"/>
        <w:ind w:firstLine="540"/>
        <w:jc w:val="both"/>
      </w:pPr>
      <w:r>
        <w:t>2) к концу обучения в начальной школе достичь необходимый уровень читательской компетентности, речевого развития;</w:t>
      </w:r>
    </w:p>
    <w:p w:rsidR="004E4C7C" w:rsidRDefault="004E4C7C" w:rsidP="00D06916">
      <w:pPr>
        <w:pStyle w:val="ConsPlusNormal"/>
        <w:spacing w:before="240"/>
        <w:ind w:firstLine="540"/>
        <w:jc w:val="both"/>
      </w:pPr>
      <w:r>
        <w:t>3) овладеть приемами понимания прочитанного и прослушанного произведения, элементарными приемами анализа художественных и учебных текстов; научатся совместно со взрослыми выбирать литературу для чтения;</w:t>
      </w:r>
    </w:p>
    <w:p w:rsidR="004E4C7C" w:rsidRDefault="004E4C7C" w:rsidP="00D06916">
      <w:pPr>
        <w:pStyle w:val="ConsPlusNormal"/>
        <w:spacing w:before="240"/>
        <w:ind w:firstLine="540"/>
        <w:jc w:val="both"/>
      </w:pPr>
      <w:r>
        <w:t>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4E4C7C" w:rsidRDefault="004E4C7C" w:rsidP="00D06916">
      <w:pPr>
        <w:pStyle w:val="ConsPlusNormal"/>
        <w:spacing w:before="240"/>
        <w:ind w:firstLine="540"/>
        <w:jc w:val="both"/>
      </w:pPr>
      <w: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4E4C7C" w:rsidRDefault="004E4C7C" w:rsidP="00D06916">
      <w:pPr>
        <w:pStyle w:val="ConsPlusNormal"/>
        <w:spacing w:before="240"/>
        <w:ind w:firstLine="540"/>
        <w:jc w:val="both"/>
      </w:pPr>
      <w:r>
        <w:t>6) приобрести навыки чтения с использованием рельефно-точечного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4E4C7C" w:rsidRDefault="004E4C7C" w:rsidP="00D06916">
      <w:pPr>
        <w:pStyle w:val="ConsPlusNormal"/>
        <w:spacing w:before="240"/>
        <w:ind w:firstLine="540"/>
        <w:jc w:val="both"/>
      </w:pPr>
      <w: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4E4C7C" w:rsidRDefault="004E4C7C" w:rsidP="00D06916">
      <w:pPr>
        <w:pStyle w:val="ConsPlusNormal"/>
        <w:spacing w:before="240"/>
        <w:ind w:firstLine="540"/>
        <w:jc w:val="both"/>
      </w:pPr>
      <w:r>
        <w:t>73.2.1.1. Виды речевой и читательской деятельности:</w:t>
      </w:r>
    </w:p>
    <w:p w:rsidR="004E4C7C" w:rsidRDefault="004E4C7C" w:rsidP="00D06916">
      <w:pPr>
        <w:pStyle w:val="ConsPlusNormal"/>
        <w:spacing w:before="240"/>
        <w:ind w:firstLine="540"/>
        <w:jc w:val="both"/>
      </w:pPr>
      <w:r>
        <w:t>навыками правильного чтения вслух по слогам и словами с использованием рельефно-точечного шрифта по системе Л. Брайля;</w:t>
      </w:r>
    </w:p>
    <w:p w:rsidR="004E4C7C" w:rsidRDefault="004E4C7C" w:rsidP="00D06916">
      <w:pPr>
        <w:pStyle w:val="ConsPlusNormal"/>
        <w:spacing w:before="240"/>
        <w:ind w:firstLine="540"/>
        <w:jc w:val="both"/>
      </w:pPr>
      <w:r>
        <w:t>правильным звукопроизношением (в условиях невозможности непосредственного восприятия артикуляции говорящего);</w:t>
      </w:r>
    </w:p>
    <w:p w:rsidR="004E4C7C" w:rsidRDefault="004E4C7C" w:rsidP="00D06916">
      <w:pPr>
        <w:pStyle w:val="ConsPlusNormal"/>
        <w:spacing w:before="240"/>
        <w:ind w:firstLine="540"/>
        <w:jc w:val="both"/>
      </w:pPr>
      <w:r>
        <w:t>способностью использовать для коммуникации развернутые формы речи;</w:t>
      </w:r>
    </w:p>
    <w:p w:rsidR="004E4C7C" w:rsidRDefault="004E4C7C" w:rsidP="00D06916">
      <w:pPr>
        <w:pStyle w:val="ConsPlusNormal"/>
        <w:spacing w:before="240"/>
        <w:ind w:firstLine="540"/>
        <w:jc w:val="both"/>
      </w:pPr>
      <w:r>
        <w:t>умением читать книги с использованием рельефно-точечного шрифта по системе Л. Брайля, со скоростью, позволяющей понимать смысл прочитанного;</w:t>
      </w:r>
    </w:p>
    <w:p w:rsidR="004E4C7C" w:rsidRDefault="004E4C7C" w:rsidP="00D06916">
      <w:pPr>
        <w:pStyle w:val="ConsPlusNormal"/>
        <w:spacing w:before="240"/>
        <w:ind w:firstLine="540"/>
        <w:jc w:val="both"/>
      </w:pPr>
      <w:r>
        <w:t>умением читать текст обеими руками, не используя остаточное зрение (для слепых с остаточным зрением);</w:t>
      </w:r>
    </w:p>
    <w:p w:rsidR="004E4C7C" w:rsidRDefault="004E4C7C" w:rsidP="00D06916">
      <w:pPr>
        <w:pStyle w:val="ConsPlusNormal"/>
        <w:spacing w:before="240"/>
        <w:ind w:firstLine="540"/>
        <w:jc w:val="both"/>
      </w:pPr>
      <w:r>
        <w:t>умением читать (вслух) и про себя книги, с использованием рельефно-точечного шрифта по системе Л. Брайля, выразительно декламировать стихотворные произведения после предварительной подготовки (7 - 8 стихотворений);</w:t>
      </w:r>
    </w:p>
    <w:p w:rsidR="004E4C7C" w:rsidRDefault="004E4C7C" w:rsidP="00D06916">
      <w:pPr>
        <w:pStyle w:val="ConsPlusNormal"/>
        <w:spacing w:before="240"/>
        <w:ind w:firstLine="540"/>
        <w:jc w:val="both"/>
      </w:pPr>
      <w:r>
        <w:t>навыком слушать книги, напечатанные плоским шрифтом или озвученные;</w:t>
      </w:r>
    </w:p>
    <w:p w:rsidR="004E4C7C" w:rsidRDefault="004E4C7C" w:rsidP="00D06916">
      <w:pPr>
        <w:pStyle w:val="ConsPlusNormal"/>
        <w:spacing w:before="240"/>
        <w:ind w:firstLine="540"/>
        <w:jc w:val="both"/>
      </w:pPr>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4E4C7C" w:rsidRDefault="004E4C7C" w:rsidP="00D06916">
      <w:pPr>
        <w:pStyle w:val="ConsPlusNormal"/>
        <w:spacing w:before="240"/>
        <w:ind w:firstLine="540"/>
        <w:jc w:val="both"/>
      </w:pPr>
      <w:r>
        <w:t>умением использовать простейшие приемы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4E4C7C" w:rsidRDefault="004E4C7C" w:rsidP="00D06916">
      <w:pPr>
        <w:pStyle w:val="ConsPlusNormal"/>
        <w:spacing w:before="240"/>
        <w:ind w:firstLine="540"/>
        <w:jc w:val="both"/>
      </w:pPr>
      <w:r>
        <w:t>умением ориентироваться в нравственном содержании прочитанного, делать выводы, соотносить поступки героев с нравственными нормами;</w:t>
      </w:r>
    </w:p>
    <w:p w:rsidR="004E4C7C" w:rsidRDefault="004E4C7C" w:rsidP="00D06916">
      <w:pPr>
        <w:pStyle w:val="ConsPlusNormal"/>
        <w:spacing w:before="240"/>
        <w:ind w:firstLine="540"/>
        <w:jc w:val="both"/>
      </w:pPr>
      <w: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4E4C7C" w:rsidRDefault="004E4C7C" w:rsidP="00D06916">
      <w:pPr>
        <w:pStyle w:val="ConsPlusNormal"/>
        <w:spacing w:before="240"/>
        <w:ind w:firstLine="540"/>
        <w:jc w:val="both"/>
      </w:pPr>
      <w:r>
        <w:t>73.2.1.2. Круг детского чтения (для всех видов текстов):</w:t>
      </w:r>
    </w:p>
    <w:p w:rsidR="004E4C7C" w:rsidRDefault="004E4C7C" w:rsidP="00D06916">
      <w:pPr>
        <w:pStyle w:val="ConsPlusNormal"/>
        <w:spacing w:before="240"/>
        <w:ind w:firstLine="540"/>
        <w:jc w:val="both"/>
      </w:pPr>
      <w:r>
        <w:t>умением осуществлять выбор книги в библиотеке по заданной тематике или по собственному желанию;</w:t>
      </w:r>
    </w:p>
    <w:p w:rsidR="004E4C7C" w:rsidRDefault="004E4C7C" w:rsidP="00D06916">
      <w:pPr>
        <w:pStyle w:val="ConsPlusNormal"/>
        <w:spacing w:before="240"/>
        <w:ind w:firstLine="540"/>
        <w:jc w:val="both"/>
      </w:pPr>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E4C7C" w:rsidRDefault="004E4C7C" w:rsidP="00D06916">
      <w:pPr>
        <w:pStyle w:val="ConsPlusNormal"/>
        <w:spacing w:before="240"/>
        <w:ind w:firstLine="540"/>
        <w:jc w:val="both"/>
      </w:pPr>
      <w:r>
        <w:t>навыком самостоятельного чтения детских книг для слепых.</w:t>
      </w:r>
    </w:p>
    <w:p w:rsidR="004E4C7C" w:rsidRDefault="004E4C7C" w:rsidP="00D06916">
      <w:pPr>
        <w:pStyle w:val="ConsPlusNormal"/>
        <w:spacing w:before="240"/>
        <w:ind w:firstLine="540"/>
        <w:jc w:val="both"/>
      </w:pPr>
      <w:r>
        <w:t>73.2.1.3. Литературоведческая пропедевтика (только для художественных текстов):</w:t>
      </w:r>
    </w:p>
    <w:p w:rsidR="004E4C7C" w:rsidRDefault="004E4C7C" w:rsidP="00D06916">
      <w:pPr>
        <w:pStyle w:val="ConsPlusNormal"/>
        <w:spacing w:before="240"/>
        <w:ind w:firstLine="540"/>
        <w:jc w:val="both"/>
      </w:pPr>
      <w:r>
        <w:t>умением отличать на практическом уровне прозаический текст от стихотворного, приводить примеры прозаических и стихотворных текстов;</w:t>
      </w:r>
    </w:p>
    <w:p w:rsidR="004E4C7C" w:rsidRDefault="004E4C7C" w:rsidP="00D06916">
      <w:pPr>
        <w:pStyle w:val="ConsPlusNormal"/>
        <w:spacing w:before="240"/>
        <w:ind w:firstLine="540"/>
        <w:jc w:val="both"/>
      </w:pPr>
      <w:r>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4E4C7C" w:rsidRDefault="004E4C7C" w:rsidP="00D06916">
      <w:pPr>
        <w:pStyle w:val="ConsPlusNormal"/>
        <w:spacing w:before="240"/>
        <w:ind w:firstLine="540"/>
        <w:jc w:val="both"/>
      </w:pPr>
      <w:r>
        <w:t>73.2.1.4. Творческая деятельность:</w:t>
      </w:r>
    </w:p>
    <w:p w:rsidR="004E4C7C" w:rsidRDefault="004E4C7C" w:rsidP="00D06916">
      <w:pPr>
        <w:pStyle w:val="ConsPlusNormal"/>
        <w:spacing w:before="240"/>
        <w:ind w:firstLine="540"/>
        <w:jc w:val="both"/>
      </w:pPr>
      <w:r>
        <w:t>умением восстанавливать текст, дополняя его начало или окончание, или пополняя его событиями;</w:t>
      </w:r>
    </w:p>
    <w:p w:rsidR="004E4C7C" w:rsidRDefault="004E4C7C" w:rsidP="00D06916">
      <w:pPr>
        <w:pStyle w:val="ConsPlusNormal"/>
        <w:spacing w:before="240"/>
        <w:ind w:firstLine="540"/>
        <w:jc w:val="both"/>
      </w:pPr>
      <w:r>
        <w:t>умением составлять устный рассказ на основе личного опыта;</w:t>
      </w:r>
    </w:p>
    <w:p w:rsidR="004E4C7C" w:rsidRDefault="004E4C7C" w:rsidP="00D06916">
      <w:pPr>
        <w:pStyle w:val="ConsPlusNormal"/>
        <w:spacing w:before="240"/>
        <w:ind w:firstLine="540"/>
        <w:jc w:val="both"/>
      </w:pPr>
      <w:r>
        <w:t>умением использовать устную коммуникацию, быть способным к осмысленному чтению;</w:t>
      </w:r>
    </w:p>
    <w:p w:rsidR="004E4C7C" w:rsidRDefault="004E4C7C" w:rsidP="00D06916">
      <w:pPr>
        <w:pStyle w:val="ConsPlusNormal"/>
        <w:spacing w:before="240"/>
        <w:ind w:firstLine="540"/>
        <w:jc w:val="both"/>
      </w:pPr>
      <w:r>
        <w:t>умением пользоваться устной и письменной речью для решения соответствующих возрасту житейских задач;</w:t>
      </w:r>
    </w:p>
    <w:p w:rsidR="004E4C7C" w:rsidRDefault="004E4C7C" w:rsidP="00D06916">
      <w:pPr>
        <w:pStyle w:val="ConsPlusNormal"/>
        <w:spacing w:before="240"/>
        <w:ind w:firstLine="540"/>
        <w:jc w:val="both"/>
      </w:pPr>
      <w:r>
        <w:t>умением составлять устный рассказ на основе прочитанных произведений с учетом коммуникативной задачи (для разных адресатов).</w:t>
      </w:r>
    </w:p>
    <w:p w:rsidR="004E4C7C" w:rsidRDefault="004E4C7C" w:rsidP="00D06916">
      <w:pPr>
        <w:pStyle w:val="ConsPlusNormal"/>
        <w:jc w:val="both"/>
      </w:pPr>
    </w:p>
    <w:p w:rsidR="004E4C7C" w:rsidRDefault="004E4C7C" w:rsidP="00D06916">
      <w:pPr>
        <w:pStyle w:val="ConsPlusTitle"/>
        <w:ind w:firstLine="540"/>
        <w:jc w:val="both"/>
        <w:outlineLvl w:val="3"/>
      </w:pPr>
      <w:r>
        <w:t>73.3. Математика:</w:t>
      </w:r>
    </w:p>
    <w:p w:rsidR="004E4C7C" w:rsidRDefault="004E4C7C" w:rsidP="00D06916">
      <w:pPr>
        <w:pStyle w:val="ConsPlusNormal"/>
        <w:spacing w:before="240"/>
        <w:ind w:firstLine="540"/>
        <w:jc w:val="both"/>
      </w:pPr>
      <w:r>
        <w:t>1. Пропедевтика.</w:t>
      </w:r>
    </w:p>
    <w:p w:rsidR="004E4C7C" w:rsidRDefault="004E4C7C" w:rsidP="00D06916">
      <w:pPr>
        <w:pStyle w:val="ConsPlusNormal"/>
        <w:spacing w:before="240"/>
        <w:ind w:firstLine="540"/>
        <w:jc w:val="both"/>
      </w:pPr>
      <w:r>
        <w:t>Свойства предметов.</w:t>
      </w:r>
    </w:p>
    <w:p w:rsidR="004E4C7C" w:rsidRDefault="004E4C7C" w:rsidP="00D06916">
      <w:pPr>
        <w:pStyle w:val="ConsPlusNormal"/>
        <w:spacing w:before="240"/>
        <w:ind w:firstLine="54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4E4C7C" w:rsidRDefault="004E4C7C" w:rsidP="00D06916">
      <w:pPr>
        <w:pStyle w:val="ConsPlusNormal"/>
        <w:spacing w:before="240"/>
        <w:ind w:firstLine="540"/>
        <w:jc w:val="both"/>
      </w:pPr>
      <w:r>
        <w:t>Сравнение предметов.</w:t>
      </w:r>
    </w:p>
    <w:p w:rsidR="004E4C7C" w:rsidRDefault="004E4C7C" w:rsidP="00D06916">
      <w:pPr>
        <w:pStyle w:val="ConsPlusNormal"/>
        <w:spacing w:before="240"/>
        <w:ind w:firstLine="540"/>
        <w:jc w:val="both"/>
      </w:pPr>
      <w:r>
        <w:t>Сравнение двух предметов, серии предметов.</w:t>
      </w:r>
    </w:p>
    <w:p w:rsidR="004E4C7C" w:rsidRDefault="004E4C7C" w:rsidP="00D06916">
      <w:pPr>
        <w:pStyle w:val="ConsPlusNormal"/>
        <w:spacing w:before="240"/>
        <w:ind w:firstLine="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4E4C7C" w:rsidRDefault="004E4C7C" w:rsidP="00D06916">
      <w:pPr>
        <w:pStyle w:val="ConsPlusNormal"/>
        <w:spacing w:before="240"/>
        <w:ind w:firstLine="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E4C7C" w:rsidRDefault="004E4C7C" w:rsidP="00D06916">
      <w:pPr>
        <w:pStyle w:val="ConsPlusNormal"/>
        <w:spacing w:before="240"/>
        <w:ind w:firstLine="540"/>
        <w:jc w:val="both"/>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4E4C7C" w:rsidRDefault="004E4C7C" w:rsidP="00D06916">
      <w:pPr>
        <w:pStyle w:val="ConsPlusNormal"/>
        <w:spacing w:before="240"/>
        <w:ind w:firstLine="540"/>
        <w:jc w:val="both"/>
      </w:pPr>
      <w:r>
        <w:t>Сравнение количества предметов одной совокупности до и после изменения количества предметов, ее составляющих.</w:t>
      </w:r>
    </w:p>
    <w:p w:rsidR="004E4C7C" w:rsidRDefault="004E4C7C" w:rsidP="00D06916">
      <w:pPr>
        <w:pStyle w:val="ConsPlusNormal"/>
        <w:spacing w:before="240"/>
        <w:ind w:firstLine="54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E4C7C" w:rsidRDefault="004E4C7C" w:rsidP="00D06916">
      <w:pPr>
        <w:pStyle w:val="ConsPlusNormal"/>
        <w:spacing w:before="240"/>
        <w:ind w:firstLine="540"/>
        <w:jc w:val="both"/>
      </w:pPr>
      <w:r>
        <w:t>Сравнение объемов жидкостей, сыпучих веществ.</w:t>
      </w:r>
    </w:p>
    <w:p w:rsidR="004E4C7C" w:rsidRDefault="004E4C7C" w:rsidP="00D06916">
      <w:pPr>
        <w:pStyle w:val="ConsPlusNormal"/>
        <w:spacing w:before="240"/>
        <w:ind w:firstLine="540"/>
        <w:jc w:val="both"/>
      </w:pPr>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4E4C7C" w:rsidRDefault="004E4C7C" w:rsidP="00D06916">
      <w:pPr>
        <w:pStyle w:val="ConsPlusNormal"/>
        <w:spacing w:before="240"/>
        <w:ind w:firstLine="540"/>
        <w:jc w:val="both"/>
      </w:pPr>
      <w:r>
        <w:t>Положение предметов в пространстве, на плоскости.</w:t>
      </w:r>
    </w:p>
    <w:p w:rsidR="004E4C7C" w:rsidRDefault="004E4C7C" w:rsidP="00D06916">
      <w:pPr>
        <w:pStyle w:val="ConsPlusNormal"/>
        <w:spacing w:before="240"/>
        <w:ind w:firstLine="540"/>
        <w:jc w:val="both"/>
      </w:pPr>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4E4C7C" w:rsidRDefault="004E4C7C" w:rsidP="00D06916">
      <w:pPr>
        <w:pStyle w:val="ConsPlusNormal"/>
        <w:spacing w:before="240"/>
        <w:ind w:firstLine="54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E4C7C" w:rsidRDefault="004E4C7C" w:rsidP="00D06916">
      <w:pPr>
        <w:pStyle w:val="ConsPlusNormal"/>
        <w:spacing w:before="240"/>
        <w:ind w:firstLine="540"/>
        <w:jc w:val="both"/>
      </w:pPr>
      <w:r>
        <w:t>Единицы измерения и их соотношения.</w:t>
      </w:r>
    </w:p>
    <w:p w:rsidR="004E4C7C" w:rsidRDefault="004E4C7C" w:rsidP="00D06916">
      <w:pPr>
        <w:pStyle w:val="ConsPlusNormal"/>
        <w:spacing w:before="240"/>
        <w:ind w:firstLine="54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4E4C7C" w:rsidRDefault="004E4C7C" w:rsidP="00D06916">
      <w:pPr>
        <w:pStyle w:val="ConsPlusNormal"/>
        <w:spacing w:before="240"/>
        <w:ind w:firstLine="540"/>
        <w:jc w:val="both"/>
      </w:pPr>
      <w:r>
        <w:t>Сравнение по возрасту: молодой, старый, моложе, старше.</w:t>
      </w:r>
    </w:p>
    <w:p w:rsidR="004E4C7C" w:rsidRDefault="004E4C7C" w:rsidP="00D06916">
      <w:pPr>
        <w:pStyle w:val="ConsPlusNormal"/>
        <w:spacing w:before="240"/>
        <w:ind w:firstLine="540"/>
        <w:jc w:val="both"/>
      </w:pPr>
      <w:r>
        <w:t>Геометрический материал</w:t>
      </w:r>
    </w:p>
    <w:p w:rsidR="004E4C7C" w:rsidRDefault="004E4C7C" w:rsidP="00D06916">
      <w:pPr>
        <w:pStyle w:val="ConsPlusNormal"/>
        <w:spacing w:before="240"/>
        <w:ind w:firstLine="540"/>
        <w:jc w:val="both"/>
      </w:pPr>
      <w:r>
        <w:t>Круг, квадрат, прямоугольник, треугольник. Шар, куб, брус.</w:t>
      </w:r>
    </w:p>
    <w:p w:rsidR="004E4C7C" w:rsidRDefault="004E4C7C" w:rsidP="00D06916">
      <w:pPr>
        <w:pStyle w:val="ConsPlusNormal"/>
        <w:spacing w:before="240"/>
        <w:ind w:firstLine="540"/>
        <w:jc w:val="both"/>
      </w:pPr>
      <w:r>
        <w:t>2. Числа и величины.</w:t>
      </w:r>
    </w:p>
    <w:p w:rsidR="004E4C7C" w:rsidRDefault="004E4C7C" w:rsidP="00D06916">
      <w:pPr>
        <w:pStyle w:val="ConsPlusNormal"/>
        <w:spacing w:before="240"/>
        <w:ind w:firstLine="540"/>
        <w:jc w:val="both"/>
      </w:pPr>
      <w:r>
        <w:t>Нумерация. Счет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4E4C7C" w:rsidRDefault="004E4C7C" w:rsidP="00D06916">
      <w:pPr>
        <w:pStyle w:val="ConsPlusNormal"/>
        <w:spacing w:before="240"/>
        <w:ind w:firstLine="540"/>
        <w:jc w:val="both"/>
      </w:pPr>
      <w:r>
        <w:t>Единицы измерения и их соотнесение.</w:t>
      </w:r>
    </w:p>
    <w:p w:rsidR="004E4C7C" w:rsidRDefault="004E4C7C" w:rsidP="00D06916">
      <w:pPr>
        <w:pStyle w:val="ConsPlusNormal"/>
        <w:spacing w:before="240"/>
        <w:ind w:firstLine="540"/>
        <w:jc w:val="both"/>
      </w:pPr>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4E4C7C" w:rsidRDefault="004E4C7C" w:rsidP="00D06916">
      <w:pPr>
        <w:pStyle w:val="ConsPlusNormal"/>
        <w:spacing w:before="240"/>
        <w:ind w:firstLine="540"/>
        <w:jc w:val="both"/>
      </w:pPr>
      <w:r>
        <w:t>3. Арифметические действия.</w:t>
      </w:r>
    </w:p>
    <w:p w:rsidR="004E4C7C" w:rsidRDefault="004E4C7C" w:rsidP="00D06916">
      <w:pPr>
        <w:pStyle w:val="ConsPlusNormal"/>
        <w:spacing w:before="240"/>
        <w:ind w:firstLine="540"/>
        <w:jc w:val="both"/>
      </w:pP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4E4C7C" w:rsidRDefault="004E4C7C" w:rsidP="00D06916">
      <w:pPr>
        <w:pStyle w:val="ConsPlusNormal"/>
        <w:spacing w:before="240"/>
        <w:ind w:firstLine="540"/>
        <w:jc w:val="both"/>
      </w:pPr>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4E4C7C" w:rsidRDefault="004E4C7C" w:rsidP="00D06916">
      <w:pPr>
        <w:pStyle w:val="ConsPlusNormal"/>
        <w:spacing w:before="240"/>
        <w:ind w:firstLine="540"/>
        <w:jc w:val="both"/>
      </w:pPr>
      <w:r>
        <w:t>Алгоритмы письменного сложения, вычитания, умножения и деления.</w:t>
      </w:r>
    </w:p>
    <w:p w:rsidR="004E4C7C" w:rsidRDefault="004E4C7C" w:rsidP="00D06916">
      <w:pPr>
        <w:pStyle w:val="ConsPlusNormal"/>
        <w:spacing w:before="240"/>
        <w:ind w:firstLine="540"/>
        <w:jc w:val="both"/>
      </w:pPr>
      <w:r>
        <w:t>Способы проверки правильности вычислений.</w:t>
      </w:r>
    </w:p>
    <w:p w:rsidR="004E4C7C" w:rsidRDefault="004E4C7C" w:rsidP="00D06916">
      <w:pPr>
        <w:pStyle w:val="ConsPlusNormal"/>
        <w:spacing w:before="240"/>
        <w:ind w:firstLine="540"/>
        <w:jc w:val="both"/>
      </w:pPr>
      <w:r>
        <w:t>4. Работа с текстовыми задачами.</w:t>
      </w:r>
    </w:p>
    <w:p w:rsidR="004E4C7C" w:rsidRDefault="004E4C7C" w:rsidP="00D06916">
      <w:pPr>
        <w:pStyle w:val="ConsPlusNormal"/>
        <w:spacing w:before="240"/>
        <w:ind w:firstLine="540"/>
        <w:jc w:val="both"/>
      </w:pP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 Составные арифметические задачи, решаемые в два действия.</w:t>
      </w:r>
    </w:p>
    <w:p w:rsidR="004E4C7C" w:rsidRDefault="004E4C7C" w:rsidP="00D06916">
      <w:pPr>
        <w:pStyle w:val="ConsPlusNormal"/>
        <w:spacing w:before="240"/>
        <w:ind w:firstLine="540"/>
        <w:jc w:val="both"/>
      </w:pPr>
      <w:r>
        <w:t>5. Пространственные отношения. Геометрические фигуры.</w:t>
      </w:r>
    </w:p>
    <w:p w:rsidR="004E4C7C" w:rsidRDefault="004E4C7C" w:rsidP="00D06916">
      <w:pPr>
        <w:pStyle w:val="ConsPlusNormal"/>
        <w:spacing w:before="240"/>
        <w:ind w:firstLine="540"/>
        <w:jc w:val="both"/>
      </w:pPr>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w:t>
      </w:r>
    </w:p>
    <w:p w:rsidR="004E4C7C" w:rsidRDefault="004E4C7C" w:rsidP="00D06916">
      <w:pPr>
        <w:pStyle w:val="ConsPlusNormal"/>
        <w:spacing w:before="240"/>
        <w:ind w:firstLine="540"/>
        <w:jc w:val="both"/>
      </w:pPr>
      <w: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 Брайля для записи математических данных.</w:t>
      </w:r>
    </w:p>
    <w:p w:rsidR="004E4C7C" w:rsidRDefault="004E4C7C" w:rsidP="00D06916">
      <w:pPr>
        <w:pStyle w:val="ConsPlusNormal"/>
        <w:spacing w:before="240"/>
        <w:ind w:firstLine="540"/>
        <w:jc w:val="both"/>
      </w:pPr>
      <w:r>
        <w:t>6. Геометрические величины.</w:t>
      </w:r>
    </w:p>
    <w:p w:rsidR="004E4C7C" w:rsidRDefault="004E4C7C" w:rsidP="00D06916">
      <w:pPr>
        <w:pStyle w:val="ConsPlusNormal"/>
        <w:spacing w:before="240"/>
        <w:ind w:firstLine="540"/>
        <w:jc w:val="both"/>
      </w:pPr>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4E4C7C" w:rsidRDefault="004E4C7C" w:rsidP="00D06916">
      <w:pPr>
        <w:pStyle w:val="ConsPlusNormal"/>
        <w:spacing w:before="240"/>
        <w:ind w:firstLine="540"/>
        <w:jc w:val="both"/>
      </w:pPr>
      <w:r>
        <w:t>Геометрические формы в окружающем мире. Распознавание и называние: куб, шар.</w:t>
      </w:r>
    </w:p>
    <w:p w:rsidR="004E4C7C" w:rsidRDefault="004E4C7C" w:rsidP="00D06916">
      <w:pPr>
        <w:pStyle w:val="ConsPlusNormal"/>
        <w:spacing w:before="240"/>
        <w:ind w:firstLine="540"/>
        <w:jc w:val="both"/>
      </w:pPr>
      <w:r>
        <w:t>7. Работа с информацией.</w:t>
      </w:r>
    </w:p>
    <w:p w:rsidR="004E4C7C" w:rsidRDefault="004E4C7C" w:rsidP="00D06916">
      <w:pPr>
        <w:pStyle w:val="ConsPlusNormal"/>
        <w:spacing w:before="240"/>
        <w:ind w:firstLine="540"/>
        <w:jc w:val="both"/>
      </w:pPr>
      <w:r>
        <w:t>Сбор и представление информации, связанной со счетом (пересчетом), измерением величин; фиксирование, анализ полученной информации.</w:t>
      </w:r>
    </w:p>
    <w:p w:rsidR="004E4C7C" w:rsidRDefault="004E4C7C" w:rsidP="00D06916">
      <w:pPr>
        <w:pStyle w:val="ConsPlusNormal"/>
        <w:spacing w:before="240"/>
        <w:ind w:firstLine="540"/>
        <w:jc w:val="both"/>
      </w:pPr>
      <w:r>
        <w:t>Построение простейших выражений с помощью логических связок и слов ("и"; "не"; "если..., то..."; "верно, неверно, что..."; "каждый"; "все"; "некоторые"); истинность утверждений.</w:t>
      </w:r>
    </w:p>
    <w:p w:rsidR="004E4C7C" w:rsidRDefault="004E4C7C" w:rsidP="00D06916">
      <w:pPr>
        <w:pStyle w:val="ConsPlusNormal"/>
        <w:spacing w:before="240"/>
        <w:ind w:firstLine="540"/>
        <w:jc w:val="both"/>
      </w:pPr>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4E4C7C" w:rsidRDefault="004E4C7C" w:rsidP="00D06916">
      <w:pPr>
        <w:pStyle w:val="ConsPlusNormal"/>
        <w:spacing w:before="240"/>
        <w:ind w:firstLine="540"/>
        <w:jc w:val="both"/>
      </w:pPr>
      <w:r>
        <w:t>Чтение и заполнение таблицы. Интерпретация данных таблицы.</w:t>
      </w:r>
    </w:p>
    <w:p w:rsidR="004E4C7C" w:rsidRDefault="004E4C7C" w:rsidP="00D06916">
      <w:pPr>
        <w:pStyle w:val="ConsPlusNormal"/>
        <w:spacing w:before="240"/>
        <w:ind w:firstLine="540"/>
        <w:jc w:val="both"/>
      </w:pPr>
      <w:r>
        <w:t>73.3.1.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E4C7C" w:rsidRDefault="004E4C7C" w:rsidP="00D06916">
      <w:pPr>
        <w:pStyle w:val="ConsPlusNormal"/>
        <w:spacing w:before="240"/>
        <w:ind w:firstLine="540"/>
        <w:jc w:val="both"/>
      </w:pPr>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73.3.1.1. Числа и величины:</w:t>
      </w:r>
    </w:p>
    <w:p w:rsidR="004E4C7C" w:rsidRDefault="004E4C7C" w:rsidP="00D06916">
      <w:pPr>
        <w:pStyle w:val="ConsPlusNormal"/>
        <w:spacing w:before="240"/>
        <w:ind w:firstLine="540"/>
        <w:jc w:val="both"/>
      </w:pPr>
      <w:r>
        <w:t>навыком чтения и записи чисел с использованием рельефно-точечного шрифта Л. Брайля;</w:t>
      </w:r>
    </w:p>
    <w:p w:rsidR="004E4C7C" w:rsidRDefault="004E4C7C" w:rsidP="00D06916">
      <w:pPr>
        <w:pStyle w:val="ConsPlusNormal"/>
        <w:spacing w:before="240"/>
        <w:ind w:firstLine="540"/>
        <w:jc w:val="both"/>
      </w:pPr>
      <w:r>
        <w:t>умением записывать числа на письменном приборе Л. Брайля, на приборе прямого чтения;</w:t>
      </w:r>
    </w:p>
    <w:p w:rsidR="004E4C7C" w:rsidRDefault="004E4C7C" w:rsidP="00D06916">
      <w:pPr>
        <w:pStyle w:val="ConsPlusNormal"/>
        <w:spacing w:before="240"/>
        <w:ind w:firstLine="540"/>
        <w:jc w:val="both"/>
      </w:pPr>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4E4C7C" w:rsidRDefault="004E4C7C" w:rsidP="00D06916">
      <w:pPr>
        <w:pStyle w:val="ConsPlusNormal"/>
        <w:spacing w:before="240"/>
        <w:ind w:firstLine="540"/>
        <w:jc w:val="both"/>
      </w:pPr>
      <w: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p>
    <w:p w:rsidR="004E4C7C" w:rsidRDefault="004E4C7C" w:rsidP="00D06916">
      <w:pPr>
        <w:pStyle w:val="ConsPlusNormal"/>
        <w:spacing w:before="240"/>
        <w:ind w:firstLine="540"/>
        <w:jc w:val="both"/>
      </w:pPr>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4E4C7C" w:rsidRDefault="004E4C7C" w:rsidP="00D06916">
      <w:pPr>
        <w:pStyle w:val="ConsPlusNormal"/>
        <w:spacing w:before="240"/>
        <w:ind w:firstLine="540"/>
        <w:jc w:val="both"/>
      </w:pPr>
      <w:r>
        <w:t>73.3.1.2. Арифметические действия:</w:t>
      </w:r>
    </w:p>
    <w:p w:rsidR="004E4C7C" w:rsidRDefault="004E4C7C" w:rsidP="00D06916">
      <w:pPr>
        <w:pStyle w:val="ConsPlusNormal"/>
        <w:spacing w:before="240"/>
        <w:ind w:firstLine="540"/>
        <w:jc w:val="both"/>
      </w:pPr>
      <w:r>
        <w:t>умением записи действий с двузначными числами на письменном приборе Л. Брайля, на приборе прямого чтения;</w:t>
      </w:r>
    </w:p>
    <w:p w:rsidR="004E4C7C" w:rsidRDefault="004E4C7C" w:rsidP="00D06916">
      <w:pPr>
        <w:pStyle w:val="ConsPlusNormal"/>
        <w:spacing w:before="240"/>
        <w:ind w:firstLine="540"/>
        <w:jc w:val="both"/>
      </w:pPr>
      <w: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нулем и числом 1);</w:t>
      </w:r>
    </w:p>
    <w:p w:rsidR="004E4C7C" w:rsidRDefault="004E4C7C" w:rsidP="00D06916">
      <w:pPr>
        <w:pStyle w:val="ConsPlusNormal"/>
        <w:spacing w:before="240"/>
        <w:ind w:firstLine="540"/>
        <w:jc w:val="both"/>
      </w:pPr>
      <w:r>
        <w:t>умением читать математические выражения, вычислять значение числового выражения (содержащего 2 - 3 арифметических действия, со скобками и без скобок);</w:t>
      </w:r>
    </w:p>
    <w:p w:rsidR="004E4C7C" w:rsidRDefault="004E4C7C" w:rsidP="00D06916">
      <w:pPr>
        <w:pStyle w:val="ConsPlusNormal"/>
        <w:spacing w:before="240"/>
        <w:ind w:firstLine="540"/>
        <w:jc w:val="both"/>
      </w:pPr>
      <w:r>
        <w:t>умением выполнять действия с величинами;</w:t>
      </w:r>
    </w:p>
    <w:p w:rsidR="004E4C7C" w:rsidRDefault="004E4C7C" w:rsidP="00D06916">
      <w:pPr>
        <w:pStyle w:val="ConsPlusNormal"/>
        <w:spacing w:before="240"/>
        <w:ind w:firstLine="540"/>
        <w:jc w:val="both"/>
      </w:pPr>
      <w:r>
        <w:t>умением формулировать свойства арифметических действий и использовать их для удобства вычислений.</w:t>
      </w:r>
    </w:p>
    <w:p w:rsidR="004E4C7C" w:rsidRDefault="004E4C7C" w:rsidP="00D06916">
      <w:pPr>
        <w:pStyle w:val="ConsPlusNormal"/>
        <w:spacing w:before="240"/>
        <w:ind w:firstLine="540"/>
        <w:jc w:val="both"/>
      </w:pPr>
      <w:r>
        <w:t>73.3.1.3. Работа с текстовыми задачами:</w:t>
      </w:r>
    </w:p>
    <w:p w:rsidR="004E4C7C" w:rsidRDefault="004E4C7C" w:rsidP="00D06916">
      <w:pPr>
        <w:pStyle w:val="ConsPlusNormal"/>
        <w:spacing w:before="240"/>
        <w:ind w:firstLine="540"/>
        <w:jc w:val="both"/>
      </w:pPr>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4E4C7C" w:rsidRDefault="004E4C7C" w:rsidP="00D06916">
      <w:pPr>
        <w:pStyle w:val="ConsPlusNormal"/>
        <w:spacing w:before="240"/>
        <w:ind w:firstLine="540"/>
        <w:jc w:val="both"/>
      </w:pPr>
      <w:r>
        <w:t>умением решать арифметическим способом (в 1 - 2 действия) учебные задачи и задачи, связанные с повседневной жизнью.</w:t>
      </w:r>
    </w:p>
    <w:p w:rsidR="004E4C7C" w:rsidRDefault="004E4C7C" w:rsidP="00D06916">
      <w:pPr>
        <w:pStyle w:val="ConsPlusNormal"/>
        <w:spacing w:before="240"/>
        <w:ind w:firstLine="540"/>
        <w:jc w:val="both"/>
      </w:pPr>
      <w:r>
        <w:t>73.3.1.4. Пространственные отношения. Геометрические фигуры:</w:t>
      </w:r>
    </w:p>
    <w:p w:rsidR="004E4C7C" w:rsidRDefault="004E4C7C" w:rsidP="00D06916">
      <w:pPr>
        <w:pStyle w:val="ConsPlusNormal"/>
        <w:spacing w:before="240"/>
        <w:ind w:firstLine="540"/>
        <w:jc w:val="both"/>
      </w:pPr>
      <w:r>
        <w:t>умением описывать взаимное расположение предметов в пространстве и на плоскости;</w:t>
      </w:r>
    </w:p>
    <w:p w:rsidR="004E4C7C" w:rsidRDefault="004E4C7C" w:rsidP="00D06916">
      <w:pPr>
        <w:pStyle w:val="ConsPlusNormal"/>
        <w:spacing w:before="240"/>
        <w:ind w:firstLine="540"/>
        <w:jc w:val="both"/>
      </w:pPr>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ломаных линий и других геометрических фигур, изображать геометрические фигуры;</w:t>
      </w:r>
    </w:p>
    <w:p w:rsidR="004E4C7C" w:rsidRDefault="004E4C7C" w:rsidP="00D06916">
      <w:pPr>
        <w:pStyle w:val="ConsPlusNormal"/>
        <w:spacing w:before="240"/>
        <w:ind w:firstLine="540"/>
        <w:jc w:val="both"/>
      </w:pPr>
      <w:r>
        <w:t>умением выполнять построение геометрических фигур с заданными измерениями (отрезок, квадрат, прямоугольник) с помощью линейки, угольника;</w:t>
      </w:r>
    </w:p>
    <w:p w:rsidR="004E4C7C" w:rsidRDefault="004E4C7C" w:rsidP="00D06916">
      <w:pPr>
        <w:pStyle w:val="ConsPlusNormal"/>
        <w:spacing w:before="240"/>
        <w:ind w:firstLine="540"/>
        <w:jc w:val="both"/>
      </w:pPr>
      <w:r>
        <w:t>умением использовать свойства прямоугольника и квадрата для решения задач;</w:t>
      </w:r>
    </w:p>
    <w:p w:rsidR="004E4C7C" w:rsidRDefault="004E4C7C" w:rsidP="00D06916">
      <w:pPr>
        <w:pStyle w:val="ConsPlusNormal"/>
        <w:spacing w:before="240"/>
        <w:ind w:firstLine="540"/>
        <w:jc w:val="both"/>
      </w:pPr>
      <w:r>
        <w:t>умением распознавать и называть геометрические тела (куб, шар);</w:t>
      </w:r>
    </w:p>
    <w:p w:rsidR="004E4C7C" w:rsidRDefault="004E4C7C" w:rsidP="00D06916">
      <w:pPr>
        <w:pStyle w:val="ConsPlusNormal"/>
        <w:spacing w:before="240"/>
        <w:ind w:firstLine="540"/>
        <w:jc w:val="both"/>
      </w:pPr>
      <w:r>
        <w:t>умением соотносить реальные объекты с моделями геометрических фигур.</w:t>
      </w:r>
    </w:p>
    <w:p w:rsidR="004E4C7C" w:rsidRDefault="004E4C7C" w:rsidP="00D06916">
      <w:pPr>
        <w:pStyle w:val="ConsPlusNormal"/>
        <w:spacing w:before="240"/>
        <w:ind w:firstLine="540"/>
        <w:jc w:val="both"/>
      </w:pPr>
      <w:r>
        <w:t>73.3.1.5. Геометрические величины:</w:t>
      </w:r>
    </w:p>
    <w:p w:rsidR="004E4C7C" w:rsidRDefault="004E4C7C" w:rsidP="00D06916">
      <w:pPr>
        <w:pStyle w:val="ConsPlusNormal"/>
        <w:spacing w:before="240"/>
        <w:ind w:firstLine="540"/>
        <w:jc w:val="both"/>
      </w:pPr>
      <w:r>
        <w:t>умением измерять длину отрезка; использовать линейку с рельефными делениями (для слепых и слепых с остаточным зрением);</w:t>
      </w:r>
    </w:p>
    <w:p w:rsidR="004E4C7C" w:rsidRDefault="004E4C7C" w:rsidP="00D06916">
      <w:pPr>
        <w:pStyle w:val="ConsPlusNormal"/>
        <w:spacing w:before="240"/>
        <w:ind w:firstLine="540"/>
        <w:jc w:val="both"/>
      </w:pPr>
      <w: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4E4C7C" w:rsidRDefault="004E4C7C" w:rsidP="00D06916">
      <w:pPr>
        <w:pStyle w:val="ConsPlusNormal"/>
        <w:spacing w:before="240"/>
        <w:ind w:firstLine="540"/>
        <w:jc w:val="both"/>
      </w:pPr>
      <w:r>
        <w:t>73.3.1.6. Работа с информацией:</w:t>
      </w:r>
    </w:p>
    <w:p w:rsidR="004E4C7C" w:rsidRDefault="004E4C7C" w:rsidP="00D06916">
      <w:pPr>
        <w:pStyle w:val="ConsPlusNormal"/>
        <w:spacing w:before="240"/>
        <w:ind w:firstLine="540"/>
        <w:jc w:val="both"/>
      </w:pPr>
      <w:r>
        <w:t>умением читать несложные готовые таблицы;</w:t>
      </w:r>
    </w:p>
    <w:p w:rsidR="004E4C7C" w:rsidRDefault="004E4C7C" w:rsidP="00D06916">
      <w:pPr>
        <w:pStyle w:val="ConsPlusNormal"/>
        <w:spacing w:before="240"/>
        <w:ind w:firstLine="540"/>
        <w:jc w:val="both"/>
      </w:pPr>
      <w:r>
        <w:t>умением заполнять несложные готовые таблицы, выполненные рельефно-точечным шрифтом.</w:t>
      </w:r>
    </w:p>
    <w:p w:rsidR="004E4C7C" w:rsidRDefault="004E4C7C" w:rsidP="00D06916">
      <w:pPr>
        <w:pStyle w:val="ConsPlusNormal"/>
        <w:jc w:val="both"/>
      </w:pPr>
    </w:p>
    <w:p w:rsidR="004E4C7C" w:rsidRDefault="004E4C7C" w:rsidP="00D06916">
      <w:pPr>
        <w:pStyle w:val="ConsPlusTitle"/>
        <w:ind w:firstLine="540"/>
        <w:jc w:val="both"/>
        <w:outlineLvl w:val="3"/>
      </w:pPr>
      <w:r>
        <w:t>73.4. Окружающий мир:</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времен года. Смена времен года в родном крае.</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4E4C7C" w:rsidRDefault="004E4C7C" w:rsidP="00D0691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изучения географической карты).</w:t>
      </w:r>
    </w:p>
    <w:p w:rsidR="004E4C7C" w:rsidRDefault="004E4C7C" w:rsidP="00D06916">
      <w:pPr>
        <w:pStyle w:val="ConsPlusNormal"/>
        <w:spacing w:before="240"/>
        <w:ind w:firstLine="540"/>
        <w:jc w:val="both"/>
      </w:pPr>
      <w:r>
        <w:t>Воздух.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p>
    <w:p w:rsidR="004E4C7C" w:rsidRDefault="004E4C7C" w:rsidP="00D06916">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4E4C7C" w:rsidRDefault="004E4C7C" w:rsidP="00D06916">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Нравственные и культурные ценности.</w:t>
      </w:r>
    </w:p>
    <w:p w:rsidR="004E4C7C" w:rsidRDefault="004E4C7C" w:rsidP="00D06916">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E4C7C" w:rsidRDefault="004E4C7C" w:rsidP="00D06916">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4E4C7C" w:rsidRDefault="004E4C7C" w:rsidP="00D06916">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4E4C7C" w:rsidRDefault="004E4C7C" w:rsidP="00D06916">
      <w:pPr>
        <w:pStyle w:val="ConsPlusNormal"/>
        <w:spacing w:before="240"/>
        <w:ind w:firstLine="540"/>
        <w:jc w:val="both"/>
      </w:pPr>
      <w: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174"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4E4C7C" w:rsidRDefault="004E4C7C" w:rsidP="00D06916">
      <w:pPr>
        <w:pStyle w:val="ConsPlusNormal"/>
        <w:spacing w:before="240"/>
        <w:ind w:firstLine="540"/>
        <w:jc w:val="both"/>
      </w:pPr>
      <w:r>
        <w:t>Москва как столица России. Города России.</w:t>
      </w:r>
    </w:p>
    <w:p w:rsidR="004E4C7C" w:rsidRDefault="004E4C7C" w:rsidP="00D06916">
      <w:pPr>
        <w:pStyle w:val="ConsPlusNormal"/>
        <w:spacing w:before="240"/>
        <w:ind w:firstLine="540"/>
        <w:jc w:val="both"/>
      </w:pPr>
      <w:r>
        <w:t>Многонациональность нашей страны. Народы, населяющие Россию, их обычаи, характерные особенности быта (по выбору). 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4E4C7C" w:rsidRDefault="004E4C7C" w:rsidP="00D06916">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несколькими (3 - 4) странами (с контрастными особенностями): название, расположение, столица, главные достопримечательности.</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73.4.1. Планируемые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4E4C7C" w:rsidRDefault="004E4C7C" w:rsidP="00D06916">
      <w:pPr>
        <w:pStyle w:val="ConsPlusNormal"/>
        <w:spacing w:before="240"/>
        <w:ind w:firstLine="540"/>
        <w:jc w:val="both"/>
      </w:pPr>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элементарными знаниями об объектах и явлениях живой и неживой природы;</w:t>
      </w:r>
    </w:p>
    <w:p w:rsidR="004E4C7C" w:rsidRDefault="004E4C7C" w:rsidP="00D06916">
      <w:pPr>
        <w:pStyle w:val="ConsPlusNormal"/>
        <w:spacing w:before="240"/>
        <w:ind w:firstLine="540"/>
        <w:jc w:val="both"/>
      </w:pPr>
      <w: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4E4C7C" w:rsidRDefault="004E4C7C" w:rsidP="00D06916">
      <w:pPr>
        <w:pStyle w:val="ConsPlusNormal"/>
        <w:spacing w:before="240"/>
        <w:ind w:firstLine="540"/>
        <w:jc w:val="both"/>
      </w:pPr>
      <w:r>
        <w:t>умениями описывать на основе предложенного алгоритма изученные объекты и явления живой и неживой природы, выделять их основные признаки;</w:t>
      </w:r>
    </w:p>
    <w:p w:rsidR="004E4C7C" w:rsidRDefault="004E4C7C" w:rsidP="00D06916">
      <w:pPr>
        <w:pStyle w:val="ConsPlusNormal"/>
        <w:spacing w:before="240"/>
        <w:ind w:firstLine="540"/>
        <w:jc w:val="both"/>
      </w:pPr>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4E4C7C" w:rsidRDefault="004E4C7C" w:rsidP="00D06916">
      <w:pPr>
        <w:pStyle w:val="ConsPlusNormal"/>
        <w:spacing w:before="240"/>
        <w:ind w:firstLine="540"/>
        <w:jc w:val="both"/>
      </w:pPr>
      <w: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4E4C7C" w:rsidRDefault="004E4C7C" w:rsidP="00D06916">
      <w:pPr>
        <w:pStyle w:val="ConsPlusNormal"/>
        <w:spacing w:before="240"/>
        <w:ind w:firstLine="540"/>
        <w:jc w:val="both"/>
      </w:pPr>
      <w:r>
        <w:t>доступными способами изучения природных явлений, процессов и некоторых социальных объектов;</w:t>
      </w:r>
    </w:p>
    <w:p w:rsidR="004E4C7C" w:rsidRDefault="004E4C7C" w:rsidP="00D06916">
      <w:pPr>
        <w:pStyle w:val="ConsPlusNormal"/>
        <w:spacing w:before="240"/>
        <w:ind w:firstLine="540"/>
        <w:jc w:val="both"/>
      </w:pPr>
      <w:r>
        <w:t>умениями пользоваться справочными изданиями, выполненными рельефным способом;</w:t>
      </w:r>
    </w:p>
    <w:p w:rsidR="004E4C7C" w:rsidRDefault="004E4C7C" w:rsidP="00D06916">
      <w:pPr>
        <w:pStyle w:val="ConsPlusNormal"/>
        <w:spacing w:before="240"/>
        <w:ind w:firstLine="540"/>
        <w:jc w:val="both"/>
      </w:pPr>
      <w:r>
        <w:t>умениями использовать готовые модели (рельефные глобус, карту, план) для ознакомления с явлениями или свойствами объектов;</w:t>
      </w:r>
    </w:p>
    <w:p w:rsidR="004E4C7C" w:rsidRDefault="004E4C7C" w:rsidP="00D06916">
      <w:pPr>
        <w:pStyle w:val="ConsPlusNormal"/>
        <w:spacing w:before="240"/>
        <w:ind w:firstLine="540"/>
        <w:jc w:val="both"/>
      </w:pPr>
      <w:r>
        <w:t>умениями обнаруживать простейшие взаимосвязи между живой и неживой природой;</w:t>
      </w:r>
    </w:p>
    <w:p w:rsidR="004E4C7C" w:rsidRDefault="004E4C7C" w:rsidP="00D06916">
      <w:pPr>
        <w:pStyle w:val="ConsPlusNormal"/>
        <w:spacing w:before="240"/>
        <w:ind w:firstLine="540"/>
        <w:jc w:val="both"/>
      </w:pPr>
      <w: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4E4C7C" w:rsidRDefault="004E4C7C" w:rsidP="00D06916">
      <w:pPr>
        <w:pStyle w:val="ConsPlusNormal"/>
        <w:spacing w:before="240"/>
        <w:ind w:firstLine="540"/>
        <w:jc w:val="both"/>
      </w:pPr>
      <w:r>
        <w:t>способностью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p>
    <w:p w:rsidR="004E4C7C" w:rsidRDefault="004E4C7C" w:rsidP="00D06916">
      <w:pPr>
        <w:pStyle w:val="ConsPlusNormal"/>
        <w:spacing w:before="240"/>
        <w:ind w:firstLine="540"/>
        <w:jc w:val="both"/>
      </w:pPr>
      <w:r>
        <w:t>пониманием значение осязания, остаточного зрения, слуха и обоняния в познании окружающего мира.</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4E4C7C" w:rsidRDefault="004E4C7C" w:rsidP="00D06916">
      <w:pPr>
        <w:pStyle w:val="ConsPlusNormal"/>
        <w:spacing w:before="240"/>
        <w:ind w:firstLine="540"/>
        <w:jc w:val="both"/>
      </w:pPr>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4E4C7C" w:rsidRDefault="004E4C7C" w:rsidP="00D06916">
      <w:pPr>
        <w:pStyle w:val="ConsPlusNormal"/>
        <w:spacing w:before="240"/>
        <w:ind w:firstLine="540"/>
        <w:jc w:val="both"/>
      </w:pPr>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4E4C7C" w:rsidRDefault="004E4C7C" w:rsidP="00D06916">
      <w:pPr>
        <w:pStyle w:val="ConsPlusNormal"/>
        <w:jc w:val="both"/>
      </w:pPr>
    </w:p>
    <w:p w:rsidR="004E4C7C" w:rsidRDefault="004E4C7C" w:rsidP="00D06916">
      <w:pPr>
        <w:pStyle w:val="ConsPlusTitle"/>
        <w:ind w:firstLine="540"/>
        <w:jc w:val="both"/>
        <w:outlineLvl w:val="3"/>
      </w:pPr>
      <w:r>
        <w:t>73.5. Изобразительное искусство (Тифлографика):</w:t>
      </w:r>
    </w:p>
    <w:p w:rsidR="004E4C7C" w:rsidRDefault="004E4C7C" w:rsidP="00D06916">
      <w:pPr>
        <w:pStyle w:val="ConsPlusNormal"/>
        <w:spacing w:before="240"/>
        <w:ind w:firstLine="540"/>
        <w:jc w:val="both"/>
      </w:pPr>
      <w: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4E4C7C" w:rsidRDefault="004E4C7C" w:rsidP="00D06916">
      <w:pPr>
        <w:pStyle w:val="ConsPlusNormal"/>
        <w:spacing w:before="240"/>
        <w:ind w:firstLine="540"/>
        <w:jc w:val="both"/>
      </w:pPr>
      <w: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4E4C7C" w:rsidRDefault="004E4C7C" w:rsidP="00D06916">
      <w:pPr>
        <w:pStyle w:val="ConsPlusNormal"/>
        <w:spacing w:before="240"/>
        <w:ind w:firstLine="540"/>
        <w:jc w:val="both"/>
      </w:pPr>
      <w:r>
        <w:t>2. Чтение рельефных изображений: знакомство с элементарными понятиями пространственной ориентировки в направлениях при чтении изображений (право - лево, верх - низ, середина). Сравнение величины предметов, изображаемых на рисунках (больше - меньше, короче - длиннее, равные, толще - 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4E4C7C" w:rsidRDefault="004E4C7C" w:rsidP="00D06916">
      <w:pPr>
        <w:pStyle w:val="ConsPlusNormal"/>
        <w:spacing w:before="240"/>
        <w:ind w:firstLine="540"/>
        <w:jc w:val="both"/>
      </w:pPr>
      <w: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4E4C7C" w:rsidRDefault="004E4C7C" w:rsidP="00D06916">
      <w:pPr>
        <w:pStyle w:val="ConsPlusNormal"/>
        <w:spacing w:before="240"/>
        <w:ind w:firstLine="540"/>
        <w:jc w:val="both"/>
      </w:pPr>
      <w:r>
        <w:t>Выполнение аппликаций из готовых форм и фрагментов.</w:t>
      </w:r>
    </w:p>
    <w:p w:rsidR="004E4C7C" w:rsidRDefault="004E4C7C" w:rsidP="00D06916">
      <w:pPr>
        <w:pStyle w:val="ConsPlusNormal"/>
        <w:spacing w:before="240"/>
        <w:ind w:firstLine="540"/>
        <w:jc w:val="both"/>
      </w:pPr>
      <w:r>
        <w:t>Овладение элементарными навыками лепки. Лепка обследуемых предметов из пластилина.</w:t>
      </w:r>
    </w:p>
    <w:p w:rsidR="004E4C7C" w:rsidRDefault="004E4C7C" w:rsidP="00D06916">
      <w:pPr>
        <w:pStyle w:val="ConsPlusNormal"/>
        <w:spacing w:before="240"/>
        <w:ind w:firstLine="540"/>
        <w:jc w:val="both"/>
      </w:pPr>
      <w:r>
        <w:t>3. Рисование с натуры: рисование с натуры простых форм (линии) в различных положениях.</w:t>
      </w:r>
    </w:p>
    <w:p w:rsidR="004E4C7C" w:rsidRDefault="004E4C7C" w:rsidP="00D06916">
      <w:pPr>
        <w:pStyle w:val="ConsPlusNormal"/>
        <w:spacing w:before="240"/>
        <w:ind w:firstLine="540"/>
        <w:jc w:val="both"/>
      </w:pPr>
      <w: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4E4C7C" w:rsidRDefault="004E4C7C" w:rsidP="00D06916">
      <w:pPr>
        <w:pStyle w:val="ConsPlusNormal"/>
        <w:spacing w:before="240"/>
        <w:ind w:firstLine="540"/>
        <w:jc w:val="both"/>
      </w:pPr>
      <w: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4E4C7C" w:rsidRDefault="004E4C7C" w:rsidP="00D06916">
      <w:pPr>
        <w:pStyle w:val="ConsPlusNormal"/>
        <w:spacing w:before="240"/>
        <w:ind w:firstLine="540"/>
        <w:jc w:val="both"/>
      </w:pPr>
      <w:r>
        <w:t>Рисование с натуры предметов, включающих волнистые, круговые линии. Соотнесение рисунка с предметом и его рельефным изображением.</w:t>
      </w:r>
    </w:p>
    <w:p w:rsidR="004E4C7C" w:rsidRDefault="004E4C7C" w:rsidP="00D06916">
      <w:pPr>
        <w:pStyle w:val="ConsPlusNormal"/>
        <w:spacing w:before="240"/>
        <w:ind w:firstLine="540"/>
        <w:jc w:val="both"/>
      </w:pPr>
      <w:r>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4E4C7C" w:rsidRDefault="004E4C7C" w:rsidP="00D06916">
      <w:pPr>
        <w:pStyle w:val="ConsPlusNormal"/>
        <w:spacing w:before="240"/>
        <w:ind w:firstLine="540"/>
        <w:jc w:val="both"/>
      </w:pPr>
      <w: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4E4C7C" w:rsidRDefault="004E4C7C" w:rsidP="00D06916">
      <w:pPr>
        <w:pStyle w:val="ConsPlusNormal"/>
        <w:spacing w:before="240"/>
        <w:ind w:firstLine="540"/>
        <w:jc w:val="both"/>
      </w:pPr>
      <w: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4E4C7C" w:rsidRDefault="004E4C7C" w:rsidP="00D06916">
      <w:pPr>
        <w:pStyle w:val="ConsPlusNormal"/>
        <w:spacing w:before="240"/>
        <w:ind w:firstLine="540"/>
        <w:jc w:val="both"/>
      </w:pPr>
      <w: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4E4C7C" w:rsidRDefault="004E4C7C" w:rsidP="00D06916">
      <w:pPr>
        <w:pStyle w:val="ConsPlusNormal"/>
        <w:spacing w:before="240"/>
        <w:ind w:firstLine="540"/>
        <w:jc w:val="both"/>
      </w:pPr>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4E4C7C" w:rsidRDefault="004E4C7C" w:rsidP="00D06916">
      <w:pPr>
        <w:pStyle w:val="ConsPlusNormal"/>
        <w:spacing w:before="240"/>
        <w:ind w:firstLine="540"/>
        <w:jc w:val="both"/>
      </w:pPr>
      <w:r>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4E4C7C" w:rsidRDefault="004E4C7C" w:rsidP="00D06916">
      <w:pPr>
        <w:pStyle w:val="ConsPlusNormal"/>
        <w:spacing w:before="240"/>
        <w:ind w:firstLine="540"/>
        <w:jc w:val="both"/>
      </w:pPr>
      <w:r>
        <w:t>Выполнение простого орнамента в полосе по образцу из готовых форм.</w:t>
      </w:r>
    </w:p>
    <w:p w:rsidR="004E4C7C" w:rsidRDefault="004E4C7C" w:rsidP="00D06916">
      <w:pPr>
        <w:pStyle w:val="ConsPlusNormal"/>
        <w:spacing w:before="240"/>
        <w:ind w:firstLine="540"/>
        <w:jc w:val="both"/>
      </w:pPr>
      <w:r>
        <w:t>Выполнение замкнутого орнамента по образцу с использованием трафаретов растительных форм.</w:t>
      </w:r>
    </w:p>
    <w:p w:rsidR="004E4C7C" w:rsidRDefault="004E4C7C" w:rsidP="00D06916">
      <w:pPr>
        <w:pStyle w:val="ConsPlusNormal"/>
        <w:spacing w:before="240"/>
        <w:ind w:firstLine="540"/>
        <w:jc w:val="both"/>
      </w:pPr>
      <w:r>
        <w:t>Вариации на тему изученных орнаментов из пластичных материалов.</w:t>
      </w:r>
    </w:p>
    <w:p w:rsidR="004E4C7C" w:rsidRDefault="004E4C7C" w:rsidP="00D06916">
      <w:pPr>
        <w:pStyle w:val="ConsPlusNormal"/>
        <w:spacing w:before="240"/>
        <w:ind w:firstLine="540"/>
        <w:jc w:val="both"/>
      </w:pPr>
      <w:r>
        <w:t>Использование орнаментов в декоративно-прикладной деятельности.</w:t>
      </w:r>
    </w:p>
    <w:p w:rsidR="004E4C7C" w:rsidRDefault="004E4C7C" w:rsidP="00D06916">
      <w:pPr>
        <w:pStyle w:val="ConsPlusNormal"/>
        <w:spacing w:before="240"/>
        <w:ind w:firstLine="540"/>
        <w:jc w:val="both"/>
      </w:pPr>
      <w:r>
        <w:t>5. Рисование на темы: понятие сюжета. Составление сюжетных ситуаций из моделей, игрушек.</w:t>
      </w:r>
    </w:p>
    <w:p w:rsidR="004E4C7C" w:rsidRDefault="004E4C7C" w:rsidP="00D06916">
      <w:pPr>
        <w:pStyle w:val="ConsPlusNormal"/>
        <w:spacing w:before="240"/>
        <w:ind w:firstLine="540"/>
        <w:jc w:val="both"/>
      </w:pPr>
      <w:r>
        <w:t>Понятие аппликации. Составление аппликации из готовых форм по образцу.</w:t>
      </w:r>
    </w:p>
    <w:p w:rsidR="004E4C7C" w:rsidRDefault="004E4C7C" w:rsidP="00D06916">
      <w:pPr>
        <w:pStyle w:val="ConsPlusNormal"/>
        <w:spacing w:before="240"/>
        <w:ind w:firstLine="540"/>
        <w:jc w:val="both"/>
      </w:pPr>
      <w:r>
        <w:t>Рельефное рисование сюжетов из простых предметов, изученных ранее. Использование трафаретов и шаблонов.</w:t>
      </w:r>
    </w:p>
    <w:p w:rsidR="004E4C7C" w:rsidRDefault="004E4C7C" w:rsidP="00D06916">
      <w:pPr>
        <w:pStyle w:val="ConsPlusNormal"/>
        <w:spacing w:before="240"/>
        <w:ind w:firstLine="540"/>
        <w:jc w:val="both"/>
      </w:pPr>
      <w:r>
        <w:t>Рисование на темы на основе наблюдений. Конкретизация представлений о предметах, использование натуральных и рельефных наглядных пособий.</w:t>
      </w:r>
    </w:p>
    <w:p w:rsidR="004E4C7C" w:rsidRDefault="004E4C7C" w:rsidP="00D06916">
      <w:pPr>
        <w:pStyle w:val="ConsPlusNormal"/>
        <w:spacing w:before="240"/>
        <w:ind w:firstLine="540"/>
        <w:jc w:val="both"/>
      </w:pPr>
      <w:r>
        <w:t>Рисование на темы по замыслу. Соотнесение рисунка и натуры.</w:t>
      </w:r>
    </w:p>
    <w:p w:rsidR="004E4C7C" w:rsidRDefault="004E4C7C" w:rsidP="00D06916">
      <w:pPr>
        <w:pStyle w:val="ConsPlusNormal"/>
        <w:spacing w:before="240"/>
        <w:ind w:firstLine="540"/>
        <w:jc w:val="both"/>
      </w:pPr>
      <w: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4E4C7C" w:rsidRDefault="004E4C7C" w:rsidP="00D06916">
      <w:pPr>
        <w:pStyle w:val="ConsPlusNormal"/>
        <w:spacing w:before="240"/>
        <w:ind w:firstLine="540"/>
        <w:jc w:val="both"/>
      </w:pPr>
      <w:r>
        <w:t>Скульптура, виды скульптуры. Мелкая пластика. Материалы скульптуры и их роль в создании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E4C7C" w:rsidRDefault="004E4C7C" w:rsidP="00D06916">
      <w:pPr>
        <w:pStyle w:val="ConsPlusNormal"/>
        <w:spacing w:before="240"/>
        <w:ind w:firstLine="540"/>
        <w:jc w:val="both"/>
      </w:pPr>
      <w:r>
        <w:t>Знакомство с барельефными и горельефными изображениями животных, птиц. Знакомство со скульптурными портретами писателей.</w:t>
      </w:r>
    </w:p>
    <w:p w:rsidR="004E4C7C" w:rsidRDefault="004E4C7C" w:rsidP="00D06916">
      <w:pPr>
        <w:pStyle w:val="ConsPlusNormal"/>
        <w:spacing w:before="240"/>
        <w:ind w:firstLine="540"/>
        <w:jc w:val="both"/>
      </w:pPr>
      <w: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E4C7C" w:rsidRDefault="004E4C7C" w:rsidP="00D06916">
      <w:pPr>
        <w:pStyle w:val="ConsPlusNormal"/>
        <w:spacing w:before="240"/>
        <w:ind w:firstLine="540"/>
        <w:jc w:val="both"/>
      </w:pPr>
      <w: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Знакомство с народными промыслами по производству игрушек.</w:t>
      </w:r>
    </w:p>
    <w:p w:rsidR="004E4C7C" w:rsidRDefault="004E4C7C" w:rsidP="00D06916">
      <w:pPr>
        <w:pStyle w:val="ConsPlusNormal"/>
        <w:spacing w:before="240"/>
        <w:ind w:firstLine="540"/>
        <w:jc w:val="both"/>
      </w:pPr>
      <w:r>
        <w:t>73.5.1.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4E4C7C" w:rsidRDefault="004E4C7C" w:rsidP="00D06916">
      <w:pPr>
        <w:pStyle w:val="ConsPlusNormal"/>
        <w:spacing w:before="240"/>
        <w:ind w:firstLine="540"/>
        <w:jc w:val="both"/>
      </w:pPr>
      <w: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Технические средства и приемы рельефного рисования:</w:t>
      </w:r>
    </w:p>
    <w:p w:rsidR="004E4C7C" w:rsidRDefault="004E4C7C" w:rsidP="00D06916">
      <w:pPr>
        <w:pStyle w:val="ConsPlusNormal"/>
        <w:spacing w:before="240"/>
        <w:ind w:firstLine="540"/>
        <w:jc w:val="both"/>
      </w:pPr>
      <w:r>
        <w:t>приемами изображения предметов на тифлотехнических приборах;</w:t>
      </w:r>
    </w:p>
    <w:p w:rsidR="004E4C7C" w:rsidRDefault="004E4C7C" w:rsidP="00D06916">
      <w:pPr>
        <w:pStyle w:val="ConsPlusNormal"/>
        <w:spacing w:before="240"/>
        <w:ind w:firstLine="540"/>
        <w:jc w:val="both"/>
      </w:pPr>
      <w:r>
        <w:t>способностью использования рельефного рисунка в учебной и практической деятельности;</w:t>
      </w:r>
    </w:p>
    <w:p w:rsidR="004E4C7C" w:rsidRDefault="004E4C7C" w:rsidP="00D06916">
      <w:pPr>
        <w:pStyle w:val="ConsPlusNormal"/>
        <w:spacing w:before="240"/>
        <w:ind w:firstLine="540"/>
        <w:jc w:val="both"/>
      </w:pPr>
      <w:r>
        <w:t>умением ориентироваться в специальных приборах для рисования; использовать инструменты для выполнения рельефных изображений.</w:t>
      </w:r>
    </w:p>
    <w:p w:rsidR="004E4C7C" w:rsidRDefault="004E4C7C" w:rsidP="00D06916">
      <w:pPr>
        <w:pStyle w:val="ConsPlusNormal"/>
        <w:spacing w:before="240"/>
        <w:ind w:firstLine="540"/>
        <w:jc w:val="both"/>
      </w:pPr>
      <w:r>
        <w:t>2. Чтение рельефных изображений:</w:t>
      </w:r>
    </w:p>
    <w:p w:rsidR="004E4C7C" w:rsidRDefault="004E4C7C" w:rsidP="00D06916">
      <w:pPr>
        <w:pStyle w:val="ConsPlusNormal"/>
        <w:spacing w:before="240"/>
        <w:ind w:firstLine="540"/>
        <w:jc w:val="both"/>
      </w:pPr>
      <w:r>
        <w:t>умением понимать (читать) рельефное изображение;</w:t>
      </w:r>
    </w:p>
    <w:p w:rsidR="004E4C7C" w:rsidRDefault="004E4C7C" w:rsidP="00D06916">
      <w:pPr>
        <w:pStyle w:val="ConsPlusNormal"/>
        <w:spacing w:before="240"/>
        <w:ind w:firstLine="540"/>
        <w:jc w:val="both"/>
      </w:pPr>
      <w:r>
        <w:t>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w:t>
      </w:r>
    </w:p>
    <w:p w:rsidR="004E4C7C" w:rsidRDefault="004E4C7C" w:rsidP="00D06916">
      <w:pPr>
        <w:pStyle w:val="ConsPlusNormal"/>
        <w:spacing w:before="240"/>
        <w:ind w:firstLine="540"/>
        <w:jc w:val="both"/>
      </w:pPr>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4E4C7C" w:rsidRDefault="004E4C7C" w:rsidP="00D06916">
      <w:pPr>
        <w:pStyle w:val="ConsPlusNormal"/>
        <w:spacing w:before="240"/>
        <w:ind w:firstLine="540"/>
        <w:jc w:val="both"/>
      </w:pPr>
      <w:r>
        <w:t>3. Рисование с натуры:</w:t>
      </w:r>
    </w:p>
    <w:p w:rsidR="004E4C7C" w:rsidRDefault="004E4C7C" w:rsidP="00D06916">
      <w:pPr>
        <w:pStyle w:val="ConsPlusNormal"/>
        <w:spacing w:before="240"/>
        <w:ind w:firstLine="540"/>
        <w:jc w:val="both"/>
      </w:pPr>
      <w: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4E4C7C" w:rsidRDefault="004E4C7C" w:rsidP="00D06916">
      <w:pPr>
        <w:pStyle w:val="ConsPlusNormal"/>
        <w:spacing w:before="240"/>
        <w:ind w:firstLine="540"/>
        <w:jc w:val="both"/>
      </w:pPr>
      <w:r>
        <w:t>умениями самостоятельно выбирать наиболее характерный вид предмета для его последующего рельефного изображения;</w:t>
      </w:r>
    </w:p>
    <w:p w:rsidR="004E4C7C" w:rsidRDefault="004E4C7C" w:rsidP="00D06916">
      <w:pPr>
        <w:pStyle w:val="ConsPlusNormal"/>
        <w:spacing w:before="240"/>
        <w:ind w:firstLine="540"/>
        <w:jc w:val="both"/>
      </w:pPr>
      <w:r>
        <w:t>умениями определять форму и детали предмета посредством осязания;</w:t>
      </w:r>
    </w:p>
    <w:p w:rsidR="004E4C7C" w:rsidRDefault="004E4C7C" w:rsidP="00D06916">
      <w:pPr>
        <w:pStyle w:val="ConsPlusNormal"/>
        <w:spacing w:before="240"/>
        <w:ind w:firstLine="540"/>
        <w:jc w:val="both"/>
      </w:pPr>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4E4C7C" w:rsidRDefault="004E4C7C" w:rsidP="00D06916">
      <w:pPr>
        <w:pStyle w:val="ConsPlusNormal"/>
        <w:spacing w:before="240"/>
        <w:ind w:firstLine="540"/>
        <w:jc w:val="both"/>
      </w:pPr>
      <w:r>
        <w:t>4. Декоративное рисование:</w:t>
      </w:r>
    </w:p>
    <w:p w:rsidR="004E4C7C" w:rsidRDefault="004E4C7C" w:rsidP="00D06916">
      <w:pPr>
        <w:pStyle w:val="ConsPlusNormal"/>
        <w:spacing w:before="240"/>
        <w:ind w:firstLine="540"/>
        <w:jc w:val="both"/>
      </w:pPr>
      <w:r>
        <w:t>умениями выполнять построения простых видов орнамента;</w:t>
      </w:r>
    </w:p>
    <w:p w:rsidR="004E4C7C" w:rsidRDefault="004E4C7C" w:rsidP="00D06916">
      <w:pPr>
        <w:pStyle w:val="ConsPlusNormal"/>
        <w:spacing w:before="240"/>
        <w:ind w:firstLine="540"/>
        <w:jc w:val="both"/>
      </w:pPr>
      <w:r>
        <w:t>умениями использовать простые декоративные элементы для создания орнамента.</w:t>
      </w:r>
    </w:p>
    <w:p w:rsidR="004E4C7C" w:rsidRDefault="004E4C7C" w:rsidP="00D06916">
      <w:pPr>
        <w:pStyle w:val="ConsPlusNormal"/>
        <w:spacing w:before="240"/>
        <w:ind w:firstLine="540"/>
        <w:jc w:val="both"/>
      </w:pPr>
      <w:r>
        <w:t>5. Рисование на темы:</w:t>
      </w:r>
    </w:p>
    <w:p w:rsidR="004E4C7C" w:rsidRDefault="004E4C7C" w:rsidP="00D06916">
      <w:pPr>
        <w:pStyle w:val="ConsPlusNormal"/>
        <w:spacing w:before="240"/>
        <w:ind w:firstLine="540"/>
        <w:jc w:val="both"/>
      </w:pPr>
      <w:r>
        <w:t>умениями выполнять аппликации на заданную тему;</w:t>
      </w:r>
    </w:p>
    <w:p w:rsidR="004E4C7C" w:rsidRDefault="004E4C7C" w:rsidP="00D06916">
      <w:pPr>
        <w:pStyle w:val="ConsPlusNormal"/>
        <w:spacing w:before="240"/>
        <w:ind w:firstLine="540"/>
        <w:jc w:val="both"/>
      </w:pPr>
      <w:r>
        <w:t>умениями отображать заданную тему в рельефном рисунке или пластилине.</w:t>
      </w:r>
    </w:p>
    <w:p w:rsidR="004E4C7C" w:rsidRDefault="004E4C7C" w:rsidP="00D06916">
      <w:pPr>
        <w:pStyle w:val="ConsPlusNormal"/>
        <w:spacing w:before="240"/>
        <w:ind w:firstLine="540"/>
        <w:jc w:val="both"/>
      </w:pPr>
      <w:r>
        <w:t>6. Беседы об искусстве:</w:t>
      </w:r>
    </w:p>
    <w:p w:rsidR="004E4C7C" w:rsidRDefault="004E4C7C" w:rsidP="00D06916">
      <w:pPr>
        <w:pStyle w:val="ConsPlusNormal"/>
        <w:spacing w:before="240"/>
        <w:ind w:firstLine="540"/>
        <w:jc w:val="both"/>
      </w:pPr>
      <w: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4E4C7C" w:rsidRDefault="004E4C7C" w:rsidP="00D06916">
      <w:pPr>
        <w:pStyle w:val="ConsPlusNormal"/>
        <w:spacing w:before="240"/>
        <w:ind w:firstLine="540"/>
        <w:jc w:val="both"/>
      </w:pPr>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4E4C7C" w:rsidRDefault="004E4C7C" w:rsidP="00D06916">
      <w:pPr>
        <w:pStyle w:val="ConsPlusNormal"/>
        <w:spacing w:before="240"/>
        <w:ind w:firstLine="540"/>
        <w:jc w:val="both"/>
      </w:pPr>
      <w:r>
        <w:t>приемами восприятия разных видов рельефа, материала, фактуры.</w:t>
      </w:r>
    </w:p>
    <w:p w:rsidR="004E4C7C" w:rsidRDefault="004E4C7C" w:rsidP="00D06916">
      <w:pPr>
        <w:pStyle w:val="ConsPlusNormal"/>
        <w:jc w:val="both"/>
      </w:pPr>
    </w:p>
    <w:p w:rsidR="004E4C7C" w:rsidRDefault="004E4C7C" w:rsidP="00D06916">
      <w:pPr>
        <w:pStyle w:val="ConsPlusTitle"/>
        <w:ind w:firstLine="540"/>
        <w:jc w:val="both"/>
        <w:outlineLvl w:val="3"/>
      </w:pPr>
      <w:r>
        <w:t>73.6. Музыка:</w:t>
      </w:r>
    </w:p>
    <w:p w:rsidR="004E4C7C" w:rsidRDefault="004E4C7C" w:rsidP="00D06916">
      <w:pPr>
        <w:pStyle w:val="ConsPlusNormal"/>
        <w:spacing w:before="240"/>
        <w:ind w:firstLine="540"/>
        <w:jc w:val="both"/>
      </w:pPr>
      <w:r>
        <w:t>1. Музыка в жизни человека. Звучание окружающей жизни, природы, настроений, чувств и характера человека.</w:t>
      </w:r>
    </w:p>
    <w:p w:rsidR="004E4C7C" w:rsidRDefault="004E4C7C" w:rsidP="00D06916">
      <w:pPr>
        <w:pStyle w:val="ConsPlusNormal"/>
        <w:spacing w:before="240"/>
        <w:ind w:firstLine="540"/>
        <w:jc w:val="both"/>
      </w:pPr>
      <w:r>
        <w:t>Обобщенное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E4C7C" w:rsidRDefault="004E4C7C" w:rsidP="00D06916">
      <w:pPr>
        <w:pStyle w:val="ConsPlusNormal"/>
        <w:spacing w:before="240"/>
        <w:ind w:firstLine="540"/>
        <w:jc w:val="both"/>
      </w:pPr>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4E4C7C" w:rsidRDefault="004E4C7C" w:rsidP="00D06916">
      <w:pPr>
        <w:pStyle w:val="ConsPlusNormal"/>
        <w:spacing w:before="240"/>
        <w:ind w:firstLine="540"/>
        <w:jc w:val="both"/>
      </w:pPr>
      <w:r>
        <w:t>2. Основные закономерности музыкального искусства.</w:t>
      </w:r>
    </w:p>
    <w:p w:rsidR="004E4C7C" w:rsidRDefault="004E4C7C" w:rsidP="00D06916">
      <w:pPr>
        <w:pStyle w:val="ConsPlusNormal"/>
        <w:spacing w:before="240"/>
        <w:ind w:firstLine="540"/>
        <w:jc w:val="both"/>
      </w:pPr>
      <w:r>
        <w:t>Элементы музыкальной грамоты:</w:t>
      </w:r>
    </w:p>
    <w:p w:rsidR="004E4C7C" w:rsidRDefault="004E4C7C" w:rsidP="00D06916">
      <w:pPr>
        <w:pStyle w:val="ConsPlusNormal"/>
        <w:spacing w:before="240"/>
        <w:ind w:firstLine="540"/>
        <w:jc w:val="both"/>
      </w:pPr>
      <w:r>
        <w:t>Различение характера музыкального произведения: веселый, грустный, спокойный.</w:t>
      </w:r>
    </w:p>
    <w:p w:rsidR="004E4C7C" w:rsidRDefault="004E4C7C" w:rsidP="00D06916">
      <w:pPr>
        <w:pStyle w:val="ConsPlusNormal"/>
        <w:spacing w:before="240"/>
        <w:ind w:firstLine="540"/>
        <w:jc w:val="both"/>
      </w:pPr>
      <w:r>
        <w:t>Распознавание динамических оттенков музыкальных произведений: очень тихо, тихо, умеренно, быстро, громко, очень громко.</w:t>
      </w:r>
    </w:p>
    <w:p w:rsidR="004E4C7C" w:rsidRDefault="004E4C7C" w:rsidP="00D06916">
      <w:pPr>
        <w:pStyle w:val="ConsPlusNormal"/>
        <w:spacing w:before="240"/>
        <w:ind w:firstLine="540"/>
        <w:jc w:val="both"/>
      </w:pPr>
      <w:r>
        <w:t>Различение на слух музыкального темпа: медленно, очень медленно, быстро.</w:t>
      </w:r>
    </w:p>
    <w:p w:rsidR="004E4C7C" w:rsidRDefault="004E4C7C" w:rsidP="00D06916">
      <w:pPr>
        <w:pStyle w:val="ConsPlusNormal"/>
        <w:spacing w:before="240"/>
        <w:ind w:firstLine="540"/>
        <w:jc w:val="both"/>
      </w:pPr>
      <w:r>
        <w:t>Основные средства музыкальной выразительности (мелодия, ритм, темп).</w:t>
      </w:r>
    </w:p>
    <w:p w:rsidR="004E4C7C" w:rsidRDefault="004E4C7C" w:rsidP="00D06916">
      <w:pPr>
        <w:pStyle w:val="ConsPlusNormal"/>
        <w:spacing w:before="240"/>
        <w:ind w:firstLine="540"/>
        <w:jc w:val="both"/>
      </w:pPr>
      <w:r>
        <w:t>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4E4C7C" w:rsidRDefault="004E4C7C" w:rsidP="00D06916">
      <w:pPr>
        <w:pStyle w:val="ConsPlusNormal"/>
        <w:spacing w:before="240"/>
        <w:ind w:firstLine="540"/>
        <w:jc w:val="both"/>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E4C7C" w:rsidRDefault="004E4C7C" w:rsidP="00D06916">
      <w:pPr>
        <w:pStyle w:val="ConsPlusNormal"/>
        <w:spacing w:before="240"/>
        <w:ind w:firstLine="540"/>
        <w:jc w:val="both"/>
      </w:pPr>
      <w:r>
        <w:t>Народное и профессиональное музыкальное творчество разных стран мира.</w:t>
      </w:r>
    </w:p>
    <w:p w:rsidR="004E4C7C" w:rsidRDefault="004E4C7C" w:rsidP="00D06916">
      <w:pPr>
        <w:pStyle w:val="ConsPlusNormal"/>
        <w:spacing w:before="240"/>
        <w:ind w:firstLine="540"/>
        <w:jc w:val="both"/>
      </w:pPr>
      <w:r>
        <w:t>73.6.1.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разовьет определенные способности, овладевает определенной системой знаний, умений и навыков:</w:t>
      </w:r>
    </w:p>
    <w:p w:rsidR="004E4C7C" w:rsidRDefault="004E4C7C" w:rsidP="00D06916">
      <w:pPr>
        <w:pStyle w:val="ConsPlusNormal"/>
        <w:spacing w:before="240"/>
        <w:ind w:firstLine="540"/>
        <w:jc w:val="both"/>
      </w:pPr>
      <w:r>
        <w:t>1. Музыка в жизни человека:</w:t>
      </w:r>
    </w:p>
    <w:p w:rsidR="004E4C7C" w:rsidRDefault="004E4C7C" w:rsidP="00D06916">
      <w:pPr>
        <w:pStyle w:val="ConsPlusNormal"/>
        <w:spacing w:before="240"/>
        <w:ind w:firstLine="540"/>
        <w:jc w:val="both"/>
      </w:pPr>
      <w:r>
        <w:t>способностью воспринимать музыку различных жанров; эмоционально откликаться на музыкальное искусство, выражая свое отношение к нему, самовыражаться в некоторых видах музыкально-творческой деятельности;</w:t>
      </w:r>
    </w:p>
    <w:p w:rsidR="004E4C7C" w:rsidRDefault="004E4C7C" w:rsidP="00D06916">
      <w:pPr>
        <w:pStyle w:val="ConsPlusNormal"/>
        <w:spacing w:before="240"/>
        <w:ind w:firstLine="540"/>
        <w:jc w:val="both"/>
      </w:pPr>
      <w:r>
        <w:t>первоначальными представлениями о многообразии музыкального фольклора России, в том числе родного края;</w:t>
      </w:r>
    </w:p>
    <w:p w:rsidR="004E4C7C" w:rsidRDefault="004E4C7C" w:rsidP="00D06916">
      <w:pPr>
        <w:pStyle w:val="ConsPlusNormal"/>
        <w:spacing w:before="240"/>
        <w:ind w:firstLine="540"/>
        <w:jc w:val="both"/>
      </w:pPr>
      <w:r>
        <w:t>способностью передавать особенности музыкального творчества в пении, слове, движении, играх, действах.</w:t>
      </w:r>
    </w:p>
    <w:p w:rsidR="004E4C7C" w:rsidRDefault="004E4C7C" w:rsidP="00D06916">
      <w:pPr>
        <w:pStyle w:val="ConsPlusNormal"/>
        <w:spacing w:before="240"/>
        <w:ind w:firstLine="540"/>
        <w:jc w:val="both"/>
      </w:pPr>
      <w:r>
        <w:t>2. Основные закономерности музыкального искусства:</w:t>
      </w:r>
    </w:p>
    <w:p w:rsidR="004E4C7C" w:rsidRDefault="004E4C7C" w:rsidP="00D06916">
      <w:pPr>
        <w:pStyle w:val="ConsPlusNormal"/>
        <w:spacing w:before="240"/>
        <w:ind w:firstLine="540"/>
        <w:jc w:val="both"/>
      </w:pPr>
      <w:r>
        <w:t>способностью передавать выразительные и изобразительные интонации;</w:t>
      </w:r>
    </w:p>
    <w:p w:rsidR="004E4C7C" w:rsidRDefault="004E4C7C" w:rsidP="00D06916">
      <w:pPr>
        <w:pStyle w:val="ConsPlusNormal"/>
        <w:spacing w:before="240"/>
        <w:ind w:firstLine="540"/>
        <w:jc w:val="both"/>
      </w:pPr>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4E4C7C" w:rsidRDefault="004E4C7C" w:rsidP="00D06916">
      <w:pPr>
        <w:pStyle w:val="ConsPlusNormal"/>
        <w:spacing w:before="240"/>
        <w:ind w:firstLine="540"/>
        <w:jc w:val="both"/>
      </w:pPr>
      <w:r>
        <w:t>3. Музыкальная картина мира:</w:t>
      </w:r>
    </w:p>
    <w:p w:rsidR="004E4C7C" w:rsidRDefault="004E4C7C" w:rsidP="00D06916">
      <w:pPr>
        <w:pStyle w:val="ConsPlusNormal"/>
        <w:spacing w:before="240"/>
        <w:ind w:firstLine="540"/>
        <w:jc w:val="both"/>
      </w:pPr>
      <w:r>
        <w:t>умениями и навыками исполнения доступных музыкальных произведений (пение);</w:t>
      </w:r>
    </w:p>
    <w:p w:rsidR="004E4C7C" w:rsidRDefault="004E4C7C" w:rsidP="00D06916">
      <w:pPr>
        <w:pStyle w:val="ConsPlusNormal"/>
        <w:spacing w:before="240"/>
        <w:ind w:firstLine="540"/>
        <w:jc w:val="both"/>
      </w:pPr>
      <w:r>
        <w:t>способностью определять виды музыки, звучание различных музыкальных инструментов, в том числе и современных электронных.</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73.7. Ручной труд:</w:t>
      </w:r>
    </w:p>
    <w:p w:rsidR="004E4C7C" w:rsidRDefault="004E4C7C" w:rsidP="00D06916">
      <w:pPr>
        <w:pStyle w:val="ConsPlusNormal"/>
        <w:spacing w:before="240"/>
        <w:ind w:firstLine="540"/>
        <w:jc w:val="both"/>
      </w:pPr>
      <w:r>
        <w:t>1. Общекультурные и общетрудовые компетенции. Основы культуры труда, самообслуживания:</w:t>
      </w:r>
    </w:p>
    <w:p w:rsidR="004E4C7C" w:rsidRDefault="004E4C7C" w:rsidP="00D06916">
      <w:pPr>
        <w:pStyle w:val="ConsPlusNormal"/>
        <w:spacing w:before="240"/>
        <w:ind w:firstLine="540"/>
        <w:jc w:val="both"/>
      </w:pPr>
      <w:r>
        <w:t>трудовая деятельность и ее значение в жизни человека;</w:t>
      </w:r>
    </w:p>
    <w:p w:rsidR="004E4C7C" w:rsidRDefault="004E4C7C" w:rsidP="00D06916">
      <w:pPr>
        <w:pStyle w:val="ConsPlusNormal"/>
        <w:spacing w:before="240"/>
        <w:ind w:firstLine="540"/>
        <w:jc w:val="both"/>
      </w:pPr>
      <w:r>
        <w:t>мастера и их профессии;</w:t>
      </w:r>
    </w:p>
    <w:p w:rsidR="004E4C7C" w:rsidRDefault="004E4C7C" w:rsidP="00D06916">
      <w:pPr>
        <w:pStyle w:val="ConsPlusNormal"/>
        <w:spacing w:before="240"/>
        <w:ind w:firstLine="540"/>
        <w:jc w:val="both"/>
      </w:pPr>
      <w:r>
        <w:t>организация рабочего места в зависимости от вида работы, планирование трудового процесса по инструкции педагогического работника;</w:t>
      </w:r>
    </w:p>
    <w:p w:rsidR="004E4C7C" w:rsidRDefault="004E4C7C" w:rsidP="00D06916">
      <w:pPr>
        <w:pStyle w:val="ConsPlusNormal"/>
        <w:spacing w:before="240"/>
        <w:ind w:firstLine="540"/>
        <w:jc w:val="both"/>
      </w:pPr>
      <w:r>
        <w:t>рациональное размещение на рабочем месте материалов и инструментов;</w:t>
      </w:r>
    </w:p>
    <w:p w:rsidR="004E4C7C" w:rsidRDefault="004E4C7C" w:rsidP="00D06916">
      <w:pPr>
        <w:pStyle w:val="ConsPlusNormal"/>
        <w:spacing w:before="240"/>
        <w:ind w:firstLine="540"/>
        <w:jc w:val="both"/>
      </w:pPr>
      <w:r>
        <w:t>контроль и корректировка хода работы;</w:t>
      </w:r>
    </w:p>
    <w:p w:rsidR="004E4C7C" w:rsidRDefault="004E4C7C" w:rsidP="00D06916">
      <w:pPr>
        <w:pStyle w:val="ConsPlusNormal"/>
        <w:spacing w:before="240"/>
        <w:ind w:firstLine="540"/>
        <w:jc w:val="both"/>
      </w:pPr>
      <w:r>
        <w:t>работа в малых группах, осуществление сотрудничества, выполнение социальных ролей (руководитель и подчиненный);</w:t>
      </w:r>
    </w:p>
    <w:p w:rsidR="004E4C7C" w:rsidRDefault="004E4C7C" w:rsidP="00D06916">
      <w:pPr>
        <w:pStyle w:val="ConsPlusNormal"/>
        <w:spacing w:before="240"/>
        <w:ind w:firstLine="540"/>
        <w:jc w:val="both"/>
      </w:pPr>
      <w:r>
        <w:t>выполнение доступных видов работ по самообслуживанию, домашнему труду.</w:t>
      </w:r>
    </w:p>
    <w:p w:rsidR="004E4C7C" w:rsidRDefault="004E4C7C" w:rsidP="00D06916">
      <w:pPr>
        <w:pStyle w:val="ConsPlusNormal"/>
        <w:spacing w:before="240"/>
        <w:ind w:firstLine="540"/>
        <w:jc w:val="both"/>
      </w:pPr>
      <w:r>
        <w:t>2. Технология ручной обработки материалов. Элементы графической грамоты:</w:t>
      </w:r>
    </w:p>
    <w:p w:rsidR="004E4C7C" w:rsidRDefault="004E4C7C" w:rsidP="00D06916">
      <w:pPr>
        <w:pStyle w:val="ConsPlusNormal"/>
        <w:spacing w:before="240"/>
        <w:ind w:firstLine="540"/>
        <w:jc w:val="both"/>
      </w:pPr>
      <w: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p>
    <w:p w:rsidR="004E4C7C" w:rsidRDefault="004E4C7C" w:rsidP="00D06916">
      <w:pPr>
        <w:pStyle w:val="ConsPlusNormal"/>
        <w:spacing w:before="240"/>
        <w:ind w:firstLine="540"/>
        <w:jc w:val="both"/>
      </w:pPr>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4E4C7C" w:rsidRDefault="004E4C7C" w:rsidP="00D06916">
      <w:pPr>
        <w:pStyle w:val="ConsPlusNormal"/>
        <w:spacing w:before="240"/>
        <w:ind w:firstLine="540"/>
        <w:jc w:val="both"/>
      </w:pPr>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приемов их рационального и безопасного использования. Правила техники безопасности при работе с инструментами.</w:t>
      </w:r>
    </w:p>
    <w:p w:rsidR="004E4C7C" w:rsidRDefault="004E4C7C" w:rsidP="00D06916">
      <w:pPr>
        <w:pStyle w:val="ConsPlusNormal"/>
        <w:spacing w:before="240"/>
        <w:ind w:firstLine="540"/>
        <w:jc w:val="both"/>
      </w:pPr>
      <w: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E4C7C" w:rsidRDefault="004E4C7C" w:rsidP="00D06916">
      <w:pPr>
        <w:pStyle w:val="ConsPlusNormal"/>
        <w:spacing w:before="240"/>
        <w:ind w:firstLine="540"/>
        <w:jc w:val="both"/>
      </w:pPr>
      <w:r>
        <w:t>Использование простейших измерений и построений для решения несложных практических задач. Контроль выполнения отдельных операций и готового изделия (с помощью учителя).</w:t>
      </w:r>
    </w:p>
    <w:p w:rsidR="004E4C7C" w:rsidRDefault="004E4C7C" w:rsidP="00D06916">
      <w:pPr>
        <w:pStyle w:val="ConsPlusNormal"/>
        <w:spacing w:before="240"/>
        <w:ind w:firstLine="540"/>
        <w:jc w:val="both"/>
      </w:pPr>
      <w:r>
        <w:t>3. Конструирование и моделирование.</w:t>
      </w:r>
    </w:p>
    <w:p w:rsidR="004E4C7C" w:rsidRDefault="004E4C7C" w:rsidP="00D06916">
      <w:pPr>
        <w:pStyle w:val="ConsPlusNormal"/>
        <w:spacing w:before="240"/>
        <w:ind w:firstLine="540"/>
        <w:jc w:val="both"/>
      </w:pPr>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E4C7C" w:rsidRDefault="004E4C7C" w:rsidP="00D06916">
      <w:pPr>
        <w:pStyle w:val="ConsPlusNormal"/>
        <w:spacing w:before="240"/>
        <w:ind w:firstLine="540"/>
        <w:jc w:val="both"/>
      </w:pPr>
      <w:r>
        <w:t>Конструирование и моделирование изделий из различных материалов по образцу.</w:t>
      </w:r>
    </w:p>
    <w:p w:rsidR="004E4C7C" w:rsidRDefault="004E4C7C" w:rsidP="00D06916">
      <w:pPr>
        <w:pStyle w:val="ConsPlusNormal"/>
        <w:spacing w:before="240"/>
        <w:ind w:firstLine="540"/>
        <w:jc w:val="both"/>
      </w:pPr>
      <w:r>
        <w:t>73.7.1.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дозированно использовать остаточное зрение; развивать компенсаторные возможности в ходе овладения трудовыми умениями и навыками.</w:t>
      </w:r>
    </w:p>
    <w:p w:rsidR="004E4C7C" w:rsidRDefault="004E4C7C" w:rsidP="00D06916">
      <w:pPr>
        <w:pStyle w:val="ConsPlusNormal"/>
        <w:spacing w:before="240"/>
        <w:ind w:firstLine="540"/>
        <w:jc w:val="both"/>
      </w:pPr>
      <w:r>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Общекультурные и общетрудовые компетенции. Основы культуры труда, самообслуживание:</w:t>
      </w:r>
    </w:p>
    <w:p w:rsidR="004E4C7C" w:rsidRDefault="004E4C7C" w:rsidP="00D06916">
      <w:pPr>
        <w:pStyle w:val="ConsPlusNormal"/>
        <w:spacing w:before="240"/>
        <w:ind w:firstLine="540"/>
        <w:jc w:val="both"/>
      </w:pPr>
      <w:r>
        <w:t>представлениями о трудовых профессиях и роли труда в жизни человека;</w:t>
      </w:r>
    </w:p>
    <w:p w:rsidR="004E4C7C" w:rsidRDefault="004E4C7C" w:rsidP="00D06916">
      <w:pPr>
        <w:pStyle w:val="ConsPlusNormal"/>
        <w:spacing w:before="240"/>
        <w:ind w:firstLine="540"/>
        <w:jc w:val="both"/>
      </w:pPr>
      <w:r>
        <w:t>представлениями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(законных представителей) и описывать их особенности;</w:t>
      </w:r>
    </w:p>
    <w:p w:rsidR="004E4C7C" w:rsidRDefault="004E4C7C" w:rsidP="00D06916">
      <w:pPr>
        <w:pStyle w:val="ConsPlusNormal"/>
        <w:spacing w:before="240"/>
        <w:ind w:firstLine="540"/>
        <w:jc w:val="both"/>
      </w:pPr>
      <w: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4E4C7C" w:rsidRDefault="004E4C7C" w:rsidP="00D06916">
      <w:pPr>
        <w:pStyle w:val="ConsPlusNormal"/>
        <w:spacing w:before="240"/>
        <w:ind w:firstLine="540"/>
        <w:jc w:val="both"/>
      </w:pPr>
      <w:r>
        <w:t>умениями выполнять доступные действия по самообслуживанию и доступные виды домашнего труда.</w:t>
      </w:r>
    </w:p>
    <w:p w:rsidR="004E4C7C" w:rsidRDefault="004E4C7C" w:rsidP="00D06916">
      <w:pPr>
        <w:pStyle w:val="ConsPlusNormal"/>
        <w:spacing w:before="240"/>
        <w:ind w:firstLine="540"/>
        <w:jc w:val="both"/>
      </w:pPr>
      <w:r>
        <w:t>2. Технология ручной обработки материалов. Элементы графической грамоты:</w:t>
      </w:r>
    </w:p>
    <w:p w:rsidR="004E4C7C" w:rsidRDefault="004E4C7C" w:rsidP="00D06916">
      <w:pPr>
        <w:pStyle w:val="ConsPlusNormal"/>
        <w:spacing w:before="240"/>
        <w:ind w:firstLine="540"/>
        <w:jc w:val="both"/>
      </w:pPr>
      <w: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4E4C7C" w:rsidRDefault="004E4C7C" w:rsidP="00D06916">
      <w:pPr>
        <w:pStyle w:val="ConsPlusNormal"/>
        <w:spacing w:before="240"/>
        <w:ind w:firstLine="540"/>
        <w:jc w:val="both"/>
      </w:pPr>
      <w:r>
        <w:t>умениями работать с отдельными видами материалов (бумагой, тканями, пластилином, природным материалом);</w:t>
      </w:r>
    </w:p>
    <w:p w:rsidR="004E4C7C" w:rsidRDefault="004E4C7C" w:rsidP="00D06916">
      <w:pPr>
        <w:pStyle w:val="ConsPlusNormal"/>
        <w:spacing w:before="240"/>
        <w:ind w:firstLine="540"/>
        <w:jc w:val="both"/>
      </w:pPr>
      <w:r>
        <w:t>представлениями о многообразии материалов, их видах, свойствах, происхождении, практическом применении в жизни;</w:t>
      </w:r>
    </w:p>
    <w:p w:rsidR="004E4C7C" w:rsidRDefault="004E4C7C" w:rsidP="00D06916">
      <w:pPr>
        <w:pStyle w:val="ConsPlusNormal"/>
        <w:spacing w:before="240"/>
        <w:ind w:firstLine="540"/>
        <w:jc w:val="both"/>
      </w:pPr>
      <w:r>
        <w:t>умениями подбирать доступные материалы для изготовления изделий в соответствии с поставленной задачей;</w:t>
      </w:r>
    </w:p>
    <w:p w:rsidR="004E4C7C" w:rsidRDefault="004E4C7C" w:rsidP="00D06916">
      <w:pPr>
        <w:pStyle w:val="ConsPlusNormal"/>
        <w:spacing w:before="240"/>
        <w:ind w:firstLine="540"/>
        <w:jc w:val="both"/>
      </w:pPr>
      <w:r>
        <w:t>приемами ручной обработки некоторых материалов;</w:t>
      </w:r>
    </w:p>
    <w:p w:rsidR="004E4C7C" w:rsidRDefault="004E4C7C" w:rsidP="00D06916">
      <w:pPr>
        <w:pStyle w:val="ConsPlusNormal"/>
        <w:spacing w:before="240"/>
        <w:ind w:firstLine="540"/>
        <w:jc w:val="both"/>
      </w:pPr>
      <w:r>
        <w:t>приемами безопасной работы ручными инструментами;</w:t>
      </w:r>
    </w:p>
    <w:p w:rsidR="004E4C7C" w:rsidRDefault="004E4C7C" w:rsidP="00D06916">
      <w:pPr>
        <w:pStyle w:val="ConsPlusNormal"/>
        <w:spacing w:before="240"/>
        <w:ind w:firstLine="540"/>
        <w:jc w:val="both"/>
      </w:pPr>
      <w:r>
        <w:t>умением работать с простейшей технической документацией.</w:t>
      </w:r>
    </w:p>
    <w:p w:rsidR="004E4C7C" w:rsidRDefault="004E4C7C" w:rsidP="00D06916">
      <w:pPr>
        <w:pStyle w:val="ConsPlusNormal"/>
        <w:spacing w:before="240"/>
        <w:ind w:firstLine="540"/>
        <w:jc w:val="both"/>
      </w:pPr>
      <w:r>
        <w:t>3. Конструирование и моделирование:</w:t>
      </w:r>
    </w:p>
    <w:p w:rsidR="004E4C7C" w:rsidRDefault="004E4C7C" w:rsidP="00D06916">
      <w:pPr>
        <w:pStyle w:val="ConsPlusNormal"/>
        <w:spacing w:before="240"/>
        <w:ind w:firstLine="540"/>
        <w:jc w:val="both"/>
      </w:pPr>
      <w:r>
        <w:t>умением выделять в изделии взаимное расположение деталей, их форму, виды соединения деталей;</w:t>
      </w:r>
    </w:p>
    <w:p w:rsidR="004E4C7C" w:rsidRDefault="004E4C7C" w:rsidP="00D06916">
      <w:pPr>
        <w:pStyle w:val="ConsPlusNormal"/>
        <w:spacing w:before="240"/>
        <w:ind w:firstLine="540"/>
        <w:jc w:val="both"/>
      </w:pPr>
      <w:r>
        <w:t>умением решать простейшие задачи конструктивного характера по изменению вида и способа соединения деталей;</w:t>
      </w:r>
    </w:p>
    <w:p w:rsidR="004E4C7C" w:rsidRDefault="004E4C7C" w:rsidP="00D06916">
      <w:pPr>
        <w:pStyle w:val="ConsPlusNormal"/>
        <w:spacing w:before="240"/>
        <w:ind w:firstLine="540"/>
        <w:jc w:val="both"/>
      </w:pPr>
      <w:r>
        <w:t>умениями изготавливать несложные конструкции изделий по рельефному рисунку, простейшему чертежу, образцу и доступным заданным условиям.</w:t>
      </w:r>
    </w:p>
    <w:p w:rsidR="004E4C7C" w:rsidRDefault="004E4C7C" w:rsidP="00D06916">
      <w:pPr>
        <w:pStyle w:val="ConsPlusNormal"/>
        <w:jc w:val="both"/>
      </w:pPr>
    </w:p>
    <w:p w:rsidR="004E4C7C" w:rsidRDefault="004E4C7C" w:rsidP="00D06916">
      <w:pPr>
        <w:pStyle w:val="ConsPlusTitle"/>
        <w:ind w:firstLine="540"/>
        <w:jc w:val="both"/>
        <w:outlineLvl w:val="3"/>
      </w:pPr>
      <w:r>
        <w:t>73.8. Физическая культура (Адаптивная физическая культура):</w:t>
      </w:r>
    </w:p>
    <w:p w:rsidR="004E4C7C" w:rsidRDefault="004E4C7C" w:rsidP="00D06916">
      <w:pPr>
        <w:pStyle w:val="ConsPlusNormal"/>
        <w:spacing w:before="240"/>
        <w:ind w:firstLine="540"/>
        <w:jc w:val="both"/>
      </w:pPr>
      <w:r>
        <w:t>1. Знания о физической культуре:</w:t>
      </w:r>
    </w:p>
    <w:p w:rsidR="004E4C7C" w:rsidRDefault="004E4C7C" w:rsidP="00D06916">
      <w:pPr>
        <w:pStyle w:val="ConsPlusNormal"/>
        <w:spacing w:before="240"/>
        <w:ind w:firstLine="540"/>
        <w:jc w:val="both"/>
      </w:pPr>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E4C7C" w:rsidRDefault="004E4C7C" w:rsidP="00D06916">
      <w:pPr>
        <w:pStyle w:val="ConsPlusNormal"/>
        <w:spacing w:before="240"/>
        <w:ind w:firstLine="540"/>
        <w:jc w:val="both"/>
      </w:pPr>
      <w:r>
        <w:t>Физические нагрузки в занятиях физической культурой, допустимые физические нагрузки, противопоказания.</w:t>
      </w:r>
    </w:p>
    <w:p w:rsidR="004E4C7C" w:rsidRDefault="004E4C7C" w:rsidP="00D06916">
      <w:pPr>
        <w:pStyle w:val="ConsPlusNormal"/>
        <w:spacing w:before="240"/>
        <w:ind w:firstLine="540"/>
        <w:jc w:val="both"/>
      </w:pPr>
      <w: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4E4C7C" w:rsidRDefault="004E4C7C" w:rsidP="00D06916">
      <w:pPr>
        <w:pStyle w:val="ConsPlusNormal"/>
        <w:spacing w:before="240"/>
        <w:ind w:firstLine="540"/>
        <w:jc w:val="both"/>
      </w:pPr>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4E4C7C" w:rsidRDefault="004E4C7C" w:rsidP="00D06916">
      <w:pPr>
        <w:pStyle w:val="ConsPlusNormal"/>
        <w:spacing w:before="240"/>
        <w:ind w:firstLine="540"/>
        <w:jc w:val="both"/>
      </w:pPr>
      <w:r>
        <w:t>2. Способы физкультурной деятельности:</w:t>
      </w:r>
    </w:p>
    <w:p w:rsidR="004E4C7C" w:rsidRDefault="004E4C7C" w:rsidP="00D06916">
      <w:pPr>
        <w:pStyle w:val="ConsPlusNormal"/>
        <w:spacing w:before="240"/>
        <w:ind w:firstLine="540"/>
        <w:jc w:val="both"/>
      </w:pPr>
      <w: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4E4C7C" w:rsidRDefault="004E4C7C" w:rsidP="00D06916">
      <w:pPr>
        <w:pStyle w:val="ConsPlusNormal"/>
        <w:spacing w:before="240"/>
        <w:ind w:firstLine="540"/>
        <w:jc w:val="both"/>
      </w:pPr>
      <w:r>
        <w:t>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4E4C7C" w:rsidRDefault="004E4C7C" w:rsidP="00D06916">
      <w:pPr>
        <w:pStyle w:val="ConsPlusNormal"/>
        <w:spacing w:before="240"/>
        <w:ind w:firstLine="540"/>
        <w:jc w:val="both"/>
      </w:pPr>
      <w:r>
        <w:t>3. Физическое совершенствование:</w:t>
      </w:r>
    </w:p>
    <w:p w:rsidR="004E4C7C" w:rsidRDefault="004E4C7C" w:rsidP="00D06916">
      <w:pPr>
        <w:pStyle w:val="ConsPlusNormal"/>
        <w:spacing w:before="240"/>
        <w:ind w:firstLine="540"/>
        <w:jc w:val="both"/>
      </w:pPr>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 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4E4C7C" w:rsidRDefault="004E4C7C" w:rsidP="00D06916">
      <w:pPr>
        <w:pStyle w:val="ConsPlusNormal"/>
        <w:spacing w:before="240"/>
        <w:ind w:firstLine="540"/>
        <w:jc w:val="both"/>
      </w:pPr>
      <w:r>
        <w:t>б) спортивно-оздоровительная деятельность: гимнастика с основами акробатики. Организующие команды и приемы.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4E4C7C" w:rsidRDefault="004E4C7C" w:rsidP="00D06916">
      <w:pPr>
        <w:pStyle w:val="ConsPlusNormal"/>
        <w:spacing w:before="240"/>
        <w:ind w:firstLine="540"/>
        <w:jc w:val="both"/>
      </w:pPr>
      <w:r>
        <w:t>4. Основные положения и общеразвивающие упражнения.</w:t>
      </w:r>
    </w:p>
    <w:p w:rsidR="004E4C7C" w:rsidRDefault="004E4C7C" w:rsidP="00D06916">
      <w:pPr>
        <w:pStyle w:val="ConsPlusNormal"/>
        <w:spacing w:before="240"/>
        <w:ind w:firstLine="540"/>
        <w:jc w:val="both"/>
      </w:pPr>
      <w:r>
        <w:t>Основные положения рук, ног, положение "лежа"; движения головы, тела, седы.</w:t>
      </w:r>
    </w:p>
    <w:p w:rsidR="004E4C7C" w:rsidRDefault="004E4C7C" w:rsidP="00D06916">
      <w:pPr>
        <w:pStyle w:val="ConsPlusNormal"/>
        <w:spacing w:before="240"/>
        <w:ind w:firstLine="540"/>
        <w:jc w:val="both"/>
      </w:pPr>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4E4C7C" w:rsidRDefault="004E4C7C" w:rsidP="00D06916">
      <w:pPr>
        <w:pStyle w:val="ConsPlusNormal"/>
        <w:spacing w:before="240"/>
        <w:ind w:firstLine="540"/>
        <w:jc w:val="both"/>
      </w:pPr>
      <w:r>
        <w:t>Акробатические упражнения. Упоры; седы; упражнения в группировке; перекаты; стойка на лопатках. Простейшие соединения разученных движений.</w:t>
      </w:r>
    </w:p>
    <w:p w:rsidR="004E4C7C" w:rsidRDefault="004E4C7C" w:rsidP="00D06916">
      <w:pPr>
        <w:pStyle w:val="ConsPlusNormal"/>
        <w:spacing w:before="240"/>
        <w:ind w:firstLine="540"/>
        <w:jc w:val="both"/>
      </w:pPr>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4E4C7C" w:rsidRDefault="004E4C7C" w:rsidP="00D06916">
      <w:pPr>
        <w:pStyle w:val="ConsPlusNormal"/>
        <w:spacing w:before="240"/>
        <w:ind w:firstLine="540"/>
        <w:jc w:val="both"/>
      </w:pPr>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(150 - 200 г) на голове в положении основная стойка и стойка ноги врозь.</w:t>
      </w:r>
    </w:p>
    <w:p w:rsidR="004E4C7C" w:rsidRDefault="004E4C7C" w:rsidP="00D06916">
      <w:pPr>
        <w:pStyle w:val="ConsPlusNormal"/>
        <w:spacing w:before="240"/>
        <w:ind w:firstLine="540"/>
        <w:jc w:val="both"/>
      </w:pPr>
      <w:r>
        <w:t>Упражнения в лазании и ползании: свободное лазание по гимнастической стенке (на 5 - 6 реек); на четвереньках по полу и гимнастической скамейке. Перелезание через препятствия (свободным способом), высота 25 - 30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4E4C7C" w:rsidRDefault="004E4C7C" w:rsidP="00D06916">
      <w:pPr>
        <w:pStyle w:val="ConsPlusNormal"/>
        <w:spacing w:before="240"/>
        <w:ind w:firstLine="540"/>
        <w:jc w:val="both"/>
      </w:pPr>
      <w:r>
        <w:t>Передвижение по гимнастической стенке. Передвижение по наклонной гимнастической скамейке.</w:t>
      </w:r>
    </w:p>
    <w:p w:rsidR="004E4C7C" w:rsidRDefault="004E4C7C" w:rsidP="00D06916">
      <w:pPr>
        <w:pStyle w:val="ConsPlusNormal"/>
        <w:spacing w:before="240"/>
        <w:ind w:firstLine="540"/>
        <w:jc w:val="both"/>
      </w:pPr>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4E4C7C" w:rsidRDefault="004E4C7C" w:rsidP="00D06916">
      <w:pPr>
        <w:pStyle w:val="ConsPlusNormal"/>
        <w:spacing w:before="240"/>
        <w:ind w:firstLine="540"/>
        <w:jc w:val="both"/>
      </w:pPr>
      <w: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10 - 15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30 - 40 см.</w:t>
      </w:r>
    </w:p>
    <w:p w:rsidR="004E4C7C" w:rsidRDefault="004E4C7C" w:rsidP="00D06916">
      <w:pPr>
        <w:pStyle w:val="ConsPlusNormal"/>
        <w:spacing w:before="240"/>
        <w:ind w:firstLine="540"/>
        <w:jc w:val="both"/>
      </w:pPr>
      <w: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4E4C7C" w:rsidRDefault="004E4C7C" w:rsidP="00D06916">
      <w:pPr>
        <w:pStyle w:val="ConsPlusNormal"/>
        <w:spacing w:before="240"/>
        <w:ind w:firstLine="540"/>
        <w:jc w:val="both"/>
      </w:pPr>
      <w: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 - справа, выше - ниже, спереди - сзади, близко - далеко, рядом, на уровне пояса.</w:t>
      </w:r>
    </w:p>
    <w:p w:rsidR="004E4C7C" w:rsidRDefault="004E4C7C" w:rsidP="00D06916">
      <w:pPr>
        <w:pStyle w:val="ConsPlusNormal"/>
        <w:spacing w:before="240"/>
        <w:ind w:firstLine="540"/>
        <w:jc w:val="both"/>
      </w:pPr>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4E4C7C" w:rsidRDefault="004E4C7C" w:rsidP="00D06916">
      <w:pPr>
        <w:pStyle w:val="ConsPlusNormal"/>
        <w:spacing w:before="240"/>
        <w:ind w:firstLine="540"/>
        <w:jc w:val="both"/>
      </w:pPr>
      <w:r>
        <w:t>Ориентирование в играх ("Пройди точно", "Найди мяч", "По местам").</w:t>
      </w:r>
    </w:p>
    <w:p w:rsidR="004E4C7C" w:rsidRDefault="004E4C7C" w:rsidP="00D06916">
      <w:pPr>
        <w:pStyle w:val="ConsPlusNormal"/>
        <w:spacing w:before="240"/>
        <w:ind w:firstLine="540"/>
        <w:jc w:val="both"/>
      </w:pPr>
      <w:r>
        <w:t>6. Легкая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4E4C7C" w:rsidRDefault="004E4C7C" w:rsidP="00D06916">
      <w:pPr>
        <w:pStyle w:val="ConsPlusNormal"/>
        <w:spacing w:before="240"/>
        <w:ind w:firstLine="540"/>
        <w:jc w:val="both"/>
      </w:pPr>
      <w: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4E4C7C" w:rsidRDefault="004E4C7C" w:rsidP="00D06916">
      <w:pPr>
        <w:pStyle w:val="ConsPlusNormal"/>
        <w:spacing w:before="240"/>
        <w:ind w:firstLine="540"/>
        <w:jc w:val="both"/>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4E4C7C" w:rsidRDefault="004E4C7C" w:rsidP="00D06916">
      <w:pPr>
        <w:pStyle w:val="ConsPlusNormal"/>
        <w:spacing w:before="240"/>
        <w:ind w:firstLine="540"/>
        <w:jc w:val="both"/>
      </w:pPr>
      <w: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4E4C7C" w:rsidRDefault="004E4C7C" w:rsidP="00D06916">
      <w:pPr>
        <w:pStyle w:val="ConsPlusNormal"/>
        <w:spacing w:before="240"/>
        <w:ind w:firstLine="540"/>
        <w:jc w:val="both"/>
      </w:pPr>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4E4C7C" w:rsidRDefault="004E4C7C" w:rsidP="00D06916">
      <w:pPr>
        <w:pStyle w:val="ConsPlusNormal"/>
        <w:spacing w:before="240"/>
        <w:ind w:firstLine="540"/>
        <w:jc w:val="both"/>
      </w:pPr>
      <w:r>
        <w:t>7. Лыжная подготовка. Строевые упражнения, ходьба с лыжами на плече, передвижение на лыжах; повороты; передвижение в слабом темпе на расстояние; подъемы; спуски; торможение, игры на лыжах.</w:t>
      </w:r>
    </w:p>
    <w:p w:rsidR="004E4C7C" w:rsidRDefault="004E4C7C" w:rsidP="00D06916">
      <w:pPr>
        <w:pStyle w:val="ConsPlusNormal"/>
        <w:spacing w:before="240"/>
        <w:ind w:firstLine="540"/>
        <w:jc w:val="both"/>
      </w:pPr>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4E4C7C" w:rsidRDefault="004E4C7C" w:rsidP="00D06916">
      <w:pPr>
        <w:pStyle w:val="ConsPlusNormal"/>
        <w:spacing w:before="240"/>
        <w:ind w:firstLine="540"/>
        <w:jc w:val="both"/>
      </w:pPr>
      <w: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4E4C7C" w:rsidRDefault="004E4C7C" w:rsidP="00D06916">
      <w:pPr>
        <w:pStyle w:val="ConsPlusNormal"/>
        <w:spacing w:before="240"/>
        <w:ind w:firstLine="540"/>
        <w:jc w:val="both"/>
      </w:pPr>
      <w:r>
        <w:t>На материале легкой атлетики: прыжки, бег, метания и броски; упражнения на координацию, выносливость и быстроту.</w:t>
      </w:r>
    </w:p>
    <w:p w:rsidR="004E4C7C" w:rsidRDefault="004E4C7C" w:rsidP="00D06916">
      <w:pPr>
        <w:pStyle w:val="ConsPlusNormal"/>
        <w:spacing w:before="240"/>
        <w:ind w:firstLine="540"/>
        <w:jc w:val="both"/>
      </w:pPr>
      <w:r>
        <w:t>На материале лыжной подготовки: эстафеты в передвижении на лыжах, упражнения на выносливость и координацию.</w:t>
      </w:r>
    </w:p>
    <w:p w:rsidR="004E4C7C" w:rsidRDefault="004E4C7C" w:rsidP="00D06916">
      <w:pPr>
        <w:pStyle w:val="ConsPlusNormal"/>
        <w:spacing w:before="240"/>
        <w:ind w:firstLine="540"/>
        <w:jc w:val="both"/>
      </w:pPr>
      <w:r>
        <w:t>На материале спортивных игр:</w:t>
      </w:r>
    </w:p>
    <w:p w:rsidR="004E4C7C" w:rsidRDefault="004E4C7C" w:rsidP="00D06916">
      <w:pPr>
        <w:pStyle w:val="ConsPlusNormal"/>
        <w:spacing w:before="240"/>
        <w:ind w:firstLine="540"/>
        <w:jc w:val="both"/>
      </w:pPr>
      <w:r>
        <w:t>Футбола: удар по неподвижному и катящемуся звучащему мячу; ведение мяча; подвижные игры на материале футбола;</w:t>
      </w:r>
    </w:p>
    <w:p w:rsidR="004E4C7C" w:rsidRDefault="004E4C7C" w:rsidP="00D06916">
      <w:pPr>
        <w:pStyle w:val="ConsPlusNormal"/>
        <w:spacing w:before="240"/>
        <w:ind w:firstLine="540"/>
        <w:jc w:val="both"/>
      </w:pPr>
      <w:r>
        <w:t>Баскетбола: отбивание мяча;</w:t>
      </w:r>
    </w:p>
    <w:p w:rsidR="004E4C7C" w:rsidRDefault="004E4C7C" w:rsidP="00D06916">
      <w:pPr>
        <w:pStyle w:val="ConsPlusNormal"/>
        <w:spacing w:before="240"/>
        <w:ind w:firstLine="540"/>
        <w:jc w:val="both"/>
      </w:pPr>
      <w:r>
        <w:t>Роллингбола и гандбола.</w:t>
      </w:r>
    </w:p>
    <w:p w:rsidR="004E4C7C" w:rsidRDefault="004E4C7C" w:rsidP="00D06916">
      <w:pPr>
        <w:pStyle w:val="ConsPlusNormal"/>
        <w:spacing w:before="240"/>
        <w:ind w:firstLine="540"/>
        <w:jc w:val="both"/>
      </w:pPr>
      <w:r>
        <w:t>73.8.1.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4E4C7C" w:rsidRDefault="004E4C7C" w:rsidP="00D06916">
      <w:pPr>
        <w:pStyle w:val="ConsPlusNormal"/>
        <w:spacing w:before="240"/>
        <w:ind w:firstLine="540"/>
        <w:jc w:val="both"/>
      </w:pPr>
      <w: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4E4C7C" w:rsidRDefault="004E4C7C" w:rsidP="00D06916">
      <w:pPr>
        <w:pStyle w:val="ConsPlusNormal"/>
        <w:spacing w:before="240"/>
        <w:ind w:firstLine="540"/>
        <w:jc w:val="both"/>
      </w:pPr>
      <w: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4E4C7C" w:rsidRDefault="004E4C7C" w:rsidP="00D06916">
      <w:pPr>
        <w:pStyle w:val="ConsPlusNormal"/>
        <w:spacing w:before="240"/>
        <w:ind w:firstLine="540"/>
        <w:jc w:val="both"/>
      </w:pPr>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Знания о физической культуре:</w:t>
      </w:r>
    </w:p>
    <w:p w:rsidR="004E4C7C" w:rsidRDefault="004E4C7C" w:rsidP="00D06916">
      <w:pPr>
        <w:pStyle w:val="ConsPlusNormal"/>
        <w:spacing w:before="240"/>
        <w:ind w:firstLine="540"/>
        <w:jc w:val="both"/>
      </w:pPr>
      <w:r>
        <w:t>представлениями о физической культуре, режиме дня, основных положениях тела, физических упражнениях, физических качествах;</w:t>
      </w:r>
    </w:p>
    <w:p w:rsidR="004E4C7C" w:rsidRDefault="004E4C7C" w:rsidP="00D06916">
      <w:pPr>
        <w:pStyle w:val="ConsPlusNormal"/>
        <w:spacing w:before="240"/>
        <w:ind w:firstLine="540"/>
        <w:jc w:val="both"/>
      </w:pPr>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4E4C7C" w:rsidRDefault="004E4C7C" w:rsidP="00D06916">
      <w:pPr>
        <w:pStyle w:val="ConsPlusNormal"/>
        <w:spacing w:before="240"/>
        <w:ind w:firstLine="540"/>
        <w:jc w:val="both"/>
      </w:pPr>
      <w:r>
        <w:t>знаниями об основных положениях рук, ног, движениях головы, тела, умениями их выполнять;</w:t>
      </w:r>
    </w:p>
    <w:p w:rsidR="004E4C7C" w:rsidRDefault="004E4C7C" w:rsidP="00D06916">
      <w:pPr>
        <w:pStyle w:val="ConsPlusNormal"/>
        <w:spacing w:before="240"/>
        <w:ind w:firstLine="540"/>
        <w:jc w:val="both"/>
      </w:pPr>
      <w:r>
        <w:t>знаниями о роли ходьбы, бега, прыжков, лазанья, ползания, ходьбы на лыжах, плавания для жизнедеятельности человека;</w:t>
      </w:r>
    </w:p>
    <w:p w:rsidR="004E4C7C" w:rsidRDefault="004E4C7C" w:rsidP="00D06916">
      <w:pPr>
        <w:pStyle w:val="ConsPlusNormal"/>
        <w:spacing w:before="240"/>
        <w:ind w:firstLine="540"/>
        <w:jc w:val="both"/>
      </w:pPr>
      <w:r>
        <w:t>знаниями способов безопасного поведения на уроках физической культуры и при выполнении физических упражнений.</w:t>
      </w:r>
    </w:p>
    <w:p w:rsidR="004E4C7C" w:rsidRDefault="004E4C7C" w:rsidP="00D06916">
      <w:pPr>
        <w:pStyle w:val="ConsPlusNormal"/>
        <w:spacing w:before="240"/>
        <w:ind w:firstLine="540"/>
        <w:jc w:val="both"/>
      </w:pPr>
      <w:r>
        <w:t>2. Способы физкультурной деятельности:</w:t>
      </w:r>
    </w:p>
    <w:p w:rsidR="004E4C7C" w:rsidRDefault="004E4C7C" w:rsidP="00D06916">
      <w:pPr>
        <w:pStyle w:val="ConsPlusNormal"/>
        <w:spacing w:before="240"/>
        <w:ind w:firstLine="540"/>
        <w:jc w:val="both"/>
      </w:pPr>
      <w:r>
        <w:t>умениями выполнять упражнения простых комплексов утренней зарядки и физкультминуток в соответствии с учетом противопоказаний;</w:t>
      </w:r>
    </w:p>
    <w:p w:rsidR="004E4C7C" w:rsidRDefault="004E4C7C" w:rsidP="00D06916">
      <w:pPr>
        <w:pStyle w:val="ConsPlusNormal"/>
        <w:spacing w:before="240"/>
        <w:ind w:firstLine="540"/>
        <w:jc w:val="both"/>
      </w:pPr>
      <w: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4E4C7C" w:rsidRDefault="004E4C7C" w:rsidP="00D06916">
      <w:pPr>
        <w:pStyle w:val="ConsPlusNormal"/>
        <w:spacing w:before="240"/>
        <w:ind w:firstLine="540"/>
        <w:jc w:val="both"/>
      </w:pPr>
      <w:r>
        <w:t>3. Физическое совершенствование:</w:t>
      </w:r>
    </w:p>
    <w:p w:rsidR="004E4C7C" w:rsidRDefault="004E4C7C" w:rsidP="00D06916">
      <w:pPr>
        <w:pStyle w:val="ConsPlusNormal"/>
        <w:spacing w:before="240"/>
        <w:ind w:firstLine="540"/>
        <w:jc w:val="both"/>
      </w:pPr>
      <w: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4E4C7C" w:rsidRDefault="004E4C7C" w:rsidP="00D06916">
      <w:pPr>
        <w:pStyle w:val="ConsPlusNormal"/>
        <w:spacing w:before="240"/>
        <w:ind w:firstLine="540"/>
        <w:jc w:val="both"/>
      </w:pPr>
      <w:r>
        <w:t>умением выполнять элементарные строевые команды и приемы;</w:t>
      </w:r>
    </w:p>
    <w:p w:rsidR="004E4C7C" w:rsidRDefault="004E4C7C" w:rsidP="00D06916">
      <w:pPr>
        <w:pStyle w:val="ConsPlusNormal"/>
        <w:spacing w:before="240"/>
        <w:ind w:firstLine="540"/>
        <w:jc w:val="both"/>
      </w:pPr>
      <w:r>
        <w:t>умением выполнять элементарные акробатические упражнения;</w:t>
      </w:r>
    </w:p>
    <w:p w:rsidR="004E4C7C" w:rsidRDefault="004E4C7C" w:rsidP="00D06916">
      <w:pPr>
        <w:pStyle w:val="ConsPlusNormal"/>
        <w:spacing w:before="240"/>
        <w:ind w:firstLine="540"/>
        <w:jc w:val="both"/>
      </w:pPr>
      <w:r>
        <w:t>умением выполнять гимнастические упражнения;</w:t>
      </w:r>
    </w:p>
    <w:p w:rsidR="004E4C7C" w:rsidRDefault="004E4C7C" w:rsidP="00D06916">
      <w:pPr>
        <w:pStyle w:val="ConsPlusNormal"/>
        <w:spacing w:before="240"/>
        <w:ind w:firstLine="540"/>
        <w:jc w:val="both"/>
      </w:pPr>
      <w:r>
        <w:t>умением выполнять ритмические упражнения, упражнения на равновесие;</w:t>
      </w:r>
    </w:p>
    <w:p w:rsidR="004E4C7C" w:rsidRDefault="004E4C7C" w:rsidP="00D06916">
      <w:pPr>
        <w:pStyle w:val="ConsPlusNormal"/>
        <w:spacing w:before="240"/>
        <w:ind w:firstLine="540"/>
        <w:jc w:val="both"/>
      </w:pPr>
      <w:r>
        <w:t>умением выполнять легкоатлетические упражнения (бег, прыжки, метания и броски мячей разного веса и объема);</w:t>
      </w:r>
    </w:p>
    <w:p w:rsidR="004E4C7C" w:rsidRDefault="004E4C7C" w:rsidP="00D06916">
      <w:pPr>
        <w:pStyle w:val="ConsPlusNormal"/>
        <w:spacing w:before="240"/>
        <w:ind w:firstLine="540"/>
        <w:jc w:val="both"/>
      </w:pPr>
      <w:r>
        <w:t>умением выполнять игровые действия и упражнения разной функциональной направленности;</w:t>
      </w:r>
    </w:p>
    <w:p w:rsidR="004E4C7C" w:rsidRDefault="004E4C7C" w:rsidP="00D06916">
      <w:pPr>
        <w:pStyle w:val="ConsPlusNormal"/>
        <w:spacing w:before="240"/>
        <w:ind w:firstLine="540"/>
        <w:jc w:val="both"/>
      </w:pPr>
      <w:r>
        <w:t>умением понимать "схему тела"; дифференцировать части тела, осваивать их двигательные возможности.</w:t>
      </w:r>
    </w:p>
    <w:p w:rsidR="004E4C7C" w:rsidRDefault="004E4C7C" w:rsidP="00D06916">
      <w:pPr>
        <w:pStyle w:val="ConsPlusNormal"/>
        <w:jc w:val="both"/>
      </w:pPr>
    </w:p>
    <w:p w:rsidR="004E4C7C" w:rsidRDefault="004E4C7C" w:rsidP="00D06916">
      <w:pPr>
        <w:pStyle w:val="ConsPlusTitle"/>
        <w:ind w:firstLine="540"/>
        <w:jc w:val="both"/>
        <w:outlineLvl w:val="3"/>
      </w:pPr>
      <w:r>
        <w:t>73.9. Коррекционно-развивающая область: "Ритмика":</w:t>
      </w:r>
    </w:p>
    <w:p w:rsidR="004E4C7C" w:rsidRDefault="004E4C7C" w:rsidP="00D06916">
      <w:pPr>
        <w:pStyle w:val="ConsPlusNormal"/>
        <w:spacing w:before="240"/>
        <w:ind w:firstLine="540"/>
        <w:jc w:val="both"/>
      </w:pPr>
      <w: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4E4C7C" w:rsidRDefault="004E4C7C" w:rsidP="00D06916">
      <w:pPr>
        <w:pStyle w:val="ConsPlusNormal"/>
        <w:spacing w:before="240"/>
        <w:ind w:firstLine="540"/>
        <w:jc w:val="both"/>
      </w:pPr>
      <w: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4E4C7C" w:rsidRDefault="004E4C7C" w:rsidP="00D06916">
      <w:pPr>
        <w:pStyle w:val="ConsPlusNormal"/>
        <w:spacing w:before="240"/>
        <w:ind w:firstLine="540"/>
        <w:jc w:val="both"/>
      </w:pPr>
      <w: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4E4C7C" w:rsidRDefault="004E4C7C" w:rsidP="00D06916">
      <w:pPr>
        <w:pStyle w:val="ConsPlusNormal"/>
        <w:spacing w:before="240"/>
        <w:ind w:firstLine="540"/>
        <w:jc w:val="both"/>
      </w:pPr>
      <w: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4E4C7C" w:rsidRDefault="004E4C7C" w:rsidP="00D06916">
      <w:pPr>
        <w:pStyle w:val="ConsPlusNormal"/>
        <w:spacing w:before="240"/>
        <w:ind w:firstLine="540"/>
        <w:jc w:val="both"/>
      </w:pPr>
      <w:r>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4E4C7C" w:rsidRDefault="004E4C7C" w:rsidP="00D06916">
      <w:pPr>
        <w:pStyle w:val="ConsPlusNormal"/>
        <w:spacing w:before="240"/>
        <w:ind w:firstLine="540"/>
        <w:jc w:val="both"/>
      </w:pPr>
      <w:r>
        <w:t>6. Элементы танца: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4E4C7C" w:rsidRDefault="004E4C7C" w:rsidP="00D06916">
      <w:pPr>
        <w:pStyle w:val="ConsPlusNormal"/>
        <w:spacing w:before="240"/>
        <w:ind w:firstLine="540"/>
        <w:jc w:val="both"/>
      </w:pPr>
      <w:r>
        <w:t>7. Танцы: 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умений управлять темпом движения.</w:t>
      </w:r>
    </w:p>
    <w:p w:rsidR="004E4C7C" w:rsidRDefault="004E4C7C" w:rsidP="00D06916">
      <w:pPr>
        <w:pStyle w:val="ConsPlusNormal"/>
        <w:spacing w:before="240"/>
        <w:ind w:firstLine="540"/>
        <w:jc w:val="both"/>
      </w:pPr>
      <w: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4E4C7C" w:rsidRDefault="004E4C7C" w:rsidP="00D06916">
      <w:pPr>
        <w:pStyle w:val="ConsPlusNormal"/>
        <w:spacing w:before="240"/>
        <w:ind w:firstLine="540"/>
        <w:jc w:val="both"/>
      </w:pPr>
      <w:r>
        <w:t>73.9.1. Планируемые результаты освоения коррекционного курса.</w:t>
      </w:r>
    </w:p>
    <w:p w:rsidR="004E4C7C" w:rsidRDefault="004E4C7C" w:rsidP="00D06916">
      <w:pPr>
        <w:pStyle w:val="ConsPlusNormal"/>
        <w:spacing w:before="240"/>
        <w:ind w:firstLine="540"/>
        <w:jc w:val="both"/>
      </w:pPr>
      <w: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4E4C7C" w:rsidRDefault="004E4C7C" w:rsidP="00D06916">
      <w:pPr>
        <w:pStyle w:val="ConsPlusNormal"/>
        <w:spacing w:before="240"/>
        <w:ind w:firstLine="540"/>
        <w:jc w:val="both"/>
      </w:pPr>
      <w: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p>
    <w:p w:rsidR="004E4C7C" w:rsidRDefault="004E4C7C" w:rsidP="00D06916">
      <w:pPr>
        <w:pStyle w:val="ConsPlusNormal"/>
        <w:spacing w:before="240"/>
        <w:ind w:firstLine="540"/>
        <w:jc w:val="both"/>
      </w:pPr>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4E4C7C" w:rsidRDefault="004E4C7C" w:rsidP="00D06916">
      <w:pPr>
        <w:pStyle w:val="ConsPlusNormal"/>
        <w:spacing w:before="240"/>
        <w:ind w:firstLine="540"/>
        <w:jc w:val="both"/>
      </w:pPr>
      <w: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4E4C7C" w:rsidRDefault="004E4C7C" w:rsidP="00D06916">
      <w:pPr>
        <w:pStyle w:val="ConsPlusNormal"/>
        <w:spacing w:before="240"/>
        <w:ind w:firstLine="540"/>
        <w:jc w:val="both"/>
      </w:pPr>
      <w: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4E4C7C" w:rsidRDefault="004E4C7C" w:rsidP="00D06916">
      <w:pPr>
        <w:pStyle w:val="ConsPlusNormal"/>
        <w:spacing w:before="240"/>
        <w:ind w:firstLine="540"/>
        <w:jc w:val="both"/>
      </w:pPr>
      <w: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Ритмика (теоретические сведения):</w:t>
      </w:r>
    </w:p>
    <w:p w:rsidR="004E4C7C" w:rsidRDefault="004E4C7C" w:rsidP="00D06916">
      <w:pPr>
        <w:pStyle w:val="ConsPlusNormal"/>
        <w:spacing w:before="240"/>
        <w:ind w:firstLine="540"/>
        <w:jc w:val="both"/>
      </w:pPr>
      <w:r>
        <w:t>представлениями о движениях под музыку, ритмических упражнениях, танцевальных движениях, элементах движений;</w:t>
      </w:r>
    </w:p>
    <w:p w:rsidR="004E4C7C" w:rsidRDefault="004E4C7C" w:rsidP="00D06916">
      <w:pPr>
        <w:pStyle w:val="ConsPlusNormal"/>
        <w:spacing w:before="240"/>
        <w:ind w:firstLine="540"/>
        <w:jc w:val="both"/>
      </w:pPr>
      <w:r>
        <w:t>умением называть виды ритмической деятельности, формы музыкально-ритмической деятельности, вербализовать свои движения;</w:t>
      </w:r>
    </w:p>
    <w:p w:rsidR="004E4C7C" w:rsidRDefault="004E4C7C" w:rsidP="00D06916">
      <w:pPr>
        <w:pStyle w:val="ConsPlusNormal"/>
        <w:spacing w:before="240"/>
        <w:ind w:firstLine="540"/>
        <w:jc w:val="both"/>
      </w:pPr>
      <w:r>
        <w:t>умением узнавать и точно обозначать части тела, показывать на себе; описывать их двигательные возможности;</w:t>
      </w:r>
    </w:p>
    <w:p w:rsidR="004E4C7C" w:rsidRDefault="004E4C7C" w:rsidP="00D06916">
      <w:pPr>
        <w:pStyle w:val="ConsPlusNormal"/>
        <w:spacing w:before="240"/>
        <w:ind w:firstLine="540"/>
        <w:jc w:val="both"/>
      </w:pPr>
      <w:r>
        <w:t>знаниями о роли занятий ритмической деятельностью для развития слуха, осязания, развития ориентировочных умений;</w:t>
      </w:r>
    </w:p>
    <w:p w:rsidR="004E4C7C" w:rsidRDefault="004E4C7C" w:rsidP="00D06916">
      <w:pPr>
        <w:pStyle w:val="ConsPlusNormal"/>
        <w:spacing w:before="240"/>
        <w:ind w:firstLine="540"/>
        <w:jc w:val="both"/>
      </w:pPr>
      <w:r>
        <w:t>знаниями о факторах риска для здоровья при выполнении движений (в том числе и для остаточного зрения).</w:t>
      </w:r>
    </w:p>
    <w:p w:rsidR="004E4C7C" w:rsidRDefault="004E4C7C" w:rsidP="00D06916">
      <w:pPr>
        <w:pStyle w:val="ConsPlusNormal"/>
        <w:spacing w:before="240"/>
        <w:ind w:firstLine="540"/>
        <w:jc w:val="both"/>
      </w:pPr>
      <w:r>
        <w:t>2. Специальные ритмические упражнения:</w:t>
      </w:r>
    </w:p>
    <w:p w:rsidR="004E4C7C" w:rsidRDefault="004E4C7C" w:rsidP="00D06916">
      <w:pPr>
        <w:pStyle w:val="ConsPlusNormal"/>
        <w:spacing w:before="240"/>
        <w:ind w:firstLine="540"/>
        <w:jc w:val="both"/>
      </w:pPr>
      <w:r>
        <w:t>умением реагировать на сигнальные слова "движение", "темп", "ритм";</w:t>
      </w:r>
    </w:p>
    <w:p w:rsidR="004E4C7C" w:rsidRDefault="004E4C7C" w:rsidP="00D06916">
      <w:pPr>
        <w:pStyle w:val="ConsPlusNormal"/>
        <w:spacing w:before="240"/>
        <w:ind w:firstLine="540"/>
        <w:jc w:val="both"/>
      </w:pPr>
      <w:r>
        <w:t>умением выполнять движения в соответствии с освоенными видами ритмических упражнений;</w:t>
      </w:r>
    </w:p>
    <w:p w:rsidR="004E4C7C" w:rsidRDefault="004E4C7C" w:rsidP="00D06916">
      <w:pPr>
        <w:pStyle w:val="ConsPlusNormal"/>
        <w:spacing w:before="240"/>
        <w:ind w:firstLine="540"/>
        <w:jc w:val="both"/>
      </w:pPr>
      <w:r>
        <w:t>умением согласовывать темп движения с проговариванием.</w:t>
      </w:r>
    </w:p>
    <w:p w:rsidR="004E4C7C" w:rsidRDefault="004E4C7C" w:rsidP="00D06916">
      <w:pPr>
        <w:pStyle w:val="ConsPlusNormal"/>
        <w:spacing w:before="240"/>
        <w:ind w:firstLine="540"/>
        <w:jc w:val="both"/>
      </w:pPr>
      <w:r>
        <w:t>3. Упражнения на связь движений с музыкой:</w:t>
      </w:r>
    </w:p>
    <w:p w:rsidR="004E4C7C" w:rsidRDefault="004E4C7C" w:rsidP="00D06916">
      <w:pPr>
        <w:pStyle w:val="ConsPlusNormal"/>
        <w:spacing w:before="240"/>
        <w:ind w:firstLine="540"/>
        <w:jc w:val="both"/>
      </w:pPr>
      <w:r>
        <w:t>умением согласовывать характер, темп, направление освоенного движения в соответствии с видом упражнений;</w:t>
      </w:r>
    </w:p>
    <w:p w:rsidR="004E4C7C" w:rsidRDefault="004E4C7C" w:rsidP="00D06916">
      <w:pPr>
        <w:pStyle w:val="ConsPlusNormal"/>
        <w:spacing w:before="240"/>
        <w:ind w:firstLine="540"/>
        <w:jc w:val="both"/>
      </w:pPr>
      <w:r>
        <w:t>умением согласовывать характер, ритм музыки, песни со своими движениями;</w:t>
      </w:r>
    </w:p>
    <w:p w:rsidR="004E4C7C" w:rsidRDefault="004E4C7C" w:rsidP="00D06916">
      <w:pPr>
        <w:pStyle w:val="ConsPlusNormal"/>
        <w:spacing w:before="240"/>
        <w:ind w:firstLine="540"/>
        <w:jc w:val="both"/>
      </w:pPr>
      <w:r>
        <w:t>способностью передавать движением звучание музыки;</w:t>
      </w:r>
    </w:p>
    <w:p w:rsidR="004E4C7C" w:rsidRDefault="004E4C7C" w:rsidP="00D06916">
      <w:pPr>
        <w:pStyle w:val="ConsPlusNormal"/>
        <w:spacing w:before="240"/>
        <w:ind w:firstLine="540"/>
        <w:jc w:val="both"/>
      </w:pPr>
      <w:r>
        <w:t>умением использовать разные виды ходьбы и бега;</w:t>
      </w:r>
    </w:p>
    <w:p w:rsidR="004E4C7C" w:rsidRDefault="004E4C7C" w:rsidP="00D06916">
      <w:pPr>
        <w:pStyle w:val="ConsPlusNormal"/>
        <w:spacing w:before="240"/>
        <w:ind w:firstLine="540"/>
        <w:jc w:val="both"/>
      </w:pPr>
      <w:r>
        <w:t>умением произвольно менять направления движения.</w:t>
      </w:r>
    </w:p>
    <w:p w:rsidR="004E4C7C" w:rsidRDefault="004E4C7C" w:rsidP="00D06916">
      <w:pPr>
        <w:pStyle w:val="ConsPlusNormal"/>
        <w:spacing w:before="240"/>
        <w:ind w:firstLine="540"/>
        <w:jc w:val="both"/>
      </w:pPr>
      <w:r>
        <w:t>4. Упражнения ритмической гимнастики:</w:t>
      </w:r>
    </w:p>
    <w:p w:rsidR="004E4C7C" w:rsidRDefault="004E4C7C" w:rsidP="00D06916">
      <w:pPr>
        <w:pStyle w:val="ConsPlusNormal"/>
        <w:spacing w:before="240"/>
        <w:ind w:firstLine="540"/>
        <w:jc w:val="both"/>
      </w:pPr>
      <w:r>
        <w:t>умением осваивать содержание упражнений, амплитуду движения в соответствии с их видом;</w:t>
      </w:r>
    </w:p>
    <w:p w:rsidR="004E4C7C" w:rsidRDefault="004E4C7C" w:rsidP="00D06916">
      <w:pPr>
        <w:pStyle w:val="ConsPlusNormal"/>
        <w:spacing w:before="240"/>
        <w:ind w:firstLine="540"/>
        <w:jc w:val="both"/>
      </w:pPr>
      <w:r>
        <w:t>умением выполнять и регулировать ритмические гимнастические движения без предмета, с предметом;</w:t>
      </w:r>
    </w:p>
    <w:p w:rsidR="004E4C7C" w:rsidRDefault="004E4C7C" w:rsidP="00D06916">
      <w:pPr>
        <w:pStyle w:val="ConsPlusNormal"/>
        <w:spacing w:before="240"/>
        <w:ind w:firstLine="540"/>
        <w:jc w:val="both"/>
      </w:pPr>
      <w:r>
        <w:t>умением правильно захватывать предмет для выполнения определенного упражнения;</w:t>
      </w:r>
    </w:p>
    <w:p w:rsidR="004E4C7C" w:rsidRDefault="004E4C7C" w:rsidP="00D06916">
      <w:pPr>
        <w:pStyle w:val="ConsPlusNormal"/>
        <w:spacing w:before="240"/>
        <w:ind w:firstLine="540"/>
        <w:jc w:val="both"/>
      </w:pPr>
      <w:r>
        <w:t>умением дифференцировать движения кисти, пальцев для захвата и удерживания предмета, выполнять упражнения с предметами;</w:t>
      </w:r>
    </w:p>
    <w:p w:rsidR="004E4C7C" w:rsidRDefault="004E4C7C" w:rsidP="00D06916">
      <w:pPr>
        <w:pStyle w:val="ConsPlusNormal"/>
        <w:spacing w:before="240"/>
        <w:ind w:firstLine="540"/>
        <w:jc w:val="both"/>
      </w:pPr>
      <w:r>
        <w:t>способностью осуществлять выразительные и красивые движения под музыку;</w:t>
      </w:r>
    </w:p>
    <w:p w:rsidR="004E4C7C" w:rsidRDefault="004E4C7C" w:rsidP="00D06916">
      <w:pPr>
        <w:pStyle w:val="ConsPlusNormal"/>
        <w:spacing w:before="240"/>
        <w:ind w:firstLine="540"/>
        <w:jc w:val="both"/>
      </w:pPr>
      <w:r>
        <w:t>представлениями о собственных возможностях.</w:t>
      </w:r>
    </w:p>
    <w:p w:rsidR="004E4C7C" w:rsidRDefault="004E4C7C" w:rsidP="00D06916">
      <w:pPr>
        <w:pStyle w:val="ConsPlusNormal"/>
        <w:spacing w:before="240"/>
        <w:ind w:firstLine="540"/>
        <w:jc w:val="both"/>
      </w:pPr>
      <w:r>
        <w:t>5. Подготовительные упражнения к танцам:</w:t>
      </w:r>
    </w:p>
    <w:p w:rsidR="004E4C7C" w:rsidRDefault="004E4C7C" w:rsidP="00D06916">
      <w:pPr>
        <w:pStyle w:val="ConsPlusNormal"/>
        <w:spacing w:before="240"/>
        <w:ind w:firstLine="540"/>
        <w:jc w:val="both"/>
      </w:pPr>
      <w:r>
        <w:t>умением сознательно относиться к выполняемым движениям;</w:t>
      </w:r>
    </w:p>
    <w:p w:rsidR="004E4C7C" w:rsidRDefault="004E4C7C" w:rsidP="00D06916">
      <w:pPr>
        <w:pStyle w:val="ConsPlusNormal"/>
        <w:spacing w:before="240"/>
        <w:ind w:firstLine="540"/>
        <w:jc w:val="both"/>
      </w:pPr>
      <w:r>
        <w:t>умением называть точным словом части тела;</w:t>
      </w:r>
    </w:p>
    <w:p w:rsidR="004E4C7C" w:rsidRDefault="004E4C7C" w:rsidP="00D06916">
      <w:pPr>
        <w:pStyle w:val="ConsPlusNormal"/>
        <w:spacing w:before="240"/>
        <w:ind w:firstLine="540"/>
        <w:jc w:val="both"/>
      </w:pPr>
      <w:r>
        <w:t>умением регулировать движения по степени мышечных усилий;</w:t>
      </w:r>
    </w:p>
    <w:p w:rsidR="004E4C7C" w:rsidRDefault="004E4C7C" w:rsidP="00D06916">
      <w:pPr>
        <w:pStyle w:val="ConsPlusNormal"/>
        <w:spacing w:before="240"/>
        <w:ind w:firstLine="540"/>
        <w:jc w:val="both"/>
      </w:pPr>
      <w:r>
        <w:t>умением принимать положение полуприседа;</w:t>
      </w:r>
    </w:p>
    <w:p w:rsidR="004E4C7C" w:rsidRDefault="004E4C7C" w:rsidP="00D06916">
      <w:pPr>
        <w:pStyle w:val="ConsPlusNormal"/>
        <w:spacing w:before="240"/>
        <w:ind w:firstLine="540"/>
        <w:jc w:val="both"/>
      </w:pPr>
      <w:r>
        <w:t>двигательными навыками - элементами танцев;</w:t>
      </w:r>
    </w:p>
    <w:p w:rsidR="004E4C7C" w:rsidRDefault="004E4C7C" w:rsidP="00D06916">
      <w:pPr>
        <w:pStyle w:val="ConsPlusNormal"/>
        <w:spacing w:before="240"/>
        <w:ind w:firstLine="540"/>
        <w:jc w:val="both"/>
      </w:pPr>
      <w:r>
        <w:t>умением принимать правильную осанку и ее поддерживать;</w:t>
      </w:r>
    </w:p>
    <w:p w:rsidR="004E4C7C" w:rsidRDefault="004E4C7C" w:rsidP="00D06916">
      <w:pPr>
        <w:pStyle w:val="ConsPlusNormal"/>
        <w:spacing w:before="240"/>
        <w:ind w:firstLine="540"/>
        <w:jc w:val="both"/>
      </w:pPr>
      <w:r>
        <w:t>умением согласовывать свои движения с движениями партнеров.</w:t>
      </w:r>
    </w:p>
    <w:p w:rsidR="004E4C7C" w:rsidRDefault="004E4C7C" w:rsidP="00D06916">
      <w:pPr>
        <w:pStyle w:val="ConsPlusNormal"/>
        <w:spacing w:before="240"/>
        <w:ind w:firstLine="540"/>
        <w:jc w:val="both"/>
      </w:pPr>
      <w:r>
        <w:t>6. Элементы танцев:</w:t>
      </w:r>
    </w:p>
    <w:p w:rsidR="004E4C7C" w:rsidRDefault="004E4C7C" w:rsidP="00D06916">
      <w:pPr>
        <w:pStyle w:val="ConsPlusNormal"/>
        <w:spacing w:before="240"/>
        <w:ind w:firstLine="540"/>
        <w:jc w:val="both"/>
      </w:pPr>
      <w:r>
        <w:t>способностью сознательно относится к своим движениям;</w:t>
      </w:r>
    </w:p>
    <w:p w:rsidR="004E4C7C" w:rsidRDefault="004E4C7C" w:rsidP="00D06916">
      <w:pPr>
        <w:pStyle w:val="ConsPlusNormal"/>
        <w:spacing w:before="240"/>
        <w:ind w:firstLine="540"/>
        <w:jc w:val="both"/>
      </w:pPr>
      <w:r>
        <w:t>умением выполнять танцевальные движения;</w:t>
      </w:r>
    </w:p>
    <w:p w:rsidR="004E4C7C" w:rsidRDefault="004E4C7C" w:rsidP="00D06916">
      <w:pPr>
        <w:pStyle w:val="ConsPlusNormal"/>
        <w:spacing w:before="240"/>
        <w:ind w:firstLine="540"/>
        <w:jc w:val="both"/>
      </w:pPr>
      <w:r>
        <w:t>умением дифференцировать виды танцевальных движений, обозначать их точным словом;</w:t>
      </w:r>
    </w:p>
    <w:p w:rsidR="004E4C7C" w:rsidRDefault="004E4C7C" w:rsidP="00D06916">
      <w:pPr>
        <w:pStyle w:val="ConsPlusNormal"/>
        <w:spacing w:before="240"/>
        <w:ind w:firstLine="540"/>
        <w:jc w:val="both"/>
      </w:pPr>
      <w:r>
        <w:t>двигательными навыками как элементами танцев;</w:t>
      </w:r>
    </w:p>
    <w:p w:rsidR="004E4C7C" w:rsidRDefault="004E4C7C" w:rsidP="00D06916">
      <w:pPr>
        <w:pStyle w:val="ConsPlusNormal"/>
        <w:spacing w:before="240"/>
        <w:ind w:firstLine="540"/>
        <w:jc w:val="both"/>
      </w:pPr>
      <w:r>
        <w:t>умением согласовывать с партнером танцевальные движения.</w:t>
      </w:r>
    </w:p>
    <w:p w:rsidR="004E4C7C" w:rsidRDefault="004E4C7C" w:rsidP="00D06916">
      <w:pPr>
        <w:pStyle w:val="ConsPlusNormal"/>
        <w:spacing w:before="240"/>
        <w:ind w:firstLine="540"/>
        <w:jc w:val="both"/>
      </w:pPr>
      <w:r>
        <w:t>7. Танцы:</w:t>
      </w:r>
    </w:p>
    <w:p w:rsidR="004E4C7C" w:rsidRDefault="004E4C7C" w:rsidP="00D06916">
      <w:pPr>
        <w:pStyle w:val="ConsPlusNormal"/>
        <w:spacing w:before="240"/>
        <w:ind w:firstLine="540"/>
        <w:jc w:val="both"/>
      </w:pPr>
      <w:r>
        <w:t>умением осваивать базовые позиции и движения изучаемого танца;</w:t>
      </w:r>
    </w:p>
    <w:p w:rsidR="004E4C7C" w:rsidRDefault="004E4C7C" w:rsidP="00D06916">
      <w:pPr>
        <w:pStyle w:val="ConsPlusNormal"/>
        <w:spacing w:before="240"/>
        <w:ind w:firstLine="540"/>
        <w:jc w:val="both"/>
      </w:pPr>
      <w:r>
        <w:t>способностью сознательно относится к своим движениям, положениям тела, позам;</w:t>
      </w:r>
    </w:p>
    <w:p w:rsidR="004E4C7C" w:rsidRDefault="004E4C7C" w:rsidP="00D06916">
      <w:pPr>
        <w:pStyle w:val="ConsPlusNormal"/>
        <w:spacing w:before="240"/>
        <w:ind w:firstLine="540"/>
        <w:jc w:val="both"/>
      </w:pPr>
      <w:r>
        <w:t>умением осваивать элементы танца и целостно их воспроизводить;</w:t>
      </w:r>
    </w:p>
    <w:p w:rsidR="004E4C7C" w:rsidRDefault="004E4C7C" w:rsidP="00D06916">
      <w:pPr>
        <w:pStyle w:val="ConsPlusNormal"/>
        <w:spacing w:before="240"/>
        <w:ind w:firstLine="540"/>
        <w:jc w:val="both"/>
      </w:pPr>
      <w:r>
        <w:t>умением воспроизводить танцевальные движения, в общем, с партнером ритме и темпе;</w:t>
      </w:r>
    </w:p>
    <w:p w:rsidR="004E4C7C" w:rsidRDefault="004E4C7C" w:rsidP="00D06916">
      <w:pPr>
        <w:pStyle w:val="ConsPlusNormal"/>
        <w:spacing w:before="240"/>
        <w:ind w:firstLine="540"/>
        <w:jc w:val="both"/>
      </w:pPr>
      <w:r>
        <w:t>умением свободно и произвольно выполнять освоенные танцевальные движения в знакомом пространстве;</w:t>
      </w:r>
    </w:p>
    <w:p w:rsidR="004E4C7C" w:rsidRDefault="004E4C7C" w:rsidP="00D06916">
      <w:pPr>
        <w:pStyle w:val="ConsPlusNormal"/>
        <w:spacing w:before="240"/>
        <w:ind w:firstLine="540"/>
        <w:jc w:val="both"/>
      </w:pPr>
      <w:r>
        <w:t>умением слушать танцевальную музыку, двигаться под музыку;</w:t>
      </w:r>
    </w:p>
    <w:p w:rsidR="004E4C7C" w:rsidRDefault="004E4C7C" w:rsidP="00D06916">
      <w:pPr>
        <w:pStyle w:val="ConsPlusNormal"/>
        <w:spacing w:before="240"/>
        <w:ind w:firstLine="540"/>
        <w:jc w:val="both"/>
      </w:pPr>
      <w:r>
        <w:t>умением дифференцировать танец и танцевальные движения;</w:t>
      </w:r>
    </w:p>
    <w:p w:rsidR="004E4C7C" w:rsidRDefault="004E4C7C" w:rsidP="00D06916">
      <w:pPr>
        <w:pStyle w:val="ConsPlusNormal"/>
        <w:spacing w:before="240"/>
        <w:ind w:firstLine="540"/>
        <w:jc w:val="both"/>
      </w:pPr>
      <w:r>
        <w:t>навыками выполнения коллективных танцевальных движений.</w:t>
      </w:r>
    </w:p>
    <w:p w:rsidR="004E4C7C" w:rsidRDefault="004E4C7C" w:rsidP="00D06916">
      <w:pPr>
        <w:pStyle w:val="ConsPlusNormal"/>
        <w:spacing w:before="240"/>
        <w:ind w:firstLine="540"/>
        <w:jc w:val="both"/>
      </w:pPr>
      <w:r>
        <w:t>8. Музыкально-ритмические и речевые игры:</w:t>
      </w:r>
    </w:p>
    <w:p w:rsidR="004E4C7C" w:rsidRDefault="004E4C7C" w:rsidP="00D06916">
      <w:pPr>
        <w:pStyle w:val="ConsPlusNormal"/>
        <w:spacing w:before="240"/>
        <w:ind w:firstLine="540"/>
        <w:jc w:val="both"/>
      </w:pPr>
      <w:r>
        <w:t>умением выполнять простые имитационные и игровые движениями;</w:t>
      </w:r>
    </w:p>
    <w:p w:rsidR="004E4C7C" w:rsidRDefault="004E4C7C" w:rsidP="00D06916">
      <w:pPr>
        <w:pStyle w:val="ConsPlusNormal"/>
        <w:spacing w:before="240"/>
        <w:ind w:firstLine="540"/>
        <w:jc w:val="both"/>
      </w:pPr>
      <w: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4E4C7C" w:rsidRDefault="004E4C7C" w:rsidP="00D06916">
      <w:pPr>
        <w:pStyle w:val="ConsPlusNormal"/>
        <w:spacing w:before="240"/>
        <w:ind w:firstLine="540"/>
        <w:jc w:val="both"/>
      </w:pPr>
      <w:r>
        <w:t>умением участвовать в музыкально-ритмических играх;</w:t>
      </w:r>
    </w:p>
    <w:p w:rsidR="004E4C7C" w:rsidRDefault="004E4C7C" w:rsidP="00D06916">
      <w:pPr>
        <w:pStyle w:val="ConsPlusNormal"/>
        <w:spacing w:before="240"/>
        <w:ind w:firstLine="540"/>
        <w:jc w:val="both"/>
      </w:pPr>
      <w:r>
        <w:t>умением понимать и передавать информацию, настроение посредством танца;</w:t>
      </w:r>
    </w:p>
    <w:p w:rsidR="004E4C7C" w:rsidRDefault="004E4C7C" w:rsidP="00D06916">
      <w:pPr>
        <w:pStyle w:val="ConsPlusNormal"/>
        <w:spacing w:before="240"/>
        <w:ind w:firstLine="540"/>
        <w:jc w:val="both"/>
      </w:pPr>
      <w:r>
        <w:t>умением регулировать силу, высоту голоса в музыкально-речевых играх;</w:t>
      </w:r>
    </w:p>
    <w:p w:rsidR="004E4C7C" w:rsidRDefault="004E4C7C" w:rsidP="00D06916">
      <w:pPr>
        <w:pStyle w:val="ConsPlusNormal"/>
        <w:spacing w:before="240"/>
        <w:ind w:firstLine="540"/>
        <w:jc w:val="both"/>
      </w:pPr>
      <w:r>
        <w:t>умением самовыражения в музыкальных играх.</w:t>
      </w:r>
    </w:p>
    <w:p w:rsidR="004E4C7C" w:rsidRDefault="004E4C7C" w:rsidP="00D06916">
      <w:pPr>
        <w:pStyle w:val="ConsPlusNormal"/>
        <w:jc w:val="both"/>
      </w:pPr>
    </w:p>
    <w:p w:rsidR="004E4C7C" w:rsidRDefault="004E4C7C" w:rsidP="00D06916">
      <w:pPr>
        <w:pStyle w:val="ConsPlusTitle"/>
        <w:ind w:firstLine="540"/>
        <w:jc w:val="both"/>
        <w:outlineLvl w:val="3"/>
      </w:pPr>
      <w:r>
        <w:t>73.10. Коррекционно-развивающая область: "Сенсорное развитие":</w:t>
      </w:r>
    </w:p>
    <w:p w:rsidR="004E4C7C" w:rsidRDefault="004E4C7C" w:rsidP="00D06916">
      <w:pPr>
        <w:pStyle w:val="ConsPlusNormal"/>
        <w:spacing w:before="240"/>
        <w:ind w:firstLine="540"/>
        <w:jc w:val="both"/>
      </w:pPr>
      <w:r>
        <w:t>1) осознание необходимости охраны остаточного зрения, умение им пользоваться в учебной и практической деятельности;</w:t>
      </w:r>
    </w:p>
    <w:p w:rsidR="004E4C7C" w:rsidRDefault="004E4C7C" w:rsidP="00D06916">
      <w:pPr>
        <w:pStyle w:val="ConsPlusNormal"/>
        <w:spacing w:before="240"/>
        <w:ind w:firstLine="540"/>
        <w:jc w:val="both"/>
      </w:pPr>
      <w: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4E4C7C" w:rsidRDefault="004E4C7C" w:rsidP="00D06916">
      <w:pPr>
        <w:pStyle w:val="ConsPlusNormal"/>
        <w:spacing w:before="240"/>
        <w:ind w:firstLine="540"/>
        <w:jc w:val="both"/>
      </w:pPr>
      <w:r>
        <w:t>3) развитие зрительного восприятия как перцептивного познавательного процесса;</w:t>
      </w:r>
    </w:p>
    <w:p w:rsidR="004E4C7C" w:rsidRDefault="004E4C7C" w:rsidP="00D06916">
      <w:pPr>
        <w:pStyle w:val="ConsPlusNormal"/>
        <w:spacing w:before="240"/>
        <w:ind w:firstLine="540"/>
        <w:jc w:val="both"/>
      </w:pPr>
      <w:r>
        <w:t>4) алгоритмизация зрительных действий как компенсаторный способ достижения результата деятельности;</w:t>
      </w:r>
    </w:p>
    <w:p w:rsidR="004E4C7C" w:rsidRDefault="004E4C7C" w:rsidP="00D06916">
      <w:pPr>
        <w:pStyle w:val="ConsPlusNormal"/>
        <w:spacing w:before="240"/>
        <w:ind w:firstLine="540"/>
        <w:jc w:val="both"/>
      </w:pPr>
      <w:r>
        <w:t>5) анализ объектов с целью выделения опознавательных признаков (цвет, форма, величина, структура);</w:t>
      </w:r>
    </w:p>
    <w:p w:rsidR="004E4C7C" w:rsidRDefault="004E4C7C" w:rsidP="00D06916">
      <w:pPr>
        <w:pStyle w:val="ConsPlusNormal"/>
        <w:spacing w:before="240"/>
        <w:ind w:firstLine="540"/>
        <w:jc w:val="both"/>
      </w:pPr>
      <w:r>
        <w:t>6) развитие зрительно-моторной координации;</w:t>
      </w:r>
    </w:p>
    <w:p w:rsidR="004E4C7C" w:rsidRDefault="004E4C7C" w:rsidP="00D06916">
      <w:pPr>
        <w:pStyle w:val="ConsPlusNormal"/>
        <w:spacing w:before="240"/>
        <w:ind w:firstLine="540"/>
        <w:jc w:val="both"/>
      </w:pPr>
      <w:r>
        <w:t>7) использование остаточного зрения в пространственной ориентировке;</w:t>
      </w:r>
    </w:p>
    <w:p w:rsidR="004E4C7C" w:rsidRDefault="004E4C7C" w:rsidP="00D06916">
      <w:pPr>
        <w:pStyle w:val="ConsPlusNormal"/>
        <w:spacing w:before="240"/>
        <w:ind w:firstLine="540"/>
        <w:jc w:val="both"/>
      </w:pPr>
      <w:r>
        <w:t>8) умение взаимодействовать с партнерами в системе координат "слепой - зрячий", "слепой - слепой" с использованием остаточного зрения;</w:t>
      </w:r>
    </w:p>
    <w:p w:rsidR="004E4C7C" w:rsidRDefault="004E4C7C" w:rsidP="00D06916">
      <w:pPr>
        <w:pStyle w:val="ConsPlusNormal"/>
        <w:spacing w:before="240"/>
        <w:ind w:firstLine="540"/>
        <w:jc w:val="both"/>
      </w:pPr>
      <w: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4E4C7C" w:rsidRDefault="004E4C7C" w:rsidP="00D06916">
      <w:pPr>
        <w:pStyle w:val="ConsPlusNormal"/>
        <w:spacing w:before="240"/>
        <w:ind w:firstLine="540"/>
        <w:jc w:val="both"/>
      </w:pPr>
      <w:r>
        <w:t>10) овладение навыками осязательного обследования;</w:t>
      </w:r>
    </w:p>
    <w:p w:rsidR="004E4C7C" w:rsidRDefault="004E4C7C" w:rsidP="00D06916">
      <w:pPr>
        <w:pStyle w:val="ConsPlusNormal"/>
        <w:spacing w:before="240"/>
        <w:ind w:firstLine="540"/>
        <w:jc w:val="both"/>
      </w:pPr>
      <w:r>
        <w:t>11) развитие мелкой моторики;</w:t>
      </w:r>
    </w:p>
    <w:p w:rsidR="004E4C7C" w:rsidRDefault="004E4C7C" w:rsidP="00D06916">
      <w:pPr>
        <w:pStyle w:val="ConsPlusNormal"/>
        <w:spacing w:before="240"/>
        <w:ind w:firstLine="540"/>
        <w:jc w:val="both"/>
      </w:pPr>
      <w:r>
        <w:t>12) развитие учебно-познавательной деятельности в процессе осязания;</w:t>
      </w:r>
    </w:p>
    <w:p w:rsidR="004E4C7C" w:rsidRDefault="004E4C7C" w:rsidP="00D06916">
      <w:pPr>
        <w:pStyle w:val="ConsPlusNormal"/>
        <w:spacing w:before="240"/>
        <w:ind w:firstLine="540"/>
        <w:jc w:val="both"/>
      </w:pPr>
      <w:r>
        <w:t>13) контроль результата осязательных действий с заданным образцом с целью обнаружения отклонений и отличий;</w:t>
      </w:r>
    </w:p>
    <w:p w:rsidR="004E4C7C" w:rsidRDefault="004E4C7C" w:rsidP="00D06916">
      <w:pPr>
        <w:pStyle w:val="ConsPlusNormal"/>
        <w:spacing w:before="240"/>
        <w:ind w:firstLine="540"/>
        <w:jc w:val="both"/>
      </w:pPr>
      <w:r>
        <w:t>14) выбор наиболее эффективных и оптимальных способов решения осязательной задачи;</w:t>
      </w:r>
    </w:p>
    <w:p w:rsidR="004E4C7C" w:rsidRDefault="004E4C7C" w:rsidP="00D06916">
      <w:pPr>
        <w:pStyle w:val="ConsPlusNormal"/>
        <w:spacing w:before="240"/>
        <w:ind w:firstLine="540"/>
        <w:jc w:val="both"/>
      </w:pPr>
      <w:r>
        <w:t>15) алгоритмизация осязательных действий как компенсаторный способ достижения результата деятельности;</w:t>
      </w:r>
    </w:p>
    <w:p w:rsidR="004E4C7C" w:rsidRDefault="004E4C7C" w:rsidP="00D06916">
      <w:pPr>
        <w:pStyle w:val="ConsPlusNormal"/>
        <w:spacing w:before="240"/>
        <w:ind w:firstLine="540"/>
        <w:jc w:val="both"/>
      </w:pPr>
      <w:r>
        <w:t>16) развитие двигательной сферы и координации движений.</w:t>
      </w:r>
    </w:p>
    <w:p w:rsidR="004E4C7C" w:rsidRDefault="004E4C7C" w:rsidP="00D06916">
      <w:pPr>
        <w:pStyle w:val="ConsPlusNormal"/>
        <w:spacing w:before="240"/>
        <w:ind w:firstLine="540"/>
        <w:jc w:val="both"/>
      </w:pPr>
      <w:r>
        <w:t>73.10.1. Планируемые результаты освоения коррекционного курса.</w:t>
      </w:r>
    </w:p>
    <w:p w:rsidR="004E4C7C" w:rsidRDefault="004E4C7C" w:rsidP="00D06916">
      <w:pPr>
        <w:pStyle w:val="ConsPlusNormal"/>
        <w:spacing w:before="240"/>
        <w:ind w:firstLine="540"/>
        <w:jc w:val="both"/>
      </w:pPr>
      <w: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4E4C7C" w:rsidRDefault="004E4C7C" w:rsidP="00D06916">
      <w:pPr>
        <w:pStyle w:val="ConsPlusNormal"/>
        <w:spacing w:before="240"/>
        <w:ind w:firstLine="540"/>
        <w:jc w:val="both"/>
      </w:pPr>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4E4C7C" w:rsidRDefault="004E4C7C" w:rsidP="00D06916">
      <w:pPr>
        <w:pStyle w:val="ConsPlusNormal"/>
        <w:spacing w:before="240"/>
        <w:ind w:firstLine="540"/>
        <w:jc w:val="both"/>
      </w:pPr>
      <w: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4E4C7C" w:rsidRDefault="004E4C7C" w:rsidP="00D06916">
      <w:pPr>
        <w:pStyle w:val="ConsPlusNormal"/>
        <w:spacing w:before="240"/>
        <w:ind w:firstLine="540"/>
        <w:jc w:val="both"/>
      </w:pPr>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4E4C7C" w:rsidRDefault="004E4C7C" w:rsidP="00D06916">
      <w:pPr>
        <w:pStyle w:val="ConsPlusNormal"/>
        <w:spacing w:before="240"/>
        <w:ind w:firstLine="540"/>
        <w:jc w:val="both"/>
      </w:pPr>
      <w:r>
        <w:t>Слепые обучающиеся получат возможность познакомиться с ролью зрения в жизни человека, освоить знания и приемы его охраны и поддержания.</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способами осязательного обследования; повышение кожной чувствительности, развитие моторики кистей рук;</w:t>
      </w:r>
    </w:p>
    <w:p w:rsidR="004E4C7C" w:rsidRDefault="004E4C7C" w:rsidP="00D06916">
      <w:pPr>
        <w:pStyle w:val="ConsPlusNormal"/>
        <w:spacing w:before="240"/>
        <w:ind w:firstLine="540"/>
        <w:jc w:val="both"/>
      </w:pPr>
      <w:r>
        <w:t>умением использовать осязание и мелкую моторику в повседневной жизнедеятельности, в учебной деятельности;</w:t>
      </w:r>
    </w:p>
    <w:p w:rsidR="004E4C7C" w:rsidRDefault="004E4C7C" w:rsidP="00D06916">
      <w:pPr>
        <w:pStyle w:val="ConsPlusNormal"/>
        <w:spacing w:before="240"/>
        <w:ind w:firstLine="540"/>
        <w:jc w:val="both"/>
      </w:pPr>
      <w:r>
        <w:t>умением определять по голосу эмоциональное состояние человека;</w:t>
      </w:r>
    </w:p>
    <w:p w:rsidR="004E4C7C" w:rsidRDefault="004E4C7C" w:rsidP="00D06916">
      <w:pPr>
        <w:pStyle w:val="ConsPlusNormal"/>
        <w:spacing w:before="240"/>
        <w:ind w:firstLine="540"/>
        <w:jc w:val="both"/>
      </w:pPr>
      <w:r>
        <w:t>умением понимать основные нормы и правила общения;</w:t>
      </w:r>
    </w:p>
    <w:p w:rsidR="004E4C7C" w:rsidRDefault="004E4C7C" w:rsidP="00D06916">
      <w:pPr>
        <w:pStyle w:val="ConsPlusNormal"/>
        <w:spacing w:before="240"/>
        <w:ind w:firstLine="540"/>
        <w:jc w:val="both"/>
      </w:pPr>
      <w:r>
        <w:t>умением понимать и дифференцировать средства речевого и неречевого общения;</w:t>
      </w:r>
    </w:p>
    <w:p w:rsidR="004E4C7C" w:rsidRDefault="004E4C7C" w:rsidP="00D06916">
      <w:pPr>
        <w:pStyle w:val="ConsPlusNormal"/>
        <w:spacing w:before="240"/>
        <w:ind w:firstLine="540"/>
        <w:jc w:val="both"/>
      </w:pPr>
      <w:r>
        <w:t>осознанием роли слуха, речи, движений, зрения (для слепых с остаточным зрением) в общении;</w:t>
      </w:r>
    </w:p>
    <w:p w:rsidR="004E4C7C" w:rsidRDefault="004E4C7C" w:rsidP="00D06916">
      <w:pPr>
        <w:pStyle w:val="ConsPlusNormal"/>
        <w:spacing w:before="240"/>
        <w:ind w:firstLine="540"/>
        <w:jc w:val="both"/>
      </w:pPr>
      <w:r>
        <w:t>умением локализовать, дифференцировать, узнавать звуки в окружающем пространстве, соотносить звук и предмет (объект), который его произвел;</w:t>
      </w:r>
    </w:p>
    <w:p w:rsidR="004E4C7C" w:rsidRDefault="004E4C7C" w:rsidP="00D06916">
      <w:pPr>
        <w:pStyle w:val="ConsPlusNormal"/>
        <w:spacing w:before="240"/>
        <w:ind w:firstLine="540"/>
        <w:jc w:val="both"/>
      </w:pPr>
      <w:r>
        <w:t>опытом использования остаточного зрения для безопасного передвижения, при организации рабочего места;</w:t>
      </w:r>
    </w:p>
    <w:p w:rsidR="004E4C7C" w:rsidRDefault="004E4C7C" w:rsidP="00D06916">
      <w:pPr>
        <w:pStyle w:val="ConsPlusNormal"/>
        <w:spacing w:before="240"/>
        <w:ind w:firstLine="540"/>
        <w:jc w:val="both"/>
      </w:pPr>
      <w:r>
        <w:t>опытом оптимального использования остаточного зрения в жизнедеятельности, в том числе в учебной деятельности;</w:t>
      </w:r>
    </w:p>
    <w:p w:rsidR="004E4C7C" w:rsidRDefault="004E4C7C" w:rsidP="00D06916">
      <w:pPr>
        <w:pStyle w:val="ConsPlusNormal"/>
        <w:spacing w:before="240"/>
        <w:ind w:firstLine="540"/>
        <w:jc w:val="both"/>
      </w:pPr>
      <w:r>
        <w:t>умением выполнять упражнения для снятия зрительного утомления, повышения тонуса глаз;</w:t>
      </w:r>
    </w:p>
    <w:p w:rsidR="004E4C7C" w:rsidRDefault="004E4C7C" w:rsidP="00D06916">
      <w:pPr>
        <w:pStyle w:val="ConsPlusNormal"/>
        <w:spacing w:before="240"/>
        <w:ind w:firstLine="540"/>
        <w:jc w:val="both"/>
      </w:pPr>
      <w:r>
        <w:t>опытом соблюдения гигиены глаз и гигиенических требований к оптическим средствам коррекции;</w:t>
      </w:r>
    </w:p>
    <w:p w:rsidR="004E4C7C" w:rsidRDefault="004E4C7C" w:rsidP="00D06916">
      <w:pPr>
        <w:pStyle w:val="ConsPlusNormal"/>
        <w:spacing w:before="240"/>
        <w:ind w:firstLine="540"/>
        <w:jc w:val="both"/>
      </w:pPr>
      <w:r>
        <w:t>опытом использования тифлотехнических средств получения точной зрительной информации;</w:t>
      </w:r>
    </w:p>
    <w:p w:rsidR="004E4C7C" w:rsidRDefault="004E4C7C" w:rsidP="00D06916">
      <w:pPr>
        <w:pStyle w:val="ConsPlusNormal"/>
        <w:spacing w:before="240"/>
        <w:ind w:firstLine="540"/>
        <w:jc w:val="both"/>
      </w:pPr>
      <w: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4E4C7C" w:rsidRDefault="004E4C7C" w:rsidP="00D06916">
      <w:pPr>
        <w:pStyle w:val="ConsPlusNormal"/>
        <w:spacing w:before="240"/>
        <w:ind w:firstLine="540"/>
        <w:jc w:val="both"/>
      </w:pPr>
      <w:r>
        <w:t>умением узнавать и назвать с помощью остаточного зрения форму, размер и цвет объектов и предметов окружающего мира;</w:t>
      </w:r>
    </w:p>
    <w:p w:rsidR="004E4C7C" w:rsidRDefault="004E4C7C" w:rsidP="00D06916">
      <w:pPr>
        <w:pStyle w:val="ConsPlusNormal"/>
        <w:spacing w:before="240"/>
        <w:ind w:firstLine="540"/>
        <w:jc w:val="both"/>
      </w:pPr>
      <w:r>
        <w:t>умением понимать предметно-пространственные отношения между предметами и объектами; устанавливать простые причинно-следственные связи.</w:t>
      </w:r>
    </w:p>
    <w:p w:rsidR="004E4C7C" w:rsidRDefault="004E4C7C" w:rsidP="00D06916">
      <w:pPr>
        <w:pStyle w:val="ConsPlusNormal"/>
        <w:jc w:val="both"/>
      </w:pPr>
    </w:p>
    <w:p w:rsidR="004E4C7C" w:rsidRDefault="004E4C7C" w:rsidP="00D06916">
      <w:pPr>
        <w:pStyle w:val="ConsPlusTitle"/>
        <w:ind w:firstLine="540"/>
        <w:jc w:val="both"/>
        <w:outlineLvl w:val="3"/>
      </w:pPr>
      <w:r>
        <w:t>73.11. Коррекционно-развивающая область "Социально-бытовая ориентировка":</w:t>
      </w:r>
    </w:p>
    <w:p w:rsidR="004E4C7C" w:rsidRDefault="004E4C7C" w:rsidP="00D06916">
      <w:pPr>
        <w:pStyle w:val="ConsPlusNormal"/>
        <w:spacing w:before="240"/>
        <w:ind w:firstLine="540"/>
        <w:jc w:val="both"/>
      </w:pPr>
      <w: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4E4C7C" w:rsidRDefault="004E4C7C" w:rsidP="00D06916">
      <w:pPr>
        <w:pStyle w:val="ConsPlusNormal"/>
        <w:spacing w:before="240"/>
        <w:ind w:firstLine="540"/>
        <w:jc w:val="both"/>
      </w:pPr>
      <w:r>
        <w:t>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спинка,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4E4C7C" w:rsidRDefault="004E4C7C" w:rsidP="00D06916">
      <w:pPr>
        <w:pStyle w:val="ConsPlusNormal"/>
        <w:spacing w:before="240"/>
        <w:ind w:firstLine="540"/>
        <w:jc w:val="both"/>
      </w:pPr>
      <w: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4E4C7C" w:rsidRDefault="004E4C7C" w:rsidP="00D06916">
      <w:pPr>
        <w:pStyle w:val="ConsPlusNormal"/>
        <w:spacing w:before="240"/>
        <w:ind w:firstLine="540"/>
        <w:jc w:val="both"/>
      </w:pPr>
      <w: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4E4C7C" w:rsidRDefault="004E4C7C" w:rsidP="00D06916">
      <w:pPr>
        <w:pStyle w:val="ConsPlusNormal"/>
        <w:spacing w:before="240"/>
        <w:ind w:firstLine="540"/>
        <w:jc w:val="both"/>
      </w:pPr>
      <w: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4E4C7C" w:rsidRDefault="004E4C7C" w:rsidP="00D06916">
      <w:pPr>
        <w:pStyle w:val="ConsPlusNormal"/>
        <w:spacing w:before="240"/>
        <w:ind w:firstLine="540"/>
        <w:jc w:val="both"/>
      </w:pPr>
      <w: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4E4C7C" w:rsidRDefault="004E4C7C" w:rsidP="00D06916">
      <w:pPr>
        <w:pStyle w:val="ConsPlusNormal"/>
        <w:spacing w:before="240"/>
        <w:ind w:firstLine="540"/>
        <w:jc w:val="both"/>
      </w:pPr>
      <w: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4E4C7C" w:rsidRDefault="004E4C7C" w:rsidP="00D06916">
      <w:pPr>
        <w:pStyle w:val="ConsPlusNormal"/>
        <w:spacing w:before="240"/>
        <w:ind w:firstLine="540"/>
        <w:jc w:val="both"/>
      </w:pPr>
      <w: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умений и навыков:</w:t>
      </w:r>
    </w:p>
    <w:p w:rsidR="004E4C7C" w:rsidRDefault="004E4C7C" w:rsidP="00D06916">
      <w:pPr>
        <w:pStyle w:val="ConsPlusNormal"/>
        <w:spacing w:before="240"/>
        <w:ind w:firstLine="540"/>
        <w:jc w:val="both"/>
      </w:pPr>
      <w: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4E4C7C" w:rsidRDefault="004E4C7C" w:rsidP="00D06916">
      <w:pPr>
        <w:pStyle w:val="ConsPlusNormal"/>
        <w:spacing w:before="240"/>
        <w:ind w:firstLine="540"/>
        <w:jc w:val="both"/>
      </w:pPr>
      <w: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4E4C7C" w:rsidRDefault="004E4C7C" w:rsidP="00D06916">
      <w:pPr>
        <w:pStyle w:val="ConsPlusNormal"/>
        <w:spacing w:before="240"/>
        <w:ind w:firstLine="540"/>
        <w:jc w:val="both"/>
      </w:pPr>
      <w: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4E4C7C" w:rsidRDefault="004E4C7C" w:rsidP="00D06916">
      <w:pPr>
        <w:pStyle w:val="ConsPlusNormal"/>
        <w:spacing w:before="240"/>
        <w:ind w:firstLine="540"/>
        <w:jc w:val="both"/>
      </w:pPr>
      <w: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4E4C7C" w:rsidRDefault="004E4C7C" w:rsidP="00D06916">
      <w:pPr>
        <w:pStyle w:val="ConsPlusNormal"/>
        <w:spacing w:before="240"/>
        <w:ind w:firstLine="540"/>
        <w:jc w:val="both"/>
      </w:pPr>
      <w: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4E4C7C" w:rsidRDefault="004E4C7C" w:rsidP="00D06916">
      <w:pPr>
        <w:pStyle w:val="ConsPlusNormal"/>
        <w:spacing w:before="240"/>
        <w:ind w:firstLine="540"/>
        <w:jc w:val="both"/>
      </w:pPr>
      <w: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4E4C7C" w:rsidRDefault="004E4C7C" w:rsidP="00D06916">
      <w:pPr>
        <w:pStyle w:val="ConsPlusNormal"/>
        <w:spacing w:before="240"/>
        <w:ind w:firstLine="540"/>
        <w:jc w:val="both"/>
      </w:pPr>
      <w: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4E4C7C" w:rsidRDefault="004E4C7C" w:rsidP="00D06916">
      <w:pPr>
        <w:pStyle w:val="ConsPlusNormal"/>
        <w:jc w:val="both"/>
      </w:pPr>
    </w:p>
    <w:p w:rsidR="004E4C7C" w:rsidRDefault="004E4C7C" w:rsidP="00D06916">
      <w:pPr>
        <w:pStyle w:val="ConsPlusTitle"/>
        <w:ind w:firstLine="540"/>
        <w:jc w:val="both"/>
        <w:outlineLvl w:val="3"/>
      </w:pPr>
      <w:r>
        <w:t>73.12. Коррекционно-развивающая область "Предметно-пространственная ориентировка":</w:t>
      </w:r>
    </w:p>
    <w:p w:rsidR="004E4C7C" w:rsidRDefault="004E4C7C" w:rsidP="00D06916">
      <w:pPr>
        <w:pStyle w:val="ConsPlusNormal"/>
        <w:spacing w:before="240"/>
        <w:ind w:firstLine="540"/>
        <w:jc w:val="both"/>
      </w:pPr>
      <w: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4E4C7C" w:rsidRDefault="004E4C7C" w:rsidP="00D06916">
      <w:pPr>
        <w:pStyle w:val="ConsPlusNormal"/>
        <w:spacing w:before="240"/>
        <w:ind w:firstLine="540"/>
        <w:jc w:val="both"/>
      </w:pPr>
      <w:r>
        <w:t>2. Развитие навыков ориентировки в микропространстве.</w:t>
      </w:r>
    </w:p>
    <w:p w:rsidR="004E4C7C" w:rsidRDefault="004E4C7C" w:rsidP="00D06916">
      <w:pPr>
        <w:pStyle w:val="ConsPlusNormal"/>
        <w:spacing w:before="240"/>
        <w:ind w:firstLine="540"/>
        <w:jc w:val="both"/>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4E4C7C" w:rsidRDefault="004E4C7C" w:rsidP="00D06916">
      <w:pPr>
        <w:pStyle w:val="ConsPlusNormal"/>
        <w:spacing w:before="240"/>
        <w:ind w:firstLine="540"/>
        <w:jc w:val="both"/>
      </w:pPr>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4E4C7C" w:rsidRDefault="004E4C7C" w:rsidP="00D06916">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4E4C7C" w:rsidRDefault="004E4C7C" w:rsidP="00D06916">
      <w:pPr>
        <w:pStyle w:val="ConsPlusNormal"/>
        <w:spacing w:before="240"/>
        <w:ind w:firstLine="540"/>
        <w:jc w:val="both"/>
      </w:pPr>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4E4C7C" w:rsidRDefault="004E4C7C" w:rsidP="00D06916">
      <w:pPr>
        <w:pStyle w:val="ConsPlusNormal"/>
        <w:spacing w:before="240"/>
        <w:ind w:firstLine="540"/>
        <w:jc w:val="both"/>
      </w:pPr>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4E4C7C" w:rsidRDefault="004E4C7C" w:rsidP="00D06916">
      <w:pPr>
        <w:pStyle w:val="ConsPlusNormal"/>
        <w:spacing w:before="240"/>
        <w:ind w:firstLine="540"/>
        <w:jc w:val="both"/>
      </w:pPr>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4E4C7C" w:rsidRDefault="004E4C7C" w:rsidP="00D06916">
      <w:pPr>
        <w:pStyle w:val="ConsPlusNormal"/>
        <w:spacing w:before="240"/>
        <w:ind w:firstLine="540"/>
        <w:jc w:val="both"/>
      </w:pPr>
      <w:r>
        <w:t>73.12.1. Планируемые результаты освоения коррекционного курса.</w:t>
      </w:r>
    </w:p>
    <w:p w:rsidR="004E4C7C" w:rsidRDefault="004E4C7C" w:rsidP="00D06916">
      <w:pPr>
        <w:pStyle w:val="ConsPlusNormal"/>
        <w:spacing w:before="240"/>
        <w:ind w:firstLine="540"/>
        <w:jc w:val="both"/>
      </w:pPr>
      <w: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приемами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4E4C7C" w:rsidRDefault="004E4C7C" w:rsidP="00D06916">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умений и навыков:</w:t>
      </w:r>
    </w:p>
    <w:p w:rsidR="004E4C7C" w:rsidRDefault="004E4C7C" w:rsidP="00D06916">
      <w:pPr>
        <w:pStyle w:val="ConsPlusNormal"/>
        <w:spacing w:before="240"/>
        <w:ind w:firstLine="540"/>
        <w:jc w:val="both"/>
      </w:pPr>
      <w:r>
        <w:t>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 и силуэты окружающих предметов.</w:t>
      </w:r>
    </w:p>
    <w:p w:rsidR="004E4C7C" w:rsidRDefault="004E4C7C" w:rsidP="00D06916">
      <w:pPr>
        <w:pStyle w:val="ConsPlusNormal"/>
        <w:spacing w:before="240"/>
        <w:ind w:firstLine="540"/>
        <w:jc w:val="both"/>
      </w:pPr>
      <w: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4E4C7C" w:rsidRDefault="004E4C7C" w:rsidP="00D06916">
      <w:pPr>
        <w:pStyle w:val="ConsPlusNormal"/>
        <w:spacing w:before="240"/>
        <w:ind w:firstLine="540"/>
        <w:jc w:val="both"/>
      </w:pPr>
      <w: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4E4C7C" w:rsidRDefault="004E4C7C" w:rsidP="00D06916">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4E4C7C" w:rsidRDefault="004E4C7C" w:rsidP="00D06916">
      <w:pPr>
        <w:pStyle w:val="ConsPlusNormal"/>
        <w:spacing w:before="240"/>
        <w:ind w:firstLine="540"/>
        <w:jc w:val="both"/>
      </w:pPr>
      <w:r>
        <w:t>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занимать правильную позу при поиске упавшего предмета.</w:t>
      </w:r>
    </w:p>
    <w:p w:rsidR="004E4C7C" w:rsidRDefault="004E4C7C" w:rsidP="00D06916">
      <w:pPr>
        <w:pStyle w:val="ConsPlusNormal"/>
        <w:spacing w:before="240"/>
        <w:ind w:firstLine="540"/>
        <w:jc w:val="both"/>
      </w:pPr>
      <w: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работникам, другим обучающимся, не имеющих нарушений зрения.</w:t>
      </w:r>
    </w:p>
    <w:p w:rsidR="004E4C7C" w:rsidRDefault="004E4C7C" w:rsidP="00D06916">
      <w:pPr>
        <w:pStyle w:val="ConsPlusNormal"/>
        <w:spacing w:before="240"/>
        <w:ind w:firstLine="540"/>
        <w:jc w:val="both"/>
      </w:pPr>
      <w: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73.13. Направления коррекционной работы и их содержание.</w:t>
      </w:r>
    </w:p>
    <w:p w:rsidR="004E4C7C" w:rsidRDefault="004E4C7C" w:rsidP="00D06916">
      <w:pPr>
        <w:pStyle w:val="ConsPlusNormal"/>
        <w:spacing w:before="240"/>
        <w:ind w:firstLine="540"/>
        <w:jc w:val="both"/>
      </w:pPr>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4E4C7C" w:rsidRDefault="004E4C7C" w:rsidP="00D06916">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ОО;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4E4C7C" w:rsidRDefault="004E4C7C" w:rsidP="00D06916">
      <w:pPr>
        <w:pStyle w:val="ConsPlusNormal"/>
        <w:spacing w:before="240"/>
        <w:ind w:firstLine="540"/>
        <w:jc w:val="both"/>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4E4C7C" w:rsidRDefault="004E4C7C" w:rsidP="00D06916">
      <w:pPr>
        <w:pStyle w:val="ConsPlusNormal"/>
        <w:spacing w:before="240"/>
        <w:ind w:firstLine="540"/>
        <w:jc w:val="both"/>
      </w:pPr>
      <w: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p>
    <w:p w:rsidR="004E4C7C" w:rsidRDefault="004E4C7C" w:rsidP="00D06916">
      <w:pPr>
        <w:pStyle w:val="ConsPlusNormal"/>
        <w:spacing w:before="240"/>
        <w:ind w:firstLine="540"/>
        <w:jc w:val="both"/>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4E4C7C" w:rsidRDefault="004E4C7C" w:rsidP="00D06916">
      <w:pPr>
        <w:pStyle w:val="ConsPlusNormal"/>
        <w:spacing w:before="240"/>
        <w:ind w:firstLine="540"/>
        <w:jc w:val="both"/>
      </w:pPr>
      <w:r>
        <w:t>73.13.1. Планируемыми результатами освоения программы коррекционной работы выступают:</w:t>
      </w:r>
    </w:p>
    <w:p w:rsidR="004E4C7C" w:rsidRDefault="004E4C7C" w:rsidP="00D06916">
      <w:pPr>
        <w:pStyle w:val="ConsPlusNormal"/>
        <w:spacing w:before="240"/>
        <w:ind w:firstLine="540"/>
        <w:jc w:val="both"/>
      </w:pPr>
      <w:r>
        <w:t>повышение возможностей в предметно-пространственной и социально-бытовой ориентировке;</w:t>
      </w:r>
    </w:p>
    <w:p w:rsidR="004E4C7C" w:rsidRDefault="004E4C7C" w:rsidP="00D06916">
      <w:pPr>
        <w:pStyle w:val="ConsPlusNormal"/>
        <w:spacing w:before="240"/>
        <w:ind w:firstLine="540"/>
        <w:jc w:val="both"/>
      </w:pPr>
      <w:r>
        <w:t>приобретение опыта использования предметно-практических умений и навыков;</w:t>
      </w:r>
    </w:p>
    <w:p w:rsidR="004E4C7C" w:rsidRDefault="004E4C7C" w:rsidP="00D06916">
      <w:pPr>
        <w:pStyle w:val="ConsPlusNormal"/>
        <w:spacing w:before="240"/>
        <w:ind w:firstLine="540"/>
        <w:jc w:val="both"/>
      </w:pPr>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4E4C7C" w:rsidRDefault="004E4C7C" w:rsidP="00D06916">
      <w:pPr>
        <w:pStyle w:val="ConsPlusNormal"/>
        <w:spacing w:before="240"/>
        <w:ind w:firstLine="540"/>
        <w:jc w:val="both"/>
      </w:pPr>
      <w:r>
        <w:t>учет собственных зрительных возможностей в учебно-познавательной деятельности и повседневной жизни;</w:t>
      </w:r>
    </w:p>
    <w:p w:rsidR="004E4C7C" w:rsidRDefault="004E4C7C" w:rsidP="00D06916">
      <w:pPr>
        <w:pStyle w:val="ConsPlusNormal"/>
        <w:spacing w:before="240"/>
        <w:ind w:firstLine="540"/>
        <w:jc w:val="both"/>
      </w:pPr>
      <w:r>
        <w:t>учет имеющихся противопоказаний и ограничений в учебно-познавательной деятельности;</w:t>
      </w:r>
    </w:p>
    <w:p w:rsidR="004E4C7C" w:rsidRDefault="004E4C7C" w:rsidP="00D06916">
      <w:pPr>
        <w:pStyle w:val="ConsPlusNormal"/>
        <w:spacing w:before="240"/>
        <w:ind w:firstLine="540"/>
        <w:jc w:val="both"/>
      </w:pPr>
      <w:r>
        <w:t>освоение навыков сотрудничества со взрослыми и сверстниками, не имеющими ограничений по возможностям здоровья;</w:t>
      </w:r>
    </w:p>
    <w:p w:rsidR="004E4C7C" w:rsidRDefault="004E4C7C" w:rsidP="00D06916">
      <w:pPr>
        <w:pStyle w:val="ConsPlusNormal"/>
        <w:spacing w:before="240"/>
        <w:ind w:firstLine="540"/>
        <w:jc w:val="both"/>
      </w:pPr>
      <w:r>
        <w:t>овладение вербальными и невербальными средствами общения;</w:t>
      </w:r>
    </w:p>
    <w:p w:rsidR="004E4C7C" w:rsidRDefault="004E4C7C" w:rsidP="00D06916">
      <w:pPr>
        <w:pStyle w:val="ConsPlusNormal"/>
        <w:spacing w:before="240"/>
        <w:ind w:firstLine="540"/>
        <w:jc w:val="both"/>
      </w:pPr>
      <w:r>
        <w:t>овладение представлениями о широком социуме;</w:t>
      </w:r>
    </w:p>
    <w:p w:rsidR="004E4C7C" w:rsidRDefault="004E4C7C" w:rsidP="00D06916">
      <w:pPr>
        <w:pStyle w:val="ConsPlusNormal"/>
        <w:spacing w:before="240"/>
        <w:ind w:firstLine="540"/>
        <w:jc w:val="both"/>
      </w:pPr>
      <w: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4E4C7C" w:rsidRDefault="004E4C7C" w:rsidP="00D06916">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XXXIV. Организационный раздел ФАОП НОО</w:t>
      </w:r>
    </w:p>
    <w:p w:rsidR="004E4C7C" w:rsidRDefault="004E4C7C" w:rsidP="00D06916">
      <w:pPr>
        <w:pStyle w:val="ConsPlusTitle"/>
        <w:jc w:val="center"/>
      </w:pPr>
      <w:r>
        <w:t>для слепых обучающихся с легкой умственной</w:t>
      </w:r>
    </w:p>
    <w:p w:rsidR="004E4C7C" w:rsidRDefault="004E4C7C" w:rsidP="00D06916">
      <w:pPr>
        <w:pStyle w:val="ConsPlusTitle"/>
        <w:jc w:val="center"/>
      </w:pPr>
      <w:r>
        <w:t>отсталостью (интеллектуальными нарушениями)</w:t>
      </w:r>
    </w:p>
    <w:p w:rsidR="004E4C7C" w:rsidRDefault="004E4C7C" w:rsidP="00D06916">
      <w:pPr>
        <w:pStyle w:val="ConsPlusTitle"/>
        <w:jc w:val="center"/>
      </w:pPr>
      <w:r>
        <w:t>(вариант 3.3)</w:t>
      </w:r>
    </w:p>
    <w:p w:rsidR="004E4C7C" w:rsidRDefault="004E4C7C" w:rsidP="00D06916">
      <w:pPr>
        <w:pStyle w:val="ConsPlusNormal"/>
        <w:jc w:val="both"/>
      </w:pPr>
    </w:p>
    <w:p w:rsidR="004E4C7C" w:rsidRDefault="004E4C7C" w:rsidP="00D06916">
      <w:pPr>
        <w:pStyle w:val="ConsPlusTitle"/>
        <w:ind w:firstLine="540"/>
        <w:jc w:val="both"/>
        <w:outlineLvl w:val="2"/>
      </w:pPr>
      <w:r>
        <w:t>74. Федеральные учебные планы.</w:t>
      </w:r>
    </w:p>
    <w:p w:rsidR="004E4C7C" w:rsidRDefault="004E4C7C" w:rsidP="00D06916">
      <w:pPr>
        <w:pStyle w:val="ConsPlusNormal"/>
        <w:spacing w:before="240"/>
        <w:ind w:firstLine="540"/>
        <w:jc w:val="both"/>
      </w:pPr>
      <w:r>
        <w:t>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обеспечивать реализацию требований </w:t>
      </w:r>
      <w:hyperlink r:id="rId175" w:history="1">
        <w:r>
          <w:rPr>
            <w:color w:val="0000FF"/>
          </w:rPr>
          <w:t>ФГОС</w:t>
        </w:r>
      </w:hyperlink>
      <w:r>
        <w:t xml:space="preserve">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w:t>
      </w:r>
      <w:hyperlink r:id="rId176" w:history="1">
        <w:r>
          <w:rPr>
            <w:color w:val="0000FF"/>
          </w:rPr>
          <w:t>нормативами</w:t>
        </w:r>
      </w:hyperlink>
      <w:r>
        <w:t xml:space="preserve"> и Санитарно-эпидемиологическими </w:t>
      </w:r>
      <w:hyperlink r:id="rId177" w:history="1">
        <w:r>
          <w:rPr>
            <w:color w:val="0000FF"/>
          </w:rPr>
          <w:t>требованиями</w:t>
        </w:r>
      </w:hyperlink>
      <w:r>
        <w:t>.</w:t>
      </w:r>
    </w:p>
    <w:p w:rsidR="004E4C7C" w:rsidRDefault="004E4C7C" w:rsidP="00D06916">
      <w:pPr>
        <w:pStyle w:val="ConsPlusNormal"/>
        <w:spacing w:before="240"/>
        <w:ind w:firstLine="540"/>
        <w:jc w:val="both"/>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4E4C7C" w:rsidRDefault="004E4C7C" w:rsidP="00D06916">
      <w:pPr>
        <w:pStyle w:val="ConsPlusNormal"/>
        <w:spacing w:before="240"/>
        <w:ind w:firstLine="540"/>
        <w:jc w:val="both"/>
      </w:pPr>
      <w:r>
        <w:t>74.1.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слепых обучающихся с легкой умственной отсталостью к продолжению образования на последующем этапе обучения;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слепого обучающегося с легкой умственной отсталостью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4E4C7C" w:rsidRDefault="004E4C7C" w:rsidP="00D06916">
      <w:pPr>
        <w:pStyle w:val="ConsPlusNormal"/>
        <w:spacing w:before="240"/>
        <w:ind w:firstLine="540"/>
        <w:jc w:val="both"/>
      </w:pPr>
      <w:r>
        <w:t>74.1.2. Часть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78"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74.3. Продолжительность урока во 2 - 5 классах - 40 минут, в 1-м классе - 35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79" w:history="1">
        <w:r>
          <w:rPr>
            <w:color w:val="0000FF"/>
          </w:rPr>
          <w:t>нормативами</w:t>
        </w:r>
      </w:hyperlink>
      <w:r>
        <w:t xml:space="preserve"> и Санитарно-эпидемиологическими </w:t>
      </w:r>
      <w:hyperlink r:id="rId180" w:history="1">
        <w:r>
          <w:rPr>
            <w:color w:val="0000FF"/>
          </w:rPr>
          <w:t>требованиями</w:t>
        </w:r>
      </w:hyperlink>
      <w:r>
        <w:t>. Общее время выполнения заданий по всем учебным предметам (вместе с чтением) в 3 классе - до 1,5 часов (90 минут), в 4 и 5 классах - до 2 часов (120 минут).</w:t>
      </w:r>
    </w:p>
    <w:p w:rsidR="004E4C7C" w:rsidRDefault="004E4C7C" w:rsidP="00D06916">
      <w:pPr>
        <w:pStyle w:val="ConsPlusNormal"/>
        <w:spacing w:before="240"/>
        <w:ind w:firstLine="540"/>
        <w:jc w:val="both"/>
      </w:pPr>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81" w:history="1">
        <w:r>
          <w:rPr>
            <w:color w:val="0000FF"/>
          </w:rPr>
          <w:t>пункт 3.4.16</w:t>
        </w:r>
      </w:hyperlink>
      <w:r>
        <w:t xml:space="preserve"> Санитарно-эпидемиологических требований).</w:t>
      </w:r>
    </w:p>
    <w:p w:rsidR="004E4C7C" w:rsidRDefault="004E4C7C" w:rsidP="00D06916">
      <w:pPr>
        <w:pStyle w:val="ConsPlusNormal"/>
        <w:jc w:val="both"/>
      </w:pPr>
    </w:p>
    <w:p w:rsidR="004E4C7C" w:rsidRDefault="004E4C7C" w:rsidP="00D06916">
      <w:pPr>
        <w:pStyle w:val="ConsPlusTitle"/>
        <w:ind w:firstLine="540"/>
        <w:jc w:val="both"/>
        <w:outlineLvl w:val="3"/>
      </w:pPr>
      <w:r>
        <w:t>74.6. Федеральный учебный план ФАОП НОО для слепых обучающихся с легкой умственной отсталостью (интеллектуальными нарушениями) (вариант 3.3).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268"/>
        <w:gridCol w:w="2438"/>
        <w:gridCol w:w="708"/>
        <w:gridCol w:w="708"/>
        <w:gridCol w:w="708"/>
        <w:gridCol w:w="708"/>
        <w:gridCol w:w="708"/>
        <w:gridCol w:w="794"/>
      </w:tblGrid>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p w:rsidR="004E4C7C" w:rsidRDefault="004E4C7C" w:rsidP="00C219BE">
            <w:pPr>
              <w:pStyle w:val="ConsPlusNormal"/>
              <w:jc w:val="right"/>
            </w:pPr>
            <w:r>
              <w:t>Классы</w:t>
            </w:r>
          </w:p>
        </w:tc>
        <w:tc>
          <w:tcPr>
            <w:tcW w:w="433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III</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IV</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V</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Всего</w:t>
            </w:r>
          </w:p>
        </w:tc>
      </w:tr>
      <w:tr w:rsidR="004E4C7C" w:rsidTr="00C219BE">
        <w:tc>
          <w:tcPr>
            <w:tcW w:w="9040"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Чтение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Естествознание</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43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w:t>
            </w:r>
          </w:p>
          <w:p w:rsidR="004E4C7C" w:rsidRDefault="004E4C7C" w:rsidP="00C219BE">
            <w:pPr>
              <w:pStyle w:val="ConsPlusNormal"/>
            </w:pPr>
            <w:r>
              <w:t>искусство</w:t>
            </w:r>
          </w:p>
          <w:p w:rsidR="004E4C7C" w:rsidRDefault="004E4C7C" w:rsidP="00C219BE">
            <w:pPr>
              <w:pStyle w:val="ConsPlusNormal"/>
            </w:pPr>
            <w:r>
              <w:t>(Тифлографика)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26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43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Ручной труд</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9</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Учебная неделя</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34</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169</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недельная нагрузка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113</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Обязательные занятия по программе коррекционной работы</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Коррекционно-развивающие занятия и другие направления внеурочной деятельности</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163</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jc w:val="both"/>
      </w:pPr>
    </w:p>
    <w:p w:rsidR="004E4C7C" w:rsidRDefault="004E4C7C" w:rsidP="00D06916">
      <w:pPr>
        <w:pStyle w:val="ConsPlusTitle"/>
        <w:ind w:firstLine="540"/>
        <w:jc w:val="both"/>
        <w:outlineLvl w:val="2"/>
      </w:pPr>
      <w:r>
        <w:t>75. Федеральный календарный учебный график.</w:t>
      </w:r>
    </w:p>
    <w:p w:rsidR="004E4C7C" w:rsidRDefault="004E4C7C" w:rsidP="00D06916">
      <w:pPr>
        <w:pStyle w:val="ConsPlusNormal"/>
        <w:spacing w:before="240"/>
        <w:ind w:firstLine="540"/>
        <w:jc w:val="both"/>
      </w:pPr>
      <w: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75.2.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1 - 5 классов);</w:t>
      </w:r>
    </w:p>
    <w:p w:rsidR="004E4C7C" w:rsidRDefault="004E4C7C" w:rsidP="00D06916">
      <w:pPr>
        <w:pStyle w:val="ConsPlusNormal"/>
        <w:spacing w:before="240"/>
        <w:ind w:firstLine="540"/>
        <w:jc w:val="both"/>
      </w:pPr>
      <w:r>
        <w:t>дополнительные каникулы - 9 календарных дней (для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4E4C7C" w:rsidRDefault="004E4C7C" w:rsidP="00D06916">
      <w:pPr>
        <w:pStyle w:val="ConsPlusNormal"/>
        <w:spacing w:before="240"/>
        <w:ind w:firstLine="540"/>
        <w:jc w:val="both"/>
      </w:pPr>
      <w:r>
        <w:t xml:space="preserve">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82"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75.5.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XXXV. Целевой раздел ФАРП НОО для слепых обучающихся</w:t>
      </w:r>
    </w:p>
    <w:p w:rsidR="004E4C7C" w:rsidRDefault="004E4C7C" w:rsidP="00D06916">
      <w:pPr>
        <w:pStyle w:val="ConsPlusTitle"/>
        <w:jc w:val="center"/>
      </w:pPr>
      <w:r>
        <w:t>с умеренной, тяжелой и глубокой умственной отсталостью</w:t>
      </w:r>
    </w:p>
    <w:p w:rsidR="004E4C7C" w:rsidRDefault="004E4C7C" w:rsidP="00D06916">
      <w:pPr>
        <w:pStyle w:val="ConsPlusTitle"/>
        <w:jc w:val="center"/>
      </w:pPr>
      <w:r>
        <w:t>(интеллектуальными нарушениями) и ТМНР (вариант 3.4)</w:t>
      </w:r>
    </w:p>
    <w:p w:rsidR="004E4C7C" w:rsidRDefault="004E4C7C" w:rsidP="00D06916">
      <w:pPr>
        <w:pStyle w:val="ConsPlusNormal"/>
        <w:jc w:val="both"/>
      </w:pPr>
    </w:p>
    <w:p w:rsidR="004E4C7C" w:rsidRDefault="004E4C7C" w:rsidP="00D06916">
      <w:pPr>
        <w:pStyle w:val="ConsPlusTitle"/>
        <w:ind w:firstLine="540"/>
        <w:jc w:val="both"/>
        <w:outlineLvl w:val="2"/>
      </w:pPr>
      <w:r>
        <w:t>76. Пояснительная записка.</w:t>
      </w:r>
    </w:p>
    <w:p w:rsidR="004E4C7C" w:rsidRDefault="004E4C7C" w:rsidP="00D06916">
      <w:pPr>
        <w:pStyle w:val="ConsPlusNormal"/>
        <w:spacing w:before="240"/>
        <w:ind w:firstLine="540"/>
        <w:jc w:val="both"/>
      </w:pPr>
      <w:r>
        <w:t xml:space="preserve">76.1. Целью реализации АООП НОО варианта 3.4 является создание условий выполнения требований </w:t>
      </w:r>
      <w:hyperlink r:id="rId183" w:history="1">
        <w:r>
          <w:rPr>
            <w:color w:val="0000FF"/>
          </w:rPr>
          <w:t>ФГОС</w:t>
        </w:r>
      </w:hyperlink>
      <w:r>
        <w:t xml:space="preserve">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p>
    <w:p w:rsidR="004E4C7C" w:rsidRDefault="004E4C7C" w:rsidP="00D06916">
      <w:pPr>
        <w:pStyle w:val="ConsPlusNormal"/>
        <w:spacing w:before="240"/>
        <w:ind w:firstLine="540"/>
        <w:jc w:val="both"/>
      </w:pPr>
      <w: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4E4C7C" w:rsidRDefault="004E4C7C" w:rsidP="00D06916">
      <w:pPr>
        <w:pStyle w:val="ConsPlusNormal"/>
        <w:spacing w:before="240"/>
        <w:ind w:firstLine="540"/>
        <w:jc w:val="both"/>
      </w:pPr>
      <w: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4E4C7C" w:rsidRDefault="004E4C7C" w:rsidP="00D06916">
      <w:pPr>
        <w:pStyle w:val="ConsPlusNormal"/>
        <w:spacing w:before="240"/>
        <w:ind w:firstLine="540"/>
        <w:jc w:val="both"/>
      </w:pPr>
      <w: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4E4C7C" w:rsidRDefault="004E4C7C" w:rsidP="00D06916">
      <w:pPr>
        <w:pStyle w:val="ConsPlusNormal"/>
        <w:spacing w:before="240"/>
        <w:ind w:firstLine="540"/>
        <w:jc w:val="both"/>
      </w:pPr>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4E4C7C" w:rsidRDefault="004E4C7C" w:rsidP="00D06916">
      <w:pPr>
        <w:pStyle w:val="ConsPlusNormal"/>
        <w:spacing w:before="240"/>
        <w:ind w:firstLine="540"/>
        <w:jc w:val="both"/>
      </w:pPr>
      <w: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4E4C7C" w:rsidRDefault="004E4C7C" w:rsidP="00D06916">
      <w:pPr>
        <w:pStyle w:val="ConsPlusNormal"/>
        <w:spacing w:before="240"/>
        <w:ind w:firstLine="540"/>
        <w:jc w:val="both"/>
      </w:pPr>
      <w:r>
        <w:t>выявление и развитие способностей обучающегося через систему мероприятий внеурочной деятельности.</w:t>
      </w:r>
    </w:p>
    <w:p w:rsidR="004E4C7C" w:rsidRDefault="004E4C7C" w:rsidP="00D06916">
      <w:pPr>
        <w:pStyle w:val="ConsPlusNormal"/>
        <w:spacing w:before="240"/>
        <w:ind w:firstLine="540"/>
        <w:jc w:val="both"/>
      </w:pPr>
      <w:r>
        <w:t xml:space="preserve">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w:t>
      </w:r>
      <w:hyperlink w:anchor="Par33" w:tooltip="I. Общие положения" w:history="1">
        <w:r>
          <w:rPr>
            <w:color w:val="0000FF"/>
          </w:rPr>
          <w:t>разделе I</w:t>
        </w:r>
      </w:hyperlink>
      <w:r>
        <w:t xml:space="preserve"> Общие положения.</w:t>
      </w:r>
    </w:p>
    <w:p w:rsidR="004E4C7C" w:rsidRDefault="004E4C7C" w:rsidP="00D06916">
      <w:pPr>
        <w:pStyle w:val="ConsPlusNormal"/>
        <w:jc w:val="both"/>
      </w:pPr>
    </w:p>
    <w:p w:rsidR="004E4C7C" w:rsidRDefault="004E4C7C" w:rsidP="00D06916">
      <w:pPr>
        <w:pStyle w:val="ConsPlusTitle"/>
        <w:ind w:firstLine="540"/>
        <w:jc w:val="both"/>
        <w:outlineLvl w:val="3"/>
      </w:pPr>
      <w:r>
        <w:t>76.4. Общая характеристика.</w:t>
      </w:r>
    </w:p>
    <w:p w:rsidR="004E4C7C" w:rsidRDefault="004E4C7C" w:rsidP="00D06916">
      <w:pPr>
        <w:pStyle w:val="ConsPlusNormal"/>
        <w:spacing w:before="240"/>
        <w:ind w:firstLine="540"/>
        <w:jc w:val="both"/>
      </w:pPr>
      <w: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4E4C7C" w:rsidRDefault="004E4C7C" w:rsidP="00D06916">
      <w:pPr>
        <w:pStyle w:val="ConsPlusNormal"/>
        <w:spacing w:before="240"/>
        <w:ind w:firstLine="540"/>
        <w:jc w:val="both"/>
      </w:pPr>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4E4C7C" w:rsidRDefault="004E4C7C" w:rsidP="00D06916">
      <w:pPr>
        <w:pStyle w:val="ConsPlusNormal"/>
        <w:spacing w:before="240"/>
        <w:ind w:firstLine="540"/>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4E4C7C" w:rsidRDefault="004E4C7C" w:rsidP="00D06916">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4E4C7C" w:rsidRDefault="004E4C7C" w:rsidP="00D06916">
      <w:pPr>
        <w:pStyle w:val="ConsPlusNormal"/>
        <w:spacing w:before="240"/>
        <w:ind w:firstLine="540"/>
        <w:jc w:val="both"/>
      </w:pPr>
      <w:r>
        <w:t>Обязательным является использование, с учетом медицинских показаний:</w:t>
      </w:r>
    </w:p>
    <w:p w:rsidR="004E4C7C" w:rsidRDefault="004E4C7C" w:rsidP="00D06916">
      <w:pPr>
        <w:pStyle w:val="ConsPlusNormal"/>
        <w:spacing w:before="240"/>
        <w:ind w:firstLine="540"/>
        <w:jc w:val="both"/>
      </w:pPr>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4E4C7C" w:rsidRDefault="004E4C7C" w:rsidP="00D06916">
      <w:pPr>
        <w:pStyle w:val="ConsPlusNormal"/>
        <w:spacing w:before="240"/>
        <w:ind w:firstLine="540"/>
        <w:jc w:val="both"/>
      </w:pPr>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4E4C7C" w:rsidRDefault="004E4C7C" w:rsidP="00D06916">
      <w:pPr>
        <w:pStyle w:val="ConsPlusNormal"/>
        <w:spacing w:before="240"/>
        <w:ind w:firstLine="540"/>
        <w:jc w:val="both"/>
      </w:pPr>
      <w:r>
        <w:t>в речь (посредством использования программ невизуального доступа к информации, синтезаторов речи и читающих устройств).</w:t>
      </w:r>
    </w:p>
    <w:p w:rsidR="004E4C7C" w:rsidRDefault="004E4C7C" w:rsidP="00D06916">
      <w:pPr>
        <w:pStyle w:val="ConsPlusNormal"/>
        <w:spacing w:before="240"/>
        <w:ind w:firstLine="540"/>
        <w:jc w:val="both"/>
      </w:pPr>
      <w:r>
        <w:t>В случае наличия у слепых обучающихся глухоты используются средства контактной тактилологии.</w:t>
      </w:r>
    </w:p>
    <w:p w:rsidR="004E4C7C" w:rsidRDefault="004E4C7C" w:rsidP="00D06916">
      <w:pPr>
        <w:pStyle w:val="ConsPlusNormal"/>
        <w:spacing w:before="240"/>
        <w:ind w:firstLine="540"/>
        <w:jc w:val="both"/>
      </w:pPr>
      <w:r>
        <w:t>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4E4C7C" w:rsidRDefault="004E4C7C" w:rsidP="00D06916">
      <w:pPr>
        <w:pStyle w:val="ConsPlusNormal"/>
        <w:spacing w:before="240"/>
        <w:ind w:firstLine="540"/>
        <w:jc w:val="both"/>
      </w:pPr>
      <w:r>
        <w:t>Достижения планируемых результатов освоения адаптированной программы начального общего образования определяются по завершении обучения по СИПР.</w:t>
      </w:r>
    </w:p>
    <w:p w:rsidR="004E4C7C" w:rsidRDefault="004E4C7C" w:rsidP="00D06916">
      <w:pPr>
        <w:pStyle w:val="ConsPlusNormal"/>
        <w:spacing w:before="240"/>
        <w:ind w:firstLine="540"/>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4E4C7C" w:rsidRDefault="004E4C7C" w:rsidP="00D06916">
      <w:pPr>
        <w:pStyle w:val="ConsPlusNormal"/>
        <w:spacing w:before="240"/>
        <w:ind w:firstLine="540"/>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4E4C7C" w:rsidRDefault="004E4C7C" w:rsidP="00D06916">
      <w:pPr>
        <w:pStyle w:val="ConsPlusNormal"/>
        <w:spacing w:before="240"/>
        <w:ind w:firstLine="540"/>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E4C7C" w:rsidRDefault="004E4C7C" w:rsidP="00D06916">
      <w:pPr>
        <w:pStyle w:val="ConsPlusNormal"/>
        <w:spacing w:before="240"/>
        <w:ind w:firstLine="540"/>
        <w:jc w:val="both"/>
      </w:pPr>
      <w: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4E4C7C" w:rsidRDefault="004E4C7C" w:rsidP="00D06916">
      <w:pPr>
        <w:pStyle w:val="ConsPlusNormal"/>
        <w:jc w:val="both"/>
      </w:pPr>
    </w:p>
    <w:p w:rsidR="004E4C7C" w:rsidRDefault="004E4C7C" w:rsidP="00D06916">
      <w:pPr>
        <w:pStyle w:val="ConsPlusTitle"/>
        <w:ind w:firstLine="540"/>
        <w:jc w:val="both"/>
        <w:outlineLvl w:val="3"/>
      </w:pPr>
      <w: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4E4C7C" w:rsidRDefault="004E4C7C" w:rsidP="00D06916">
      <w:pPr>
        <w:pStyle w:val="ConsPlusNormal"/>
        <w:spacing w:before="240"/>
        <w:ind w:firstLine="540"/>
        <w:jc w:val="both"/>
      </w:pPr>
      <w: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4E4C7C" w:rsidRDefault="004E4C7C" w:rsidP="00D06916">
      <w:pPr>
        <w:pStyle w:val="ConsPlusNormal"/>
        <w:spacing w:before="240"/>
        <w:ind w:firstLine="540"/>
        <w:jc w:val="both"/>
      </w:pPr>
      <w: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4E4C7C" w:rsidRDefault="004E4C7C" w:rsidP="00D06916">
      <w:pPr>
        <w:pStyle w:val="ConsPlusNormal"/>
        <w:spacing w:before="240"/>
        <w:ind w:firstLine="540"/>
        <w:jc w:val="both"/>
      </w:pPr>
      <w: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4E4C7C" w:rsidRDefault="004E4C7C" w:rsidP="00D06916">
      <w:pPr>
        <w:pStyle w:val="ConsPlusNormal"/>
        <w:spacing w:before="240"/>
        <w:ind w:firstLine="540"/>
        <w:jc w:val="both"/>
      </w:pPr>
      <w: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4E4C7C" w:rsidRDefault="004E4C7C" w:rsidP="00D06916">
      <w:pPr>
        <w:pStyle w:val="ConsPlusNormal"/>
        <w:spacing w:before="240"/>
        <w:ind w:firstLine="540"/>
        <w:jc w:val="both"/>
      </w:pPr>
      <w: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w:t>
      </w:r>
    </w:p>
    <w:p w:rsidR="004E4C7C" w:rsidRDefault="004E4C7C" w:rsidP="00D06916">
      <w:pPr>
        <w:pStyle w:val="ConsPlusNormal"/>
        <w:spacing w:before="240"/>
        <w:ind w:firstLine="540"/>
        <w:jc w:val="both"/>
      </w:pPr>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4E4C7C" w:rsidRDefault="004E4C7C" w:rsidP="00D06916">
      <w:pPr>
        <w:pStyle w:val="ConsPlusNormal"/>
        <w:spacing w:before="240"/>
        <w:ind w:firstLine="540"/>
        <w:jc w:val="both"/>
      </w:pPr>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4E4C7C" w:rsidRDefault="004E4C7C" w:rsidP="00D06916">
      <w:pPr>
        <w:pStyle w:val="ConsPlusNormal"/>
        <w:spacing w:before="240"/>
        <w:ind w:firstLine="540"/>
        <w:jc w:val="both"/>
      </w:pPr>
      <w: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4E4C7C" w:rsidRDefault="004E4C7C" w:rsidP="00D06916">
      <w:pPr>
        <w:pStyle w:val="ConsPlusNormal"/>
        <w:spacing w:before="240"/>
        <w:ind w:firstLine="540"/>
        <w:jc w:val="both"/>
      </w:pPr>
      <w:r>
        <w:t>Серьезные нарушения психомоторики затрудняют развитие простых форм деятельности (например, навыков самообслуживания).</w:t>
      </w:r>
    </w:p>
    <w:p w:rsidR="004E4C7C" w:rsidRDefault="004E4C7C" w:rsidP="00D06916">
      <w:pPr>
        <w:pStyle w:val="ConsPlusNormal"/>
        <w:spacing w:before="240"/>
        <w:ind w:firstLine="540"/>
        <w:jc w:val="both"/>
      </w:pPr>
      <w: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4E4C7C" w:rsidRDefault="004E4C7C" w:rsidP="00D06916">
      <w:pPr>
        <w:pStyle w:val="ConsPlusNormal"/>
        <w:spacing w:before="240"/>
        <w:ind w:firstLine="540"/>
        <w:jc w:val="both"/>
      </w:pPr>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4E4C7C" w:rsidRDefault="004E4C7C" w:rsidP="00D06916">
      <w:pPr>
        <w:pStyle w:val="ConsPlusNormal"/>
        <w:spacing w:before="240"/>
        <w:ind w:firstLine="540"/>
        <w:jc w:val="both"/>
      </w:pPr>
      <w: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4E4C7C" w:rsidRDefault="004E4C7C" w:rsidP="00D06916">
      <w:pPr>
        <w:pStyle w:val="ConsPlusNormal"/>
        <w:spacing w:before="240"/>
        <w:ind w:firstLine="540"/>
        <w:jc w:val="both"/>
      </w:pPr>
      <w: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4E4C7C" w:rsidRDefault="004E4C7C" w:rsidP="00D06916">
      <w:pPr>
        <w:pStyle w:val="ConsPlusNormal"/>
        <w:spacing w:before="240"/>
        <w:ind w:firstLine="540"/>
        <w:jc w:val="both"/>
      </w:pPr>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4E4C7C" w:rsidRDefault="004E4C7C" w:rsidP="00D06916">
      <w:pPr>
        <w:pStyle w:val="ConsPlusNormal"/>
        <w:spacing w:before="240"/>
        <w:ind w:firstLine="540"/>
        <w:jc w:val="both"/>
      </w:pPr>
      <w:r>
        <w:t>На развитие слепых обучающихся данной группы серьезное влияние оказывает состояние зрительных функций.</w:t>
      </w:r>
    </w:p>
    <w:p w:rsidR="004E4C7C" w:rsidRDefault="004E4C7C" w:rsidP="00D06916">
      <w:pPr>
        <w:pStyle w:val="ConsPlusNormal"/>
        <w:spacing w:before="240"/>
        <w:ind w:firstLine="540"/>
        <w:jc w:val="both"/>
      </w:pPr>
      <w: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4E4C7C" w:rsidRDefault="004E4C7C" w:rsidP="00D06916">
      <w:pPr>
        <w:pStyle w:val="ConsPlusNormal"/>
        <w:spacing w:before="240"/>
        <w:ind w:firstLine="540"/>
        <w:jc w:val="both"/>
      </w:pPr>
      <w: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p>
    <w:p w:rsidR="004E4C7C" w:rsidRDefault="004E4C7C" w:rsidP="00D06916">
      <w:pPr>
        <w:pStyle w:val="ConsPlusNormal"/>
        <w:spacing w:before="240"/>
        <w:ind w:firstLine="540"/>
        <w:jc w:val="both"/>
      </w:pPr>
      <w:r>
        <w:t>Данной группе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4E4C7C" w:rsidRDefault="004E4C7C" w:rsidP="00D06916">
      <w:pPr>
        <w:pStyle w:val="ConsPlusNormal"/>
        <w:spacing w:before="240"/>
        <w:ind w:firstLine="540"/>
        <w:jc w:val="both"/>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4E4C7C" w:rsidRDefault="004E4C7C" w:rsidP="00D06916">
      <w:pPr>
        <w:pStyle w:val="ConsPlusNormal"/>
        <w:spacing w:before="240"/>
        <w:ind w:firstLine="540"/>
        <w:jc w:val="both"/>
      </w:pPr>
      <w: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p>
    <w:p w:rsidR="004E4C7C" w:rsidRDefault="004E4C7C" w:rsidP="00D06916">
      <w:pPr>
        <w:pStyle w:val="ConsPlusNormal"/>
        <w:spacing w:before="240"/>
        <w:ind w:firstLine="540"/>
        <w:jc w:val="both"/>
      </w:pPr>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4E4C7C" w:rsidRDefault="004E4C7C" w:rsidP="00D06916">
      <w:pPr>
        <w:pStyle w:val="ConsPlusNormal"/>
        <w:spacing w:before="240"/>
        <w:ind w:firstLine="540"/>
        <w:jc w:val="both"/>
      </w:pPr>
      <w: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4E4C7C" w:rsidRDefault="004E4C7C" w:rsidP="00D06916">
      <w:pPr>
        <w:pStyle w:val="ConsPlusNormal"/>
        <w:jc w:val="both"/>
      </w:pPr>
    </w:p>
    <w:p w:rsidR="004E4C7C" w:rsidRDefault="004E4C7C" w:rsidP="00D06916">
      <w:pPr>
        <w:pStyle w:val="ConsPlusTitle"/>
        <w:ind w:firstLine="540"/>
        <w:jc w:val="both"/>
        <w:outlineLvl w:val="3"/>
      </w:pPr>
      <w:r>
        <w:t>76.6. Особые образовательные потребности 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4E4C7C" w:rsidRDefault="004E4C7C" w:rsidP="00D06916">
      <w:pPr>
        <w:pStyle w:val="ConsPlusNormal"/>
        <w:spacing w:before="240"/>
        <w:ind w:firstLine="540"/>
        <w:jc w:val="both"/>
      </w:pPr>
      <w: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4E4C7C" w:rsidRDefault="004E4C7C" w:rsidP="00D06916">
      <w:pPr>
        <w:pStyle w:val="ConsPlusNormal"/>
        <w:spacing w:before="240"/>
        <w:ind w:firstLine="540"/>
        <w:jc w:val="both"/>
      </w:pPr>
      <w: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4E4C7C" w:rsidRDefault="004E4C7C" w:rsidP="00D06916">
      <w:pPr>
        <w:pStyle w:val="ConsPlusNormal"/>
        <w:spacing w:before="240"/>
        <w:ind w:firstLine="540"/>
        <w:jc w:val="both"/>
      </w:pPr>
      <w: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4E4C7C" w:rsidRDefault="004E4C7C" w:rsidP="00D06916">
      <w:pPr>
        <w:pStyle w:val="ConsPlusNormal"/>
        <w:spacing w:before="240"/>
        <w:ind w:firstLine="540"/>
        <w:jc w:val="both"/>
      </w:pPr>
      <w: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4E4C7C" w:rsidRDefault="004E4C7C" w:rsidP="00D06916">
      <w:pPr>
        <w:pStyle w:val="ConsPlusNormal"/>
        <w:spacing w:before="240"/>
        <w:ind w:firstLine="540"/>
        <w:jc w:val="both"/>
      </w:pPr>
      <w:r>
        <w:t>5) обучение использованию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4E4C7C" w:rsidRDefault="004E4C7C" w:rsidP="00D06916">
      <w:pPr>
        <w:pStyle w:val="ConsPlusNormal"/>
        <w:spacing w:before="240"/>
        <w:ind w:firstLine="540"/>
        <w:jc w:val="both"/>
      </w:pPr>
      <w: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 возраста утраты зрения и времени жизнедеятельности в условиях слепоты, режима тактильных и физических нагрузок;</w:t>
      </w:r>
    </w:p>
    <w:p w:rsidR="004E4C7C" w:rsidRDefault="004E4C7C" w:rsidP="00D06916">
      <w:pPr>
        <w:pStyle w:val="ConsPlusNormal"/>
        <w:spacing w:before="240"/>
        <w:ind w:firstLine="540"/>
        <w:jc w:val="both"/>
      </w:pPr>
      <w: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4E4C7C" w:rsidRDefault="004E4C7C" w:rsidP="00D06916">
      <w:pPr>
        <w:pStyle w:val="ConsPlusNormal"/>
        <w:spacing w:before="240"/>
        <w:ind w:firstLine="540"/>
        <w:jc w:val="both"/>
      </w:pPr>
      <w: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приемы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сферы, речевой деятельности; коррекции нарушений в двигательной сфере;</w:t>
      </w:r>
    </w:p>
    <w:p w:rsidR="004E4C7C" w:rsidRDefault="004E4C7C" w:rsidP="00D06916">
      <w:pPr>
        <w:pStyle w:val="ConsPlusNormal"/>
        <w:spacing w:before="240"/>
        <w:ind w:firstLine="540"/>
        <w:jc w:val="both"/>
      </w:pPr>
      <w:r>
        <w:t>9) нивелирование негативных и поведенческих проявлений и профилактика их возникновения;</w:t>
      </w:r>
    </w:p>
    <w:p w:rsidR="004E4C7C" w:rsidRDefault="004E4C7C" w:rsidP="00D06916">
      <w:pPr>
        <w:pStyle w:val="ConsPlusNormal"/>
        <w:spacing w:before="240"/>
        <w:ind w:firstLine="540"/>
        <w:jc w:val="both"/>
      </w:pPr>
      <w:r>
        <w:t>10) целенаправленное формирование предпосылок учебной деятельности, базовых учебных действий.</w:t>
      </w:r>
    </w:p>
    <w:p w:rsidR="004E4C7C" w:rsidRDefault="004E4C7C" w:rsidP="00D06916">
      <w:pPr>
        <w:pStyle w:val="ConsPlusNormal"/>
        <w:spacing w:before="240"/>
        <w:ind w:firstLine="540"/>
        <w:jc w:val="both"/>
      </w:pPr>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4E4C7C" w:rsidRDefault="004E4C7C" w:rsidP="00D06916">
      <w:pPr>
        <w:pStyle w:val="ConsPlusNormal"/>
        <w:spacing w:before="240"/>
        <w:ind w:firstLine="540"/>
        <w:jc w:val="both"/>
      </w:pPr>
      <w: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4E4C7C" w:rsidRDefault="004E4C7C" w:rsidP="00D06916">
      <w:pPr>
        <w:pStyle w:val="ConsPlusNormal"/>
        <w:spacing w:before="240"/>
        <w:ind w:firstLine="540"/>
        <w:jc w:val="both"/>
      </w:pPr>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p>
    <w:p w:rsidR="004E4C7C" w:rsidRDefault="004E4C7C" w:rsidP="00D06916">
      <w:pPr>
        <w:pStyle w:val="ConsPlusNormal"/>
        <w:spacing w:before="240"/>
        <w:ind w:firstLine="540"/>
        <w:jc w:val="both"/>
      </w:pPr>
      <w: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p>
    <w:p w:rsidR="004E4C7C" w:rsidRDefault="004E4C7C" w:rsidP="00D06916">
      <w:pPr>
        <w:pStyle w:val="ConsPlusNormal"/>
        <w:spacing w:before="240"/>
        <w:ind w:firstLine="540"/>
        <w:jc w:val="both"/>
      </w:pPr>
      <w:r>
        <w:t>Разработка СИПР базируется на следующих положениях:</w:t>
      </w:r>
    </w:p>
    <w:p w:rsidR="004E4C7C" w:rsidRDefault="004E4C7C" w:rsidP="00D06916">
      <w:pPr>
        <w:pStyle w:val="ConsPlusNormal"/>
        <w:spacing w:before="240"/>
        <w:ind w:firstLine="540"/>
        <w:jc w:val="both"/>
      </w:pPr>
      <w:r>
        <w:t>1) учет типологических и индивидуальных особенностей развития обучающихся; особых образовательных потребностей;</w:t>
      </w:r>
    </w:p>
    <w:p w:rsidR="004E4C7C" w:rsidRDefault="004E4C7C" w:rsidP="00D06916">
      <w:pPr>
        <w:pStyle w:val="ConsPlusNormal"/>
        <w:spacing w:before="240"/>
        <w:ind w:firstLine="540"/>
        <w:jc w:val="both"/>
      </w:pPr>
      <w:r>
        <w:t>2) обеспечение образования вне зависимости от тяжести нарушений развития, вида образовательной организации;</w:t>
      </w:r>
    </w:p>
    <w:p w:rsidR="004E4C7C" w:rsidRDefault="004E4C7C" w:rsidP="00D06916">
      <w:pPr>
        <w:pStyle w:val="ConsPlusNormal"/>
        <w:spacing w:before="240"/>
        <w:ind w:firstLine="540"/>
        <w:jc w:val="both"/>
      </w:pPr>
      <w:r>
        <w:t>3) создание образовательной среды в соответствии с возможностями и потребностями обучающихся;</w:t>
      </w:r>
    </w:p>
    <w:p w:rsidR="004E4C7C" w:rsidRDefault="004E4C7C" w:rsidP="00D06916">
      <w:pPr>
        <w:pStyle w:val="ConsPlusNormal"/>
        <w:spacing w:before="240"/>
        <w:ind w:firstLine="540"/>
        <w:jc w:val="both"/>
      </w:pPr>
      <w:r>
        <w:t>4) введение в содержание обучения специальных разделов, не присутствующих в АООП НОО для слепых обучающихся (варианты 3.2, 3.3);</w:t>
      </w:r>
    </w:p>
    <w:p w:rsidR="004E4C7C" w:rsidRDefault="004E4C7C" w:rsidP="00D06916">
      <w:pPr>
        <w:pStyle w:val="ConsPlusNormal"/>
        <w:spacing w:before="240"/>
        <w:ind w:firstLine="540"/>
        <w:jc w:val="both"/>
      </w:pPr>
      <w:r>
        <w:t>5) необходимость использование специальных методов, приемов и средств обучения, обеспечивающих реализацию "обходных путей" обучения;</w:t>
      </w:r>
    </w:p>
    <w:p w:rsidR="004E4C7C" w:rsidRDefault="004E4C7C" w:rsidP="00D06916">
      <w:pPr>
        <w:pStyle w:val="ConsPlusNormal"/>
        <w:spacing w:before="240"/>
        <w:ind w:firstLine="540"/>
        <w:jc w:val="both"/>
      </w:pPr>
      <w: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4E4C7C" w:rsidRDefault="004E4C7C" w:rsidP="00D06916">
      <w:pPr>
        <w:pStyle w:val="ConsPlusNormal"/>
        <w:spacing w:before="240"/>
        <w:ind w:firstLine="540"/>
        <w:jc w:val="both"/>
      </w:pPr>
      <w: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4E4C7C" w:rsidRDefault="004E4C7C" w:rsidP="00D06916">
      <w:pPr>
        <w:pStyle w:val="ConsPlusNormal"/>
        <w:spacing w:before="240"/>
        <w:ind w:firstLine="540"/>
        <w:jc w:val="both"/>
      </w:pPr>
      <w: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4E4C7C" w:rsidRDefault="004E4C7C" w:rsidP="00D06916">
      <w:pPr>
        <w:pStyle w:val="ConsPlusNormal"/>
        <w:spacing w:before="240"/>
        <w:ind w:firstLine="540"/>
        <w:jc w:val="both"/>
      </w:pPr>
      <w:r>
        <w:t>9) учет потенциальных возможностей обучающихся и "зоны ближайшего развития";</w:t>
      </w:r>
    </w:p>
    <w:p w:rsidR="004E4C7C" w:rsidRDefault="004E4C7C" w:rsidP="00D06916">
      <w:pPr>
        <w:pStyle w:val="ConsPlusNormal"/>
        <w:spacing w:before="240"/>
        <w:ind w:firstLine="540"/>
        <w:jc w:val="both"/>
      </w:pPr>
      <w:r>
        <w:t>10) использование сетевых форм взаимодействия специалистов общего и специального образования;</w:t>
      </w:r>
    </w:p>
    <w:p w:rsidR="004E4C7C" w:rsidRDefault="004E4C7C" w:rsidP="00D06916">
      <w:pPr>
        <w:pStyle w:val="ConsPlusNormal"/>
        <w:spacing w:before="240"/>
        <w:ind w:firstLine="540"/>
        <w:jc w:val="both"/>
      </w:pPr>
      <w:r>
        <w:t>11) включение родителей (законных представителей) как участников образовательного процесса.</w:t>
      </w:r>
    </w:p>
    <w:p w:rsidR="004E4C7C" w:rsidRDefault="004E4C7C" w:rsidP="00D06916">
      <w:pPr>
        <w:pStyle w:val="ConsPlusNormal"/>
        <w:spacing w:before="240"/>
        <w:ind w:firstLine="540"/>
        <w:jc w:val="both"/>
      </w:pPr>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4E4C7C" w:rsidRDefault="004E4C7C" w:rsidP="00D06916">
      <w:pPr>
        <w:pStyle w:val="ConsPlusNormal"/>
        <w:spacing w:before="240"/>
        <w:ind w:firstLine="540"/>
        <w:jc w:val="both"/>
      </w:pPr>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4E4C7C" w:rsidRDefault="004E4C7C" w:rsidP="00D06916">
      <w:pPr>
        <w:pStyle w:val="ConsPlusNormal"/>
        <w:spacing w:before="240"/>
        <w:ind w:firstLine="540"/>
        <w:jc w:val="both"/>
      </w:pPr>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 &lt;5&gt;, а также на условиях обучения на дому.</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&lt;5&gt; </w:t>
      </w:r>
      <w:hyperlink r:id="rId184" w:history="1">
        <w:r>
          <w:rPr>
            <w:color w:val="0000FF"/>
          </w:rPr>
          <w:t>Часть 4 статьи 79</w:t>
        </w:r>
      </w:hyperlink>
      <w:r>
        <w:t xml:space="preserve"> Федерального закона от 29 декабря 2012 г. N 273-ФЗ "Об образовании в Российской Федерации" N 273-ФЗ (Собрание законодательства Российской Федерации, 2012, N 53, ст. 7598).</w:t>
      </w:r>
    </w:p>
    <w:p w:rsidR="004E4C7C" w:rsidRDefault="004E4C7C" w:rsidP="00D06916">
      <w:pPr>
        <w:pStyle w:val="ConsPlusNormal"/>
        <w:jc w:val="both"/>
      </w:pPr>
    </w:p>
    <w:p w:rsidR="004E4C7C" w:rsidRDefault="004E4C7C" w:rsidP="00D06916">
      <w:pPr>
        <w:pStyle w:val="ConsPlusNormal"/>
        <w:ind w:firstLine="540"/>
        <w:jc w:val="both"/>
      </w:pPr>
      <w: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4E4C7C" w:rsidRDefault="004E4C7C" w:rsidP="00D06916">
      <w:pPr>
        <w:pStyle w:val="ConsPlusNormal"/>
        <w:spacing w:before="240"/>
        <w:ind w:firstLine="540"/>
        <w:jc w:val="both"/>
      </w:pPr>
      <w: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 &lt;6&gt;.</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&lt;6&gt; </w:t>
      </w:r>
      <w:hyperlink r:id="rId185" w:history="1">
        <w:r>
          <w:rPr>
            <w:color w:val="0000FF"/>
          </w:rPr>
          <w:t>Статья 15</w:t>
        </w:r>
      </w:hyperlink>
      <w:r>
        <w:t xml:space="preserve"> Федерального закона Российской Федерации "Об образовании в Российской Федерации" N 273-ФЗ (Собрание законодательства Российской Федерации, 2012, N 53, ст. 7598; 2019, N 49, ст. 6962).</w:t>
      </w:r>
    </w:p>
    <w:p w:rsidR="004E4C7C" w:rsidRDefault="004E4C7C" w:rsidP="00D06916">
      <w:pPr>
        <w:pStyle w:val="ConsPlusNormal"/>
        <w:jc w:val="both"/>
      </w:pPr>
    </w:p>
    <w:p w:rsidR="004E4C7C" w:rsidRDefault="004E4C7C" w:rsidP="00D06916">
      <w:pPr>
        <w:pStyle w:val="ConsPlusNormal"/>
        <w:ind w:firstLine="540"/>
        <w:jc w:val="both"/>
      </w:pPr>
      <w: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4E4C7C" w:rsidRDefault="004E4C7C" w:rsidP="00D06916">
      <w:pPr>
        <w:pStyle w:val="ConsPlusNormal"/>
        <w:spacing w:before="240"/>
        <w:ind w:firstLine="540"/>
        <w:jc w:val="both"/>
      </w:pPr>
      <w:r>
        <w:t>Структура СИПР:</w:t>
      </w:r>
    </w:p>
    <w:p w:rsidR="004E4C7C" w:rsidRDefault="004E4C7C" w:rsidP="00D06916">
      <w:pPr>
        <w:pStyle w:val="ConsPlusNormal"/>
        <w:spacing w:before="240"/>
        <w:ind w:firstLine="540"/>
        <w:jc w:val="both"/>
      </w:pPr>
      <w:r>
        <w:t>1. Общие сведения содержат:</w:t>
      </w:r>
    </w:p>
    <w:p w:rsidR="004E4C7C" w:rsidRDefault="004E4C7C" w:rsidP="00D06916">
      <w:pPr>
        <w:pStyle w:val="ConsPlusNormal"/>
        <w:spacing w:before="240"/>
        <w:ind w:firstLine="540"/>
        <w:jc w:val="both"/>
      </w:pPr>
      <w:r>
        <w:t>а) персональные данные об обучающемся и его родителях;</w:t>
      </w:r>
    </w:p>
    <w:p w:rsidR="004E4C7C" w:rsidRDefault="004E4C7C" w:rsidP="00D06916">
      <w:pPr>
        <w:pStyle w:val="ConsPlusNormal"/>
        <w:spacing w:before="240"/>
        <w:ind w:firstLine="540"/>
        <w:jc w:val="both"/>
      </w:pPr>
      <w:r>
        <w:t>б) характеристику семейных условий (бытовые условия, отношение членов семьи к образованию обучающегося;</w:t>
      </w:r>
    </w:p>
    <w:p w:rsidR="004E4C7C" w:rsidRDefault="004E4C7C" w:rsidP="00D06916">
      <w:pPr>
        <w:pStyle w:val="ConsPlusNormal"/>
        <w:spacing w:before="240"/>
        <w:ind w:firstLine="540"/>
        <w:jc w:val="both"/>
      </w:pPr>
      <w:r>
        <w:t>в) заключение ПМПК и другие медицинские документы.</w:t>
      </w:r>
    </w:p>
    <w:p w:rsidR="004E4C7C" w:rsidRDefault="004E4C7C" w:rsidP="00D06916">
      <w:pPr>
        <w:pStyle w:val="ConsPlusNormal"/>
        <w:spacing w:before="240"/>
        <w:ind w:firstLine="540"/>
        <w:jc w:val="both"/>
      </w:pPr>
      <w: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4E4C7C" w:rsidRDefault="004E4C7C" w:rsidP="00D06916">
      <w:pPr>
        <w:pStyle w:val="ConsPlusNormal"/>
        <w:spacing w:before="240"/>
        <w:ind w:firstLine="540"/>
        <w:jc w:val="both"/>
      </w:pPr>
      <w:r>
        <w:t>Характеристика отражает:</w:t>
      </w:r>
    </w:p>
    <w:p w:rsidR="004E4C7C" w:rsidRDefault="004E4C7C" w:rsidP="00D06916">
      <w:pPr>
        <w:pStyle w:val="ConsPlusNormal"/>
        <w:spacing w:before="240"/>
        <w:ind w:firstLine="540"/>
        <w:jc w:val="both"/>
      </w:pPr>
      <w:r>
        <w:t>данные о физическом здоровье, двигательном и сенсорном развитии обучающегося;</w:t>
      </w:r>
    </w:p>
    <w:p w:rsidR="004E4C7C" w:rsidRDefault="004E4C7C" w:rsidP="00D06916">
      <w:pPr>
        <w:pStyle w:val="ConsPlusNormal"/>
        <w:spacing w:before="240"/>
        <w:ind w:firstLine="540"/>
        <w:jc w:val="both"/>
      </w:pPr>
      <w:r>
        <w:t>особенности проявления познавательных процессов: восприятий, внимания, памяти, мышления;</w:t>
      </w:r>
    </w:p>
    <w:p w:rsidR="004E4C7C" w:rsidRDefault="004E4C7C" w:rsidP="00D06916">
      <w:pPr>
        <w:pStyle w:val="ConsPlusNormal"/>
        <w:spacing w:before="240"/>
        <w:ind w:firstLine="540"/>
        <w:jc w:val="both"/>
      </w:pPr>
      <w:r>
        <w:t>состояние сформированности устной речи и речемыслительных операций;</w:t>
      </w:r>
    </w:p>
    <w:p w:rsidR="004E4C7C" w:rsidRDefault="004E4C7C" w:rsidP="00D06916">
      <w:pPr>
        <w:pStyle w:val="ConsPlusNormal"/>
        <w:spacing w:before="240"/>
        <w:ind w:firstLine="540"/>
        <w:jc w:val="both"/>
      </w:pPr>
      <w: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4E4C7C" w:rsidRDefault="004E4C7C" w:rsidP="00D06916">
      <w:pPr>
        <w:pStyle w:val="ConsPlusNormal"/>
        <w:spacing w:before="240"/>
        <w:ind w:firstLine="540"/>
        <w:jc w:val="both"/>
      </w:pPr>
      <w: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4E4C7C" w:rsidRDefault="004E4C7C" w:rsidP="00D06916">
      <w:pPr>
        <w:pStyle w:val="ConsPlusNormal"/>
        <w:spacing w:before="240"/>
        <w:ind w:firstLine="540"/>
        <w:jc w:val="both"/>
      </w:pPr>
      <w:r>
        <w:t>потребность в уходе и присмотре; необходимый объем помощи со стороны окружающих: полная и (или) частичная, постоянная и (или) эпизодическая;</w:t>
      </w:r>
    </w:p>
    <w:p w:rsidR="004E4C7C" w:rsidRDefault="004E4C7C" w:rsidP="00D06916">
      <w:pPr>
        <w:pStyle w:val="ConsPlusNormal"/>
        <w:spacing w:before="240"/>
        <w:ind w:firstLine="540"/>
        <w:jc w:val="both"/>
      </w:pPr>
      <w: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4E4C7C" w:rsidRDefault="004E4C7C" w:rsidP="00D06916">
      <w:pPr>
        <w:pStyle w:val="ConsPlusNormal"/>
        <w:spacing w:before="240"/>
        <w:ind w:firstLine="540"/>
        <w:jc w:val="both"/>
      </w:pPr>
      <w:r>
        <w:t>3. Условия выполнения программы (количество занятий, занятия в классе и индивидуальные, общий и двигательный режим, средства коммуникации).</w:t>
      </w:r>
    </w:p>
    <w:p w:rsidR="004E4C7C" w:rsidRDefault="004E4C7C" w:rsidP="00D06916">
      <w:pPr>
        <w:pStyle w:val="ConsPlusNormal"/>
        <w:spacing w:before="240"/>
        <w:ind w:firstLine="540"/>
        <w:jc w:val="both"/>
      </w:pPr>
      <w: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4E4C7C" w:rsidRDefault="004E4C7C" w:rsidP="00D06916">
      <w:pPr>
        <w:pStyle w:val="ConsPlusNormal"/>
        <w:spacing w:before="240"/>
        <w:ind w:firstLine="540"/>
        <w:jc w:val="both"/>
      </w:pPr>
      <w: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4E4C7C" w:rsidRDefault="004E4C7C" w:rsidP="00D06916">
      <w:pPr>
        <w:pStyle w:val="ConsPlusNormal"/>
        <w:spacing w:before="240"/>
        <w:ind w:firstLine="540"/>
        <w:jc w:val="both"/>
      </w:pPr>
      <w: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4E4C7C" w:rsidRDefault="004E4C7C" w:rsidP="00D06916">
      <w:pPr>
        <w:pStyle w:val="ConsPlusNormal"/>
        <w:spacing w:before="240"/>
        <w:ind w:firstLine="540"/>
        <w:jc w:val="both"/>
      </w:pPr>
      <w:r>
        <w:t>7. Специалисты, участвующие в реализации СИПР.</w:t>
      </w:r>
    </w:p>
    <w:p w:rsidR="004E4C7C" w:rsidRDefault="004E4C7C" w:rsidP="00D06916">
      <w:pPr>
        <w:pStyle w:val="ConsPlusNormal"/>
        <w:spacing w:before="240"/>
        <w:ind w:firstLine="540"/>
        <w:jc w:val="both"/>
      </w:pPr>
      <w:r>
        <w:t>8. Программа сотрудничества специалистов с семьей обучающегося содержит задачи, включающие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4E4C7C" w:rsidRDefault="004E4C7C" w:rsidP="00D06916">
      <w:pPr>
        <w:pStyle w:val="ConsPlusNormal"/>
        <w:spacing w:before="240"/>
        <w:ind w:firstLine="540"/>
        <w:jc w:val="both"/>
      </w:pPr>
      <w: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4E4C7C" w:rsidRDefault="004E4C7C" w:rsidP="00D06916">
      <w:pPr>
        <w:pStyle w:val="ConsPlusNormal"/>
        <w:spacing w:before="240"/>
        <w:ind w:firstLine="540"/>
        <w:jc w:val="both"/>
      </w:pPr>
      <w:r>
        <w:t>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4E4C7C" w:rsidRDefault="004E4C7C" w:rsidP="00D06916">
      <w:pPr>
        <w:pStyle w:val="ConsPlusNormal"/>
        <w:spacing w:before="240"/>
        <w:ind w:firstLine="540"/>
        <w:jc w:val="both"/>
      </w:pPr>
      <w: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4E4C7C" w:rsidRDefault="004E4C7C" w:rsidP="00D06916">
      <w:pPr>
        <w:pStyle w:val="ConsPlusNormal"/>
        <w:jc w:val="both"/>
      </w:pPr>
    </w:p>
    <w:p w:rsidR="004E4C7C" w:rsidRDefault="004E4C7C" w:rsidP="00D06916">
      <w:pPr>
        <w:pStyle w:val="ConsPlusTitle"/>
        <w:ind w:firstLine="540"/>
        <w:jc w:val="both"/>
        <w:outlineLvl w:val="2"/>
      </w:pPr>
      <w: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4E4C7C" w:rsidRDefault="004E4C7C" w:rsidP="00D06916">
      <w:pPr>
        <w:pStyle w:val="ConsPlusNormal"/>
        <w:spacing w:before="240"/>
        <w:ind w:firstLine="540"/>
        <w:jc w:val="both"/>
      </w:pPr>
      <w:r>
        <w:t xml:space="preserve">В соответствии с требованиями </w:t>
      </w:r>
      <w:hyperlink r:id="rId186" w:history="1">
        <w:r>
          <w:rPr>
            <w:color w:val="0000FF"/>
          </w:rPr>
          <w:t>ФГОС</w:t>
        </w:r>
      </w:hyperlink>
      <w:r>
        <w:t xml:space="preserve">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4E4C7C" w:rsidRDefault="004E4C7C" w:rsidP="00D06916">
      <w:pPr>
        <w:pStyle w:val="ConsPlusNormal"/>
        <w:spacing w:before="240"/>
        <w:ind w:firstLine="540"/>
        <w:jc w:val="both"/>
      </w:pPr>
      <w:hyperlink r:id="rId187" w:history="1">
        <w:r>
          <w:rPr>
            <w:color w:val="0000FF"/>
          </w:rPr>
          <w:t>ФГОС</w:t>
        </w:r>
      </w:hyperlink>
      <w:r>
        <w:t xml:space="preserve"> НОО обучающихся с ОВЗ устанавливает требования к:</w:t>
      </w:r>
    </w:p>
    <w:p w:rsidR="004E4C7C" w:rsidRDefault="004E4C7C" w:rsidP="00D06916">
      <w:pPr>
        <w:pStyle w:val="ConsPlusNormal"/>
        <w:spacing w:before="240"/>
        <w:ind w:firstLine="540"/>
        <w:jc w:val="both"/>
      </w:pPr>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4E4C7C" w:rsidRDefault="004E4C7C" w:rsidP="00D06916">
      <w:pPr>
        <w:pStyle w:val="ConsPlusNormal"/>
        <w:spacing w:before="240"/>
        <w:ind w:firstLine="540"/>
        <w:jc w:val="both"/>
      </w:pPr>
      <w: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
    <w:p w:rsidR="004E4C7C" w:rsidRDefault="004E4C7C" w:rsidP="00D06916">
      <w:pPr>
        <w:pStyle w:val="ConsPlusNormal"/>
        <w:spacing w:before="240"/>
        <w:ind w:firstLine="540"/>
        <w:jc w:val="both"/>
      </w:pPr>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4E4C7C" w:rsidRDefault="004E4C7C" w:rsidP="00D06916">
      <w:pPr>
        <w:pStyle w:val="ConsPlusNormal"/>
        <w:spacing w:before="240"/>
        <w:ind w:firstLine="540"/>
        <w:jc w:val="both"/>
      </w:pPr>
      <w: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4E4C7C" w:rsidRDefault="004E4C7C" w:rsidP="00D06916">
      <w:pPr>
        <w:pStyle w:val="ConsPlusNormal"/>
        <w:spacing w:before="240"/>
        <w:ind w:firstLine="540"/>
        <w:jc w:val="both"/>
      </w:pPr>
      <w:r>
        <w:t>В процессе разработки АООП НОО образовательная организация должна учитывать следующее:</w:t>
      </w:r>
    </w:p>
    <w:p w:rsidR="004E4C7C" w:rsidRDefault="004E4C7C" w:rsidP="00D06916">
      <w:pPr>
        <w:pStyle w:val="ConsPlusNormal"/>
        <w:spacing w:before="240"/>
        <w:ind w:firstLine="540"/>
        <w:jc w:val="both"/>
      </w:pPr>
      <w: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4E4C7C" w:rsidRDefault="004E4C7C" w:rsidP="00D06916">
      <w:pPr>
        <w:pStyle w:val="ConsPlusNormal"/>
        <w:spacing w:before="240"/>
        <w:ind w:firstLine="540"/>
        <w:jc w:val="both"/>
      </w:pPr>
      <w: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4E4C7C" w:rsidRDefault="004E4C7C" w:rsidP="00D06916">
      <w:pPr>
        <w:pStyle w:val="ConsPlusNormal"/>
        <w:spacing w:before="240"/>
        <w:ind w:firstLine="540"/>
        <w:jc w:val="both"/>
      </w:pPr>
      <w: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4E4C7C" w:rsidRDefault="004E4C7C" w:rsidP="00D06916">
      <w:pPr>
        <w:pStyle w:val="ConsPlusNormal"/>
        <w:spacing w:before="240"/>
        <w:ind w:firstLine="540"/>
        <w:jc w:val="both"/>
      </w:pPr>
      <w: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4E4C7C" w:rsidRDefault="004E4C7C" w:rsidP="00D06916">
      <w:pPr>
        <w:pStyle w:val="ConsPlusNormal"/>
        <w:spacing w:before="240"/>
        <w:ind w:firstLine="540"/>
        <w:jc w:val="both"/>
      </w:pPr>
      <w: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4E4C7C" w:rsidRDefault="004E4C7C" w:rsidP="00D06916">
      <w:pPr>
        <w:pStyle w:val="ConsPlusNormal"/>
        <w:spacing w:before="240"/>
        <w:ind w:firstLine="540"/>
        <w:jc w:val="both"/>
      </w:pPr>
      <w: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4E4C7C" w:rsidRDefault="004E4C7C" w:rsidP="00D06916">
      <w:pPr>
        <w:pStyle w:val="ConsPlusNormal"/>
        <w:spacing w:before="240"/>
        <w:ind w:firstLine="540"/>
        <w:jc w:val="both"/>
      </w:pPr>
      <w:r>
        <w:t>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4E4C7C" w:rsidRDefault="004E4C7C" w:rsidP="00D06916">
      <w:pPr>
        <w:pStyle w:val="ConsPlusNormal"/>
        <w:spacing w:before="240"/>
        <w:ind w:firstLine="540"/>
        <w:jc w:val="both"/>
      </w:pPr>
      <w: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4E4C7C" w:rsidRDefault="004E4C7C" w:rsidP="00D06916">
      <w:pPr>
        <w:pStyle w:val="ConsPlusNormal"/>
        <w:spacing w:before="240"/>
        <w:ind w:firstLine="540"/>
        <w:jc w:val="both"/>
      </w:pPr>
      <w: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4E4C7C" w:rsidRDefault="004E4C7C" w:rsidP="00D06916">
      <w:pPr>
        <w:pStyle w:val="ConsPlusNormal"/>
        <w:spacing w:before="240"/>
        <w:ind w:firstLine="540"/>
        <w:jc w:val="both"/>
      </w:pPr>
      <w: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4E4C7C" w:rsidRDefault="004E4C7C" w:rsidP="00D06916">
      <w:pPr>
        <w:pStyle w:val="ConsPlusNormal"/>
        <w:spacing w:before="240"/>
        <w:ind w:firstLine="540"/>
        <w:jc w:val="both"/>
      </w:pPr>
      <w: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4E4C7C" w:rsidRDefault="004E4C7C" w:rsidP="00D06916">
      <w:pPr>
        <w:pStyle w:val="ConsPlusNormal"/>
        <w:spacing w:before="240"/>
        <w:ind w:firstLine="540"/>
        <w:jc w:val="both"/>
      </w:pPr>
      <w: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4E4C7C" w:rsidRDefault="004E4C7C" w:rsidP="00D06916">
      <w:pPr>
        <w:pStyle w:val="ConsPlusNormal"/>
        <w:spacing w:before="240"/>
        <w:ind w:firstLine="540"/>
        <w:jc w:val="both"/>
      </w:pPr>
      <w: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4E4C7C" w:rsidRDefault="004E4C7C" w:rsidP="00D06916">
      <w:pPr>
        <w:pStyle w:val="ConsPlusNormal"/>
        <w:spacing w:before="240"/>
        <w:ind w:firstLine="540"/>
        <w:jc w:val="both"/>
      </w:pPr>
      <w:r>
        <w:t xml:space="preserve">77.2. В соответствии с </w:t>
      </w:r>
      <w:hyperlink r:id="rId188" w:history="1">
        <w:r>
          <w:rPr>
            <w:color w:val="0000FF"/>
          </w:rPr>
          <w:t>ФГОС</w:t>
        </w:r>
      </w:hyperlink>
      <w:r>
        <w:t xml:space="preserve">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p>
    <w:p w:rsidR="004E4C7C" w:rsidRDefault="004E4C7C" w:rsidP="00D06916">
      <w:pPr>
        <w:pStyle w:val="ConsPlusNormal"/>
        <w:spacing w:before="240"/>
        <w:ind w:firstLine="540"/>
        <w:jc w:val="both"/>
      </w:pPr>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4E4C7C" w:rsidRDefault="004E4C7C" w:rsidP="00D06916">
      <w:pPr>
        <w:pStyle w:val="ConsPlusNormal"/>
        <w:spacing w:before="240"/>
        <w:ind w:firstLine="540"/>
        <w:jc w:val="both"/>
      </w:pPr>
      <w: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4E4C7C" w:rsidRDefault="004E4C7C" w:rsidP="00D06916">
      <w:pPr>
        <w:pStyle w:val="ConsPlusNormal"/>
        <w:spacing w:before="240"/>
        <w:ind w:firstLine="540"/>
        <w:jc w:val="both"/>
      </w:pPr>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4E4C7C" w:rsidRDefault="004E4C7C" w:rsidP="00D06916">
      <w:pPr>
        <w:pStyle w:val="ConsPlusNormal"/>
        <w:spacing w:before="240"/>
        <w:ind w:firstLine="540"/>
        <w:jc w:val="both"/>
      </w:pPr>
      <w:r>
        <w:t>мониторинговые исследования (стартовая, текущая и финишная диагностика);</w:t>
      </w:r>
    </w:p>
    <w:p w:rsidR="004E4C7C" w:rsidRDefault="004E4C7C" w:rsidP="00D06916">
      <w:pPr>
        <w:pStyle w:val="ConsPlusNormal"/>
        <w:spacing w:before="240"/>
        <w:ind w:firstLine="540"/>
        <w:jc w:val="both"/>
      </w:pPr>
      <w: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4E4C7C" w:rsidRDefault="004E4C7C" w:rsidP="00D06916">
      <w:pPr>
        <w:pStyle w:val="ConsPlusNormal"/>
        <w:spacing w:before="240"/>
        <w:ind w:firstLine="540"/>
        <w:jc w:val="both"/>
      </w:pPr>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4E4C7C" w:rsidRDefault="004E4C7C" w:rsidP="00D06916">
      <w:pPr>
        <w:pStyle w:val="ConsPlusNormal"/>
        <w:spacing w:before="240"/>
        <w:ind w:firstLine="540"/>
        <w:jc w:val="both"/>
      </w:pPr>
      <w: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4E4C7C" w:rsidRDefault="004E4C7C" w:rsidP="00D06916">
      <w:pPr>
        <w:pStyle w:val="ConsPlusNormal"/>
        <w:spacing w:before="240"/>
        <w:ind w:firstLine="540"/>
        <w:jc w:val="both"/>
      </w:pPr>
      <w: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4E4C7C" w:rsidRDefault="004E4C7C" w:rsidP="00D06916">
      <w:pPr>
        <w:pStyle w:val="ConsPlusNormal"/>
        <w:spacing w:before="240"/>
        <w:ind w:firstLine="540"/>
        <w:jc w:val="both"/>
      </w:pPr>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4E4C7C" w:rsidRDefault="004E4C7C" w:rsidP="00D06916">
      <w:pPr>
        <w:pStyle w:val="ConsPlusNormal"/>
        <w:jc w:val="both"/>
      </w:pPr>
    </w:p>
    <w:p w:rsidR="004E4C7C" w:rsidRDefault="004E4C7C" w:rsidP="00D06916">
      <w:pPr>
        <w:pStyle w:val="ConsPlusTitle"/>
        <w:jc w:val="center"/>
        <w:outlineLvl w:val="1"/>
      </w:pPr>
      <w:r>
        <w:t>XXXVI. Содержательный раздел ФАОП НОО для слепых</w:t>
      </w:r>
    </w:p>
    <w:p w:rsidR="004E4C7C" w:rsidRDefault="004E4C7C" w:rsidP="00D06916">
      <w:pPr>
        <w:pStyle w:val="ConsPlusTitle"/>
        <w:jc w:val="center"/>
      </w:pPr>
      <w:r>
        <w:t>обучающихся с умеренной, тяжелой, глубокой умственной</w:t>
      </w:r>
    </w:p>
    <w:p w:rsidR="004E4C7C" w:rsidRDefault="004E4C7C" w:rsidP="00D06916">
      <w:pPr>
        <w:pStyle w:val="ConsPlusTitle"/>
        <w:jc w:val="center"/>
      </w:pPr>
      <w:r>
        <w:t>отсталостью (интеллектуальными нарушениями)</w:t>
      </w:r>
    </w:p>
    <w:p w:rsidR="004E4C7C" w:rsidRDefault="004E4C7C" w:rsidP="00D06916">
      <w:pPr>
        <w:pStyle w:val="ConsPlusTitle"/>
        <w:jc w:val="center"/>
      </w:pPr>
      <w:r>
        <w:t>и ТМНР (вариант 3.4)</w:t>
      </w:r>
    </w:p>
    <w:p w:rsidR="004E4C7C" w:rsidRDefault="004E4C7C" w:rsidP="00D06916">
      <w:pPr>
        <w:pStyle w:val="ConsPlusNormal"/>
        <w:jc w:val="both"/>
      </w:pPr>
    </w:p>
    <w:p w:rsidR="004E4C7C" w:rsidRDefault="004E4C7C" w:rsidP="00D06916">
      <w:pPr>
        <w:pStyle w:val="ConsPlusTitle"/>
        <w:ind w:firstLine="540"/>
        <w:jc w:val="both"/>
        <w:outlineLvl w:val="2"/>
      </w:pPr>
      <w:r>
        <w:t>78.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jc w:val="both"/>
      </w:pPr>
    </w:p>
    <w:p w:rsidR="004E4C7C" w:rsidRDefault="004E4C7C" w:rsidP="00D06916">
      <w:pPr>
        <w:pStyle w:val="ConsPlusTitle"/>
        <w:ind w:firstLine="540"/>
        <w:jc w:val="both"/>
        <w:outlineLvl w:val="3"/>
      </w:pPr>
      <w:r>
        <w:t>78.1. Русский язык:</w:t>
      </w:r>
    </w:p>
    <w:p w:rsidR="004E4C7C" w:rsidRDefault="004E4C7C" w:rsidP="00D06916">
      <w:pPr>
        <w:pStyle w:val="ConsPlusNormal"/>
        <w:spacing w:before="240"/>
        <w:ind w:firstLine="540"/>
        <w:jc w:val="both"/>
      </w:pPr>
      <w:r>
        <w:t>1. Обучение грамоте.</w:t>
      </w:r>
    </w:p>
    <w:p w:rsidR="004E4C7C" w:rsidRDefault="004E4C7C" w:rsidP="00D06916">
      <w:pPr>
        <w:pStyle w:val="ConsPlusNormal"/>
        <w:spacing w:before="240"/>
        <w:ind w:firstLine="540"/>
        <w:jc w:val="both"/>
      </w:pPr>
      <w:r>
        <w:t>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4E4C7C" w:rsidRDefault="004E4C7C" w:rsidP="00D06916">
      <w:pPr>
        <w:pStyle w:val="ConsPlusNormal"/>
        <w:spacing w:before="240"/>
        <w:ind w:firstLine="540"/>
        <w:jc w:val="both"/>
      </w:pPr>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p>
    <w:p w:rsidR="004E4C7C" w:rsidRDefault="004E4C7C" w:rsidP="00D06916">
      <w:pPr>
        <w:pStyle w:val="ConsPlusNormal"/>
        <w:spacing w:before="240"/>
        <w:ind w:firstLine="540"/>
        <w:jc w:val="both"/>
      </w:pPr>
      <w:r>
        <w:t>Речевое развитие. Понимание обращенной речи. Выполнение несложных словесных инструкций.</w:t>
      </w:r>
    </w:p>
    <w:p w:rsidR="004E4C7C" w:rsidRDefault="004E4C7C" w:rsidP="00D06916">
      <w:pPr>
        <w:pStyle w:val="ConsPlusNormal"/>
        <w:spacing w:before="240"/>
        <w:ind w:firstLine="540"/>
        <w:jc w:val="both"/>
      </w:pPr>
      <w: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4E4C7C" w:rsidRDefault="004E4C7C" w:rsidP="00D06916">
      <w:pPr>
        <w:pStyle w:val="ConsPlusNormal"/>
        <w:spacing w:before="240"/>
        <w:ind w:firstLine="540"/>
        <w:jc w:val="both"/>
      </w:pPr>
      <w:r>
        <w:t>Формирование элементарных навыков чтения.</w:t>
      </w:r>
    </w:p>
    <w:p w:rsidR="004E4C7C" w:rsidRDefault="004E4C7C" w:rsidP="00D06916">
      <w:pPr>
        <w:pStyle w:val="ConsPlusNormal"/>
        <w:spacing w:before="240"/>
        <w:ind w:firstLine="540"/>
        <w:jc w:val="both"/>
      </w:pPr>
      <w: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4E4C7C" w:rsidRDefault="004E4C7C" w:rsidP="00D06916">
      <w:pPr>
        <w:pStyle w:val="ConsPlusNormal"/>
        <w:spacing w:before="240"/>
        <w:ind w:firstLine="540"/>
        <w:jc w:val="both"/>
      </w:pPr>
      <w:r>
        <w:t>Различение гласных и согласных звуков на слух и при собственном произношении.</w:t>
      </w:r>
    </w:p>
    <w:p w:rsidR="004E4C7C" w:rsidRDefault="004E4C7C" w:rsidP="00D06916">
      <w:pPr>
        <w:pStyle w:val="ConsPlusNormal"/>
        <w:spacing w:before="240"/>
        <w:ind w:firstLine="540"/>
        <w:jc w:val="both"/>
      </w:pPr>
      <w:r>
        <w:t>Обозначение звука буквой. Соотнесение и различение звука и буквы. Звукобуквенный анализ простых слов.</w:t>
      </w:r>
    </w:p>
    <w:p w:rsidR="004E4C7C" w:rsidRDefault="004E4C7C" w:rsidP="00D06916">
      <w:pPr>
        <w:pStyle w:val="ConsPlusNormal"/>
        <w:spacing w:before="240"/>
        <w:ind w:firstLine="540"/>
        <w:jc w:val="both"/>
      </w:pPr>
      <w:r>
        <w:t>Образование и чтение слогов,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4E4C7C" w:rsidRDefault="004E4C7C" w:rsidP="00D06916">
      <w:pPr>
        <w:pStyle w:val="ConsPlusNormal"/>
        <w:spacing w:before="240"/>
        <w:ind w:firstLine="540"/>
        <w:jc w:val="both"/>
      </w:pPr>
      <w:r>
        <w:t>Формирование элементарных навыков письма.</w:t>
      </w:r>
    </w:p>
    <w:p w:rsidR="004E4C7C" w:rsidRDefault="004E4C7C" w:rsidP="00D06916">
      <w:pPr>
        <w:pStyle w:val="ConsPlusNormal"/>
        <w:spacing w:before="240"/>
        <w:ind w:firstLine="540"/>
        <w:jc w:val="both"/>
      </w:pPr>
      <w: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 Брайля.</w:t>
      </w:r>
    </w:p>
    <w:p w:rsidR="004E4C7C" w:rsidRDefault="004E4C7C" w:rsidP="00D06916">
      <w:pPr>
        <w:pStyle w:val="ConsPlusNormal"/>
        <w:spacing w:before="240"/>
        <w:ind w:firstLine="540"/>
        <w:jc w:val="both"/>
      </w:pPr>
      <w:r>
        <w:t>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Письмо под диктовку слов и предложений, написание которых не расходится с их произношением.</w:t>
      </w:r>
    </w:p>
    <w:p w:rsidR="004E4C7C" w:rsidRDefault="004E4C7C" w:rsidP="00D06916">
      <w:pPr>
        <w:pStyle w:val="ConsPlusNormal"/>
        <w:spacing w:before="24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4E4C7C" w:rsidRDefault="004E4C7C" w:rsidP="00D06916">
      <w:pPr>
        <w:pStyle w:val="ConsPlusNormal"/>
        <w:spacing w:before="240"/>
        <w:ind w:firstLine="540"/>
        <w:jc w:val="both"/>
      </w:pPr>
      <w:r>
        <w:t>2. Речевое развитие.</w:t>
      </w:r>
    </w:p>
    <w:p w:rsidR="004E4C7C" w:rsidRDefault="004E4C7C" w:rsidP="00D06916">
      <w:pPr>
        <w:pStyle w:val="ConsPlusNormal"/>
        <w:spacing w:before="240"/>
        <w:ind w:firstLine="54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 - трех предложений с опорой на серию рельефных сюжетных картин, организованные наблюдения, практические действия.</w:t>
      </w:r>
    </w:p>
    <w:p w:rsidR="004E4C7C" w:rsidRDefault="004E4C7C" w:rsidP="00D06916">
      <w:pPr>
        <w:pStyle w:val="ConsPlusNormal"/>
        <w:spacing w:before="240"/>
        <w:ind w:firstLine="540"/>
        <w:jc w:val="both"/>
      </w:pPr>
      <w:r>
        <w:t>Фонетика, графика, грамматика, правописание и развитие речи.</w:t>
      </w:r>
    </w:p>
    <w:p w:rsidR="004E4C7C" w:rsidRDefault="004E4C7C" w:rsidP="00D06916">
      <w:pPr>
        <w:pStyle w:val="ConsPlusNormal"/>
        <w:spacing w:before="240"/>
        <w:ind w:firstLine="54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4E4C7C" w:rsidRDefault="004E4C7C" w:rsidP="00D06916">
      <w:pPr>
        <w:pStyle w:val="ConsPlusNormal"/>
        <w:spacing w:before="240"/>
        <w:ind w:firstLine="540"/>
        <w:jc w:val="both"/>
      </w:pPr>
      <w:r>
        <w:t>Графика. Обозначение мягкости согласных на письме буквами ь, е, е, и, ю, я. Разделительный ь. Слог. Перенос слов. Алфавит.</w:t>
      </w:r>
    </w:p>
    <w:p w:rsidR="004E4C7C" w:rsidRDefault="004E4C7C" w:rsidP="00D06916">
      <w:pPr>
        <w:pStyle w:val="ConsPlusNormal"/>
        <w:spacing w:before="240"/>
        <w:ind w:firstLine="540"/>
        <w:jc w:val="both"/>
      </w:pPr>
      <w: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4E4C7C" w:rsidRDefault="004E4C7C" w:rsidP="00D06916">
      <w:pPr>
        <w:pStyle w:val="ConsPlusNormal"/>
        <w:spacing w:before="24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 "Слова-друзья". "Слова-враги".</w:t>
      </w:r>
    </w:p>
    <w:p w:rsidR="004E4C7C" w:rsidRDefault="004E4C7C" w:rsidP="00D06916">
      <w:pPr>
        <w:pStyle w:val="ConsPlusNormal"/>
        <w:spacing w:before="240"/>
        <w:ind w:firstLine="540"/>
        <w:jc w:val="both"/>
      </w:pPr>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4E4C7C" w:rsidRDefault="004E4C7C" w:rsidP="00D06916">
      <w:pPr>
        <w:pStyle w:val="ConsPlusNormal"/>
        <w:spacing w:before="240"/>
        <w:ind w:firstLine="540"/>
        <w:jc w:val="both"/>
      </w:pPr>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4E4C7C" w:rsidRDefault="004E4C7C" w:rsidP="00D06916">
      <w:pPr>
        <w:pStyle w:val="ConsPlusNormal"/>
        <w:spacing w:before="240"/>
        <w:ind w:firstLine="540"/>
        <w:jc w:val="both"/>
      </w:pPr>
      <w:r>
        <w:t>Дифференциация слов, относящихся к разным категориям.</w:t>
      </w:r>
    </w:p>
    <w:p w:rsidR="004E4C7C" w:rsidRDefault="004E4C7C" w:rsidP="00D06916">
      <w:pPr>
        <w:pStyle w:val="ConsPlusNormal"/>
        <w:spacing w:before="24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4E4C7C" w:rsidRDefault="004E4C7C" w:rsidP="00D06916">
      <w:pPr>
        <w:pStyle w:val="ConsPlusNormal"/>
        <w:spacing w:before="240"/>
        <w:ind w:firstLine="540"/>
        <w:jc w:val="both"/>
      </w:pPr>
      <w:r>
        <w:t>Имена собственные (имена и фамилии людей, клички животных, названия городов, сел, улиц, площадей).</w:t>
      </w:r>
    </w:p>
    <w:p w:rsidR="004E4C7C" w:rsidRDefault="004E4C7C" w:rsidP="00D06916">
      <w:pPr>
        <w:pStyle w:val="ConsPlusNormal"/>
        <w:spacing w:before="240"/>
        <w:ind w:firstLine="54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E4C7C" w:rsidRDefault="004E4C7C" w:rsidP="00D06916">
      <w:pPr>
        <w:pStyle w:val="ConsPlusNormal"/>
        <w:spacing w:before="24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4E4C7C" w:rsidRDefault="004E4C7C" w:rsidP="00D06916">
      <w:pPr>
        <w:pStyle w:val="ConsPlusNormal"/>
        <w:spacing w:before="24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4E4C7C" w:rsidRDefault="004E4C7C" w:rsidP="00D06916">
      <w:pPr>
        <w:pStyle w:val="ConsPlusNormal"/>
        <w:spacing w:before="240"/>
        <w:ind w:firstLine="540"/>
        <w:jc w:val="both"/>
      </w:pPr>
      <w: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w:t>
      </w:r>
    </w:p>
    <w:p w:rsidR="004E4C7C" w:rsidRDefault="004E4C7C" w:rsidP="00D06916">
      <w:pPr>
        <w:pStyle w:val="ConsPlusNormal"/>
        <w:spacing w:before="240"/>
        <w:ind w:firstLine="540"/>
        <w:jc w:val="both"/>
      </w:pPr>
      <w:r>
        <w:t>78.1.1. Планируемые предметные результаты освоения учебного предмета:</w:t>
      </w:r>
    </w:p>
    <w:p w:rsidR="004E4C7C" w:rsidRDefault="004E4C7C" w:rsidP="00D06916">
      <w:pPr>
        <w:pStyle w:val="ConsPlusNormal"/>
        <w:spacing w:before="240"/>
        <w:ind w:firstLine="540"/>
        <w:jc w:val="both"/>
      </w:pPr>
      <w:r>
        <w:t>овладение умением ориентироваться в приборе Л. Брайля;</w:t>
      </w:r>
    </w:p>
    <w:p w:rsidR="004E4C7C" w:rsidRDefault="004E4C7C" w:rsidP="00D06916">
      <w:pPr>
        <w:pStyle w:val="ConsPlusNormal"/>
        <w:spacing w:before="240"/>
        <w:ind w:firstLine="540"/>
        <w:jc w:val="both"/>
      </w:pPr>
      <w:r>
        <w:t>проявление интереса к чтению тактильных книг и книг, напечатанных рельефно-точечным шрифтом Л. Брайля;</w:t>
      </w:r>
    </w:p>
    <w:p w:rsidR="004E4C7C" w:rsidRDefault="004E4C7C" w:rsidP="00D06916">
      <w:pPr>
        <w:pStyle w:val="ConsPlusNormal"/>
        <w:spacing w:before="240"/>
        <w:ind w:firstLine="540"/>
        <w:jc w:val="both"/>
      </w:pPr>
      <w:r>
        <w:t>формирование умения отвечать на вопросы по рельефным изображениям;</w:t>
      </w:r>
    </w:p>
    <w:p w:rsidR="004E4C7C" w:rsidRDefault="004E4C7C" w:rsidP="00D06916">
      <w:pPr>
        <w:pStyle w:val="ConsPlusNormal"/>
        <w:spacing w:before="240"/>
        <w:ind w:firstLine="540"/>
        <w:jc w:val="both"/>
      </w:pPr>
      <w:r>
        <w:t>овладение грамотой, простейшими речевыми формами и правилами их применения;</w:t>
      </w:r>
    </w:p>
    <w:p w:rsidR="004E4C7C" w:rsidRDefault="004E4C7C" w:rsidP="00D06916">
      <w:pPr>
        <w:pStyle w:val="ConsPlusNormal"/>
        <w:spacing w:before="240"/>
        <w:ind w:firstLine="540"/>
        <w:jc w:val="both"/>
      </w:pPr>
      <w:r>
        <w:t>овладение основами письма с использованием рельефно-точечного шрифта Л. Брайля;</w:t>
      </w:r>
    </w:p>
    <w:p w:rsidR="004E4C7C" w:rsidRDefault="004E4C7C" w:rsidP="00D06916">
      <w:pPr>
        <w:pStyle w:val="ConsPlusNormal"/>
        <w:spacing w:before="240"/>
        <w:ind w:firstLine="540"/>
        <w:jc w:val="both"/>
      </w:pPr>
      <w:r>
        <w:t>умение использовать знания в области русского языка при решении практических задач.</w:t>
      </w:r>
    </w:p>
    <w:p w:rsidR="004E4C7C" w:rsidRDefault="004E4C7C" w:rsidP="00D06916">
      <w:pPr>
        <w:pStyle w:val="ConsPlusNormal"/>
        <w:jc w:val="both"/>
      </w:pPr>
    </w:p>
    <w:p w:rsidR="004E4C7C" w:rsidRDefault="004E4C7C" w:rsidP="00D06916">
      <w:pPr>
        <w:pStyle w:val="ConsPlusTitle"/>
        <w:ind w:firstLine="540"/>
        <w:jc w:val="both"/>
        <w:outlineLvl w:val="3"/>
      </w:pPr>
      <w:r>
        <w:t>78.2. Чтение.</w:t>
      </w:r>
    </w:p>
    <w:p w:rsidR="004E4C7C" w:rsidRDefault="004E4C7C" w:rsidP="00D06916">
      <w:pPr>
        <w:pStyle w:val="ConsPlusNormal"/>
        <w:spacing w:before="240"/>
        <w:ind w:firstLine="54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4E4C7C" w:rsidRDefault="004E4C7C" w:rsidP="00D06916">
      <w:pPr>
        <w:pStyle w:val="ConsPlusNormal"/>
        <w:spacing w:before="240"/>
        <w:ind w:firstLine="540"/>
        <w:jc w:val="both"/>
      </w:pPr>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4E4C7C" w:rsidRDefault="004E4C7C" w:rsidP="00D06916">
      <w:pPr>
        <w:pStyle w:val="ConsPlusNormal"/>
        <w:spacing w:before="240"/>
        <w:ind w:firstLine="540"/>
        <w:jc w:val="both"/>
      </w:pPr>
      <w:r>
        <w:t>Жанровое разнообразие: сказки, рассказы, стихотворения, считалки.</w:t>
      </w:r>
    </w:p>
    <w:p w:rsidR="004E4C7C" w:rsidRDefault="004E4C7C" w:rsidP="00D06916">
      <w:pPr>
        <w:pStyle w:val="ConsPlusNormal"/>
        <w:spacing w:before="24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4E4C7C" w:rsidRDefault="004E4C7C" w:rsidP="00D06916">
      <w:pPr>
        <w:pStyle w:val="ConsPlusNormal"/>
        <w:spacing w:before="240"/>
        <w:ind w:firstLine="540"/>
        <w:jc w:val="both"/>
      </w:pPr>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E4C7C" w:rsidRDefault="004E4C7C" w:rsidP="00D06916">
      <w:pPr>
        <w:pStyle w:val="ConsPlusNormal"/>
        <w:spacing w:before="240"/>
        <w:ind w:firstLine="540"/>
        <w:jc w:val="both"/>
      </w:pPr>
      <w: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4E4C7C" w:rsidRDefault="004E4C7C" w:rsidP="00D06916">
      <w:pPr>
        <w:pStyle w:val="ConsPlusNormal"/>
        <w:spacing w:before="240"/>
        <w:ind w:firstLine="540"/>
        <w:jc w:val="both"/>
      </w:pPr>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4E4C7C" w:rsidRDefault="004E4C7C" w:rsidP="00D06916">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w:t>
      </w:r>
    </w:p>
    <w:p w:rsidR="004E4C7C" w:rsidRDefault="004E4C7C" w:rsidP="00D06916">
      <w:pPr>
        <w:pStyle w:val="ConsPlusNormal"/>
        <w:spacing w:before="240"/>
        <w:ind w:firstLine="540"/>
        <w:jc w:val="both"/>
      </w:pPr>
      <w:r>
        <w:t>78.2.1. Планируемые предметные результаты освоения учебного предмета:</w:t>
      </w:r>
    </w:p>
    <w:p w:rsidR="004E4C7C" w:rsidRDefault="004E4C7C" w:rsidP="00D06916">
      <w:pPr>
        <w:pStyle w:val="ConsPlusNormal"/>
        <w:spacing w:before="240"/>
        <w:ind w:firstLine="540"/>
        <w:jc w:val="both"/>
      </w:pPr>
      <w:r>
        <w:t>умение читать вслух целыми словами тексты, напечатанные рельефно-точечным шрифтом Л. Брайля;</w:t>
      </w:r>
    </w:p>
    <w:p w:rsidR="004E4C7C" w:rsidRDefault="004E4C7C" w:rsidP="00D06916">
      <w:pPr>
        <w:pStyle w:val="ConsPlusNormal"/>
        <w:spacing w:before="240"/>
        <w:ind w:firstLine="540"/>
        <w:jc w:val="both"/>
      </w:pPr>
      <w:r>
        <w:t>умение эмоционально реагировать на прослушивание литературных произведений;</w:t>
      </w:r>
    </w:p>
    <w:p w:rsidR="004E4C7C" w:rsidRDefault="004E4C7C" w:rsidP="00D06916">
      <w:pPr>
        <w:pStyle w:val="ConsPlusNormal"/>
        <w:spacing w:before="240"/>
        <w:ind w:firstLine="540"/>
        <w:jc w:val="both"/>
      </w:pPr>
      <w:r>
        <w:t>умение использовать усвоенный словарный и фразовый материал в коммуникативных ситуациях;</w:t>
      </w:r>
    </w:p>
    <w:p w:rsidR="004E4C7C" w:rsidRDefault="004E4C7C" w:rsidP="00D06916">
      <w:pPr>
        <w:pStyle w:val="ConsPlusNormal"/>
        <w:spacing w:before="240"/>
        <w:ind w:firstLine="540"/>
        <w:jc w:val="both"/>
      </w:pPr>
      <w:r>
        <w:t>сформированность представлений о мире, первоначальных этических представлений (о добре и зле, нормах поведения).</w:t>
      </w:r>
    </w:p>
    <w:p w:rsidR="004E4C7C" w:rsidRDefault="004E4C7C" w:rsidP="00D06916">
      <w:pPr>
        <w:pStyle w:val="ConsPlusNormal"/>
        <w:jc w:val="both"/>
      </w:pPr>
    </w:p>
    <w:p w:rsidR="004E4C7C" w:rsidRDefault="004E4C7C" w:rsidP="00D06916">
      <w:pPr>
        <w:pStyle w:val="ConsPlusTitle"/>
        <w:ind w:firstLine="540"/>
        <w:jc w:val="both"/>
        <w:outlineLvl w:val="3"/>
      </w:pPr>
      <w:r>
        <w:t>78.3. Устная речь.</w:t>
      </w:r>
    </w:p>
    <w:p w:rsidR="004E4C7C" w:rsidRDefault="004E4C7C" w:rsidP="00D06916">
      <w:pPr>
        <w:pStyle w:val="ConsPlusNormal"/>
        <w:spacing w:before="24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4E4C7C" w:rsidRDefault="004E4C7C" w:rsidP="00D06916">
      <w:pPr>
        <w:pStyle w:val="ConsPlusNormal"/>
        <w:spacing w:before="240"/>
        <w:ind w:firstLine="540"/>
        <w:jc w:val="both"/>
      </w:pPr>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4E4C7C" w:rsidRDefault="004E4C7C" w:rsidP="00D06916">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4E4C7C" w:rsidRDefault="004E4C7C" w:rsidP="00D06916">
      <w:pPr>
        <w:pStyle w:val="ConsPlusNormal"/>
        <w:spacing w:before="240"/>
        <w:ind w:firstLine="540"/>
        <w:jc w:val="both"/>
      </w:pPr>
      <w: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4E4C7C" w:rsidRDefault="004E4C7C" w:rsidP="00D06916">
      <w:pPr>
        <w:pStyle w:val="ConsPlusNormal"/>
        <w:spacing w:before="240"/>
        <w:ind w:firstLine="540"/>
        <w:jc w:val="both"/>
      </w:pPr>
      <w: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4E4C7C" w:rsidRDefault="004E4C7C" w:rsidP="00D06916">
      <w:pPr>
        <w:pStyle w:val="ConsPlusNormal"/>
        <w:spacing w:before="240"/>
        <w:ind w:firstLine="540"/>
        <w:jc w:val="both"/>
      </w:pPr>
      <w:r>
        <w:t>Обогащение речевой практики, в том числе приобретение опыта в словоподражании, звукоподражании.</w:t>
      </w:r>
    </w:p>
    <w:p w:rsidR="004E4C7C" w:rsidRDefault="004E4C7C" w:rsidP="00D06916">
      <w:pPr>
        <w:pStyle w:val="ConsPlusNormal"/>
        <w:spacing w:before="240"/>
        <w:ind w:firstLine="540"/>
        <w:jc w:val="both"/>
      </w:pPr>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4E4C7C" w:rsidRDefault="004E4C7C" w:rsidP="00D06916">
      <w:pPr>
        <w:pStyle w:val="ConsPlusNormal"/>
        <w:spacing w:before="240"/>
        <w:ind w:firstLine="540"/>
        <w:jc w:val="both"/>
      </w:pPr>
      <w:r>
        <w:t>Проявление интереса к освоению слов и простейших речевых конструкций, актуальных для жизнедеятельности.</w:t>
      </w:r>
    </w:p>
    <w:p w:rsidR="004E4C7C" w:rsidRDefault="004E4C7C" w:rsidP="00D06916">
      <w:pPr>
        <w:pStyle w:val="ConsPlusNormal"/>
        <w:spacing w:before="240"/>
        <w:ind w:firstLine="540"/>
        <w:jc w:val="both"/>
      </w:pPr>
      <w:r>
        <w:t>Умение использовать устную речь (в соответствии с индивидуальными возможностями).</w:t>
      </w:r>
    </w:p>
    <w:p w:rsidR="004E4C7C" w:rsidRDefault="004E4C7C" w:rsidP="00D06916">
      <w:pPr>
        <w:pStyle w:val="ConsPlusNormal"/>
        <w:jc w:val="both"/>
      </w:pPr>
    </w:p>
    <w:p w:rsidR="004E4C7C" w:rsidRDefault="004E4C7C" w:rsidP="00D06916">
      <w:pPr>
        <w:pStyle w:val="ConsPlusTitle"/>
        <w:ind w:firstLine="540"/>
        <w:jc w:val="both"/>
        <w:outlineLvl w:val="3"/>
      </w:pPr>
      <w:r>
        <w:t>78.4. Математические представления.</w:t>
      </w:r>
    </w:p>
    <w:p w:rsidR="004E4C7C" w:rsidRDefault="004E4C7C" w:rsidP="00D06916">
      <w:pPr>
        <w:pStyle w:val="ConsPlusNormal"/>
        <w:spacing w:before="240"/>
        <w:ind w:firstLine="540"/>
        <w:jc w:val="both"/>
      </w:pPr>
      <w: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4E4C7C" w:rsidRDefault="004E4C7C" w:rsidP="00D06916">
      <w:pPr>
        <w:pStyle w:val="ConsPlusNormal"/>
        <w:spacing w:before="240"/>
        <w:ind w:firstLine="540"/>
        <w:jc w:val="both"/>
      </w:pPr>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4E4C7C" w:rsidRDefault="004E4C7C" w:rsidP="00D06916">
      <w:pPr>
        <w:pStyle w:val="ConsPlusNormal"/>
        <w:spacing w:before="240"/>
        <w:ind w:firstLine="540"/>
        <w:jc w:val="both"/>
      </w:pPr>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4E4C7C" w:rsidRDefault="004E4C7C" w:rsidP="00D06916">
      <w:pPr>
        <w:pStyle w:val="ConsPlusNormal"/>
        <w:spacing w:before="240"/>
        <w:ind w:firstLine="540"/>
        <w:jc w:val="both"/>
      </w:pPr>
      <w: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4E4C7C" w:rsidRDefault="004E4C7C" w:rsidP="00D06916">
      <w:pPr>
        <w:pStyle w:val="ConsPlusNormal"/>
        <w:spacing w:before="240"/>
        <w:ind w:firstLine="540"/>
        <w:jc w:val="both"/>
      </w:pPr>
      <w: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4E4C7C" w:rsidRDefault="004E4C7C" w:rsidP="00D06916">
      <w:pPr>
        <w:pStyle w:val="ConsPlusNormal"/>
        <w:spacing w:before="240"/>
        <w:ind w:firstLine="540"/>
        <w:jc w:val="both"/>
      </w:pPr>
      <w:r>
        <w:t>Пространственные представления. Ориентировка на схеме тела, в пространстве и на плоскости. Пространственные представления (верх - низ, впереди - сзади, право -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4E4C7C" w:rsidRDefault="004E4C7C" w:rsidP="00D06916">
      <w:pPr>
        <w:pStyle w:val="ConsPlusNormal"/>
        <w:spacing w:before="240"/>
        <w:ind w:firstLine="540"/>
        <w:jc w:val="both"/>
      </w:pPr>
      <w:r>
        <w:t>78.4.1. Планируемые предметные результаты освоения учебного предмета:</w:t>
      </w:r>
    </w:p>
    <w:p w:rsidR="004E4C7C" w:rsidRDefault="004E4C7C" w:rsidP="00D06916">
      <w:pPr>
        <w:pStyle w:val="ConsPlusNormal"/>
        <w:spacing w:before="240"/>
        <w:ind w:firstLine="540"/>
        <w:jc w:val="both"/>
      </w:pPr>
      <w:r>
        <w:t>овладение элементарными математическими представлениями о количестве, числе, цифрах, составе числа (в доступных обучающемуся пределах);</w:t>
      </w:r>
    </w:p>
    <w:p w:rsidR="004E4C7C" w:rsidRDefault="004E4C7C" w:rsidP="00D06916">
      <w:pPr>
        <w:pStyle w:val="ConsPlusNormal"/>
        <w:spacing w:before="240"/>
        <w:ind w:firstLine="540"/>
        <w:jc w:val="both"/>
      </w:pPr>
      <w:r>
        <w:t>освоение записи и чтения чисел, математических знаков с использованием рельефно-точечного шрифта Л. Брайля;</w:t>
      </w:r>
    </w:p>
    <w:p w:rsidR="004E4C7C" w:rsidRDefault="004E4C7C" w:rsidP="00D06916">
      <w:pPr>
        <w:pStyle w:val="ConsPlusNormal"/>
        <w:spacing w:before="240"/>
        <w:ind w:firstLine="540"/>
        <w:jc w:val="both"/>
      </w:pPr>
      <w:r>
        <w:t>умение различать и сравнивать предметы по форме, величине, цвету (для учащихся с остаточным зрением);</w:t>
      </w:r>
    </w:p>
    <w:p w:rsidR="004E4C7C" w:rsidRDefault="004E4C7C" w:rsidP="00D06916">
      <w:pPr>
        <w:pStyle w:val="ConsPlusNormal"/>
        <w:spacing w:before="240"/>
        <w:ind w:firstLine="540"/>
        <w:jc w:val="both"/>
      </w:pPr>
      <w:r>
        <w:t>умение ориентироваться в схеме тела, в пространстве и на плоскости;</w:t>
      </w:r>
    </w:p>
    <w:p w:rsidR="004E4C7C" w:rsidRDefault="004E4C7C" w:rsidP="00D06916">
      <w:pPr>
        <w:pStyle w:val="ConsPlusNormal"/>
        <w:spacing w:before="240"/>
        <w:ind w:firstLine="540"/>
        <w:jc w:val="both"/>
      </w:pPr>
      <w:r>
        <w:t>умение пересчитывать предметы в доступных пределах;</w:t>
      </w:r>
    </w:p>
    <w:p w:rsidR="004E4C7C" w:rsidRDefault="004E4C7C" w:rsidP="00D06916">
      <w:pPr>
        <w:pStyle w:val="ConsPlusNormal"/>
        <w:spacing w:before="240"/>
        <w:ind w:firstLine="540"/>
        <w:jc w:val="both"/>
      </w:pPr>
      <w:r>
        <w:t>умение различать, сравнивать и преобразовывать множества (один - много);</w:t>
      </w:r>
    </w:p>
    <w:p w:rsidR="004E4C7C" w:rsidRDefault="004E4C7C" w:rsidP="00D06916">
      <w:pPr>
        <w:pStyle w:val="ConsPlusNormal"/>
        <w:spacing w:before="240"/>
        <w:ind w:firstLine="540"/>
        <w:jc w:val="both"/>
      </w:pPr>
      <w:r>
        <w:t>умение использовать математические знания при решении соответствующих возрасту бытовых задач;</w:t>
      </w:r>
    </w:p>
    <w:p w:rsidR="004E4C7C" w:rsidRDefault="004E4C7C" w:rsidP="00D06916">
      <w:pPr>
        <w:pStyle w:val="ConsPlusNormal"/>
        <w:spacing w:before="240"/>
        <w:ind w:firstLine="540"/>
        <w:jc w:val="both"/>
      </w:pPr>
      <w:r>
        <w:t>умение различать части суток, соотносить действие с временными промежутками, соотносить время с началом и концом деятельности;</w:t>
      </w:r>
    </w:p>
    <w:p w:rsidR="004E4C7C" w:rsidRDefault="004E4C7C" w:rsidP="00D06916">
      <w:pPr>
        <w:pStyle w:val="ConsPlusNormal"/>
        <w:spacing w:before="240"/>
        <w:ind w:firstLine="540"/>
        <w:jc w:val="both"/>
      </w:pPr>
      <w:r>
        <w:t>освоение элементарных практических действий с предметами, умение действовать по словесной установке.</w:t>
      </w:r>
    </w:p>
    <w:p w:rsidR="004E4C7C" w:rsidRDefault="004E4C7C" w:rsidP="00D06916">
      <w:pPr>
        <w:pStyle w:val="ConsPlusNormal"/>
        <w:jc w:val="both"/>
      </w:pPr>
    </w:p>
    <w:p w:rsidR="004E4C7C" w:rsidRDefault="004E4C7C" w:rsidP="00D06916">
      <w:pPr>
        <w:pStyle w:val="ConsPlusTitle"/>
        <w:ind w:firstLine="540"/>
        <w:jc w:val="both"/>
        <w:outlineLvl w:val="3"/>
      </w:pPr>
      <w:r>
        <w:t>78.5. Окружающий мир. Окружающий природный мир.</w:t>
      </w:r>
    </w:p>
    <w:p w:rsidR="004E4C7C" w:rsidRDefault="004E4C7C" w:rsidP="00D06916">
      <w:pPr>
        <w:pStyle w:val="ConsPlusNormal"/>
        <w:spacing w:before="240"/>
        <w:ind w:firstLine="540"/>
        <w:jc w:val="both"/>
      </w:pPr>
      <w:r>
        <w:t>Растительный мир. Представление о растениях (дерево, куст, трава). Представление о деревьях (береза, дуб, клен,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подберезовик,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
    <w:p w:rsidR="004E4C7C" w:rsidRDefault="004E4C7C" w:rsidP="00D06916">
      <w:pPr>
        <w:pStyle w:val="ConsPlusNormal"/>
        <w:spacing w:before="240"/>
        <w:ind w:firstLine="540"/>
        <w:jc w:val="both"/>
      </w:pPr>
      <w: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4E4C7C" w:rsidRDefault="004E4C7C" w:rsidP="00D06916">
      <w:pPr>
        <w:pStyle w:val="ConsPlusNormal"/>
        <w:spacing w:before="240"/>
        <w:ind w:firstLine="540"/>
        <w:jc w:val="both"/>
      </w:pPr>
      <w: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4E4C7C" w:rsidRDefault="004E4C7C" w:rsidP="00D06916">
      <w:pPr>
        <w:pStyle w:val="ConsPlusNormal"/>
        <w:spacing w:before="240"/>
        <w:ind w:firstLine="540"/>
        <w:jc w:val="both"/>
      </w:pPr>
      <w:r>
        <w:t>78.5.1. Планируемые предметные результаты освоения учебного предмета:</w:t>
      </w:r>
    </w:p>
    <w:p w:rsidR="004E4C7C" w:rsidRDefault="004E4C7C" w:rsidP="00D06916">
      <w:pPr>
        <w:pStyle w:val="ConsPlusNormal"/>
        <w:spacing w:before="240"/>
        <w:ind w:firstLine="540"/>
        <w:jc w:val="both"/>
      </w:pPr>
      <w:r>
        <w:t>проявление интереса к окружающему миру, в том числе к предметам и объектам живой и неживой природы;</w:t>
      </w:r>
    </w:p>
    <w:p w:rsidR="004E4C7C" w:rsidRDefault="004E4C7C" w:rsidP="00D06916">
      <w:pPr>
        <w:pStyle w:val="ConsPlusNormal"/>
        <w:spacing w:before="240"/>
        <w:ind w:firstLine="540"/>
        <w:jc w:val="both"/>
      </w:pPr>
      <w:r>
        <w:t>овладение опытом действий (манипулятивных, утилитарных, познавательных) с предметами, объектами живой и неживой природы;</w:t>
      </w:r>
    </w:p>
    <w:p w:rsidR="004E4C7C" w:rsidRDefault="004E4C7C" w:rsidP="00D06916">
      <w:pPr>
        <w:pStyle w:val="ConsPlusNormal"/>
        <w:spacing w:before="240"/>
        <w:ind w:firstLine="540"/>
        <w:jc w:val="both"/>
      </w:pPr>
      <w:r>
        <w:t>сформированность представлений об объектах живой и неживой природы.</w:t>
      </w:r>
    </w:p>
    <w:p w:rsidR="004E4C7C" w:rsidRDefault="004E4C7C" w:rsidP="00D06916">
      <w:pPr>
        <w:pStyle w:val="ConsPlusNormal"/>
        <w:jc w:val="both"/>
      </w:pPr>
    </w:p>
    <w:p w:rsidR="004E4C7C" w:rsidRDefault="004E4C7C" w:rsidP="00D06916">
      <w:pPr>
        <w:pStyle w:val="ConsPlusTitle"/>
        <w:ind w:firstLine="540"/>
        <w:jc w:val="both"/>
        <w:outlineLvl w:val="3"/>
      </w:pPr>
      <w:r>
        <w:t>78.6. Окружающий мир. Окружающий социальный мир.</w:t>
      </w:r>
    </w:p>
    <w:p w:rsidR="004E4C7C" w:rsidRDefault="004E4C7C" w:rsidP="00D06916">
      <w:pPr>
        <w:pStyle w:val="ConsPlusNormal"/>
        <w:spacing w:before="240"/>
        <w:ind w:firstLine="540"/>
        <w:jc w:val="both"/>
      </w:pPr>
      <w:r>
        <w:t>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 типов, частей дома. Правила 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4E4C7C" w:rsidRDefault="004E4C7C" w:rsidP="00D06916">
      <w:pPr>
        <w:pStyle w:val="ConsPlusNormal"/>
        <w:spacing w:before="240"/>
        <w:ind w:firstLine="540"/>
        <w:jc w:val="both"/>
      </w:pPr>
      <w:r>
        <w:t>78.6.1. Планируемые предметные результаты освоения учебного предмета:</w:t>
      </w:r>
    </w:p>
    <w:p w:rsidR="004E4C7C" w:rsidRDefault="004E4C7C" w:rsidP="00D06916">
      <w:pPr>
        <w:pStyle w:val="ConsPlusNormal"/>
        <w:spacing w:before="240"/>
        <w:ind w:firstLine="540"/>
        <w:jc w:val="both"/>
      </w:pPr>
      <w: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4E4C7C" w:rsidRDefault="004E4C7C" w:rsidP="00D06916">
      <w:pPr>
        <w:pStyle w:val="ConsPlusNormal"/>
        <w:spacing w:before="240"/>
        <w:ind w:firstLine="540"/>
        <w:jc w:val="both"/>
      </w:pPr>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4E4C7C" w:rsidRDefault="004E4C7C" w:rsidP="00D06916">
      <w:pPr>
        <w:pStyle w:val="ConsPlusNormal"/>
        <w:spacing w:before="240"/>
        <w:ind w:firstLine="540"/>
        <w:jc w:val="both"/>
      </w:pPr>
      <w: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4E4C7C" w:rsidRDefault="004E4C7C" w:rsidP="00D06916">
      <w:pPr>
        <w:pStyle w:val="ConsPlusNormal"/>
        <w:spacing w:before="240"/>
        <w:ind w:firstLine="540"/>
        <w:jc w:val="both"/>
      </w:pPr>
      <w: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4E4C7C" w:rsidRDefault="004E4C7C" w:rsidP="00D06916">
      <w:pPr>
        <w:pStyle w:val="ConsPlusNormal"/>
        <w:spacing w:before="240"/>
        <w:ind w:firstLine="540"/>
        <w:jc w:val="both"/>
      </w:pPr>
      <w: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4E4C7C" w:rsidRDefault="004E4C7C" w:rsidP="00D06916">
      <w:pPr>
        <w:pStyle w:val="ConsPlusNormal"/>
        <w:spacing w:before="240"/>
        <w:ind w:firstLine="540"/>
        <w:jc w:val="both"/>
      </w:pPr>
      <w:r>
        <w:t>представление о стране проживания Россия (о стране, народе, столице, больших городах, городе (селе), месте проживания; о государственной символике (флаг, герб, гимн); о значимых исторических событиях и выдающихся людях России).</w:t>
      </w:r>
    </w:p>
    <w:p w:rsidR="004E4C7C" w:rsidRDefault="004E4C7C" w:rsidP="00D06916">
      <w:pPr>
        <w:pStyle w:val="ConsPlusNormal"/>
        <w:jc w:val="both"/>
      </w:pPr>
    </w:p>
    <w:p w:rsidR="004E4C7C" w:rsidRDefault="004E4C7C" w:rsidP="00D06916">
      <w:pPr>
        <w:pStyle w:val="ConsPlusTitle"/>
        <w:ind w:firstLine="540"/>
        <w:jc w:val="both"/>
        <w:outlineLvl w:val="3"/>
      </w:pPr>
      <w:r>
        <w:t>78.7. Окружающий мир. Жизнедеятельность человека и самообслуживание.</w:t>
      </w:r>
    </w:p>
    <w:p w:rsidR="004E4C7C" w:rsidRDefault="004E4C7C" w:rsidP="00D06916">
      <w:pPr>
        <w:pStyle w:val="ConsPlusNormal"/>
        <w:spacing w:before="240"/>
        <w:ind w:firstLine="540"/>
        <w:jc w:val="both"/>
      </w:pPr>
      <w:r>
        <w:t>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обувании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приема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4E4C7C" w:rsidRDefault="004E4C7C" w:rsidP="00D06916">
      <w:pPr>
        <w:pStyle w:val="ConsPlusNormal"/>
        <w:spacing w:before="240"/>
        <w:ind w:firstLine="540"/>
        <w:jc w:val="both"/>
      </w:pPr>
      <w: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4E4C7C" w:rsidRDefault="004E4C7C" w:rsidP="00D06916">
      <w:pPr>
        <w:pStyle w:val="ConsPlusNormal"/>
        <w:spacing w:before="240"/>
        <w:ind w:firstLine="540"/>
        <w:jc w:val="both"/>
      </w:pPr>
      <w:r>
        <w:t>78.7.1. Планируемые предметные результаты освоения учебного предмета:</w:t>
      </w:r>
    </w:p>
    <w:p w:rsidR="004E4C7C" w:rsidRDefault="004E4C7C" w:rsidP="00D06916">
      <w:pPr>
        <w:pStyle w:val="ConsPlusNormal"/>
        <w:spacing w:before="240"/>
        <w:ind w:firstLine="540"/>
        <w:jc w:val="both"/>
      </w:pPr>
      <w: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"мое" и "не мое", осознавать и выражать свои интересы, желания; представления и адекватное отношение к возрастным изменениям);</w:t>
      </w:r>
    </w:p>
    <w:p w:rsidR="004E4C7C" w:rsidRDefault="004E4C7C" w:rsidP="00D06916">
      <w:pPr>
        <w:pStyle w:val="ConsPlusNormal"/>
        <w:spacing w:before="240"/>
        <w:ind w:firstLine="540"/>
        <w:jc w:val="both"/>
      </w:pPr>
      <w: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4E4C7C" w:rsidRDefault="004E4C7C" w:rsidP="00D06916">
      <w:pPr>
        <w:pStyle w:val="ConsPlusNormal"/>
        <w:spacing w:before="240"/>
        <w:ind w:firstLine="540"/>
        <w:jc w:val="both"/>
      </w:pPr>
      <w: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4E4C7C" w:rsidRDefault="004E4C7C" w:rsidP="00D06916">
      <w:pPr>
        <w:pStyle w:val="ConsPlusNormal"/>
        <w:spacing w:before="240"/>
        <w:ind w:firstLine="540"/>
        <w:jc w:val="both"/>
      </w:pPr>
      <w: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4E4C7C" w:rsidRDefault="004E4C7C" w:rsidP="00D06916">
      <w:pPr>
        <w:pStyle w:val="ConsPlusNormal"/>
        <w:spacing w:before="240"/>
        <w:ind w:firstLine="540"/>
        <w:jc w:val="both"/>
      </w:pPr>
      <w: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4E4C7C" w:rsidRDefault="004E4C7C" w:rsidP="00D06916">
      <w:pPr>
        <w:pStyle w:val="ConsPlusNormal"/>
        <w:jc w:val="both"/>
      </w:pPr>
    </w:p>
    <w:p w:rsidR="004E4C7C" w:rsidRDefault="004E4C7C" w:rsidP="00D06916">
      <w:pPr>
        <w:pStyle w:val="ConsPlusTitle"/>
        <w:ind w:firstLine="540"/>
        <w:jc w:val="both"/>
        <w:outlineLvl w:val="3"/>
      </w:pPr>
      <w:r>
        <w:t>78.8. Изобразительное искусство (тифлографика).</w:t>
      </w:r>
    </w:p>
    <w:p w:rsidR="004E4C7C" w:rsidRDefault="004E4C7C" w:rsidP="00D06916">
      <w:pPr>
        <w:pStyle w:val="ConsPlusNormal"/>
        <w:spacing w:before="240"/>
        <w:ind w:firstLine="540"/>
        <w:jc w:val="both"/>
      </w:pPr>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4E4C7C" w:rsidRDefault="004E4C7C" w:rsidP="00D06916">
      <w:pPr>
        <w:pStyle w:val="ConsPlusNormal"/>
        <w:spacing w:before="240"/>
        <w:ind w:firstLine="540"/>
        <w:jc w:val="both"/>
      </w:pPr>
      <w:r>
        <w:t>Лепка. Лепка предмета, состоящего из одной детали, из нескольких деталей на основе рельефного образца.</w:t>
      </w:r>
    </w:p>
    <w:p w:rsidR="004E4C7C" w:rsidRDefault="004E4C7C" w:rsidP="00D06916">
      <w:pPr>
        <w:pStyle w:val="ConsPlusNormal"/>
        <w:spacing w:before="240"/>
        <w:ind w:firstLine="540"/>
        <w:jc w:val="both"/>
      </w:pPr>
      <w:r>
        <w:t>Оформление изделий: несложное декорирование изделия на основе рельефного образца.</w:t>
      </w:r>
    </w:p>
    <w:p w:rsidR="004E4C7C" w:rsidRDefault="004E4C7C" w:rsidP="00D06916">
      <w:pPr>
        <w:pStyle w:val="ConsPlusNormal"/>
        <w:spacing w:before="240"/>
        <w:ind w:firstLine="540"/>
        <w:jc w:val="both"/>
      </w:pPr>
      <w:r>
        <w:t>Декоративная лепка: лепка изделия с нанесением декоративного орнамента (растительного, геометрического) на основе рельефного образца.</w:t>
      </w:r>
    </w:p>
    <w:p w:rsidR="004E4C7C" w:rsidRDefault="004E4C7C" w:rsidP="00D06916">
      <w:pPr>
        <w:pStyle w:val="ConsPlusNormal"/>
        <w:spacing w:before="240"/>
        <w:ind w:firstLine="540"/>
        <w:jc w:val="both"/>
      </w:pPr>
      <w:r>
        <w:t>Рельефное рисование.</w:t>
      </w:r>
    </w:p>
    <w:p w:rsidR="004E4C7C" w:rsidRDefault="004E4C7C" w:rsidP="00D06916">
      <w:pPr>
        <w:pStyle w:val="ConsPlusNormal"/>
        <w:spacing w:before="240"/>
        <w:ind w:firstLine="540"/>
        <w:jc w:val="both"/>
      </w:pPr>
      <w: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4E4C7C" w:rsidRDefault="004E4C7C" w:rsidP="00D06916">
      <w:pPr>
        <w:pStyle w:val="ConsPlusNormal"/>
        <w:spacing w:before="240"/>
        <w:ind w:firstLine="540"/>
        <w:jc w:val="both"/>
      </w:pPr>
      <w: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4E4C7C" w:rsidRDefault="004E4C7C" w:rsidP="00D06916">
      <w:pPr>
        <w:pStyle w:val="ConsPlusNormal"/>
        <w:spacing w:before="240"/>
        <w:ind w:firstLine="540"/>
        <w:jc w:val="both"/>
      </w:pPr>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4E4C7C" w:rsidRDefault="004E4C7C" w:rsidP="00D06916">
      <w:pPr>
        <w:pStyle w:val="ConsPlusNormal"/>
        <w:spacing w:before="240"/>
        <w:ind w:firstLine="540"/>
        <w:jc w:val="both"/>
      </w:pPr>
      <w:r>
        <w:t>78.8.1. Планируемые предметные результаты освоения учебного предмета:</w:t>
      </w:r>
    </w:p>
    <w:p w:rsidR="004E4C7C" w:rsidRDefault="004E4C7C" w:rsidP="00D06916">
      <w:pPr>
        <w:pStyle w:val="ConsPlusNormal"/>
        <w:spacing w:before="240"/>
        <w:ind w:firstLine="540"/>
        <w:jc w:val="both"/>
      </w:pPr>
      <w:r>
        <w:t>развитие интереса к доступным видам изобразительной деятельности;</w:t>
      </w:r>
    </w:p>
    <w:p w:rsidR="004E4C7C" w:rsidRDefault="004E4C7C" w:rsidP="00D06916">
      <w:pPr>
        <w:pStyle w:val="ConsPlusNormal"/>
        <w:spacing w:before="240"/>
        <w:ind w:firstLine="540"/>
        <w:jc w:val="both"/>
      </w:pPr>
      <w:r>
        <w:t>развитие способности выполнения элементарных рельефно-графических изображений;</w:t>
      </w:r>
    </w:p>
    <w:p w:rsidR="004E4C7C" w:rsidRDefault="004E4C7C" w:rsidP="00D06916">
      <w:pPr>
        <w:pStyle w:val="ConsPlusNormal"/>
        <w:spacing w:before="240"/>
        <w:ind w:firstLine="540"/>
        <w:jc w:val="both"/>
      </w:pPr>
      <w:r>
        <w:t>обогащение опыта самовыражения посредством тифлографики.</w:t>
      </w:r>
    </w:p>
    <w:p w:rsidR="004E4C7C" w:rsidRDefault="004E4C7C" w:rsidP="00D06916">
      <w:pPr>
        <w:pStyle w:val="ConsPlusNormal"/>
        <w:jc w:val="both"/>
      </w:pPr>
    </w:p>
    <w:p w:rsidR="004E4C7C" w:rsidRDefault="004E4C7C" w:rsidP="00D06916">
      <w:pPr>
        <w:pStyle w:val="ConsPlusTitle"/>
        <w:ind w:firstLine="540"/>
        <w:jc w:val="both"/>
        <w:outlineLvl w:val="3"/>
      </w:pPr>
      <w:r>
        <w:t>78.9. Музыка и движение.</w:t>
      </w:r>
    </w:p>
    <w:p w:rsidR="004E4C7C" w:rsidRDefault="004E4C7C" w:rsidP="00D06916">
      <w:pPr>
        <w:pStyle w:val="ConsPlusNormal"/>
        <w:spacing w:before="240"/>
        <w:ind w:firstLine="540"/>
        <w:jc w:val="both"/>
      </w:pPr>
      <w:r>
        <w:t>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4E4C7C" w:rsidRDefault="004E4C7C" w:rsidP="00D06916">
      <w:pPr>
        <w:pStyle w:val="ConsPlusNormal"/>
        <w:spacing w:before="240"/>
        <w:ind w:firstLine="540"/>
        <w:jc w:val="both"/>
      </w:pPr>
      <w:r>
        <w:t>Пение.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E4C7C" w:rsidRDefault="004E4C7C" w:rsidP="00D06916">
      <w:pPr>
        <w:pStyle w:val="ConsPlusNormal"/>
        <w:spacing w:before="240"/>
        <w:ind w:firstLine="540"/>
        <w:jc w:val="both"/>
      </w:pPr>
      <w: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4E4C7C" w:rsidRDefault="004E4C7C" w:rsidP="00D06916">
      <w:pPr>
        <w:pStyle w:val="ConsPlusNormal"/>
        <w:spacing w:before="240"/>
        <w:ind w:firstLine="540"/>
        <w:jc w:val="both"/>
      </w:pPr>
      <w: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4E4C7C" w:rsidRDefault="004E4C7C" w:rsidP="00D06916">
      <w:pPr>
        <w:pStyle w:val="ConsPlusNormal"/>
        <w:spacing w:before="240"/>
        <w:ind w:firstLine="540"/>
        <w:jc w:val="both"/>
      </w:pPr>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4E4C7C" w:rsidRDefault="004E4C7C" w:rsidP="00D06916">
      <w:pPr>
        <w:pStyle w:val="ConsPlusNormal"/>
        <w:spacing w:before="240"/>
        <w:ind w:firstLine="540"/>
        <w:jc w:val="both"/>
      </w:pPr>
      <w:r>
        <w:t>78.9.1. Планируемые результаты освоения учебного предмета:</w:t>
      </w:r>
    </w:p>
    <w:p w:rsidR="004E4C7C" w:rsidRDefault="004E4C7C" w:rsidP="00D06916">
      <w:pPr>
        <w:pStyle w:val="ConsPlusNormal"/>
        <w:spacing w:before="240"/>
        <w:ind w:firstLine="540"/>
        <w:jc w:val="both"/>
      </w:pPr>
      <w:r>
        <w:t>развитие интереса к музыке и различным видам музыкальной деятельности (слушание, пение, движение под музыку);</w:t>
      </w:r>
    </w:p>
    <w:p w:rsidR="004E4C7C" w:rsidRDefault="004E4C7C" w:rsidP="00D06916">
      <w:pPr>
        <w:pStyle w:val="ConsPlusNormal"/>
        <w:spacing w:before="240"/>
        <w:ind w:firstLine="540"/>
        <w:jc w:val="both"/>
      </w:pPr>
      <w:r>
        <w:t>освоение опыта в слушании разной по характеру музыки и движений в соответствии с характером музыкального произведения;</w:t>
      </w:r>
    </w:p>
    <w:p w:rsidR="004E4C7C" w:rsidRDefault="004E4C7C" w:rsidP="00D06916">
      <w:pPr>
        <w:pStyle w:val="ConsPlusNormal"/>
        <w:spacing w:before="240"/>
        <w:ind w:firstLine="540"/>
        <w:jc w:val="both"/>
      </w:pPr>
      <w:r>
        <w:t>развитие музыкального слуха;</w:t>
      </w:r>
    </w:p>
    <w:p w:rsidR="004E4C7C" w:rsidRDefault="004E4C7C" w:rsidP="00D06916">
      <w:pPr>
        <w:pStyle w:val="ConsPlusNormal"/>
        <w:spacing w:before="240"/>
        <w:ind w:firstLine="540"/>
        <w:jc w:val="both"/>
      </w:pPr>
      <w:r>
        <w:t>развитие эмоциональной отзывчивости при соприкосновении с доступными видами искусств (слушание музыки, пение);</w:t>
      </w:r>
    </w:p>
    <w:p w:rsidR="004E4C7C" w:rsidRDefault="004E4C7C" w:rsidP="00D06916">
      <w:pPr>
        <w:pStyle w:val="ConsPlusNormal"/>
        <w:spacing w:before="240"/>
        <w:ind w:firstLine="540"/>
        <w:jc w:val="both"/>
      </w:pPr>
      <w:r>
        <w:t>обогащение опыта самовыражения посредством музыки;</w:t>
      </w:r>
    </w:p>
    <w:p w:rsidR="004E4C7C" w:rsidRDefault="004E4C7C" w:rsidP="00D06916">
      <w:pPr>
        <w:pStyle w:val="ConsPlusNormal"/>
        <w:spacing w:before="240"/>
        <w:ind w:firstLine="540"/>
        <w:jc w:val="both"/>
      </w:pPr>
      <w:r>
        <w:t>развитие эстетических чувств.</w:t>
      </w:r>
    </w:p>
    <w:p w:rsidR="004E4C7C" w:rsidRDefault="004E4C7C" w:rsidP="00D06916">
      <w:pPr>
        <w:pStyle w:val="ConsPlusNormal"/>
        <w:jc w:val="both"/>
      </w:pPr>
    </w:p>
    <w:p w:rsidR="004E4C7C" w:rsidRDefault="004E4C7C" w:rsidP="00D06916">
      <w:pPr>
        <w:pStyle w:val="ConsPlusTitle"/>
        <w:ind w:firstLine="540"/>
        <w:jc w:val="both"/>
        <w:outlineLvl w:val="3"/>
      </w:pPr>
      <w:r>
        <w:t>78.10. Ручной труд.</w:t>
      </w:r>
    </w:p>
    <w:p w:rsidR="004E4C7C" w:rsidRDefault="004E4C7C" w:rsidP="00D06916">
      <w:pPr>
        <w:pStyle w:val="ConsPlusNormal"/>
        <w:spacing w:before="240"/>
        <w:ind w:firstLine="540"/>
        <w:jc w:val="both"/>
      </w:pPr>
      <w: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4E4C7C" w:rsidRDefault="004E4C7C" w:rsidP="00D06916">
      <w:pPr>
        <w:pStyle w:val="ConsPlusNormal"/>
        <w:spacing w:before="240"/>
        <w:ind w:firstLine="540"/>
        <w:jc w:val="both"/>
      </w:pPr>
      <w: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4E4C7C" w:rsidRDefault="004E4C7C" w:rsidP="00D06916">
      <w:pPr>
        <w:pStyle w:val="ConsPlusNormal"/>
        <w:spacing w:before="240"/>
        <w:ind w:firstLine="540"/>
        <w:jc w:val="both"/>
      </w:pPr>
      <w:r>
        <w:t>Подготовка материала к работе: разминание пластилина, теста, глины.</w:t>
      </w:r>
    </w:p>
    <w:p w:rsidR="004E4C7C" w:rsidRDefault="004E4C7C" w:rsidP="00D06916">
      <w:pPr>
        <w:pStyle w:val="ConsPlusNormal"/>
        <w:spacing w:before="240"/>
        <w:ind w:firstLine="540"/>
        <w:jc w:val="both"/>
      </w:pPr>
      <w:r>
        <w:t>Приемы работы с пластической массой:</w:t>
      </w:r>
    </w:p>
    <w:p w:rsidR="004E4C7C" w:rsidRDefault="004E4C7C" w:rsidP="00D06916">
      <w:pPr>
        <w:pStyle w:val="ConsPlusNormal"/>
        <w:spacing w:before="240"/>
        <w:ind w:firstLine="540"/>
        <w:jc w:val="both"/>
      </w:pPr>
      <w:r>
        <w:t>деление на части (отрывание, откручивание, отщипывание кусочка материала от целого куска);</w:t>
      </w:r>
    </w:p>
    <w:p w:rsidR="004E4C7C" w:rsidRDefault="004E4C7C" w:rsidP="00D06916">
      <w:pPr>
        <w:pStyle w:val="ConsPlusNormal"/>
        <w:spacing w:before="240"/>
        <w:ind w:firstLine="540"/>
        <w:jc w:val="both"/>
      </w:pPr>
      <w:r>
        <w:t>размазывание материала (размазывание пластилина по шаблону, внутри контура);</w:t>
      </w:r>
    </w:p>
    <w:p w:rsidR="004E4C7C" w:rsidRDefault="004E4C7C" w:rsidP="00D06916">
      <w:pPr>
        <w:pStyle w:val="ConsPlusNormal"/>
        <w:spacing w:before="240"/>
        <w:ind w:firstLine="540"/>
        <w:jc w:val="both"/>
      </w:pPr>
      <w:r>
        <w:t>приемы лепки (катание колбаски, шарика; получение формы путем выдавливания формочкой, вдавливание, раскатывание в ладонях и на подставке);</w:t>
      </w:r>
    </w:p>
    <w:p w:rsidR="004E4C7C" w:rsidRDefault="004E4C7C" w:rsidP="00D06916">
      <w:pPr>
        <w:pStyle w:val="ConsPlusNormal"/>
        <w:spacing w:before="240"/>
        <w:ind w:firstLine="540"/>
        <w:jc w:val="both"/>
      </w:pPr>
      <w:r>
        <w:t>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4E4C7C" w:rsidRDefault="004E4C7C" w:rsidP="00D06916">
      <w:pPr>
        <w:pStyle w:val="ConsPlusNormal"/>
        <w:spacing w:before="240"/>
        <w:ind w:firstLine="540"/>
        <w:jc w:val="both"/>
      </w:pPr>
      <w:r>
        <w:t>соединение деталей разными способами (прижатием, примазыванием, прищипыванием).</w:t>
      </w:r>
    </w:p>
    <w:p w:rsidR="004E4C7C" w:rsidRDefault="004E4C7C" w:rsidP="00D06916">
      <w:pPr>
        <w:pStyle w:val="ConsPlusNormal"/>
        <w:spacing w:before="240"/>
        <w:ind w:firstLine="540"/>
        <w:jc w:val="both"/>
      </w:pPr>
      <w:r>
        <w:t>Лепка простейших объектов по образцу.</w:t>
      </w:r>
    </w:p>
    <w:p w:rsidR="004E4C7C" w:rsidRDefault="004E4C7C" w:rsidP="00D06916">
      <w:pPr>
        <w:pStyle w:val="ConsPlusNormal"/>
        <w:spacing w:before="240"/>
        <w:ind w:firstLine="540"/>
        <w:jc w:val="both"/>
      </w:pPr>
      <w: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4E4C7C" w:rsidRDefault="004E4C7C" w:rsidP="00D06916">
      <w:pPr>
        <w:pStyle w:val="ConsPlusNormal"/>
        <w:spacing w:before="240"/>
        <w:ind w:firstLine="540"/>
        <w:jc w:val="both"/>
      </w:pPr>
      <w:r>
        <w:t>Составление предметной аппликации.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4E4C7C" w:rsidRDefault="004E4C7C" w:rsidP="00D06916">
      <w:pPr>
        <w:pStyle w:val="ConsPlusNormal"/>
        <w:spacing w:before="240"/>
        <w:ind w:firstLine="540"/>
        <w:jc w:val="both"/>
      </w:pPr>
      <w: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4E4C7C" w:rsidRDefault="004E4C7C" w:rsidP="00D06916">
      <w:pPr>
        <w:pStyle w:val="ConsPlusNormal"/>
        <w:spacing w:before="240"/>
        <w:ind w:firstLine="540"/>
        <w:jc w:val="both"/>
      </w:pPr>
      <w: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4E4C7C" w:rsidRDefault="004E4C7C" w:rsidP="00D06916">
      <w:pPr>
        <w:pStyle w:val="ConsPlusNormal"/>
        <w:spacing w:before="240"/>
        <w:ind w:firstLine="540"/>
        <w:jc w:val="both"/>
      </w:pPr>
      <w:r>
        <w:t>78.10.1. Планируемые предметные результаты освоения учебного предмета:</w:t>
      </w:r>
    </w:p>
    <w:p w:rsidR="004E4C7C" w:rsidRDefault="004E4C7C" w:rsidP="00D06916">
      <w:pPr>
        <w:pStyle w:val="ConsPlusNormal"/>
        <w:spacing w:before="240"/>
        <w:ind w:firstLine="540"/>
        <w:jc w:val="both"/>
      </w:pPr>
      <w:r>
        <w:t>проявление интереса к занятиям ручным трудом;</w:t>
      </w:r>
    </w:p>
    <w:p w:rsidR="004E4C7C" w:rsidRDefault="004E4C7C" w:rsidP="00D06916">
      <w:pPr>
        <w:pStyle w:val="ConsPlusNormal"/>
        <w:spacing w:before="240"/>
        <w:ind w:firstLine="540"/>
        <w:jc w:val="both"/>
      </w:pPr>
      <w:r>
        <w:t>овладение действиями с предметами, объектами;</w:t>
      </w:r>
    </w:p>
    <w:p w:rsidR="004E4C7C" w:rsidRDefault="004E4C7C" w:rsidP="00D06916">
      <w:pPr>
        <w:pStyle w:val="ConsPlusNormal"/>
        <w:spacing w:before="240"/>
        <w:ind w:firstLine="540"/>
        <w:jc w:val="both"/>
      </w:pPr>
      <w:r>
        <w:t>освоение элементарных операций ручного труда по инструкции педагогического работника;</w:t>
      </w:r>
    </w:p>
    <w:p w:rsidR="004E4C7C" w:rsidRDefault="004E4C7C" w:rsidP="00D06916">
      <w:pPr>
        <w:pStyle w:val="ConsPlusNormal"/>
        <w:spacing w:before="240"/>
        <w:ind w:firstLine="540"/>
        <w:jc w:val="both"/>
      </w:pPr>
      <w:r>
        <w:t>овладение элементарными действиями с некоторыми материалами;</w:t>
      </w:r>
    </w:p>
    <w:p w:rsidR="004E4C7C" w:rsidRDefault="004E4C7C" w:rsidP="00D06916">
      <w:pPr>
        <w:pStyle w:val="ConsPlusNormal"/>
        <w:spacing w:before="240"/>
        <w:ind w:firstLine="540"/>
        <w:jc w:val="both"/>
      </w:pPr>
      <w:r>
        <w:t>развитие потребности в выполнении практических действий;</w:t>
      </w:r>
    </w:p>
    <w:p w:rsidR="004E4C7C" w:rsidRDefault="004E4C7C" w:rsidP="00D06916">
      <w:pPr>
        <w:pStyle w:val="ConsPlusNormal"/>
        <w:spacing w:before="240"/>
        <w:ind w:firstLine="540"/>
        <w:jc w:val="both"/>
      </w:pPr>
      <w:r>
        <w:t>освоение опыта использования трудовых умений в практической деятельности.</w:t>
      </w:r>
    </w:p>
    <w:p w:rsidR="004E4C7C" w:rsidRDefault="004E4C7C" w:rsidP="00D06916">
      <w:pPr>
        <w:pStyle w:val="ConsPlusNormal"/>
        <w:jc w:val="both"/>
      </w:pPr>
    </w:p>
    <w:p w:rsidR="004E4C7C" w:rsidRDefault="004E4C7C" w:rsidP="00D06916">
      <w:pPr>
        <w:pStyle w:val="ConsPlusTitle"/>
        <w:ind w:firstLine="540"/>
        <w:jc w:val="both"/>
        <w:outlineLvl w:val="3"/>
      </w:pPr>
      <w:r>
        <w:t>78.11. Физическая культура (Адаптивная физическая культура).</w:t>
      </w:r>
    </w:p>
    <w:p w:rsidR="004E4C7C" w:rsidRDefault="004E4C7C" w:rsidP="00D06916">
      <w:pPr>
        <w:pStyle w:val="ConsPlusNormal"/>
        <w:spacing w:before="240"/>
        <w:ind w:firstLine="540"/>
        <w:jc w:val="both"/>
      </w:pPr>
      <w:r>
        <w:t>Физкультурно-оздоровительная деятельность:</w:t>
      </w:r>
    </w:p>
    <w:p w:rsidR="004E4C7C" w:rsidRDefault="004E4C7C" w:rsidP="00D06916">
      <w:pPr>
        <w:pStyle w:val="ConsPlusNormal"/>
        <w:spacing w:before="240"/>
        <w:ind w:firstLine="540"/>
        <w:jc w:val="both"/>
      </w:pPr>
      <w: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4E4C7C" w:rsidRDefault="004E4C7C" w:rsidP="00D06916">
      <w:pPr>
        <w:pStyle w:val="ConsPlusNormal"/>
        <w:spacing w:before="240"/>
        <w:ind w:firstLine="540"/>
        <w:jc w:val="both"/>
      </w:pPr>
      <w: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4E4C7C" w:rsidRDefault="004E4C7C" w:rsidP="00D06916">
      <w:pPr>
        <w:pStyle w:val="ConsPlusNormal"/>
        <w:spacing w:before="240"/>
        <w:ind w:firstLine="540"/>
        <w:jc w:val="both"/>
      </w:pPr>
      <w: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4E4C7C" w:rsidRDefault="004E4C7C" w:rsidP="00D06916">
      <w:pPr>
        <w:pStyle w:val="ConsPlusNormal"/>
        <w:spacing w:before="240"/>
        <w:ind w:firstLine="540"/>
        <w:jc w:val="both"/>
      </w:pPr>
      <w:r>
        <w:t>4. Организующие команды и приемы.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4E4C7C" w:rsidRDefault="004E4C7C" w:rsidP="00D06916">
      <w:pPr>
        <w:pStyle w:val="ConsPlusNormal"/>
        <w:spacing w:before="240"/>
        <w:ind w:firstLine="540"/>
        <w:jc w:val="both"/>
      </w:pPr>
      <w: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4E4C7C" w:rsidRDefault="004E4C7C" w:rsidP="00D06916">
      <w:pPr>
        <w:pStyle w:val="ConsPlusNormal"/>
        <w:spacing w:before="240"/>
        <w:ind w:firstLine="540"/>
        <w:jc w:val="both"/>
      </w:pPr>
      <w:r>
        <w:t>6. Гимнастические упражнения прикладного характера - упражнения с предметами:</w:t>
      </w:r>
    </w:p>
    <w:p w:rsidR="004E4C7C" w:rsidRDefault="004E4C7C" w:rsidP="00D06916">
      <w:pPr>
        <w:pStyle w:val="ConsPlusNormal"/>
        <w:spacing w:before="240"/>
        <w:ind w:firstLine="540"/>
        <w:jc w:val="both"/>
      </w:pPr>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4E4C7C" w:rsidRDefault="004E4C7C" w:rsidP="00D06916">
      <w:pPr>
        <w:pStyle w:val="ConsPlusNormal"/>
        <w:spacing w:before="240"/>
        <w:ind w:firstLine="540"/>
        <w:jc w:val="both"/>
      </w:pPr>
      <w: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4E4C7C" w:rsidRDefault="004E4C7C" w:rsidP="00D06916">
      <w:pPr>
        <w:pStyle w:val="ConsPlusNormal"/>
        <w:spacing w:before="240"/>
        <w:ind w:firstLine="540"/>
        <w:jc w:val="both"/>
      </w:pPr>
      <w:r>
        <w:t>в) упражнения с большими мячами: захваты мяча для выполнения упражнений. Поднимание и опускание мяча. Сгибание и разгибание рук с мячом;</w:t>
      </w:r>
    </w:p>
    <w:p w:rsidR="004E4C7C" w:rsidRDefault="004E4C7C" w:rsidP="00D06916">
      <w:pPr>
        <w:pStyle w:val="ConsPlusNormal"/>
        <w:spacing w:before="240"/>
        <w:ind w:firstLine="540"/>
        <w:jc w:val="both"/>
      </w:pPr>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4E4C7C" w:rsidRDefault="004E4C7C" w:rsidP="00D06916">
      <w:pPr>
        <w:pStyle w:val="ConsPlusNormal"/>
        <w:spacing w:before="240"/>
        <w:ind w:firstLine="540"/>
        <w:jc w:val="both"/>
      </w:pPr>
      <w:r>
        <w:t>д) упражнения со скакалкой: способы захвата скакалки. Руки вверх, вниз с натяжением сложенной вчетверо скакалки. Повороты туловища со скакалкой в руках (с натяжением).</w:t>
      </w:r>
    </w:p>
    <w:p w:rsidR="004E4C7C" w:rsidRDefault="004E4C7C" w:rsidP="00D06916">
      <w:pPr>
        <w:pStyle w:val="ConsPlusNormal"/>
        <w:spacing w:before="240"/>
        <w:ind w:firstLine="540"/>
        <w:jc w:val="both"/>
      </w:pPr>
      <w:r>
        <w:t>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(150 - 200 г) на голове в положении основная стойка и стойка ноги врозь.</w:t>
      </w:r>
    </w:p>
    <w:p w:rsidR="004E4C7C" w:rsidRDefault="004E4C7C" w:rsidP="00D06916">
      <w:pPr>
        <w:pStyle w:val="ConsPlusNormal"/>
        <w:spacing w:before="240"/>
        <w:ind w:firstLine="540"/>
        <w:jc w:val="both"/>
      </w:pPr>
      <w:r>
        <w:t>8. Упражнения прикладного характера на поднимание и перемещение грузов.</w:t>
      </w:r>
    </w:p>
    <w:p w:rsidR="004E4C7C" w:rsidRDefault="004E4C7C" w:rsidP="00D06916">
      <w:pPr>
        <w:pStyle w:val="ConsPlusNormal"/>
        <w:spacing w:before="240"/>
        <w:ind w:firstLine="540"/>
        <w:jc w:val="both"/>
      </w:pPr>
      <w:r>
        <w:t>9. Упражнения в лазании и ползании: свободное лазание по гимнастической стенке (на 5 - 6 реек); на четвереньках по полу и гимнастической скамейке. Перелезание через препятствия (свободным способом), высота 25 - 30 см, подлезание произвольным способом под препятствия высотой не ниже 40 см.</w:t>
      </w:r>
    </w:p>
    <w:p w:rsidR="004E4C7C" w:rsidRDefault="004E4C7C" w:rsidP="00D06916">
      <w:pPr>
        <w:pStyle w:val="ConsPlusNormal"/>
        <w:spacing w:before="240"/>
        <w:ind w:firstLine="540"/>
        <w:jc w:val="both"/>
      </w:pPr>
      <w: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10 - 15 см (со страховкой).</w:t>
      </w:r>
    </w:p>
    <w:p w:rsidR="004E4C7C" w:rsidRDefault="004E4C7C" w:rsidP="00D06916">
      <w:pPr>
        <w:pStyle w:val="ConsPlusNormal"/>
        <w:spacing w:before="240"/>
        <w:ind w:firstLine="540"/>
        <w:jc w:val="both"/>
      </w:pPr>
      <w: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4E4C7C" w:rsidRDefault="004E4C7C" w:rsidP="00D06916">
      <w:pPr>
        <w:pStyle w:val="ConsPlusNormal"/>
        <w:spacing w:before="240"/>
        <w:ind w:firstLine="540"/>
        <w:jc w:val="both"/>
      </w:pPr>
      <w: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 - справа, высоко - низко, спереди - сзади, близко - 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4E4C7C" w:rsidRDefault="004E4C7C" w:rsidP="00D06916">
      <w:pPr>
        <w:pStyle w:val="ConsPlusNormal"/>
        <w:spacing w:before="240"/>
        <w:ind w:firstLine="540"/>
        <w:jc w:val="both"/>
      </w:pPr>
      <w:r>
        <w:t>13. Легкая атлетика:</w:t>
      </w:r>
    </w:p>
    <w:p w:rsidR="004E4C7C" w:rsidRDefault="004E4C7C" w:rsidP="00D06916">
      <w:pPr>
        <w:pStyle w:val="ConsPlusNormal"/>
        <w:spacing w:before="240"/>
        <w:ind w:firstLine="540"/>
        <w:jc w:val="both"/>
      </w:pPr>
      <w: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4E4C7C" w:rsidRDefault="004E4C7C" w:rsidP="00D06916">
      <w:pPr>
        <w:pStyle w:val="ConsPlusNormal"/>
        <w:spacing w:before="240"/>
        <w:ind w:firstLine="540"/>
        <w:jc w:val="both"/>
      </w:pPr>
      <w:r>
        <w:t>беговые упражнения: бег на месте и в движении по резиновой дорожке; перебежки на расстояние на сигнал; свободный бег в играх;</w:t>
      </w:r>
    </w:p>
    <w:p w:rsidR="004E4C7C" w:rsidRDefault="004E4C7C" w:rsidP="00D06916">
      <w:pPr>
        <w:pStyle w:val="ConsPlusNormal"/>
        <w:spacing w:before="240"/>
        <w:ind w:firstLine="540"/>
        <w:jc w:val="both"/>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w:t>
      </w:r>
    </w:p>
    <w:p w:rsidR="004E4C7C" w:rsidRDefault="004E4C7C" w:rsidP="00D06916">
      <w:pPr>
        <w:pStyle w:val="ConsPlusNormal"/>
        <w:spacing w:before="240"/>
        <w:ind w:firstLine="540"/>
        <w:jc w:val="both"/>
      </w:pPr>
      <w:r>
        <w:t>броски: броски двумя руками большого мяча из-за головы, в пол, стену, набивного мяча (1 кг) разными способами;</w:t>
      </w:r>
    </w:p>
    <w:p w:rsidR="004E4C7C" w:rsidRDefault="004E4C7C" w:rsidP="00D06916">
      <w:pPr>
        <w:pStyle w:val="ConsPlusNormal"/>
        <w:spacing w:before="240"/>
        <w:ind w:firstLine="540"/>
        <w:jc w:val="both"/>
      </w:pPr>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4E4C7C" w:rsidRDefault="004E4C7C" w:rsidP="00D06916">
      <w:pPr>
        <w:pStyle w:val="ConsPlusNormal"/>
        <w:spacing w:before="240"/>
        <w:ind w:firstLine="540"/>
        <w:jc w:val="both"/>
      </w:pPr>
      <w:r>
        <w:t>14. Лыжная подготовка: строевые упражнения, ходьба с лыжами на плече, передвижение на лыжах; повороты; передвижение в слабом темпе на расстояние.</w:t>
      </w:r>
    </w:p>
    <w:p w:rsidR="004E4C7C" w:rsidRDefault="004E4C7C" w:rsidP="00D06916">
      <w:pPr>
        <w:pStyle w:val="ConsPlusNormal"/>
        <w:spacing w:before="240"/>
        <w:ind w:firstLine="540"/>
        <w:jc w:val="both"/>
      </w:pPr>
      <w: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4E4C7C" w:rsidRDefault="004E4C7C" w:rsidP="00D06916">
      <w:pPr>
        <w:pStyle w:val="ConsPlusNormal"/>
        <w:spacing w:before="240"/>
        <w:ind w:firstLine="540"/>
        <w:jc w:val="both"/>
      </w:pPr>
      <w:r>
        <w:t>16. Подвижные и спортивные игры:</w:t>
      </w:r>
    </w:p>
    <w:p w:rsidR="004E4C7C" w:rsidRDefault="004E4C7C" w:rsidP="00D06916">
      <w:pPr>
        <w:pStyle w:val="ConsPlusNormal"/>
        <w:spacing w:before="240"/>
        <w:ind w:firstLine="540"/>
        <w:jc w:val="both"/>
      </w:pPr>
      <w:r>
        <w:t>на материале гимнастики: игровые задания с использованием строевых упражнений, упражнений на внимание, силу, ловкость и координацию;</w:t>
      </w:r>
    </w:p>
    <w:p w:rsidR="004E4C7C" w:rsidRDefault="004E4C7C" w:rsidP="00D06916">
      <w:pPr>
        <w:pStyle w:val="ConsPlusNormal"/>
        <w:spacing w:before="240"/>
        <w:ind w:firstLine="540"/>
        <w:jc w:val="both"/>
      </w:pPr>
      <w:r>
        <w:t>на материале легкой атлетики: игровые задания с метанием и бросками; упражнения на координацию, выносливость и быстроту;</w:t>
      </w:r>
    </w:p>
    <w:p w:rsidR="004E4C7C" w:rsidRDefault="004E4C7C" w:rsidP="00D06916">
      <w:pPr>
        <w:pStyle w:val="ConsPlusNormal"/>
        <w:spacing w:before="240"/>
        <w:ind w:firstLine="540"/>
        <w:jc w:val="both"/>
      </w:pPr>
      <w:r>
        <w:t>на материале лыжной подготовки: упражнения на выносливость и координацию;</w:t>
      </w:r>
    </w:p>
    <w:p w:rsidR="004E4C7C" w:rsidRDefault="004E4C7C" w:rsidP="00D06916">
      <w:pPr>
        <w:pStyle w:val="ConsPlusNormal"/>
        <w:spacing w:before="240"/>
        <w:ind w:firstLine="540"/>
        <w:jc w:val="both"/>
      </w:pPr>
      <w:r>
        <w:t>на материале спортивных игр: роллингбола и гандбола;</w:t>
      </w:r>
    </w:p>
    <w:p w:rsidR="004E4C7C" w:rsidRDefault="004E4C7C" w:rsidP="00D06916">
      <w:pPr>
        <w:pStyle w:val="ConsPlusNormal"/>
        <w:spacing w:before="240"/>
        <w:ind w:firstLine="540"/>
        <w:jc w:val="both"/>
      </w:pPr>
      <w:r>
        <w:t>на материале легкой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4E4C7C" w:rsidRDefault="004E4C7C" w:rsidP="00D06916">
      <w:pPr>
        <w:pStyle w:val="ConsPlusNormal"/>
        <w:spacing w:before="240"/>
        <w:ind w:firstLine="540"/>
        <w:jc w:val="both"/>
      </w:pPr>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E4C7C" w:rsidRDefault="004E4C7C" w:rsidP="00D06916">
      <w:pPr>
        <w:pStyle w:val="ConsPlusNormal"/>
        <w:spacing w:before="240"/>
        <w:ind w:firstLine="540"/>
        <w:jc w:val="both"/>
      </w:pPr>
      <w:r>
        <w:t>на материале плавания: развитие выносливости: повторное выполнение освоенных движений.</w:t>
      </w:r>
    </w:p>
    <w:p w:rsidR="004E4C7C" w:rsidRDefault="004E4C7C" w:rsidP="00D06916">
      <w:pPr>
        <w:pStyle w:val="ConsPlusNormal"/>
        <w:spacing w:before="240"/>
        <w:ind w:firstLine="540"/>
        <w:jc w:val="both"/>
      </w:pPr>
      <w:r>
        <w:t>78.11.1. Планируемые предметные результаты освоения учебного предмета:</w:t>
      </w:r>
    </w:p>
    <w:p w:rsidR="004E4C7C" w:rsidRDefault="004E4C7C" w:rsidP="00D06916">
      <w:pPr>
        <w:pStyle w:val="ConsPlusNormal"/>
        <w:spacing w:before="240"/>
        <w:ind w:firstLine="540"/>
        <w:jc w:val="both"/>
      </w:pPr>
      <w:r>
        <w:t>освоение знаний и представлений об утренней гимнастике, режиме дня;</w:t>
      </w:r>
    </w:p>
    <w:p w:rsidR="004E4C7C" w:rsidRDefault="004E4C7C" w:rsidP="00D06916">
      <w:pPr>
        <w:pStyle w:val="ConsPlusNormal"/>
        <w:spacing w:before="240"/>
        <w:ind w:firstLine="540"/>
        <w:jc w:val="both"/>
      </w:pPr>
      <w:r>
        <w:t>умение показывать части собственного тела;</w:t>
      </w:r>
    </w:p>
    <w:p w:rsidR="004E4C7C" w:rsidRDefault="004E4C7C" w:rsidP="00D06916">
      <w:pPr>
        <w:pStyle w:val="ConsPlusNormal"/>
        <w:spacing w:before="240"/>
        <w:ind w:firstLine="540"/>
        <w:jc w:val="both"/>
      </w:pPr>
      <w:r>
        <w:t>умение выполнять определенные движения руками, ногами, корпусом;</w:t>
      </w:r>
    </w:p>
    <w:p w:rsidR="004E4C7C" w:rsidRDefault="004E4C7C" w:rsidP="00D06916">
      <w:pPr>
        <w:pStyle w:val="ConsPlusNormal"/>
        <w:spacing w:before="240"/>
        <w:ind w:firstLine="540"/>
        <w:jc w:val="both"/>
      </w:pPr>
      <w:r>
        <w:t>развитие физических качеств;</w:t>
      </w:r>
    </w:p>
    <w:p w:rsidR="004E4C7C" w:rsidRDefault="004E4C7C" w:rsidP="00D06916">
      <w:pPr>
        <w:pStyle w:val="ConsPlusNormal"/>
        <w:spacing w:before="240"/>
        <w:ind w:firstLine="540"/>
        <w:jc w:val="both"/>
      </w:pPr>
      <w:r>
        <w:t>умение выполнять освоенные физические упражнения;</w:t>
      </w:r>
    </w:p>
    <w:p w:rsidR="004E4C7C" w:rsidRDefault="004E4C7C" w:rsidP="00D06916">
      <w:pPr>
        <w:pStyle w:val="ConsPlusNormal"/>
        <w:spacing w:before="240"/>
        <w:ind w:firstLine="540"/>
        <w:jc w:val="both"/>
      </w:pPr>
      <w:r>
        <w:t>расширение двигательного опыта;</w:t>
      </w:r>
    </w:p>
    <w:p w:rsidR="004E4C7C" w:rsidRDefault="004E4C7C" w:rsidP="00D06916">
      <w:pPr>
        <w:pStyle w:val="ConsPlusNormal"/>
        <w:spacing w:before="240"/>
        <w:ind w:firstLine="540"/>
        <w:jc w:val="both"/>
      </w:pPr>
      <w:r>
        <w:t>освоение опыта эмоциональной отзывчивости на занятия физической культурой;</w:t>
      </w:r>
    </w:p>
    <w:p w:rsidR="004E4C7C" w:rsidRDefault="004E4C7C" w:rsidP="00D06916">
      <w:pPr>
        <w:pStyle w:val="ConsPlusNormal"/>
        <w:spacing w:before="240"/>
        <w:ind w:firstLine="540"/>
        <w:jc w:val="both"/>
      </w:pPr>
      <w:r>
        <w:t>коррекция нарушений физического развития.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78.12. Курсы коррекционно-развивающей области.</w:t>
      </w:r>
    </w:p>
    <w:p w:rsidR="004E4C7C" w:rsidRDefault="004E4C7C" w:rsidP="00D06916">
      <w:pPr>
        <w:pStyle w:val="ConsPlusNormal"/>
        <w:spacing w:before="240"/>
        <w:ind w:firstLine="540"/>
        <w:jc w:val="both"/>
      </w:pPr>
      <w:r>
        <w:t>Курсы коррекционно-развивающей области могут проводиться как в форме фронтальных, так индивидуальных занятий.</w:t>
      </w:r>
    </w:p>
    <w:p w:rsidR="004E4C7C" w:rsidRDefault="004E4C7C" w:rsidP="00D06916">
      <w:pPr>
        <w:pStyle w:val="ConsPlusNormal"/>
        <w:spacing w:before="240"/>
        <w:ind w:firstLine="540"/>
        <w:jc w:val="both"/>
      </w:pPr>
      <w:r>
        <w:t>Содержание данной области может быть дополнено образовательной организацией самостоятельно на основании рекомендаций ПМПК, ИПРА.</w:t>
      </w:r>
    </w:p>
    <w:p w:rsidR="004E4C7C" w:rsidRDefault="004E4C7C" w:rsidP="00D06916">
      <w:pPr>
        <w:pStyle w:val="ConsPlusNormal"/>
        <w:spacing w:before="240"/>
        <w:ind w:firstLine="540"/>
        <w:jc w:val="both"/>
      </w:pPr>
      <w:r>
        <w:t>78.12.1. Основы пространственной ориентировки.</w:t>
      </w:r>
    </w:p>
    <w:p w:rsidR="004E4C7C" w:rsidRDefault="004E4C7C" w:rsidP="00D06916">
      <w:pPr>
        <w:pStyle w:val="ConsPlusNormal"/>
        <w:spacing w:before="240"/>
        <w:ind w:firstLine="540"/>
        <w:jc w:val="both"/>
      </w:pPr>
      <w: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4E4C7C" w:rsidRDefault="004E4C7C" w:rsidP="00D06916">
      <w:pPr>
        <w:pStyle w:val="ConsPlusNormal"/>
        <w:spacing w:before="240"/>
        <w:ind w:firstLine="540"/>
        <w:jc w:val="both"/>
      </w:pPr>
      <w: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4E4C7C" w:rsidRDefault="004E4C7C" w:rsidP="00D06916">
      <w:pPr>
        <w:pStyle w:val="ConsPlusNormal"/>
        <w:spacing w:before="240"/>
        <w:ind w:firstLine="540"/>
        <w:jc w:val="both"/>
      </w:pPr>
      <w: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4E4C7C" w:rsidRDefault="004E4C7C" w:rsidP="00D06916">
      <w:pPr>
        <w:pStyle w:val="ConsPlusNormal"/>
        <w:spacing w:before="240"/>
        <w:ind w:firstLine="540"/>
        <w:jc w:val="both"/>
      </w:pPr>
      <w:r>
        <w:t>78.12.1.1. Планируемые результаты освоения коррекционного курса:</w:t>
      </w:r>
    </w:p>
    <w:p w:rsidR="004E4C7C" w:rsidRDefault="004E4C7C" w:rsidP="00D06916">
      <w:pPr>
        <w:pStyle w:val="ConsPlusNormal"/>
        <w:spacing w:before="240"/>
        <w:ind w:firstLine="540"/>
        <w:jc w:val="both"/>
      </w:pPr>
      <w:r>
        <w:t>овладение навыками ориентировки на себе и от себя как точки отсчета;</w:t>
      </w:r>
    </w:p>
    <w:p w:rsidR="004E4C7C" w:rsidRDefault="004E4C7C" w:rsidP="00D06916">
      <w:pPr>
        <w:pStyle w:val="ConsPlusNormal"/>
        <w:spacing w:before="240"/>
        <w:ind w:firstLine="540"/>
        <w:jc w:val="both"/>
      </w:pPr>
      <w:r>
        <w:t>овладение умением показывать части тела на себе и близких людях;</w:t>
      </w:r>
    </w:p>
    <w:p w:rsidR="004E4C7C" w:rsidRDefault="004E4C7C" w:rsidP="00D06916">
      <w:pPr>
        <w:pStyle w:val="ConsPlusNormal"/>
        <w:spacing w:before="240"/>
        <w:ind w:firstLine="540"/>
        <w:jc w:val="both"/>
      </w:pPr>
      <w:r>
        <w:t>овладение навыком ориентировки на рабочем месте, в учебнике, в тетради, на доске, за столом;</w:t>
      </w:r>
    </w:p>
    <w:p w:rsidR="004E4C7C" w:rsidRDefault="004E4C7C" w:rsidP="00D06916">
      <w:pPr>
        <w:pStyle w:val="ConsPlusNormal"/>
        <w:spacing w:before="240"/>
        <w:ind w:firstLine="540"/>
        <w:jc w:val="both"/>
      </w:pPr>
      <w:r>
        <w:t>овладение элементарными навыками ориентировки в знакомом помещении, в школе.</w:t>
      </w:r>
    </w:p>
    <w:p w:rsidR="004E4C7C" w:rsidRDefault="004E4C7C" w:rsidP="00D06916">
      <w:pPr>
        <w:pStyle w:val="ConsPlusNormal"/>
        <w:spacing w:before="240"/>
        <w:ind w:firstLine="540"/>
        <w:jc w:val="both"/>
      </w:pPr>
      <w:r>
        <w:t>78.12.2. Социально-бытовая ориентировка.</w:t>
      </w:r>
    </w:p>
    <w:p w:rsidR="004E4C7C" w:rsidRDefault="004E4C7C" w:rsidP="00D06916">
      <w:pPr>
        <w:pStyle w:val="ConsPlusNormal"/>
        <w:spacing w:before="240"/>
        <w:ind w:firstLine="540"/>
        <w:jc w:val="both"/>
      </w:pPr>
      <w: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4E4C7C" w:rsidRDefault="004E4C7C" w:rsidP="00D06916">
      <w:pPr>
        <w:pStyle w:val="ConsPlusNormal"/>
        <w:spacing w:before="240"/>
        <w:ind w:firstLine="540"/>
        <w:jc w:val="both"/>
      </w:pPr>
      <w: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4E4C7C" w:rsidRDefault="004E4C7C" w:rsidP="00D06916">
      <w:pPr>
        <w:pStyle w:val="ConsPlusNormal"/>
        <w:spacing w:before="240"/>
        <w:ind w:firstLine="540"/>
        <w:jc w:val="both"/>
      </w:pPr>
      <w: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4E4C7C" w:rsidRDefault="004E4C7C" w:rsidP="00D06916">
      <w:pPr>
        <w:pStyle w:val="ConsPlusNormal"/>
        <w:spacing w:before="240"/>
        <w:ind w:firstLine="540"/>
        <w:jc w:val="both"/>
      </w:pPr>
      <w: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4E4C7C" w:rsidRDefault="004E4C7C" w:rsidP="00D06916">
      <w:pPr>
        <w:pStyle w:val="ConsPlusNormal"/>
        <w:spacing w:before="240"/>
        <w:ind w:firstLine="540"/>
        <w:jc w:val="both"/>
      </w:pPr>
      <w: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4E4C7C" w:rsidRDefault="004E4C7C" w:rsidP="00D06916">
      <w:pPr>
        <w:pStyle w:val="ConsPlusNormal"/>
        <w:spacing w:before="240"/>
        <w:ind w:firstLine="540"/>
        <w:jc w:val="both"/>
      </w:pPr>
      <w:r>
        <w:t>78.12.2.1. Планируемые результаты освоения коррекционного курса:</w:t>
      </w:r>
    </w:p>
    <w:p w:rsidR="004E4C7C" w:rsidRDefault="004E4C7C" w:rsidP="00D06916">
      <w:pPr>
        <w:pStyle w:val="ConsPlusNormal"/>
        <w:spacing w:before="240"/>
        <w:ind w:firstLine="540"/>
        <w:jc w:val="both"/>
      </w:pPr>
      <w:r>
        <w:t>положительное отношение к выполнению гигиенических процедур, владение элементарными навыками самообслуживания;</w:t>
      </w:r>
    </w:p>
    <w:p w:rsidR="004E4C7C" w:rsidRDefault="004E4C7C" w:rsidP="00D06916">
      <w:pPr>
        <w:pStyle w:val="ConsPlusNormal"/>
        <w:spacing w:before="240"/>
        <w:ind w:firstLine="540"/>
        <w:jc w:val="both"/>
      </w:pPr>
      <w:r>
        <w:t>владение общими и конкретными представлениями о сезонном, климатическом назначении разных видов одежды;</w:t>
      </w:r>
    </w:p>
    <w:p w:rsidR="004E4C7C" w:rsidRDefault="004E4C7C" w:rsidP="00D06916">
      <w:pPr>
        <w:pStyle w:val="ConsPlusNormal"/>
        <w:spacing w:before="240"/>
        <w:ind w:firstLine="540"/>
        <w:jc w:val="both"/>
      </w:pPr>
      <w:r>
        <w:t>умение выполнять простейшие хозяйственно-бытовые поручения, действия по самообслуживанию;</w:t>
      </w:r>
    </w:p>
    <w:p w:rsidR="004E4C7C" w:rsidRDefault="004E4C7C" w:rsidP="00D06916">
      <w:pPr>
        <w:pStyle w:val="ConsPlusNormal"/>
        <w:spacing w:before="240"/>
        <w:ind w:firstLine="540"/>
        <w:jc w:val="both"/>
      </w:pPr>
      <w:r>
        <w:t>владение элементарными навыками пользования бытовыми приборами в процессе самообслуживания.</w:t>
      </w:r>
    </w:p>
    <w:p w:rsidR="004E4C7C" w:rsidRDefault="004E4C7C" w:rsidP="00D06916">
      <w:pPr>
        <w:pStyle w:val="ConsPlusNormal"/>
        <w:spacing w:before="240"/>
        <w:ind w:firstLine="540"/>
        <w:jc w:val="both"/>
      </w:pPr>
      <w:r>
        <w:t>78.12.3. Ритмика.</w:t>
      </w:r>
    </w:p>
    <w:p w:rsidR="004E4C7C" w:rsidRDefault="004E4C7C" w:rsidP="00D06916">
      <w:pPr>
        <w:pStyle w:val="ConsPlusNormal"/>
        <w:spacing w:before="240"/>
        <w:ind w:firstLine="540"/>
        <w:jc w:val="both"/>
      </w:pPr>
      <w: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4E4C7C" w:rsidRDefault="004E4C7C" w:rsidP="00D06916">
      <w:pPr>
        <w:pStyle w:val="ConsPlusNormal"/>
        <w:spacing w:before="240"/>
        <w:ind w:firstLine="540"/>
        <w:jc w:val="both"/>
      </w:pPr>
      <w:r>
        <w:t>Специальные ритмические упражнения.</w:t>
      </w:r>
    </w:p>
    <w:p w:rsidR="004E4C7C" w:rsidRDefault="004E4C7C" w:rsidP="00D06916">
      <w:pPr>
        <w:pStyle w:val="ConsPlusNormal"/>
        <w:spacing w:before="240"/>
        <w:ind w:firstLine="540"/>
        <w:jc w:val="both"/>
      </w:pPr>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4E4C7C" w:rsidRDefault="004E4C7C" w:rsidP="00D06916">
      <w:pPr>
        <w:pStyle w:val="ConsPlusNormal"/>
        <w:spacing w:before="240"/>
        <w:ind w:firstLine="540"/>
        <w:jc w:val="both"/>
      </w:pPr>
      <w:r>
        <w:t>Упражнения на связь движений с музыкой.</w:t>
      </w:r>
    </w:p>
    <w:p w:rsidR="004E4C7C" w:rsidRDefault="004E4C7C" w:rsidP="00D06916">
      <w:pPr>
        <w:pStyle w:val="ConsPlusNormal"/>
        <w:spacing w:before="240"/>
        <w:ind w:firstLine="540"/>
        <w:jc w:val="both"/>
      </w:pPr>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4E4C7C" w:rsidRDefault="004E4C7C" w:rsidP="00D06916">
      <w:pPr>
        <w:pStyle w:val="ConsPlusNormal"/>
        <w:spacing w:before="240"/>
        <w:ind w:firstLine="540"/>
        <w:jc w:val="both"/>
      </w:pPr>
      <w:r>
        <w:t>Упражнения ритмической гимнастики.</w:t>
      </w:r>
    </w:p>
    <w:p w:rsidR="004E4C7C" w:rsidRDefault="004E4C7C" w:rsidP="00D06916">
      <w:pPr>
        <w:pStyle w:val="ConsPlusNormal"/>
        <w:spacing w:before="240"/>
        <w:ind w:firstLine="540"/>
        <w:jc w:val="both"/>
      </w:pPr>
      <w: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ориентировку.</w:t>
      </w:r>
    </w:p>
    <w:p w:rsidR="004E4C7C" w:rsidRDefault="004E4C7C" w:rsidP="00D06916">
      <w:pPr>
        <w:pStyle w:val="ConsPlusNormal"/>
        <w:spacing w:before="240"/>
        <w:ind w:firstLine="540"/>
        <w:jc w:val="both"/>
      </w:pPr>
      <w:r>
        <w:t>Подготовительные упражнения к танцам, элементы танцев.</w:t>
      </w:r>
    </w:p>
    <w:p w:rsidR="004E4C7C" w:rsidRDefault="004E4C7C" w:rsidP="00D06916">
      <w:pPr>
        <w:pStyle w:val="ConsPlusNormal"/>
        <w:spacing w:before="240"/>
        <w:ind w:firstLine="540"/>
        <w:jc w:val="both"/>
      </w:pPr>
      <w: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4E4C7C" w:rsidRDefault="004E4C7C" w:rsidP="00D06916">
      <w:pPr>
        <w:pStyle w:val="ConsPlusNormal"/>
        <w:spacing w:before="240"/>
        <w:ind w:firstLine="540"/>
        <w:jc w:val="both"/>
      </w:pPr>
      <w:r>
        <w:t>Музыкально-ритмические игры и занятия.</w:t>
      </w:r>
    </w:p>
    <w:p w:rsidR="004E4C7C" w:rsidRDefault="004E4C7C" w:rsidP="00D06916">
      <w:pPr>
        <w:pStyle w:val="ConsPlusNormal"/>
        <w:spacing w:before="240"/>
        <w:ind w:firstLine="540"/>
        <w:jc w:val="both"/>
      </w:pPr>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4E4C7C" w:rsidRDefault="004E4C7C" w:rsidP="00D06916">
      <w:pPr>
        <w:pStyle w:val="ConsPlusNormal"/>
        <w:spacing w:before="240"/>
        <w:ind w:firstLine="540"/>
        <w:jc w:val="both"/>
      </w:pPr>
      <w:r>
        <w:t>78.12.3.1. Планируемые результаты освоения коррекционного курса:</w:t>
      </w:r>
    </w:p>
    <w:p w:rsidR="004E4C7C" w:rsidRDefault="004E4C7C" w:rsidP="00D06916">
      <w:pPr>
        <w:pStyle w:val="ConsPlusNormal"/>
        <w:spacing w:before="240"/>
        <w:ind w:firstLine="540"/>
        <w:jc w:val="both"/>
      </w:pPr>
      <w:r>
        <w:t>развитие двигательной активности, координированности и ритмичности движений;</w:t>
      </w:r>
    </w:p>
    <w:p w:rsidR="004E4C7C" w:rsidRDefault="004E4C7C" w:rsidP="00D06916">
      <w:pPr>
        <w:pStyle w:val="ConsPlusNormal"/>
        <w:spacing w:before="240"/>
        <w:ind w:firstLine="540"/>
        <w:jc w:val="both"/>
      </w:pPr>
      <w:r>
        <w:t>развитие двигательных умений, произвольности движений;</w:t>
      </w:r>
    </w:p>
    <w:p w:rsidR="004E4C7C" w:rsidRDefault="004E4C7C" w:rsidP="00D06916">
      <w:pPr>
        <w:pStyle w:val="ConsPlusNormal"/>
        <w:spacing w:before="240"/>
        <w:ind w:firstLine="540"/>
        <w:jc w:val="both"/>
      </w:pPr>
      <w:r>
        <w:t>развитие чувства ритма;</w:t>
      </w:r>
    </w:p>
    <w:p w:rsidR="004E4C7C" w:rsidRDefault="004E4C7C" w:rsidP="00D06916">
      <w:pPr>
        <w:pStyle w:val="ConsPlusNormal"/>
        <w:spacing w:before="240"/>
        <w:ind w:firstLine="540"/>
        <w:jc w:val="both"/>
      </w:pPr>
      <w:r>
        <w:t>освоение опыта управления темпом движений и умением подчинять свои движения музыке;</w:t>
      </w:r>
    </w:p>
    <w:p w:rsidR="004E4C7C" w:rsidRDefault="004E4C7C" w:rsidP="00D06916">
      <w:pPr>
        <w:pStyle w:val="ConsPlusNormal"/>
        <w:spacing w:before="240"/>
        <w:ind w:firstLine="540"/>
        <w:jc w:val="both"/>
      </w:pPr>
      <w:r>
        <w:t>совершенствование осанки; преодоление стереотипных (навязчивых) движений.</w:t>
      </w:r>
    </w:p>
    <w:p w:rsidR="004E4C7C" w:rsidRDefault="004E4C7C" w:rsidP="00D06916">
      <w:pPr>
        <w:pStyle w:val="ConsPlusNormal"/>
        <w:spacing w:before="240"/>
        <w:ind w:firstLine="540"/>
        <w:jc w:val="both"/>
      </w:pPr>
      <w:r>
        <w:t>78.12.4. Сенсорное развитие.</w:t>
      </w:r>
    </w:p>
    <w:p w:rsidR="004E4C7C" w:rsidRDefault="004E4C7C" w:rsidP="00D06916">
      <w:pPr>
        <w:pStyle w:val="ConsPlusNormal"/>
        <w:spacing w:before="240"/>
        <w:ind w:firstLine="540"/>
        <w:jc w:val="both"/>
      </w:pPr>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4E4C7C" w:rsidRDefault="004E4C7C" w:rsidP="00D06916">
      <w:pPr>
        <w:pStyle w:val="ConsPlusNormal"/>
        <w:spacing w:before="240"/>
        <w:ind w:firstLine="540"/>
        <w:jc w:val="both"/>
      </w:pPr>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4E4C7C" w:rsidRDefault="004E4C7C" w:rsidP="00D06916">
      <w:pPr>
        <w:pStyle w:val="ConsPlusNormal"/>
        <w:spacing w:before="240"/>
        <w:ind w:firstLine="540"/>
        <w:jc w:val="both"/>
      </w:pPr>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4E4C7C" w:rsidRDefault="004E4C7C" w:rsidP="00D06916">
      <w:pPr>
        <w:pStyle w:val="ConsPlusNormal"/>
        <w:spacing w:before="240"/>
        <w:ind w:firstLine="540"/>
        <w:jc w:val="both"/>
      </w:pPr>
      <w: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4E4C7C" w:rsidRDefault="004E4C7C" w:rsidP="00D06916">
      <w:pPr>
        <w:pStyle w:val="ConsPlusNormal"/>
        <w:spacing w:before="240"/>
        <w:ind w:firstLine="540"/>
        <w:jc w:val="both"/>
      </w:pPr>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4E4C7C" w:rsidRDefault="004E4C7C" w:rsidP="00D06916">
      <w:pPr>
        <w:pStyle w:val="ConsPlusNormal"/>
        <w:spacing w:before="240"/>
        <w:ind w:firstLine="540"/>
        <w:jc w:val="both"/>
      </w:pPr>
      <w: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4E4C7C" w:rsidRDefault="004E4C7C" w:rsidP="00D06916">
      <w:pPr>
        <w:pStyle w:val="ConsPlusNormal"/>
        <w:spacing w:before="240"/>
        <w:ind w:firstLine="540"/>
        <w:jc w:val="both"/>
      </w:pPr>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4E4C7C" w:rsidRDefault="004E4C7C" w:rsidP="00D06916">
      <w:pPr>
        <w:pStyle w:val="ConsPlusNormal"/>
        <w:spacing w:before="240"/>
        <w:ind w:firstLine="540"/>
        <w:jc w:val="both"/>
      </w:pPr>
      <w:r>
        <w:t>78.12.4.1. Планируемые результаты освоения коррекционного курса:</w:t>
      </w:r>
    </w:p>
    <w:p w:rsidR="004E4C7C" w:rsidRDefault="004E4C7C" w:rsidP="00D06916">
      <w:pPr>
        <w:pStyle w:val="ConsPlusNormal"/>
        <w:spacing w:before="240"/>
        <w:ind w:firstLine="540"/>
        <w:jc w:val="both"/>
      </w:pPr>
      <w:r>
        <w:t>владение способами осязательного обследования; повышение кожной чувствительности, развитие моторики кистей рук;</w:t>
      </w:r>
    </w:p>
    <w:p w:rsidR="004E4C7C" w:rsidRDefault="004E4C7C" w:rsidP="00D06916">
      <w:pPr>
        <w:pStyle w:val="ConsPlusNormal"/>
        <w:spacing w:before="240"/>
        <w:ind w:firstLine="540"/>
        <w:jc w:val="both"/>
      </w:pPr>
      <w:r>
        <w:t>умение использовать осязание и мелкую моторику в повседневной жизнедеятельности, в учебной деятельности;</w:t>
      </w:r>
    </w:p>
    <w:p w:rsidR="004E4C7C" w:rsidRDefault="004E4C7C" w:rsidP="00D06916">
      <w:pPr>
        <w:pStyle w:val="ConsPlusNormal"/>
        <w:spacing w:before="240"/>
        <w:ind w:firstLine="540"/>
        <w:jc w:val="both"/>
      </w:pPr>
      <w:r>
        <w:t>умение определять по голосу эмоциональное состояние человека;</w:t>
      </w:r>
    </w:p>
    <w:p w:rsidR="004E4C7C" w:rsidRDefault="004E4C7C" w:rsidP="00D06916">
      <w:pPr>
        <w:pStyle w:val="ConsPlusNormal"/>
        <w:spacing w:before="240"/>
        <w:ind w:firstLine="540"/>
        <w:jc w:val="both"/>
      </w:pPr>
      <w:r>
        <w:t>умение локализовать, дифференцировать, узнавать звуки в окружающем пространстве, соотносить звук и предмет (объект), который его произвел;</w:t>
      </w:r>
    </w:p>
    <w:p w:rsidR="004E4C7C" w:rsidRDefault="004E4C7C" w:rsidP="00D06916">
      <w:pPr>
        <w:pStyle w:val="ConsPlusNormal"/>
        <w:spacing w:before="240"/>
        <w:ind w:firstLine="540"/>
        <w:jc w:val="both"/>
      </w:pPr>
      <w:r>
        <w:t>освоение опыта использования остаточного зрения для безопасного передвижения, при организации рабочего места;</w:t>
      </w:r>
    </w:p>
    <w:p w:rsidR="004E4C7C" w:rsidRDefault="004E4C7C" w:rsidP="00D06916">
      <w:pPr>
        <w:pStyle w:val="ConsPlusNormal"/>
        <w:spacing w:before="240"/>
        <w:ind w:firstLine="540"/>
        <w:jc w:val="both"/>
      </w:pPr>
      <w: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4E4C7C" w:rsidRDefault="004E4C7C" w:rsidP="00D06916">
      <w:pPr>
        <w:pStyle w:val="ConsPlusNormal"/>
        <w:spacing w:before="240"/>
        <w:ind w:firstLine="540"/>
        <w:jc w:val="both"/>
      </w:pPr>
      <w:r>
        <w:t>способность определять на вкус качества продуктов, соотносить вкус с продуктом питания;</w:t>
      </w:r>
    </w:p>
    <w:p w:rsidR="004E4C7C" w:rsidRDefault="004E4C7C" w:rsidP="00D06916">
      <w:pPr>
        <w:pStyle w:val="ConsPlusNormal"/>
        <w:spacing w:before="240"/>
        <w:ind w:firstLine="540"/>
        <w:jc w:val="both"/>
      </w:pPr>
      <w:r>
        <w:t>развитие вестибулярного аппарата, действия с материалами.</w:t>
      </w:r>
    </w:p>
    <w:p w:rsidR="004E4C7C" w:rsidRDefault="004E4C7C" w:rsidP="00D06916">
      <w:pPr>
        <w:pStyle w:val="ConsPlusNormal"/>
        <w:spacing w:before="240"/>
        <w:ind w:firstLine="540"/>
        <w:jc w:val="both"/>
      </w:pPr>
      <w:r>
        <w:t>78.12.5. Предметно-практические действия.</w:t>
      </w:r>
    </w:p>
    <w:p w:rsidR="004E4C7C" w:rsidRDefault="004E4C7C" w:rsidP="00D06916">
      <w:pPr>
        <w:pStyle w:val="ConsPlusNormal"/>
        <w:spacing w:before="240"/>
        <w:ind w:firstLine="540"/>
        <w:jc w:val="both"/>
      </w:pPr>
      <w: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4E4C7C" w:rsidRDefault="004E4C7C" w:rsidP="00D06916">
      <w:pPr>
        <w:pStyle w:val="ConsPlusNormal"/>
        <w:spacing w:before="240"/>
        <w:ind w:firstLine="540"/>
        <w:jc w:val="both"/>
      </w:pPr>
      <w: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4E4C7C" w:rsidRDefault="004E4C7C" w:rsidP="00D06916">
      <w:pPr>
        <w:pStyle w:val="ConsPlusNormal"/>
        <w:spacing w:before="240"/>
        <w:ind w:firstLine="540"/>
        <w:jc w:val="both"/>
      </w:pPr>
      <w:r>
        <w:t>78.12.5.1. Планируемые результаты освоения коррекционного курса:</w:t>
      </w:r>
    </w:p>
    <w:p w:rsidR="004E4C7C" w:rsidRDefault="004E4C7C" w:rsidP="00D06916">
      <w:pPr>
        <w:pStyle w:val="ConsPlusNormal"/>
        <w:spacing w:before="240"/>
        <w:ind w:firstLine="540"/>
        <w:jc w:val="both"/>
      </w:pPr>
      <w:r>
        <w:t>развитие произвольности выполнения различных по виду манипулятивных действий, их цепочки;</w:t>
      </w:r>
    </w:p>
    <w:p w:rsidR="004E4C7C" w:rsidRDefault="004E4C7C" w:rsidP="00D06916">
      <w:pPr>
        <w:pStyle w:val="ConsPlusNormal"/>
        <w:spacing w:before="240"/>
        <w:ind w:firstLine="540"/>
        <w:jc w:val="both"/>
      </w:pPr>
      <w:r>
        <w:t>умение выполнять бимануальные манипуляции с предметами;</w:t>
      </w:r>
    </w:p>
    <w:p w:rsidR="004E4C7C" w:rsidRDefault="004E4C7C" w:rsidP="00D06916">
      <w:pPr>
        <w:pStyle w:val="ConsPlusNormal"/>
        <w:spacing w:before="240"/>
        <w:ind w:firstLine="540"/>
        <w:jc w:val="both"/>
      </w:pPr>
      <w:r>
        <w:t>овладение основными предметно-практическими действиями;</w:t>
      </w:r>
    </w:p>
    <w:p w:rsidR="004E4C7C" w:rsidRDefault="004E4C7C" w:rsidP="00D06916">
      <w:pPr>
        <w:pStyle w:val="ConsPlusNormal"/>
        <w:spacing w:before="240"/>
        <w:ind w:firstLine="540"/>
        <w:jc w:val="both"/>
      </w:pPr>
      <w:r>
        <w:t>расширение представлений о предметах и объектах ближайшего окружения; знание их назначения, умение использовать по назначению;</w:t>
      </w:r>
    </w:p>
    <w:p w:rsidR="004E4C7C" w:rsidRDefault="004E4C7C" w:rsidP="00D06916">
      <w:pPr>
        <w:pStyle w:val="ConsPlusNormal"/>
        <w:spacing w:before="240"/>
        <w:ind w:firstLine="540"/>
        <w:jc w:val="both"/>
      </w:pPr>
      <w:r>
        <w:t>развитие мелкой моторики рук;</w:t>
      </w:r>
    </w:p>
    <w:p w:rsidR="004E4C7C" w:rsidRDefault="004E4C7C" w:rsidP="00D06916">
      <w:pPr>
        <w:pStyle w:val="ConsPlusNormal"/>
        <w:spacing w:before="240"/>
        <w:ind w:firstLine="540"/>
        <w:jc w:val="both"/>
      </w:pPr>
      <w:r>
        <w:t>освоение опыта регуляции и контроля собственных движений в процессе выполнения предметно-практических действий;</w:t>
      </w:r>
    </w:p>
    <w:p w:rsidR="004E4C7C" w:rsidRDefault="004E4C7C" w:rsidP="00D06916">
      <w:pPr>
        <w:pStyle w:val="ConsPlusNormal"/>
        <w:spacing w:before="240"/>
        <w:ind w:firstLine="540"/>
        <w:jc w:val="both"/>
      </w:pPr>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4E4C7C" w:rsidRDefault="004E4C7C" w:rsidP="00D06916">
      <w:pPr>
        <w:pStyle w:val="ConsPlusNormal"/>
        <w:spacing w:before="240"/>
        <w:ind w:firstLine="540"/>
        <w:jc w:val="both"/>
      </w:pPr>
      <w:r>
        <w:t>умение обследовать предметы, объекты.</w:t>
      </w:r>
    </w:p>
    <w:p w:rsidR="004E4C7C" w:rsidRDefault="004E4C7C" w:rsidP="00D06916">
      <w:pPr>
        <w:pStyle w:val="ConsPlusNormal"/>
        <w:spacing w:before="240"/>
        <w:ind w:firstLine="540"/>
        <w:jc w:val="both"/>
      </w:pPr>
      <w:r>
        <w:t>78.12.6. Двигательное развитие.</w:t>
      </w:r>
    </w:p>
    <w:p w:rsidR="004E4C7C" w:rsidRDefault="004E4C7C" w:rsidP="00D06916">
      <w:pPr>
        <w:pStyle w:val="ConsPlusNormal"/>
        <w:spacing w:before="240"/>
        <w:ind w:firstLine="540"/>
        <w:jc w:val="both"/>
      </w:pPr>
      <w:r>
        <w:t>Дифференциация движений, двигательных действий.</w:t>
      </w:r>
    </w:p>
    <w:p w:rsidR="004E4C7C" w:rsidRDefault="004E4C7C" w:rsidP="00D06916">
      <w:pPr>
        <w:pStyle w:val="ConsPlusNormal"/>
        <w:spacing w:before="240"/>
        <w:ind w:firstLine="540"/>
        <w:jc w:val="both"/>
      </w:pPr>
      <w: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4E4C7C" w:rsidRDefault="004E4C7C" w:rsidP="00D06916">
      <w:pPr>
        <w:pStyle w:val="ConsPlusNormal"/>
        <w:spacing w:before="240"/>
        <w:ind w:firstLine="540"/>
        <w:jc w:val="both"/>
      </w:pPr>
      <w:r>
        <w:t>Совершенствование навыка ходьбы и коррекция нарушений.</w:t>
      </w:r>
    </w:p>
    <w:p w:rsidR="004E4C7C" w:rsidRDefault="004E4C7C" w:rsidP="00D06916">
      <w:pPr>
        <w:pStyle w:val="ConsPlusNormal"/>
        <w:spacing w:before="240"/>
        <w:ind w:firstLine="540"/>
        <w:jc w:val="both"/>
      </w:pPr>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4E4C7C" w:rsidRDefault="004E4C7C" w:rsidP="00D06916">
      <w:pPr>
        <w:pStyle w:val="ConsPlusNormal"/>
        <w:spacing w:before="240"/>
        <w:ind w:firstLine="540"/>
        <w:jc w:val="both"/>
      </w:pPr>
      <w: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4E4C7C" w:rsidRDefault="004E4C7C" w:rsidP="00D06916">
      <w:pPr>
        <w:pStyle w:val="ConsPlusNormal"/>
        <w:spacing w:before="240"/>
        <w:ind w:firstLine="540"/>
        <w:jc w:val="both"/>
      </w:pPr>
      <w:r>
        <w:t>Обогащение опыта ходьбы по различным поверхностям; по пересеченной местности; с преодолением препятствий (перешагиванием); с предметами в руках.</w:t>
      </w:r>
    </w:p>
    <w:p w:rsidR="004E4C7C" w:rsidRDefault="004E4C7C" w:rsidP="00D06916">
      <w:pPr>
        <w:pStyle w:val="ConsPlusNormal"/>
        <w:spacing w:before="240"/>
        <w:ind w:firstLine="540"/>
        <w:jc w:val="both"/>
      </w:pPr>
      <w:r>
        <w:t>Упражнения для динамических пауз в учебном процессе.</w:t>
      </w:r>
    </w:p>
    <w:p w:rsidR="004E4C7C" w:rsidRDefault="004E4C7C" w:rsidP="00D06916">
      <w:pPr>
        <w:pStyle w:val="ConsPlusNormal"/>
        <w:spacing w:before="240"/>
        <w:ind w:firstLine="540"/>
        <w:jc w:val="both"/>
      </w:pPr>
      <w: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4E4C7C" w:rsidRDefault="004E4C7C" w:rsidP="00D06916">
      <w:pPr>
        <w:pStyle w:val="ConsPlusNormal"/>
        <w:spacing w:before="240"/>
        <w:ind w:firstLine="540"/>
        <w:jc w:val="both"/>
      </w:pPr>
      <w:r>
        <w:t>Упражнения коррекционно-развивающей направленности.</w:t>
      </w:r>
    </w:p>
    <w:p w:rsidR="004E4C7C" w:rsidRDefault="004E4C7C" w:rsidP="00D06916">
      <w:pPr>
        <w:pStyle w:val="ConsPlusNormal"/>
        <w:spacing w:before="240"/>
        <w:ind w:firstLine="540"/>
        <w:jc w:val="both"/>
      </w:pPr>
      <w:r>
        <w:t>Упражнения на развитие координационных способностей. Упражнения для развития моторики рук, в том числе мелкой моторики рук. Упражнения в имитационных движениях. Упражнения для повышения подвижности глаз (учащихся с остаточным зрением).</w:t>
      </w:r>
    </w:p>
    <w:p w:rsidR="004E4C7C" w:rsidRDefault="004E4C7C" w:rsidP="00D06916">
      <w:pPr>
        <w:pStyle w:val="ConsPlusNormal"/>
        <w:spacing w:before="240"/>
        <w:ind w:firstLine="540"/>
        <w:jc w:val="both"/>
      </w:pPr>
      <w:r>
        <w:t>Подготовка к освоению упражнений на лечебных тренажерах.</w:t>
      </w:r>
    </w:p>
    <w:p w:rsidR="004E4C7C" w:rsidRDefault="004E4C7C" w:rsidP="00D06916">
      <w:pPr>
        <w:pStyle w:val="ConsPlusNormal"/>
        <w:spacing w:before="240"/>
        <w:ind w:firstLine="540"/>
        <w:jc w:val="both"/>
      </w:pPr>
      <w: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4E4C7C" w:rsidRDefault="004E4C7C" w:rsidP="00D06916">
      <w:pPr>
        <w:pStyle w:val="ConsPlusNormal"/>
        <w:spacing w:before="240"/>
        <w:ind w:firstLine="540"/>
        <w:jc w:val="both"/>
      </w:pPr>
      <w:r>
        <w:t>Подготовка к освоению подвижной игры.</w:t>
      </w:r>
    </w:p>
    <w:p w:rsidR="004E4C7C" w:rsidRDefault="004E4C7C" w:rsidP="00D06916">
      <w:pPr>
        <w:pStyle w:val="ConsPlusNormal"/>
        <w:spacing w:before="240"/>
        <w:ind w:firstLine="540"/>
        <w:jc w:val="both"/>
      </w:pPr>
      <w: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4E4C7C" w:rsidRDefault="004E4C7C" w:rsidP="00D06916">
      <w:pPr>
        <w:pStyle w:val="ConsPlusNormal"/>
        <w:spacing w:before="240"/>
        <w:ind w:firstLine="540"/>
        <w:jc w:val="both"/>
      </w:pPr>
      <w:r>
        <w:t>78.12.6.1. Планируемые результаты освоения коррекционного курса:</w:t>
      </w:r>
    </w:p>
    <w:p w:rsidR="004E4C7C" w:rsidRDefault="004E4C7C" w:rsidP="00D06916">
      <w:pPr>
        <w:pStyle w:val="ConsPlusNormal"/>
        <w:spacing w:before="240"/>
        <w:ind w:firstLine="540"/>
        <w:jc w:val="both"/>
      </w:pPr>
      <w:r>
        <w:t>развитие произвольности выполнения различных по виду манипулятивных действий, их цепочки;</w:t>
      </w:r>
    </w:p>
    <w:p w:rsidR="004E4C7C" w:rsidRDefault="004E4C7C" w:rsidP="00D06916">
      <w:pPr>
        <w:pStyle w:val="ConsPlusNormal"/>
        <w:spacing w:before="240"/>
        <w:ind w:firstLine="540"/>
        <w:jc w:val="both"/>
      </w:pPr>
      <w:r>
        <w:t>умение выполнять бимануальные манипуляции с предметами;</w:t>
      </w:r>
    </w:p>
    <w:p w:rsidR="004E4C7C" w:rsidRDefault="004E4C7C" w:rsidP="00D06916">
      <w:pPr>
        <w:pStyle w:val="ConsPlusNormal"/>
        <w:spacing w:before="240"/>
        <w:ind w:firstLine="540"/>
        <w:jc w:val="both"/>
      </w:pPr>
      <w:r>
        <w:t>овладение основными предметно-практическими действиями;</w:t>
      </w:r>
    </w:p>
    <w:p w:rsidR="004E4C7C" w:rsidRDefault="004E4C7C" w:rsidP="00D06916">
      <w:pPr>
        <w:pStyle w:val="ConsPlusNormal"/>
        <w:spacing w:before="240"/>
        <w:ind w:firstLine="540"/>
        <w:jc w:val="both"/>
      </w:pPr>
      <w:r>
        <w:t>расширение представлений о предметах и объектах ближайшего окружения; знание их назначения, умение использовать по назначению;</w:t>
      </w:r>
    </w:p>
    <w:p w:rsidR="004E4C7C" w:rsidRDefault="004E4C7C" w:rsidP="00D06916">
      <w:pPr>
        <w:pStyle w:val="ConsPlusNormal"/>
        <w:spacing w:before="240"/>
        <w:ind w:firstLine="540"/>
        <w:jc w:val="both"/>
      </w:pPr>
      <w:r>
        <w:t>развитие мелкой моторики рук;</w:t>
      </w:r>
    </w:p>
    <w:p w:rsidR="004E4C7C" w:rsidRDefault="004E4C7C" w:rsidP="00D06916">
      <w:pPr>
        <w:pStyle w:val="ConsPlusNormal"/>
        <w:spacing w:before="240"/>
        <w:ind w:firstLine="540"/>
        <w:jc w:val="both"/>
      </w:pPr>
      <w:r>
        <w:t>освоение опыта регуляции и контроля собственных движений в процессе выполнения предметно-практических действий;</w:t>
      </w:r>
    </w:p>
    <w:p w:rsidR="004E4C7C" w:rsidRDefault="004E4C7C" w:rsidP="00D06916">
      <w:pPr>
        <w:pStyle w:val="ConsPlusNormal"/>
        <w:spacing w:before="240"/>
        <w:ind w:firstLine="540"/>
        <w:jc w:val="both"/>
      </w:pPr>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4E4C7C" w:rsidRDefault="004E4C7C" w:rsidP="00D06916">
      <w:pPr>
        <w:pStyle w:val="ConsPlusNormal"/>
        <w:spacing w:before="240"/>
        <w:ind w:firstLine="540"/>
        <w:jc w:val="both"/>
      </w:pPr>
      <w:r>
        <w:t>умение обследовать предметы, объекты.</w:t>
      </w:r>
    </w:p>
    <w:p w:rsidR="004E4C7C" w:rsidRDefault="004E4C7C" w:rsidP="00D06916">
      <w:pPr>
        <w:pStyle w:val="ConsPlusNormal"/>
        <w:spacing w:before="240"/>
        <w:ind w:firstLine="540"/>
        <w:jc w:val="both"/>
      </w:pPr>
      <w:r>
        <w:t>78.12.7. Социально-коммуникативное развитие.</w:t>
      </w:r>
    </w:p>
    <w:p w:rsidR="004E4C7C" w:rsidRDefault="004E4C7C" w:rsidP="00D06916">
      <w:pPr>
        <w:pStyle w:val="ConsPlusNormal"/>
        <w:spacing w:before="240"/>
        <w:ind w:firstLine="540"/>
        <w:jc w:val="both"/>
      </w:pPr>
      <w:r>
        <w:t>Формирование представлений о себе, семье, ближайшем социальном окружении.</w:t>
      </w:r>
    </w:p>
    <w:p w:rsidR="004E4C7C" w:rsidRDefault="004E4C7C" w:rsidP="00D06916">
      <w:pPr>
        <w:pStyle w:val="ConsPlusNormal"/>
        <w:spacing w:before="240"/>
        <w:ind w:firstLine="540"/>
        <w:jc w:val="both"/>
      </w:pPr>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4E4C7C" w:rsidRDefault="004E4C7C" w:rsidP="00D06916">
      <w:pPr>
        <w:pStyle w:val="ConsPlusNormal"/>
        <w:spacing w:before="240"/>
        <w:ind w:firstLine="540"/>
        <w:jc w:val="both"/>
      </w:pPr>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4E4C7C" w:rsidRDefault="004E4C7C" w:rsidP="00D06916">
      <w:pPr>
        <w:pStyle w:val="ConsPlusNormal"/>
        <w:spacing w:before="240"/>
        <w:ind w:firstLine="540"/>
        <w:jc w:val="both"/>
      </w:pPr>
      <w: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4E4C7C" w:rsidRDefault="004E4C7C" w:rsidP="00D06916">
      <w:pPr>
        <w:pStyle w:val="ConsPlusNormal"/>
        <w:spacing w:before="240"/>
        <w:ind w:firstLine="540"/>
        <w:jc w:val="both"/>
      </w:pPr>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4E4C7C" w:rsidRDefault="004E4C7C" w:rsidP="00D06916">
      <w:pPr>
        <w:pStyle w:val="ConsPlusNormal"/>
        <w:spacing w:before="240"/>
        <w:ind w:firstLine="540"/>
        <w:jc w:val="both"/>
      </w:pPr>
      <w:r>
        <w:t>78.12.7.1. Планируемые результаты освоения коррекционного курса:</w:t>
      </w:r>
    </w:p>
    <w:p w:rsidR="004E4C7C" w:rsidRDefault="004E4C7C" w:rsidP="00D06916">
      <w:pPr>
        <w:pStyle w:val="ConsPlusNormal"/>
        <w:spacing w:before="240"/>
        <w:ind w:firstLine="540"/>
        <w:jc w:val="both"/>
      </w:pPr>
      <w:r>
        <w:t>владение опытом простейших вербальных и невербальных коммуникаций с близким социумом;</w:t>
      </w:r>
    </w:p>
    <w:p w:rsidR="004E4C7C" w:rsidRDefault="004E4C7C" w:rsidP="00D06916">
      <w:pPr>
        <w:pStyle w:val="ConsPlusNormal"/>
        <w:spacing w:before="240"/>
        <w:ind w:firstLine="540"/>
        <w:jc w:val="both"/>
      </w:pPr>
      <w:r>
        <w:t>способность проявлять эмоциональную отзывчивость, умение понимать чувства и эмоции других людей;</w:t>
      </w:r>
    </w:p>
    <w:p w:rsidR="004E4C7C" w:rsidRDefault="004E4C7C" w:rsidP="00D06916">
      <w:pPr>
        <w:pStyle w:val="ConsPlusNormal"/>
        <w:spacing w:before="240"/>
        <w:ind w:firstLine="540"/>
        <w:jc w:val="both"/>
      </w:pPr>
      <w:r>
        <w:t>формирование потребности к деятельности, к общению; владение общими представлениями о социальных ролях людей.</w:t>
      </w:r>
    </w:p>
    <w:p w:rsidR="004E4C7C" w:rsidRDefault="004E4C7C" w:rsidP="00D06916">
      <w:pPr>
        <w:pStyle w:val="ConsPlusNormal"/>
        <w:jc w:val="both"/>
      </w:pPr>
    </w:p>
    <w:p w:rsidR="004E4C7C" w:rsidRDefault="004E4C7C" w:rsidP="00D06916">
      <w:pPr>
        <w:pStyle w:val="ConsPlusTitle"/>
        <w:ind w:firstLine="540"/>
        <w:jc w:val="both"/>
        <w:outlineLvl w:val="3"/>
      </w:pPr>
      <w:r>
        <w:t>78.13. Программа коррекционной работы.</w:t>
      </w:r>
    </w:p>
    <w:p w:rsidR="004E4C7C" w:rsidRDefault="004E4C7C" w:rsidP="00D06916">
      <w:pPr>
        <w:pStyle w:val="ConsPlusNormal"/>
        <w:spacing w:before="240"/>
        <w:ind w:firstLine="540"/>
        <w:jc w:val="both"/>
      </w:pPr>
      <w: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p>
    <w:p w:rsidR="004E4C7C" w:rsidRDefault="004E4C7C" w:rsidP="00D06916">
      <w:pPr>
        <w:pStyle w:val="ConsPlusNormal"/>
        <w:spacing w:before="240"/>
        <w:ind w:firstLine="540"/>
        <w:jc w:val="both"/>
      </w:pPr>
      <w:r>
        <w:t>выявление особых образовательных потребностей данной группы обучающихся;</w:t>
      </w:r>
    </w:p>
    <w:p w:rsidR="004E4C7C" w:rsidRDefault="004E4C7C" w:rsidP="00D06916">
      <w:pPr>
        <w:pStyle w:val="ConsPlusNormal"/>
        <w:spacing w:before="240"/>
        <w:ind w:firstLine="540"/>
        <w:jc w:val="both"/>
      </w:pPr>
      <w:r>
        <w:t>реализацию коррекционно-развивающей области;</w:t>
      </w:r>
    </w:p>
    <w:p w:rsidR="004E4C7C" w:rsidRDefault="004E4C7C" w:rsidP="00D06916">
      <w:pPr>
        <w:pStyle w:val="ConsPlusNormal"/>
        <w:spacing w:before="240"/>
        <w:ind w:firstLine="540"/>
        <w:jc w:val="both"/>
      </w:pPr>
      <w: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4E4C7C" w:rsidRDefault="004E4C7C" w:rsidP="00D06916">
      <w:pPr>
        <w:pStyle w:val="ConsPlusNormal"/>
        <w:spacing w:before="240"/>
        <w:ind w:firstLine="540"/>
        <w:jc w:val="both"/>
      </w:pPr>
      <w:r>
        <w:t>мониторинг достижений обучающихся в овладении специальными знаниями, умениями и навыками, компенсаторными способами деятельности;</w:t>
      </w:r>
    </w:p>
    <w:p w:rsidR="004E4C7C" w:rsidRDefault="004E4C7C" w:rsidP="00D06916">
      <w:pPr>
        <w:pStyle w:val="ConsPlusNormal"/>
        <w:spacing w:before="240"/>
        <w:ind w:firstLine="540"/>
        <w:jc w:val="both"/>
      </w:pPr>
      <w:r>
        <w:t>корректирование программы коррекционной работы с учетом результатов мониторинга;</w:t>
      </w:r>
    </w:p>
    <w:p w:rsidR="004E4C7C" w:rsidRDefault="004E4C7C" w:rsidP="00D06916">
      <w:pPr>
        <w:pStyle w:val="ConsPlusNormal"/>
        <w:spacing w:before="240"/>
        <w:ind w:firstLine="540"/>
        <w:jc w:val="both"/>
      </w:pPr>
      <w: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78.13.2. Задачи программы:</w:t>
      </w:r>
    </w:p>
    <w:p w:rsidR="004E4C7C" w:rsidRDefault="004E4C7C" w:rsidP="00D06916">
      <w:pPr>
        <w:pStyle w:val="ConsPlusNormal"/>
        <w:spacing w:before="240"/>
        <w:ind w:firstLine="540"/>
        <w:jc w:val="both"/>
      </w:pPr>
      <w:r>
        <w:t>своевременное выявление трудностей социально-средовой адаптации обучающихся в образовательном пространстве;</w:t>
      </w:r>
    </w:p>
    <w:p w:rsidR="004E4C7C" w:rsidRDefault="004E4C7C" w:rsidP="00D06916">
      <w:pPr>
        <w:pStyle w:val="ConsPlusNormal"/>
        <w:spacing w:before="240"/>
        <w:ind w:firstLine="540"/>
        <w:jc w:val="both"/>
      </w:pPr>
      <w: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4E4C7C" w:rsidRDefault="004E4C7C" w:rsidP="00D06916">
      <w:pPr>
        <w:pStyle w:val="ConsPlusNormal"/>
        <w:spacing w:before="240"/>
        <w:ind w:firstLine="540"/>
        <w:jc w:val="both"/>
      </w:pPr>
      <w:r>
        <w:t>повышение возможностей слепого обучающегося с умеренной, тяжелой, глубокой умственной отсталостью и ТМНР в освоении АООП НОО;</w:t>
      </w:r>
    </w:p>
    <w:p w:rsidR="004E4C7C" w:rsidRDefault="004E4C7C" w:rsidP="00D06916">
      <w:pPr>
        <w:pStyle w:val="ConsPlusNormal"/>
        <w:spacing w:before="240"/>
        <w:ind w:firstLine="540"/>
        <w:jc w:val="both"/>
      </w:pPr>
      <w: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4E4C7C" w:rsidRDefault="004E4C7C" w:rsidP="00D06916">
      <w:pPr>
        <w:pStyle w:val="ConsPlusNormal"/>
        <w:spacing w:before="240"/>
        <w:ind w:firstLine="540"/>
        <w:jc w:val="both"/>
      </w:pPr>
      <w: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4E4C7C" w:rsidRDefault="004E4C7C" w:rsidP="00D06916">
      <w:pPr>
        <w:pStyle w:val="ConsPlusNormal"/>
        <w:spacing w:before="240"/>
        <w:ind w:firstLine="540"/>
        <w:jc w:val="both"/>
      </w:pPr>
      <w:r>
        <w:t>78.13.3. Программа коррекционной работы предусматривает:</w:t>
      </w:r>
    </w:p>
    <w:p w:rsidR="004E4C7C" w:rsidRDefault="004E4C7C" w:rsidP="00D06916">
      <w:pPr>
        <w:pStyle w:val="ConsPlusNormal"/>
        <w:spacing w:before="240"/>
        <w:ind w:firstLine="540"/>
        <w:jc w:val="both"/>
      </w:pPr>
      <w:r>
        <w:t>диагностику особых образовательных потребностей обучающихся;</w:t>
      </w:r>
    </w:p>
    <w:p w:rsidR="004E4C7C" w:rsidRDefault="004E4C7C" w:rsidP="00D06916">
      <w:pPr>
        <w:pStyle w:val="ConsPlusNormal"/>
        <w:spacing w:before="240"/>
        <w:ind w:firstLine="540"/>
        <w:jc w:val="both"/>
      </w:pPr>
      <w: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4E4C7C" w:rsidRDefault="004E4C7C" w:rsidP="00D06916">
      <w:pPr>
        <w:pStyle w:val="ConsPlusNormal"/>
        <w:spacing w:before="240"/>
        <w:ind w:firstLine="540"/>
        <w:jc w:val="both"/>
      </w:pPr>
      <w:r>
        <w:t>78.13.4. Программа коррекционной работы направлена на:</w:t>
      </w:r>
    </w:p>
    <w:p w:rsidR="004E4C7C" w:rsidRDefault="004E4C7C" w:rsidP="00D06916">
      <w:pPr>
        <w:pStyle w:val="ConsPlusNormal"/>
        <w:spacing w:before="240"/>
        <w:ind w:firstLine="540"/>
        <w:jc w:val="both"/>
      </w:pPr>
      <w:r>
        <w:t>выявление особых образовательных потребностей обучающихся;</w:t>
      </w:r>
    </w:p>
    <w:p w:rsidR="004E4C7C" w:rsidRDefault="004E4C7C" w:rsidP="00D06916">
      <w:pPr>
        <w:pStyle w:val="ConsPlusNormal"/>
        <w:spacing w:before="240"/>
        <w:ind w:firstLine="540"/>
        <w:jc w:val="both"/>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4E4C7C" w:rsidRDefault="004E4C7C" w:rsidP="00D06916">
      <w:pPr>
        <w:pStyle w:val="ConsPlusNormal"/>
        <w:spacing w:before="240"/>
        <w:ind w:firstLine="540"/>
        <w:jc w:val="both"/>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4E4C7C" w:rsidRDefault="004E4C7C" w:rsidP="00D06916">
      <w:pPr>
        <w:pStyle w:val="ConsPlusNormal"/>
        <w:spacing w:before="240"/>
        <w:ind w:firstLine="540"/>
        <w:jc w:val="both"/>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78.13.5. Программа коррекционной работы предусматривает:</w:t>
      </w:r>
    </w:p>
    <w:p w:rsidR="004E4C7C" w:rsidRDefault="004E4C7C" w:rsidP="00D06916">
      <w:pPr>
        <w:pStyle w:val="ConsPlusNormal"/>
        <w:spacing w:before="240"/>
        <w:ind w:firstLine="540"/>
        <w:jc w:val="both"/>
      </w:pPr>
      <w: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4E4C7C" w:rsidRDefault="004E4C7C" w:rsidP="00D06916">
      <w:pPr>
        <w:pStyle w:val="ConsPlusNormal"/>
        <w:spacing w:before="240"/>
        <w:ind w:firstLine="540"/>
        <w:jc w:val="both"/>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4E4C7C" w:rsidRDefault="004E4C7C" w:rsidP="00D06916">
      <w:pPr>
        <w:pStyle w:val="ConsPlusNormal"/>
        <w:spacing w:before="240"/>
        <w:ind w:firstLine="540"/>
        <w:jc w:val="both"/>
      </w:pPr>
      <w:r>
        <w:t>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4E4C7C" w:rsidRDefault="004E4C7C" w:rsidP="00D06916">
      <w:pPr>
        <w:pStyle w:val="ConsPlusNormal"/>
        <w:spacing w:before="240"/>
        <w:ind w:firstLine="540"/>
        <w:jc w:val="both"/>
      </w:pPr>
      <w:r>
        <w:t>корректирование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обеспечение непрерывности коррекционной поддержки обучающихся в образовательном процессе и повседневной жизни;</w:t>
      </w:r>
    </w:p>
    <w:p w:rsidR="004E4C7C" w:rsidRDefault="004E4C7C" w:rsidP="00D06916">
      <w:pPr>
        <w:pStyle w:val="ConsPlusNormal"/>
        <w:spacing w:before="240"/>
        <w:ind w:firstLine="540"/>
        <w:jc w:val="both"/>
      </w:pPr>
      <w:r>
        <w:t>оценку достижения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78.13.6. Направления работы.</w:t>
      </w:r>
    </w:p>
    <w:p w:rsidR="004E4C7C" w:rsidRDefault="004E4C7C" w:rsidP="00D06916">
      <w:pPr>
        <w:pStyle w:val="ConsPlusNormal"/>
        <w:spacing w:before="240"/>
        <w:ind w:firstLine="540"/>
        <w:jc w:val="both"/>
      </w:pPr>
      <w: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4E4C7C" w:rsidRDefault="004E4C7C" w:rsidP="00D06916">
      <w:pPr>
        <w:pStyle w:val="ConsPlusNormal"/>
        <w:spacing w:before="240"/>
        <w:ind w:firstLine="540"/>
        <w:jc w:val="both"/>
      </w:pPr>
      <w: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4E4C7C" w:rsidRDefault="004E4C7C" w:rsidP="00D06916">
      <w:pPr>
        <w:pStyle w:val="ConsPlusNormal"/>
        <w:spacing w:before="240"/>
        <w:ind w:firstLine="540"/>
        <w:jc w:val="both"/>
      </w:pPr>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4E4C7C" w:rsidRDefault="004E4C7C" w:rsidP="00D06916">
      <w:pPr>
        <w:pStyle w:val="ConsPlusNormal"/>
        <w:spacing w:before="240"/>
        <w:ind w:firstLine="540"/>
        <w:jc w:val="both"/>
      </w:pPr>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78.13.7. Механизмы реализации программы.</w:t>
      </w:r>
    </w:p>
    <w:p w:rsidR="004E4C7C" w:rsidRDefault="004E4C7C" w:rsidP="00D06916">
      <w:pPr>
        <w:pStyle w:val="ConsPlusNormal"/>
        <w:spacing w:before="240"/>
        <w:ind w:firstLine="540"/>
        <w:jc w:val="both"/>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В качестве планируемых результатов реализации программы могут выступать:</w:t>
      </w:r>
    </w:p>
    <w:p w:rsidR="004E4C7C" w:rsidRDefault="004E4C7C" w:rsidP="00D06916">
      <w:pPr>
        <w:pStyle w:val="ConsPlusNormal"/>
        <w:spacing w:before="240"/>
        <w:ind w:firstLine="540"/>
        <w:jc w:val="both"/>
      </w:pPr>
      <w:r>
        <w:t>нивелирование трудностей социально-средовой адаптации в образовательном пространстве;</w:t>
      </w:r>
    </w:p>
    <w:p w:rsidR="004E4C7C" w:rsidRDefault="004E4C7C" w:rsidP="00D06916">
      <w:pPr>
        <w:pStyle w:val="ConsPlusNormal"/>
        <w:spacing w:before="240"/>
        <w:ind w:firstLine="540"/>
        <w:jc w:val="both"/>
      </w:pPr>
      <w:r>
        <w:t>повышение возможностей в освоении учебных предметов и курсов коррекционно-развивающей области;</w:t>
      </w:r>
    </w:p>
    <w:p w:rsidR="004E4C7C" w:rsidRDefault="004E4C7C" w:rsidP="00D06916">
      <w:pPr>
        <w:pStyle w:val="ConsPlusNormal"/>
        <w:spacing w:before="240"/>
        <w:ind w:firstLine="540"/>
        <w:jc w:val="both"/>
      </w:pPr>
      <w:r>
        <w:t>участие в мероприятиях по предметно-пространственной и социальной адаптации;</w:t>
      </w:r>
    </w:p>
    <w:p w:rsidR="004E4C7C" w:rsidRDefault="004E4C7C" w:rsidP="00D06916">
      <w:pPr>
        <w:pStyle w:val="ConsPlusNormal"/>
        <w:spacing w:before="240"/>
        <w:ind w:firstLine="540"/>
        <w:jc w:val="both"/>
      </w:pPr>
      <w: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4E4C7C" w:rsidRDefault="004E4C7C" w:rsidP="00D06916">
      <w:pPr>
        <w:pStyle w:val="ConsPlusNormal"/>
        <w:spacing w:before="240"/>
        <w:ind w:firstLine="540"/>
        <w:jc w:val="both"/>
      </w:pPr>
      <w: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XXXVII. Организационный раздел ФАОП НОО для слепых</w:t>
      </w:r>
    </w:p>
    <w:p w:rsidR="004E4C7C" w:rsidRDefault="004E4C7C" w:rsidP="00D06916">
      <w:pPr>
        <w:pStyle w:val="ConsPlusTitle"/>
        <w:jc w:val="center"/>
      </w:pPr>
      <w:r>
        <w:t>обучающихся с умеренной, тяжелой, глубокой умственной</w:t>
      </w:r>
    </w:p>
    <w:p w:rsidR="004E4C7C" w:rsidRDefault="004E4C7C" w:rsidP="00D06916">
      <w:pPr>
        <w:pStyle w:val="ConsPlusTitle"/>
        <w:jc w:val="center"/>
      </w:pPr>
      <w:r>
        <w:t>отсталостью (интеллектуальными нарушениями)</w:t>
      </w:r>
    </w:p>
    <w:p w:rsidR="004E4C7C" w:rsidRDefault="004E4C7C" w:rsidP="00D06916">
      <w:pPr>
        <w:pStyle w:val="ConsPlusTitle"/>
        <w:jc w:val="center"/>
      </w:pPr>
      <w:r>
        <w:t>и ТМНР (вариант 3.4)</w:t>
      </w:r>
    </w:p>
    <w:p w:rsidR="004E4C7C" w:rsidRDefault="004E4C7C" w:rsidP="00D06916">
      <w:pPr>
        <w:pStyle w:val="ConsPlusNormal"/>
        <w:jc w:val="both"/>
      </w:pPr>
    </w:p>
    <w:p w:rsidR="004E4C7C" w:rsidRDefault="004E4C7C" w:rsidP="00D06916">
      <w:pPr>
        <w:pStyle w:val="ConsPlusTitle"/>
        <w:ind w:firstLine="540"/>
        <w:jc w:val="both"/>
        <w:outlineLvl w:val="2"/>
      </w:pPr>
      <w:r>
        <w:t>79. Федеральные учебные планы.</w:t>
      </w:r>
    </w:p>
    <w:p w:rsidR="004E4C7C" w:rsidRDefault="004E4C7C" w:rsidP="00D06916">
      <w:pPr>
        <w:pStyle w:val="ConsPlusNormal"/>
        <w:spacing w:before="240"/>
        <w:ind w:firstLine="540"/>
        <w:jc w:val="both"/>
      </w:pPr>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79.1.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4E4C7C" w:rsidRDefault="004E4C7C" w:rsidP="00D06916">
      <w:pPr>
        <w:pStyle w:val="ConsPlusNormal"/>
        <w:spacing w:before="240"/>
        <w:ind w:firstLine="540"/>
        <w:jc w:val="both"/>
      </w:pPr>
      <w:r>
        <w:t>79.1.2. Часть учебного плана, формируемая участниками образовательных отношений,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8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 1 классах - 35 минут - 1 полугодии, 40 минут - 2 полугодии, во 2 - 5 классах - 40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классах - 35 минут - 1 полугодии, 40 минут - 2 полугодии,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90" w:history="1">
        <w:r>
          <w:rPr>
            <w:color w:val="0000FF"/>
          </w:rPr>
          <w:t>нормативами</w:t>
        </w:r>
      </w:hyperlink>
      <w:r>
        <w:t xml:space="preserve"> и Санитарно-эпидемиологическими </w:t>
      </w:r>
      <w:hyperlink r:id="rId191" w:history="1">
        <w:r>
          <w:rPr>
            <w:color w:val="0000FF"/>
          </w:rPr>
          <w:t>требованиями</w:t>
        </w:r>
      </w:hyperlink>
      <w:r>
        <w:t>. Общее время выполнения заданий по всем учебным предметам (вместе с чтением) в 3 классе - до 1,5 часов (90 минут), в 4 и 5 классах до 2 часов (120 минут).</w:t>
      </w:r>
    </w:p>
    <w:p w:rsidR="004E4C7C" w:rsidRDefault="004E4C7C" w:rsidP="00D06916">
      <w:pPr>
        <w:pStyle w:val="ConsPlusNormal"/>
        <w:spacing w:before="240"/>
        <w:ind w:firstLine="540"/>
        <w:jc w:val="both"/>
      </w:pPr>
      <w: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92" w:history="1">
        <w:r>
          <w:rPr>
            <w:color w:val="0000FF"/>
          </w:rPr>
          <w:t>пункт 3.4.16</w:t>
        </w:r>
      </w:hyperlink>
      <w:r>
        <w:t xml:space="preserve"> Санитарно-эпидемиологических требований).</w:t>
      </w:r>
    </w:p>
    <w:p w:rsidR="004E4C7C" w:rsidRDefault="004E4C7C" w:rsidP="00D06916">
      <w:pPr>
        <w:pStyle w:val="ConsPlusNormal"/>
        <w:jc w:val="both"/>
      </w:pPr>
    </w:p>
    <w:p w:rsidR="004E4C7C" w:rsidRDefault="004E4C7C" w:rsidP="00D06916">
      <w:pPr>
        <w:pStyle w:val="ConsPlusTitle"/>
        <w:ind w:firstLine="540"/>
        <w:jc w:val="both"/>
        <w:outlineLvl w:val="3"/>
      </w:pPr>
      <w:r>
        <w:t>79.5. Федеральный учебный план ФАОП НОО для слепых обучающихся с умеренной, тяжелой и глубокой умственной отсталостью (интеллектуальными нарушениями) и ТМНР (вариант 3.4).</w:t>
      </w:r>
    </w:p>
    <w:p w:rsidR="004E4C7C" w:rsidRDefault="004E4C7C" w:rsidP="00D06916">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2268"/>
        <w:gridCol w:w="2438"/>
        <w:gridCol w:w="708"/>
        <w:gridCol w:w="708"/>
        <w:gridCol w:w="708"/>
        <w:gridCol w:w="708"/>
        <w:gridCol w:w="708"/>
        <w:gridCol w:w="794"/>
      </w:tblGrid>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38"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33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V</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9040"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Чтение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Устная речь</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Математические представления</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 (Окружающий природный мир Окружающий социальный мир Жизнедеятельность человека и самообслуживание)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226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p w:rsidR="004E4C7C" w:rsidRDefault="004E4C7C" w:rsidP="00C219BE">
            <w:pPr>
              <w:pStyle w:val="ConsPlusNormal"/>
            </w:pPr>
            <w:r>
              <w:t>(Тифлографика)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26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 и движение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Ручной труд</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26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формируемая образовательных отношений участниками</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8</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нагрузка недельная</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113</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Обязательные занятия по коррекционной программе</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Коррекционно-развивающие занятия и другие направления деятельности внеурочной</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06"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163</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jc w:val="both"/>
      </w:pPr>
    </w:p>
    <w:p w:rsidR="004E4C7C" w:rsidRDefault="004E4C7C" w:rsidP="00D06916">
      <w:pPr>
        <w:pStyle w:val="ConsPlusTitle"/>
        <w:ind w:firstLine="540"/>
        <w:jc w:val="both"/>
        <w:outlineLvl w:val="2"/>
      </w:pPr>
      <w:r>
        <w:t>80. Федеральный календарный учебный график.</w:t>
      </w:r>
    </w:p>
    <w:p w:rsidR="004E4C7C" w:rsidRDefault="004E4C7C" w:rsidP="00D06916">
      <w:pPr>
        <w:pStyle w:val="ConsPlusNormal"/>
        <w:spacing w:before="240"/>
        <w:ind w:firstLine="540"/>
        <w:jc w:val="both"/>
      </w:pPr>
      <w: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80.2. Продолжительность учебного года при получении начального общего образования составляет 34 недели, в 1 классе - 33 недели.</w:t>
      </w:r>
    </w:p>
    <w:p w:rsidR="004E4C7C" w:rsidRDefault="004E4C7C" w:rsidP="00D06916">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1 - 5 классов);</w:t>
      </w:r>
    </w:p>
    <w:p w:rsidR="004E4C7C" w:rsidRDefault="004E4C7C" w:rsidP="00D06916">
      <w:pPr>
        <w:pStyle w:val="ConsPlusNormal"/>
        <w:spacing w:before="240"/>
        <w:ind w:firstLine="540"/>
        <w:jc w:val="both"/>
      </w:pPr>
      <w:r>
        <w:t>дополнительные каникулы - 9 календарных дней (для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 xml:space="preserve">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93"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80.5.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XXXVIII. Общие положения ФАОП НОО</w:t>
      </w:r>
    </w:p>
    <w:p w:rsidR="004E4C7C" w:rsidRDefault="004E4C7C" w:rsidP="00D06916">
      <w:pPr>
        <w:pStyle w:val="ConsPlusTitle"/>
        <w:jc w:val="center"/>
      </w:pPr>
      <w:r>
        <w:t>для слабовидящих обучающихся</w:t>
      </w:r>
    </w:p>
    <w:p w:rsidR="004E4C7C" w:rsidRDefault="004E4C7C" w:rsidP="00D06916">
      <w:pPr>
        <w:pStyle w:val="ConsPlusNormal"/>
        <w:jc w:val="both"/>
      </w:pPr>
    </w:p>
    <w:p w:rsidR="004E4C7C" w:rsidRDefault="004E4C7C" w:rsidP="00D06916">
      <w:pPr>
        <w:pStyle w:val="ConsPlusNormal"/>
        <w:ind w:firstLine="540"/>
        <w:jc w:val="both"/>
      </w:pPr>
      <w:r>
        <w:t xml:space="preserve">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194" w:history="1">
        <w:r>
          <w:rPr>
            <w:color w:val="0000FF"/>
          </w:rPr>
          <w:t>ФГОС</w:t>
        </w:r>
      </w:hyperlink>
      <w:r>
        <w:t xml:space="preserve"> НОО обучающихся с ОВЗ, предъявляемых к данному уровню общего образования.</w:t>
      </w:r>
    </w:p>
    <w:p w:rsidR="004E4C7C" w:rsidRDefault="004E4C7C" w:rsidP="00D06916">
      <w:pPr>
        <w:pStyle w:val="ConsPlusNormal"/>
        <w:spacing w:before="240"/>
        <w:ind w:firstLine="540"/>
        <w:jc w:val="both"/>
      </w:pPr>
      <w:r>
        <w:t xml:space="preserve">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w:t>
      </w:r>
      <w:hyperlink r:id="rId195"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4E4C7C" w:rsidRDefault="004E4C7C" w:rsidP="00D06916">
      <w:pPr>
        <w:pStyle w:val="ConsPlusNormal"/>
        <w:spacing w:before="240"/>
        <w:ind w:firstLine="540"/>
        <w:jc w:val="both"/>
      </w:pPr>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4E4C7C" w:rsidRDefault="004E4C7C" w:rsidP="00D06916">
      <w:pPr>
        <w:pStyle w:val="ConsPlusNormal"/>
        <w:spacing w:before="240"/>
        <w:ind w:firstLine="540"/>
        <w:jc w:val="both"/>
      </w:pPr>
      <w:r>
        <w:t>АООП НОО для слабовидящих обучающихся (вариант 4.1);</w:t>
      </w:r>
    </w:p>
    <w:p w:rsidR="004E4C7C" w:rsidRDefault="004E4C7C" w:rsidP="00D06916">
      <w:pPr>
        <w:pStyle w:val="ConsPlusNormal"/>
        <w:spacing w:before="240"/>
        <w:ind w:firstLine="540"/>
        <w:jc w:val="both"/>
      </w:pPr>
      <w:r>
        <w:t>АООП НОО для слабовидящих обучающихся (вариант 4.2);</w:t>
      </w:r>
    </w:p>
    <w:p w:rsidR="004E4C7C" w:rsidRDefault="004E4C7C" w:rsidP="00D06916">
      <w:pPr>
        <w:pStyle w:val="ConsPlusNormal"/>
        <w:spacing w:before="240"/>
        <w:ind w:firstLine="540"/>
        <w:jc w:val="both"/>
      </w:pPr>
      <w:r>
        <w:t>АООП НОО для слабовидящих обучающихся с легкой умственной отсталостью (интеллектуальными нарушениями) (вариант 4.3);</w:t>
      </w:r>
    </w:p>
    <w:p w:rsidR="004E4C7C" w:rsidRDefault="004E4C7C" w:rsidP="00D06916">
      <w:pPr>
        <w:pStyle w:val="ConsPlusNormal"/>
        <w:spacing w:before="240"/>
        <w:ind w:firstLine="540"/>
        <w:jc w:val="both"/>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4E4C7C" w:rsidRDefault="004E4C7C" w:rsidP="00D06916">
      <w:pPr>
        <w:pStyle w:val="ConsPlusNormal"/>
        <w:spacing w:before="240"/>
        <w:ind w:firstLine="540"/>
        <w:jc w:val="both"/>
      </w:pPr>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4E4C7C" w:rsidRDefault="004E4C7C" w:rsidP="00D06916">
      <w:pPr>
        <w:pStyle w:val="ConsPlusNormal"/>
        <w:spacing w:before="240"/>
        <w:ind w:firstLine="540"/>
        <w:jc w:val="both"/>
      </w:pPr>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4E4C7C" w:rsidRDefault="004E4C7C" w:rsidP="00D06916">
      <w:pPr>
        <w:pStyle w:val="ConsPlusNormal"/>
        <w:jc w:val="both"/>
      </w:pPr>
    </w:p>
    <w:p w:rsidR="004E4C7C" w:rsidRDefault="004E4C7C" w:rsidP="00D06916">
      <w:pPr>
        <w:pStyle w:val="ConsPlusTitle"/>
        <w:jc w:val="center"/>
        <w:outlineLvl w:val="1"/>
      </w:pPr>
      <w:r>
        <w:t>XXXIX. Целевой раздел ФАОП НОО для слабовидящих обучающихся</w:t>
      </w:r>
    </w:p>
    <w:p w:rsidR="004E4C7C" w:rsidRDefault="004E4C7C" w:rsidP="00D06916">
      <w:pPr>
        <w:pStyle w:val="ConsPlusTitle"/>
        <w:jc w:val="center"/>
      </w:pPr>
      <w:r>
        <w:t>(вариант 4.1)</w:t>
      </w:r>
    </w:p>
    <w:p w:rsidR="004E4C7C" w:rsidRDefault="004E4C7C" w:rsidP="00D06916">
      <w:pPr>
        <w:pStyle w:val="ConsPlusNormal"/>
        <w:jc w:val="both"/>
      </w:pPr>
    </w:p>
    <w:p w:rsidR="004E4C7C" w:rsidRDefault="004E4C7C" w:rsidP="00D06916">
      <w:pPr>
        <w:pStyle w:val="ConsPlusTitle"/>
        <w:ind w:firstLine="540"/>
        <w:jc w:val="both"/>
        <w:outlineLvl w:val="2"/>
      </w:pPr>
      <w:r>
        <w:t>82. Пояснительная записка.</w:t>
      </w:r>
    </w:p>
    <w:p w:rsidR="004E4C7C" w:rsidRDefault="004E4C7C" w:rsidP="00D06916">
      <w:pPr>
        <w:pStyle w:val="ConsPlusNormal"/>
        <w:spacing w:before="240"/>
        <w:ind w:firstLine="540"/>
        <w:jc w:val="both"/>
      </w:pPr>
      <w:r>
        <w:t xml:space="preserve">82.1. Цель реализации ФАОП НОО для слабовидящих обучающихся - обеспечение выполнения требований </w:t>
      </w:r>
      <w:hyperlink r:id="rId19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82.2.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4E4C7C" w:rsidRDefault="004E4C7C" w:rsidP="00D06916">
      <w:pPr>
        <w:pStyle w:val="ConsPlusNormal"/>
        <w:spacing w:before="240"/>
        <w:ind w:firstLine="540"/>
        <w:jc w:val="both"/>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4E4C7C" w:rsidRDefault="004E4C7C" w:rsidP="00D06916">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rsidR="004E4C7C" w:rsidRDefault="004E4C7C" w:rsidP="00D06916">
      <w:pPr>
        <w:pStyle w:val="ConsPlusNormal"/>
        <w:spacing w:before="240"/>
        <w:ind w:firstLine="540"/>
        <w:jc w:val="both"/>
      </w:pPr>
      <w:r>
        <w:t>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предоставление обучающимся возможности для эффективной самостоятельной работы;</w:t>
      </w:r>
    </w:p>
    <w:p w:rsidR="004E4C7C" w:rsidRDefault="004E4C7C" w:rsidP="00D06916">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spacing w:before="240"/>
        <w:ind w:firstLine="540"/>
        <w:jc w:val="both"/>
      </w:pPr>
      <w:r>
        <w:t xml:space="preserve">82.3. Принципы к формированию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jc w:val="both"/>
      </w:pPr>
    </w:p>
    <w:p w:rsidR="004E4C7C" w:rsidRDefault="004E4C7C" w:rsidP="00D06916">
      <w:pPr>
        <w:pStyle w:val="ConsPlusTitle"/>
        <w:ind w:firstLine="540"/>
        <w:jc w:val="both"/>
        <w:outlineLvl w:val="3"/>
      </w:pPr>
      <w:r>
        <w:t>82.4. Общая характеристика.</w:t>
      </w:r>
    </w:p>
    <w:p w:rsidR="004E4C7C" w:rsidRDefault="004E4C7C" w:rsidP="00D06916">
      <w:pPr>
        <w:pStyle w:val="ConsPlusNormal"/>
        <w:spacing w:before="240"/>
        <w:ind w:firstLine="540"/>
        <w:jc w:val="both"/>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4E4C7C" w:rsidRDefault="004E4C7C" w:rsidP="00D06916">
      <w:pPr>
        <w:pStyle w:val="ConsPlusNormal"/>
        <w:spacing w:before="240"/>
        <w:ind w:firstLine="540"/>
        <w:jc w:val="both"/>
      </w:pPr>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4E4C7C" w:rsidRDefault="004E4C7C" w:rsidP="00D06916">
      <w:pPr>
        <w:pStyle w:val="ConsPlusNormal"/>
        <w:spacing w:before="240"/>
        <w:ind w:firstLine="540"/>
        <w:jc w:val="both"/>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4E4C7C" w:rsidRDefault="004E4C7C" w:rsidP="00D06916">
      <w:pPr>
        <w:pStyle w:val="ConsPlusNormal"/>
        <w:spacing w:before="240"/>
        <w:ind w:firstLine="540"/>
        <w:jc w:val="both"/>
      </w:pPr>
      <w:r>
        <w:t>В структуру АООП НОО обязательно включается программа коррекционной работы, направленная на осуществление индивидуально 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82.5. Психолого-педагогическая характеристика слабовидящих обучающихся.</w:t>
      </w:r>
    </w:p>
    <w:p w:rsidR="004E4C7C" w:rsidRDefault="004E4C7C" w:rsidP="00D06916">
      <w:pPr>
        <w:pStyle w:val="ConsPlusNormal"/>
        <w:spacing w:before="240"/>
        <w:ind w:firstLine="540"/>
        <w:jc w:val="both"/>
      </w:pPr>
      <w:r>
        <w:t>Слабовидение связано со значительным нарушением функционирования зрительной системы вследствие ее поражения. Слабовидение характеризуется, прежде всего, показателями остроты зрения лучше видящего глаза в условиях оптической коррекции от 0,05 - 0,4. Также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4E4C7C" w:rsidRDefault="004E4C7C" w:rsidP="00D06916">
      <w:pPr>
        <w:pStyle w:val="ConsPlusNormal"/>
        <w:spacing w:before="240"/>
        <w:ind w:firstLine="540"/>
        <w:jc w:val="both"/>
      </w:pPr>
      <w:r>
        <w:t>Общим признаком у всех слабовидящих обучающихся выступает недоразвитие сферы чувственного познания, что приводит к определенным,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4E4C7C" w:rsidRDefault="004E4C7C" w:rsidP="00D06916">
      <w:pPr>
        <w:pStyle w:val="ConsPlusNormal"/>
        <w:spacing w:before="240"/>
        <w:ind w:firstLine="540"/>
        <w:jc w:val="both"/>
      </w:pPr>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4E4C7C" w:rsidRDefault="004E4C7C" w:rsidP="00D06916">
      <w:pPr>
        <w:pStyle w:val="ConsPlusNormal"/>
        <w:spacing w:before="240"/>
        <w:ind w:firstLine="540"/>
        <w:jc w:val="both"/>
      </w:pPr>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4E4C7C" w:rsidRDefault="004E4C7C" w:rsidP="00D06916">
      <w:pPr>
        <w:pStyle w:val="ConsPlusNormal"/>
        <w:spacing w:before="240"/>
        <w:ind w:firstLine="540"/>
        <w:jc w:val="both"/>
      </w:pPr>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4E4C7C" w:rsidRDefault="004E4C7C" w:rsidP="00D06916">
      <w:pPr>
        <w:pStyle w:val="ConsPlusNormal"/>
        <w:spacing w:before="240"/>
        <w:ind w:firstLine="540"/>
        <w:jc w:val="both"/>
      </w:pPr>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4E4C7C" w:rsidRDefault="004E4C7C" w:rsidP="00D06916">
      <w:pPr>
        <w:pStyle w:val="ConsPlusNormal"/>
        <w:spacing w:before="240"/>
        <w:ind w:firstLine="540"/>
        <w:jc w:val="both"/>
      </w:pPr>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4E4C7C" w:rsidRDefault="004E4C7C" w:rsidP="00D06916">
      <w:pPr>
        <w:pStyle w:val="ConsPlusNormal"/>
        <w:spacing w:before="240"/>
        <w:ind w:firstLine="540"/>
        <w:jc w:val="both"/>
      </w:pPr>
      <w: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4E4C7C" w:rsidRDefault="004E4C7C" w:rsidP="00D06916">
      <w:pPr>
        <w:pStyle w:val="ConsPlusNormal"/>
        <w:spacing w:before="240"/>
        <w:ind w:firstLine="540"/>
        <w:jc w:val="both"/>
      </w:pPr>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4E4C7C" w:rsidRDefault="004E4C7C" w:rsidP="00D06916">
      <w:pPr>
        <w:pStyle w:val="ConsPlusNormal"/>
        <w:spacing w:before="240"/>
        <w:ind w:firstLine="540"/>
        <w:jc w:val="both"/>
      </w:pPr>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4E4C7C" w:rsidRDefault="004E4C7C" w:rsidP="00D06916">
      <w:pPr>
        <w:pStyle w:val="ConsPlusNormal"/>
        <w:spacing w:before="240"/>
        <w:ind w:firstLine="540"/>
        <w:jc w:val="both"/>
      </w:pPr>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4E4C7C" w:rsidRDefault="004E4C7C" w:rsidP="00D06916">
      <w:pPr>
        <w:pStyle w:val="ConsPlusNormal"/>
        <w:spacing w:before="240"/>
        <w:ind w:firstLine="540"/>
        <w:jc w:val="both"/>
      </w:pPr>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4E4C7C" w:rsidRDefault="004E4C7C" w:rsidP="00D06916">
      <w:pPr>
        <w:pStyle w:val="ConsPlusNormal"/>
        <w:spacing w:before="240"/>
        <w:ind w:firstLine="540"/>
        <w:jc w:val="both"/>
      </w:pPr>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4E4C7C" w:rsidRDefault="004E4C7C" w:rsidP="00D06916">
      <w:pPr>
        <w:pStyle w:val="ConsPlusNormal"/>
        <w:spacing w:before="240"/>
        <w:ind w:firstLine="540"/>
        <w:jc w:val="both"/>
      </w:pPr>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4E4C7C" w:rsidRDefault="004E4C7C" w:rsidP="00D06916">
      <w:pPr>
        <w:pStyle w:val="ConsPlusNormal"/>
        <w:spacing w:before="240"/>
        <w:ind w:firstLine="540"/>
        <w:jc w:val="both"/>
      </w:pPr>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4E4C7C" w:rsidRDefault="004E4C7C" w:rsidP="00D06916">
      <w:pPr>
        <w:pStyle w:val="ConsPlusNormal"/>
        <w:spacing w:before="240"/>
        <w:ind w:firstLine="540"/>
        <w:jc w:val="both"/>
      </w:pPr>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4E4C7C" w:rsidRDefault="004E4C7C" w:rsidP="00D06916">
      <w:pPr>
        <w:pStyle w:val="ConsPlusNormal"/>
        <w:spacing w:before="240"/>
        <w:ind w:firstLine="540"/>
        <w:jc w:val="both"/>
      </w:pPr>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4E4C7C" w:rsidRDefault="004E4C7C" w:rsidP="00D06916">
      <w:pPr>
        <w:pStyle w:val="ConsPlusNormal"/>
        <w:spacing w:before="240"/>
        <w:ind w:firstLine="540"/>
        <w:jc w:val="both"/>
      </w:pPr>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4E4C7C" w:rsidRDefault="004E4C7C" w:rsidP="00D06916">
      <w:pPr>
        <w:pStyle w:val="ConsPlusNormal"/>
        <w:spacing w:before="240"/>
        <w:ind w:firstLine="540"/>
        <w:jc w:val="both"/>
      </w:pPr>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4E4C7C" w:rsidRDefault="004E4C7C" w:rsidP="00D06916">
      <w:pPr>
        <w:pStyle w:val="ConsPlusNormal"/>
        <w:spacing w:before="240"/>
        <w:ind w:firstLine="540"/>
        <w:jc w:val="both"/>
      </w:pPr>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4E4C7C" w:rsidRDefault="004E4C7C" w:rsidP="00D06916">
      <w:pPr>
        <w:pStyle w:val="ConsPlusNormal"/>
        <w:spacing w:before="240"/>
        <w:ind w:firstLine="540"/>
        <w:jc w:val="both"/>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E4C7C" w:rsidRDefault="004E4C7C" w:rsidP="00D06916">
      <w:pPr>
        <w:pStyle w:val="ConsPlusNormal"/>
        <w:jc w:val="both"/>
      </w:pPr>
    </w:p>
    <w:p w:rsidR="004E4C7C" w:rsidRDefault="004E4C7C" w:rsidP="00D06916">
      <w:pPr>
        <w:pStyle w:val="ConsPlusTitle"/>
        <w:ind w:firstLine="540"/>
        <w:jc w:val="both"/>
        <w:outlineLvl w:val="3"/>
      </w:pPr>
      <w:r>
        <w:t>82.6. Особые образовательные потребности слабовидящих обучающихся.</w:t>
      </w:r>
    </w:p>
    <w:p w:rsidR="004E4C7C" w:rsidRDefault="004E4C7C" w:rsidP="00D06916">
      <w:pPr>
        <w:pStyle w:val="ConsPlusNormal"/>
        <w:spacing w:before="240"/>
        <w:ind w:firstLine="540"/>
        <w:jc w:val="both"/>
      </w:pPr>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4E4C7C" w:rsidRDefault="004E4C7C" w:rsidP="00D06916">
      <w:pPr>
        <w:pStyle w:val="ConsPlusNormal"/>
        <w:spacing w:before="240"/>
        <w:ind w:firstLine="540"/>
        <w:jc w:val="both"/>
      </w:pPr>
      <w:r>
        <w:t>целенаправленное обогащение чувственного опыта через активизацию, развитие, обогащение зрительного восприятия и всех анализаторов;</w:t>
      </w:r>
    </w:p>
    <w:p w:rsidR="004E4C7C" w:rsidRDefault="004E4C7C" w:rsidP="00D06916">
      <w:pPr>
        <w:pStyle w:val="ConsPlusNormal"/>
        <w:spacing w:before="240"/>
        <w:ind w:firstLine="540"/>
        <w:jc w:val="both"/>
      </w:pPr>
      <w:r>
        <w:t>руководство зрительным восприятием;</w:t>
      </w:r>
    </w:p>
    <w:p w:rsidR="004E4C7C" w:rsidRDefault="004E4C7C" w:rsidP="00D06916">
      <w:pPr>
        <w:pStyle w:val="ConsPlusNormal"/>
        <w:spacing w:before="240"/>
        <w:ind w:firstLine="540"/>
        <w:jc w:val="both"/>
      </w:pPr>
      <w:r>
        <w:t>расширение, обогащение и коррекция предметных и пространственных представлений, формирование и расширение понятий;</w:t>
      </w:r>
    </w:p>
    <w:p w:rsidR="004E4C7C" w:rsidRDefault="004E4C7C" w:rsidP="00D06916">
      <w:pPr>
        <w:pStyle w:val="ConsPlusNormal"/>
        <w:spacing w:before="240"/>
        <w:ind w:firstLine="540"/>
        <w:jc w:val="both"/>
      </w:pPr>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4E4C7C" w:rsidRDefault="004E4C7C" w:rsidP="00D06916">
      <w:pPr>
        <w:pStyle w:val="ConsPlusNormal"/>
        <w:spacing w:before="240"/>
        <w:ind w:firstLine="540"/>
        <w:jc w:val="both"/>
      </w:pPr>
      <w:r>
        <w:t>систематическое и целенаправленное развитие логических приемов переработки учебной информации;</w:t>
      </w:r>
    </w:p>
    <w:p w:rsidR="004E4C7C" w:rsidRDefault="004E4C7C" w:rsidP="00D06916">
      <w:pPr>
        <w:pStyle w:val="ConsPlusNormal"/>
        <w:spacing w:before="240"/>
        <w:ind w:firstLine="540"/>
        <w:jc w:val="both"/>
      </w:pPr>
      <w:r>
        <w:t>обеспечение доступности учебной информации для зрительного восприятия слабовидящих обучающихся;</w:t>
      </w:r>
    </w:p>
    <w:p w:rsidR="004E4C7C" w:rsidRDefault="004E4C7C" w:rsidP="00D06916">
      <w:pPr>
        <w:pStyle w:val="ConsPlusNormal"/>
        <w:spacing w:before="240"/>
        <w:ind w:firstLine="540"/>
        <w:jc w:val="both"/>
      </w:pPr>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4E4C7C" w:rsidRDefault="004E4C7C" w:rsidP="00D06916">
      <w:pPr>
        <w:pStyle w:val="ConsPlusNormal"/>
        <w:spacing w:before="240"/>
        <w:ind w:firstLine="540"/>
        <w:jc w:val="both"/>
      </w:pPr>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4E4C7C" w:rsidRDefault="004E4C7C" w:rsidP="00D06916">
      <w:pPr>
        <w:pStyle w:val="ConsPlusNormal"/>
        <w:spacing w:before="240"/>
        <w:ind w:firstLine="540"/>
        <w:jc w:val="both"/>
      </w:pPr>
      <w:r>
        <w:t>учет темпа учебной работы слабовидящих обучающихся;</w:t>
      </w:r>
    </w:p>
    <w:p w:rsidR="004E4C7C" w:rsidRDefault="004E4C7C" w:rsidP="00D06916">
      <w:pPr>
        <w:pStyle w:val="ConsPlusNormal"/>
        <w:spacing w:before="240"/>
        <w:ind w:firstLine="540"/>
        <w:jc w:val="both"/>
      </w:pPr>
      <w:r>
        <w:t>увеличение времени на выполнение практических работ;</w:t>
      </w:r>
    </w:p>
    <w:p w:rsidR="004E4C7C" w:rsidRDefault="004E4C7C" w:rsidP="00D06916">
      <w:pPr>
        <w:pStyle w:val="ConsPlusNormal"/>
        <w:spacing w:before="240"/>
        <w:ind w:firstLine="540"/>
        <w:jc w:val="both"/>
      </w:pPr>
      <w:r>
        <w:t>введение в образовательную среду коррекционно-развивающего тифлопедагогического сопровождения;</w:t>
      </w:r>
    </w:p>
    <w:p w:rsidR="004E4C7C" w:rsidRDefault="004E4C7C" w:rsidP="00D06916">
      <w:pPr>
        <w:pStyle w:val="ConsPlusNormal"/>
        <w:spacing w:before="240"/>
        <w:ind w:firstLine="540"/>
        <w:jc w:val="both"/>
      </w:pPr>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4E4C7C" w:rsidRDefault="004E4C7C" w:rsidP="00D06916">
      <w:pPr>
        <w:pStyle w:val="ConsPlusNormal"/>
        <w:spacing w:before="240"/>
        <w:ind w:firstLine="540"/>
        <w:jc w:val="both"/>
      </w:pPr>
      <w:r>
        <w:t>активное использование в учебно-познавательном процессе речи как средства компенсации нарушенных функций;</w:t>
      </w:r>
    </w:p>
    <w:p w:rsidR="004E4C7C" w:rsidRDefault="004E4C7C" w:rsidP="00D06916">
      <w:pPr>
        <w:pStyle w:val="ConsPlusNormal"/>
        <w:spacing w:before="240"/>
        <w:ind w:firstLine="540"/>
        <w:jc w:val="both"/>
      </w:pPr>
      <w:r>
        <w:t>целенаправленное формирование умений и навыков зрительной ориентировки в микро- и макропространстве;</w:t>
      </w:r>
    </w:p>
    <w:p w:rsidR="004E4C7C" w:rsidRDefault="004E4C7C" w:rsidP="00D06916">
      <w:pPr>
        <w:pStyle w:val="ConsPlusNormal"/>
        <w:spacing w:before="240"/>
        <w:ind w:firstLine="540"/>
        <w:jc w:val="both"/>
      </w:pPr>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4E4C7C" w:rsidRDefault="004E4C7C" w:rsidP="00D06916">
      <w:pPr>
        <w:pStyle w:val="ConsPlusNormal"/>
        <w:spacing w:before="240"/>
        <w:ind w:firstLine="540"/>
        <w:jc w:val="both"/>
      </w:pPr>
      <w:r>
        <w:t>повышение коммуникативной активности и компетентности;</w:t>
      </w:r>
    </w:p>
    <w:p w:rsidR="004E4C7C" w:rsidRDefault="004E4C7C" w:rsidP="00D06916">
      <w:pPr>
        <w:pStyle w:val="ConsPlusNormal"/>
        <w:spacing w:before="240"/>
        <w:ind w:firstLine="540"/>
        <w:jc w:val="both"/>
      </w:pPr>
      <w:r>
        <w:t>физическое развитие слабовидящих с учетом его своеобразия и противопоказаний при определенных заболеваниях, повышение двигательной активности;</w:t>
      </w:r>
    </w:p>
    <w:p w:rsidR="004E4C7C" w:rsidRDefault="004E4C7C" w:rsidP="00D06916">
      <w:pPr>
        <w:pStyle w:val="ConsPlusNormal"/>
        <w:spacing w:before="240"/>
        <w:ind w:firstLine="540"/>
        <w:jc w:val="both"/>
      </w:pPr>
      <w:r>
        <w:t>поддержание и наращивание зрительной работоспособности слабовидящего обучающегося в образовательном процессе;</w:t>
      </w:r>
    </w:p>
    <w:p w:rsidR="004E4C7C" w:rsidRDefault="004E4C7C" w:rsidP="00D06916">
      <w:pPr>
        <w:pStyle w:val="ConsPlusNormal"/>
        <w:spacing w:before="240"/>
        <w:ind w:firstLine="540"/>
        <w:jc w:val="both"/>
      </w:pPr>
      <w:r>
        <w:t>поддержание психофизического тонуса слабовидящих;</w:t>
      </w:r>
    </w:p>
    <w:p w:rsidR="004E4C7C" w:rsidRDefault="004E4C7C" w:rsidP="00D06916">
      <w:pPr>
        <w:pStyle w:val="ConsPlusNormal"/>
        <w:spacing w:before="240"/>
        <w:ind w:firstLine="540"/>
        <w:jc w:val="both"/>
      </w:pPr>
      <w:r>
        <w:t>совершенствование и развитие регуляторных (самоконтроль, самооценка) и рефлексивных (самоотношение) образований.</w:t>
      </w:r>
    </w:p>
    <w:p w:rsidR="004E4C7C" w:rsidRDefault="004E4C7C" w:rsidP="00D06916">
      <w:pPr>
        <w:pStyle w:val="ConsPlusNormal"/>
        <w:jc w:val="both"/>
      </w:pPr>
    </w:p>
    <w:p w:rsidR="004E4C7C" w:rsidRDefault="004E4C7C" w:rsidP="00D06916">
      <w:pPr>
        <w:pStyle w:val="ConsPlusTitle"/>
        <w:ind w:firstLine="540"/>
        <w:jc w:val="both"/>
        <w:outlineLvl w:val="2"/>
      </w:pPr>
      <w:r>
        <w:t>83. Планируемые результаты освоения слабовидящими обучающимися ФАОП НОО (вариант 4.1).</w:t>
      </w:r>
    </w:p>
    <w:p w:rsidR="004E4C7C" w:rsidRDefault="004E4C7C" w:rsidP="00D06916">
      <w:pPr>
        <w:pStyle w:val="ConsPlusNormal"/>
        <w:spacing w:before="240"/>
        <w:ind w:firstLine="540"/>
        <w:jc w:val="both"/>
      </w:pPr>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4E4C7C" w:rsidRDefault="004E4C7C" w:rsidP="00D06916">
      <w:pPr>
        <w:pStyle w:val="ConsPlusNormal"/>
        <w:spacing w:before="240"/>
        <w:ind w:firstLine="540"/>
        <w:jc w:val="both"/>
      </w:pPr>
      <w:r>
        <w:t>Планируемые результаты освоения АООП НОО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83.1. Результатами освоения слабовидящими обучающимися программы коррекционной работы выступают:</w:t>
      </w:r>
    </w:p>
    <w:p w:rsidR="004E4C7C" w:rsidRDefault="004E4C7C" w:rsidP="00D06916">
      <w:pPr>
        <w:pStyle w:val="ConsPlusNormal"/>
        <w:spacing w:before="240"/>
        <w:ind w:firstLine="540"/>
        <w:jc w:val="both"/>
      </w:pPr>
      <w:r>
        <w:t>овладение эффективными компенсаторными способами учебно-познавательной и предметно-практической деятельности;</w:t>
      </w:r>
    </w:p>
    <w:p w:rsidR="004E4C7C" w:rsidRDefault="004E4C7C" w:rsidP="00D06916">
      <w:pPr>
        <w:pStyle w:val="ConsPlusNormal"/>
        <w:spacing w:before="240"/>
        <w:ind w:firstLine="540"/>
        <w:jc w:val="both"/>
      </w:pPr>
      <w:r>
        <w:t>овладение умением осуществлять учебно-познавательную деятельность с учетом имеющихся противопоказаний и ограничений;</w:t>
      </w:r>
    </w:p>
    <w:p w:rsidR="004E4C7C" w:rsidRDefault="004E4C7C" w:rsidP="00D06916">
      <w:pPr>
        <w:pStyle w:val="ConsPlusNormal"/>
        <w:spacing w:before="240"/>
        <w:ind w:firstLine="540"/>
        <w:jc w:val="both"/>
      </w:pPr>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4E4C7C" w:rsidRDefault="004E4C7C" w:rsidP="00D06916">
      <w:pPr>
        <w:pStyle w:val="ConsPlusNormal"/>
        <w:spacing w:before="240"/>
        <w:ind w:firstLine="540"/>
        <w:jc w:val="both"/>
      </w:pPr>
      <w:r>
        <w:t>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4E4C7C" w:rsidRDefault="004E4C7C" w:rsidP="00D06916">
      <w:pPr>
        <w:pStyle w:val="ConsPlusNormal"/>
        <w:spacing w:before="240"/>
        <w:ind w:firstLine="540"/>
        <w:jc w:val="both"/>
      </w:pPr>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4E4C7C" w:rsidRDefault="004E4C7C" w:rsidP="00D06916">
      <w:pPr>
        <w:pStyle w:val="ConsPlusNormal"/>
        <w:spacing w:before="240"/>
        <w:ind w:firstLine="540"/>
        <w:jc w:val="both"/>
      </w:pPr>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4E4C7C" w:rsidRDefault="004E4C7C" w:rsidP="00D06916">
      <w:pPr>
        <w:pStyle w:val="ConsPlusNormal"/>
        <w:spacing w:before="240"/>
        <w:ind w:firstLine="540"/>
        <w:jc w:val="both"/>
      </w:pPr>
      <w:r>
        <w:t>83.2. Результаты освоения слабовидящим обучающимся программы коррекционной работы проявляются в следующих достижениях:</w:t>
      </w:r>
    </w:p>
    <w:p w:rsidR="004E4C7C" w:rsidRDefault="004E4C7C" w:rsidP="00D06916">
      <w:pPr>
        <w:pStyle w:val="ConsPlusNormal"/>
        <w:spacing w:before="240"/>
        <w:ind w:firstLine="540"/>
        <w:jc w:val="both"/>
      </w:pPr>
      <w:r>
        <w:t>использует все анализаторы и компенсаторные способы действия в учебно-познавательном процессе и повседневной жизни;</w:t>
      </w:r>
    </w:p>
    <w:p w:rsidR="004E4C7C" w:rsidRDefault="004E4C7C" w:rsidP="00D06916">
      <w:pPr>
        <w:pStyle w:val="ConsPlusNormal"/>
        <w:spacing w:before="240"/>
        <w:ind w:firstLine="540"/>
        <w:jc w:val="both"/>
      </w:pPr>
      <w:r>
        <w:t>сформировал основные навыки ориентировки в микропространстве; овладел основными навыками ориентировки в макропространстве;</w:t>
      </w:r>
    </w:p>
    <w:p w:rsidR="004E4C7C" w:rsidRDefault="004E4C7C" w:rsidP="00D06916">
      <w:pPr>
        <w:pStyle w:val="ConsPlusNormal"/>
        <w:spacing w:before="240"/>
        <w:ind w:firstLine="540"/>
        <w:jc w:val="both"/>
      </w:pPr>
      <w:r>
        <w:t>имеет адекватные (в соответствии с возрастом) предметные (конкретные и обобщенные), пространственные, социальные представления;</w:t>
      </w:r>
    </w:p>
    <w:p w:rsidR="004E4C7C" w:rsidRDefault="004E4C7C" w:rsidP="00D06916">
      <w:pPr>
        <w:pStyle w:val="ConsPlusNormal"/>
        <w:spacing w:before="240"/>
        <w:ind w:firstLine="540"/>
        <w:jc w:val="both"/>
      </w:pPr>
      <w:r>
        <w:t>проявляет познавательный интерес, познавательную активность;</w:t>
      </w:r>
    </w:p>
    <w:p w:rsidR="004E4C7C" w:rsidRDefault="004E4C7C" w:rsidP="00D06916">
      <w:pPr>
        <w:pStyle w:val="ConsPlusNormal"/>
        <w:spacing w:before="240"/>
        <w:ind w:firstLine="540"/>
        <w:jc w:val="both"/>
      </w:pPr>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4E4C7C" w:rsidRDefault="004E4C7C" w:rsidP="00D06916">
      <w:pPr>
        <w:pStyle w:val="ConsPlusNormal"/>
        <w:spacing w:before="240"/>
        <w:ind w:firstLine="540"/>
        <w:jc w:val="both"/>
      </w:pPr>
      <w:r>
        <w:t>проявляет стремление к самостоятельности и независимости от окружающих (в учебных и бытовых ситуациях);</w:t>
      </w:r>
    </w:p>
    <w:p w:rsidR="004E4C7C" w:rsidRDefault="004E4C7C" w:rsidP="00D06916">
      <w:pPr>
        <w:pStyle w:val="ConsPlusNormal"/>
        <w:spacing w:before="240"/>
        <w:ind w:firstLine="540"/>
        <w:jc w:val="both"/>
      </w:pPr>
      <w:r>
        <w:t>умеет адекватно использовать речевые и неречевые средства общения;</w:t>
      </w:r>
    </w:p>
    <w:p w:rsidR="004E4C7C" w:rsidRDefault="004E4C7C" w:rsidP="00D06916">
      <w:pPr>
        <w:pStyle w:val="ConsPlusNormal"/>
        <w:spacing w:before="240"/>
        <w:ind w:firstLine="540"/>
        <w:jc w:val="both"/>
      </w:pPr>
      <w:r>
        <w:t>способен к проявлению социальной активности;</w:t>
      </w:r>
    </w:p>
    <w:p w:rsidR="004E4C7C" w:rsidRDefault="004E4C7C" w:rsidP="00D06916">
      <w:pPr>
        <w:pStyle w:val="ConsPlusNormal"/>
        <w:spacing w:before="240"/>
        <w:ind w:firstLine="540"/>
        <w:jc w:val="both"/>
      </w:pPr>
      <w:r>
        <w:t>способен к соучастию, сопереживанию, эмоциональной отзывчивости;</w:t>
      </w:r>
    </w:p>
    <w:p w:rsidR="004E4C7C" w:rsidRDefault="004E4C7C" w:rsidP="00D06916">
      <w:pPr>
        <w:pStyle w:val="ConsPlusNormal"/>
        <w:spacing w:before="240"/>
        <w:ind w:firstLine="540"/>
        <w:jc w:val="both"/>
      </w:pPr>
      <w:r>
        <w:t>способен проявлять настойчивость в достижении цели;</w:t>
      </w:r>
    </w:p>
    <w:p w:rsidR="004E4C7C" w:rsidRDefault="004E4C7C" w:rsidP="00D06916">
      <w:pPr>
        <w:pStyle w:val="ConsPlusNormal"/>
        <w:spacing w:before="240"/>
        <w:ind w:firstLine="540"/>
        <w:jc w:val="both"/>
      </w:pPr>
      <w:r>
        <w:t>способен к самоконтролю и саморегуляции (в соответствии с возрастом);</w:t>
      </w:r>
    </w:p>
    <w:p w:rsidR="004E4C7C" w:rsidRDefault="004E4C7C" w:rsidP="00D06916">
      <w:pPr>
        <w:pStyle w:val="ConsPlusNormal"/>
        <w:spacing w:before="240"/>
        <w:ind w:firstLine="540"/>
        <w:jc w:val="both"/>
      </w:pPr>
      <w:r>
        <w:t>знает и учитывает в учебно-познавательной деятельности и повседневной жизни имеющиеся противопоказания и ограничения.</w:t>
      </w:r>
    </w:p>
    <w:p w:rsidR="004E4C7C" w:rsidRDefault="004E4C7C" w:rsidP="00D06916">
      <w:pPr>
        <w:pStyle w:val="ConsPlusNormal"/>
        <w:jc w:val="both"/>
      </w:pPr>
    </w:p>
    <w:p w:rsidR="004E4C7C" w:rsidRDefault="004E4C7C" w:rsidP="00D06916">
      <w:pPr>
        <w:pStyle w:val="ConsPlusTitle"/>
        <w:ind w:firstLine="540"/>
        <w:jc w:val="both"/>
        <w:outlineLvl w:val="3"/>
      </w:pPr>
      <w:r>
        <w:t>83.3. Система оценки достижения планируемых результатов освоения слабовидящими обучающимися ФАОП (вариант 4.1).</w:t>
      </w:r>
    </w:p>
    <w:p w:rsidR="004E4C7C" w:rsidRDefault="004E4C7C" w:rsidP="00D06916">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97"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4E4C7C" w:rsidRDefault="004E4C7C" w:rsidP="00D06916">
      <w:pPr>
        <w:pStyle w:val="ConsPlusNormal"/>
        <w:spacing w:before="240"/>
        <w:ind w:firstLine="540"/>
        <w:jc w:val="both"/>
      </w:pPr>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4E4C7C" w:rsidRDefault="004E4C7C" w:rsidP="00D06916">
      <w:pPr>
        <w:pStyle w:val="ConsPlusNormal"/>
        <w:spacing w:before="240"/>
        <w:ind w:firstLine="540"/>
        <w:jc w:val="both"/>
      </w:pPr>
      <w:r>
        <w:t>позволять осуществлять оценку динамики учебных достижений слабовидящих обучающихся.</w:t>
      </w:r>
    </w:p>
    <w:p w:rsidR="004E4C7C" w:rsidRDefault="004E4C7C" w:rsidP="00D06916">
      <w:pPr>
        <w:pStyle w:val="ConsPlusNormal"/>
        <w:spacing w:before="240"/>
        <w:ind w:firstLine="540"/>
        <w:jc w:val="both"/>
      </w:pPr>
      <w:r>
        <w:t>Результаты достижений обучающихся в овладении АООП НОО являются значимыми для оценки качества образования.</w:t>
      </w:r>
    </w:p>
    <w:p w:rsidR="004E4C7C" w:rsidRDefault="004E4C7C" w:rsidP="00D06916">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 xml:space="preserve">Оценка результатов освоения слабовидящими обучающимися АООП НОО (кроме программы коррекционной работы) осуществляется в соответствии с требованиями </w:t>
      </w:r>
      <w:hyperlink r:id="rId198" w:history="1">
        <w:r>
          <w:rPr>
            <w:color w:val="0000FF"/>
          </w:rPr>
          <w:t>ФГОС</w:t>
        </w:r>
      </w:hyperlink>
      <w:r>
        <w:t xml:space="preserve"> НОО.</w:t>
      </w:r>
    </w:p>
    <w:p w:rsidR="004E4C7C" w:rsidRDefault="004E4C7C" w:rsidP="00D06916">
      <w:pPr>
        <w:pStyle w:val="ConsPlusNormal"/>
        <w:jc w:val="both"/>
      </w:pPr>
    </w:p>
    <w:p w:rsidR="004E4C7C" w:rsidRDefault="004E4C7C" w:rsidP="00D06916">
      <w:pPr>
        <w:pStyle w:val="ConsPlusTitle"/>
        <w:ind w:firstLine="540"/>
        <w:jc w:val="both"/>
        <w:outlineLvl w:val="3"/>
      </w:pPr>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4E4C7C" w:rsidRDefault="004E4C7C" w:rsidP="00D06916">
      <w:pPr>
        <w:pStyle w:val="ConsPlusNormal"/>
        <w:spacing w:before="240"/>
        <w:ind w:firstLine="540"/>
        <w:jc w:val="both"/>
      </w:pPr>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4E4C7C" w:rsidRDefault="004E4C7C" w:rsidP="00D06916">
      <w:pPr>
        <w:pStyle w:val="ConsPlusNormal"/>
        <w:spacing w:before="240"/>
        <w:ind w:firstLine="540"/>
        <w:jc w:val="both"/>
      </w:pPr>
      <w:r>
        <w:t>сформированность умения использовать все анализаторы и компенсаторные способы действия в учебно-познавательном процессе и повседневной жизни;</w:t>
      </w:r>
    </w:p>
    <w:p w:rsidR="004E4C7C" w:rsidRDefault="004E4C7C" w:rsidP="00D06916">
      <w:pPr>
        <w:pStyle w:val="ConsPlusNormal"/>
        <w:spacing w:before="240"/>
        <w:ind w:firstLine="540"/>
        <w:jc w:val="both"/>
      </w:pPr>
      <w:r>
        <w:t>сформированность навыков ориентировки в микропространстве и умений ориентироваться в макропространстве;</w:t>
      </w:r>
    </w:p>
    <w:p w:rsidR="004E4C7C" w:rsidRDefault="004E4C7C" w:rsidP="00D06916">
      <w:pPr>
        <w:pStyle w:val="ConsPlusNormal"/>
        <w:spacing w:before="240"/>
        <w:ind w:firstLine="540"/>
        <w:jc w:val="both"/>
      </w:pPr>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4E4C7C" w:rsidRDefault="004E4C7C" w:rsidP="00D06916">
      <w:pPr>
        <w:pStyle w:val="ConsPlusNormal"/>
        <w:spacing w:before="240"/>
        <w:ind w:firstLine="540"/>
        <w:jc w:val="both"/>
      </w:pPr>
      <w:r>
        <w:t>проявление познавательного интереса, познавательной активности;</w:t>
      </w:r>
    </w:p>
    <w:p w:rsidR="004E4C7C" w:rsidRDefault="004E4C7C" w:rsidP="00D06916">
      <w:pPr>
        <w:pStyle w:val="ConsPlusNormal"/>
        <w:spacing w:before="240"/>
        <w:ind w:firstLine="540"/>
        <w:jc w:val="both"/>
      </w:pPr>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4E4C7C" w:rsidRDefault="004E4C7C" w:rsidP="00D06916">
      <w:pPr>
        <w:pStyle w:val="ConsPlusNormal"/>
        <w:spacing w:before="240"/>
        <w:ind w:firstLine="540"/>
        <w:jc w:val="both"/>
      </w:pPr>
      <w:r>
        <w:t>проявление стремления к самостоятельности и независимости от окружающих (в бытовых вопросах);</w:t>
      </w:r>
    </w:p>
    <w:p w:rsidR="004E4C7C" w:rsidRDefault="004E4C7C" w:rsidP="00D06916">
      <w:pPr>
        <w:pStyle w:val="ConsPlusNormal"/>
        <w:spacing w:before="240"/>
        <w:ind w:firstLine="540"/>
        <w:jc w:val="both"/>
      </w:pPr>
      <w:r>
        <w:t>сформированность умений адекватно использовать речевые и неречевые средства общения;</w:t>
      </w:r>
    </w:p>
    <w:p w:rsidR="004E4C7C" w:rsidRDefault="004E4C7C" w:rsidP="00D06916">
      <w:pPr>
        <w:pStyle w:val="ConsPlusNormal"/>
        <w:spacing w:before="240"/>
        <w:ind w:firstLine="540"/>
        <w:jc w:val="both"/>
      </w:pPr>
      <w:r>
        <w:t>способность к проявлению социальной активности;</w:t>
      </w:r>
    </w:p>
    <w:p w:rsidR="004E4C7C" w:rsidRDefault="004E4C7C" w:rsidP="00D06916">
      <w:pPr>
        <w:pStyle w:val="ConsPlusNormal"/>
        <w:spacing w:before="240"/>
        <w:ind w:firstLine="540"/>
        <w:jc w:val="both"/>
      </w:pPr>
      <w:r>
        <w:t>способность осуществления самоконтроля и саморегуляции;</w:t>
      </w:r>
    </w:p>
    <w:p w:rsidR="004E4C7C" w:rsidRDefault="004E4C7C" w:rsidP="00D06916">
      <w:pPr>
        <w:pStyle w:val="ConsPlusNormal"/>
        <w:spacing w:before="240"/>
        <w:ind w:firstLine="540"/>
        <w:jc w:val="both"/>
      </w:pPr>
      <w:r>
        <w:t>готовность учета имеющихся противопоказаний и ограничений в учебно-познавательной деятельности и повседневной жизни.</w:t>
      </w:r>
    </w:p>
    <w:p w:rsidR="004E4C7C" w:rsidRDefault="004E4C7C" w:rsidP="00D06916">
      <w:pPr>
        <w:pStyle w:val="ConsPlusNormal"/>
        <w:spacing w:before="240"/>
        <w:ind w:firstLine="540"/>
        <w:jc w:val="both"/>
      </w:pPr>
      <w:r>
        <w:t>Результаты освоения слабовидящими обучающимися программы коррекционной работы не выносятся на итоговую оценку.</w:t>
      </w:r>
    </w:p>
    <w:p w:rsidR="004E4C7C" w:rsidRDefault="004E4C7C" w:rsidP="00D06916">
      <w:pPr>
        <w:pStyle w:val="ConsPlusNormal"/>
        <w:spacing w:before="240"/>
        <w:ind w:firstLine="540"/>
        <w:jc w:val="both"/>
      </w:pPr>
      <w:r>
        <w:t>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4E4C7C" w:rsidRDefault="004E4C7C" w:rsidP="00D06916">
      <w:pPr>
        <w:pStyle w:val="ConsPlusNormal"/>
        <w:spacing w:before="240"/>
        <w:ind w:firstLine="540"/>
        <w:jc w:val="both"/>
      </w:pPr>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4E4C7C" w:rsidRDefault="004E4C7C" w:rsidP="00D06916">
      <w:pPr>
        <w:pStyle w:val="ConsPlusNormal"/>
        <w:spacing w:before="240"/>
        <w:ind w:firstLine="540"/>
        <w:jc w:val="both"/>
      </w:pPr>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4E4C7C" w:rsidRDefault="004E4C7C" w:rsidP="00D06916">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4E4C7C" w:rsidRDefault="004E4C7C" w:rsidP="00D06916">
      <w:pPr>
        <w:pStyle w:val="ConsPlusNormal"/>
        <w:spacing w:before="240"/>
        <w:ind w:firstLine="540"/>
        <w:jc w:val="both"/>
      </w:pPr>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4E4C7C" w:rsidRDefault="004E4C7C" w:rsidP="00D06916">
      <w:pPr>
        <w:pStyle w:val="ConsPlusNormal"/>
        <w:spacing w:before="240"/>
        <w:ind w:firstLine="540"/>
        <w:jc w:val="both"/>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 АООП НОО;</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jc w:val="both"/>
      </w:pPr>
    </w:p>
    <w:p w:rsidR="004E4C7C" w:rsidRDefault="004E4C7C" w:rsidP="00D06916">
      <w:pPr>
        <w:pStyle w:val="ConsPlusTitle"/>
        <w:jc w:val="center"/>
        <w:outlineLvl w:val="1"/>
      </w:pPr>
      <w:r>
        <w:t>XL. Содержательный раздел ФАОП НОО для слабовидящих</w:t>
      </w:r>
    </w:p>
    <w:p w:rsidR="004E4C7C" w:rsidRDefault="004E4C7C" w:rsidP="00D06916">
      <w:pPr>
        <w:pStyle w:val="ConsPlusTitle"/>
        <w:jc w:val="center"/>
      </w:pPr>
      <w:r>
        <w:t>обучающихся (вариант 4.1)</w:t>
      </w:r>
    </w:p>
    <w:p w:rsidR="004E4C7C" w:rsidRDefault="004E4C7C" w:rsidP="00D06916">
      <w:pPr>
        <w:pStyle w:val="ConsPlusNormal"/>
        <w:jc w:val="both"/>
      </w:pPr>
    </w:p>
    <w:p w:rsidR="004E4C7C" w:rsidRDefault="004E4C7C" w:rsidP="00D06916">
      <w:pPr>
        <w:pStyle w:val="ConsPlusNormal"/>
        <w:ind w:firstLine="540"/>
        <w:jc w:val="both"/>
      </w:pPr>
      <w:r>
        <w:t xml:space="preserve">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99" w:history="1">
        <w:r>
          <w:rPr>
            <w:color w:val="0000FF"/>
          </w:rPr>
          <w:t>ФГОС</w:t>
        </w:r>
      </w:hyperlink>
      <w:r>
        <w:t xml:space="preserve"> НОО обучающихся с ОВЗ и ФОП НОО.</w:t>
      </w:r>
    </w:p>
    <w:p w:rsidR="004E4C7C" w:rsidRDefault="004E4C7C" w:rsidP="00D06916">
      <w:pPr>
        <w:pStyle w:val="ConsPlusNormal"/>
        <w:spacing w:before="240"/>
        <w:ind w:firstLine="540"/>
        <w:jc w:val="both"/>
      </w:pPr>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4E4C7C" w:rsidRDefault="004E4C7C" w:rsidP="00D06916">
      <w:pPr>
        <w:pStyle w:val="ConsPlusNormal"/>
        <w:spacing w:before="240"/>
        <w:ind w:firstLine="540"/>
        <w:jc w:val="both"/>
      </w:pPr>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4E4C7C" w:rsidRDefault="004E4C7C" w:rsidP="00D06916">
      <w:pPr>
        <w:pStyle w:val="ConsPlusNormal"/>
        <w:spacing w:before="240"/>
        <w:ind w:firstLine="540"/>
        <w:jc w:val="both"/>
      </w:pPr>
      <w:r>
        <w:t>84.1.1. Направления и содержание программы коррекционной работы осуществляются во внеурочное время в объеме не менее 5 часов (</w:t>
      </w:r>
      <w:hyperlink r:id="rId200"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4E4C7C" w:rsidRDefault="004E4C7C" w:rsidP="00D06916">
      <w:pPr>
        <w:pStyle w:val="ConsPlusNormal"/>
        <w:spacing w:before="240"/>
        <w:ind w:firstLine="540"/>
        <w:jc w:val="both"/>
      </w:pPr>
      <w:r>
        <w:t>игры, направленные на коррекцию и развитие дефицитарных функций (сенсорных, моторных, психических) слабовидящего обучающегося;</w:t>
      </w:r>
    </w:p>
    <w:p w:rsidR="004E4C7C" w:rsidRDefault="004E4C7C" w:rsidP="00D06916">
      <w:pPr>
        <w:pStyle w:val="ConsPlusNormal"/>
        <w:spacing w:before="240"/>
        <w:ind w:firstLine="540"/>
        <w:jc w:val="both"/>
      </w:pPr>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4E4C7C" w:rsidRDefault="004E4C7C" w:rsidP="00D06916">
      <w:pPr>
        <w:pStyle w:val="ConsPlusNormal"/>
        <w:spacing w:before="240"/>
        <w:ind w:firstLine="540"/>
        <w:jc w:val="both"/>
      </w:pPr>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4E4C7C" w:rsidRDefault="004E4C7C" w:rsidP="00D06916">
      <w:pPr>
        <w:pStyle w:val="ConsPlusNormal"/>
        <w:spacing w:before="240"/>
        <w:ind w:firstLine="540"/>
        <w:jc w:val="both"/>
      </w:pPr>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4E4C7C" w:rsidRDefault="004E4C7C" w:rsidP="00D06916">
      <w:pPr>
        <w:pStyle w:val="ConsPlusNormal"/>
        <w:spacing w:before="240"/>
        <w:ind w:firstLine="540"/>
        <w:jc w:val="both"/>
      </w:pPr>
      <w:r>
        <w:t>Конкретный перечень мероприятий разрабатывается образовательной организацией.</w:t>
      </w:r>
    </w:p>
    <w:p w:rsidR="004E4C7C" w:rsidRDefault="004E4C7C" w:rsidP="00D06916">
      <w:pPr>
        <w:pStyle w:val="ConsPlusNormal"/>
        <w:spacing w:before="240"/>
        <w:ind w:firstLine="540"/>
        <w:jc w:val="both"/>
      </w:pPr>
      <w:r>
        <w:t>84.1.3. Диагностическая работа обеспечивает:</w:t>
      </w:r>
    </w:p>
    <w:p w:rsidR="004E4C7C" w:rsidRDefault="004E4C7C" w:rsidP="00D06916">
      <w:pPr>
        <w:pStyle w:val="ConsPlusNormal"/>
        <w:spacing w:before="240"/>
        <w:ind w:firstLine="540"/>
        <w:jc w:val="both"/>
      </w:pPr>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4E4C7C" w:rsidRDefault="004E4C7C" w:rsidP="00D06916">
      <w:pPr>
        <w:pStyle w:val="ConsPlusNormal"/>
        <w:spacing w:before="240"/>
        <w:ind w:firstLine="540"/>
        <w:jc w:val="both"/>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4E4C7C" w:rsidRDefault="004E4C7C" w:rsidP="00D06916">
      <w:pPr>
        <w:pStyle w:val="ConsPlusNormal"/>
        <w:spacing w:before="240"/>
        <w:ind w:firstLine="540"/>
        <w:jc w:val="both"/>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4E4C7C" w:rsidRDefault="004E4C7C" w:rsidP="00D06916">
      <w:pPr>
        <w:pStyle w:val="ConsPlusNormal"/>
        <w:spacing w:before="240"/>
        <w:ind w:firstLine="540"/>
        <w:jc w:val="both"/>
      </w:pPr>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4E4C7C" w:rsidRDefault="004E4C7C" w:rsidP="00D06916">
      <w:pPr>
        <w:pStyle w:val="ConsPlusNormal"/>
        <w:spacing w:before="240"/>
        <w:ind w:firstLine="540"/>
        <w:jc w:val="both"/>
      </w:pPr>
      <w:r>
        <w:t>84.1.4. Основными механизмами реализации программы коррекционной работы являются:</w:t>
      </w:r>
    </w:p>
    <w:p w:rsidR="004E4C7C" w:rsidRDefault="004E4C7C" w:rsidP="00D06916">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4E4C7C" w:rsidRDefault="004E4C7C" w:rsidP="00D06916">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XLI. Организационный раздел ФАОП НОО для слабовидящих</w:t>
      </w:r>
    </w:p>
    <w:p w:rsidR="004E4C7C" w:rsidRDefault="004E4C7C" w:rsidP="00D06916">
      <w:pPr>
        <w:pStyle w:val="ConsPlusTitle"/>
        <w:jc w:val="center"/>
      </w:pPr>
      <w:r>
        <w:t>обучающихся (вариант 4.1)</w:t>
      </w:r>
    </w:p>
    <w:p w:rsidR="004E4C7C" w:rsidRDefault="004E4C7C" w:rsidP="00D06916">
      <w:pPr>
        <w:pStyle w:val="ConsPlusNormal"/>
        <w:jc w:val="both"/>
      </w:pPr>
    </w:p>
    <w:p w:rsidR="004E4C7C" w:rsidRDefault="004E4C7C" w:rsidP="00D06916">
      <w:pPr>
        <w:pStyle w:val="ConsPlusNormal"/>
        <w:ind w:firstLine="540"/>
        <w:jc w:val="both"/>
      </w:pPr>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201"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4E4C7C" w:rsidRDefault="004E4C7C" w:rsidP="00D06916">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E4C7C" w:rsidRDefault="004E4C7C" w:rsidP="00D06916">
      <w:pPr>
        <w:pStyle w:val="ConsPlusNormal"/>
        <w:spacing w:before="240"/>
        <w:ind w:firstLine="540"/>
        <w:jc w:val="both"/>
      </w:pPr>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E4C7C" w:rsidRDefault="004E4C7C" w:rsidP="00D06916">
      <w:pPr>
        <w:pStyle w:val="ConsPlusNormal"/>
        <w:spacing w:before="240"/>
        <w:ind w:firstLine="540"/>
        <w:jc w:val="both"/>
      </w:pPr>
      <w:r>
        <w:t>достижения планируемых результатов освоения АООП НОО всеми слабовидящими обучающимися;</w:t>
      </w:r>
    </w:p>
    <w:p w:rsidR="004E4C7C" w:rsidRDefault="004E4C7C" w:rsidP="00D06916">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E4C7C" w:rsidRDefault="004E4C7C" w:rsidP="00D06916">
      <w:pPr>
        <w:pStyle w:val="ConsPlusNormal"/>
        <w:spacing w:before="240"/>
        <w:ind w:firstLine="540"/>
        <w:jc w:val="both"/>
      </w:pPr>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учета особых образовательных потребностей, характерных для слабовидящих обучающихся;</w:t>
      </w:r>
    </w:p>
    <w:p w:rsidR="004E4C7C" w:rsidRDefault="004E4C7C" w:rsidP="00D06916">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E4C7C" w:rsidRDefault="004E4C7C" w:rsidP="00D06916">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4E4C7C" w:rsidRDefault="004E4C7C" w:rsidP="00D06916">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E4C7C" w:rsidRDefault="004E4C7C" w:rsidP="00D06916">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4E4C7C" w:rsidRDefault="004E4C7C" w:rsidP="00D06916">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E4C7C" w:rsidRDefault="004E4C7C" w:rsidP="00D06916">
      <w:pPr>
        <w:pStyle w:val="ConsPlusNormal"/>
        <w:spacing w:before="240"/>
        <w:ind w:firstLine="540"/>
        <w:jc w:val="both"/>
      </w:pPr>
      <w:r>
        <w:t>эффективной самостоятельной работы слабовидящих обучающихся при поддержке педагогических работников.</w:t>
      </w:r>
    </w:p>
    <w:p w:rsidR="004E4C7C" w:rsidRDefault="004E4C7C" w:rsidP="00D06916">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jc w:val="both"/>
      </w:pPr>
    </w:p>
    <w:p w:rsidR="004E4C7C" w:rsidRDefault="004E4C7C" w:rsidP="00D06916">
      <w:pPr>
        <w:pStyle w:val="ConsPlusTitle"/>
        <w:jc w:val="center"/>
        <w:outlineLvl w:val="1"/>
      </w:pPr>
      <w:r>
        <w:t>XLII. Целевой раздел ФАОП НОО для слабовидящих обучающихся</w:t>
      </w:r>
    </w:p>
    <w:p w:rsidR="004E4C7C" w:rsidRDefault="004E4C7C" w:rsidP="00D06916">
      <w:pPr>
        <w:pStyle w:val="ConsPlusTitle"/>
        <w:jc w:val="center"/>
      </w:pPr>
      <w:r>
        <w:t>(вариант 4.2)</w:t>
      </w:r>
    </w:p>
    <w:p w:rsidR="004E4C7C" w:rsidRDefault="004E4C7C" w:rsidP="00D06916">
      <w:pPr>
        <w:pStyle w:val="ConsPlusNormal"/>
        <w:jc w:val="both"/>
      </w:pPr>
    </w:p>
    <w:p w:rsidR="004E4C7C" w:rsidRDefault="004E4C7C" w:rsidP="00D06916">
      <w:pPr>
        <w:pStyle w:val="ConsPlusTitle"/>
        <w:ind w:firstLine="540"/>
        <w:jc w:val="both"/>
        <w:outlineLvl w:val="2"/>
      </w:pPr>
      <w:r>
        <w:t>86. Пояснительная записка.</w:t>
      </w:r>
    </w:p>
    <w:p w:rsidR="004E4C7C" w:rsidRDefault="004E4C7C" w:rsidP="00D06916">
      <w:pPr>
        <w:pStyle w:val="ConsPlusNormal"/>
        <w:spacing w:before="240"/>
        <w:ind w:firstLine="540"/>
        <w:jc w:val="both"/>
      </w:pPr>
      <w:r>
        <w:t xml:space="preserve">86.1. Цель: обеспечение выполнения требований </w:t>
      </w:r>
      <w:hyperlink r:id="rId20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86.2.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слабовидящих обучающихся,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слабовидящих обучающихся;</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слабовидящих обучающихся;</w:t>
      </w:r>
    </w:p>
    <w:p w:rsidR="004E4C7C" w:rsidRDefault="004E4C7C" w:rsidP="00D06916">
      <w:pPr>
        <w:pStyle w:val="ConsPlusNormal"/>
        <w:spacing w:before="240"/>
        <w:ind w:firstLine="540"/>
        <w:jc w:val="both"/>
      </w:pPr>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4E4C7C" w:rsidRDefault="004E4C7C" w:rsidP="00D06916">
      <w:pPr>
        <w:pStyle w:val="ConsPlusNormal"/>
        <w:spacing w:before="240"/>
        <w:ind w:firstLine="540"/>
        <w:jc w:val="both"/>
      </w:pPr>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 xml:space="preserve">86.3. Принципы к формированию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jc w:val="both"/>
      </w:pPr>
    </w:p>
    <w:p w:rsidR="004E4C7C" w:rsidRDefault="004E4C7C" w:rsidP="00D06916">
      <w:pPr>
        <w:pStyle w:val="ConsPlusTitle"/>
        <w:ind w:firstLine="540"/>
        <w:jc w:val="both"/>
        <w:outlineLvl w:val="3"/>
      </w:pPr>
      <w:r>
        <w:t>86.4. Общая характеристика.</w:t>
      </w:r>
    </w:p>
    <w:p w:rsidR="004E4C7C" w:rsidRDefault="004E4C7C" w:rsidP="00D06916">
      <w:pPr>
        <w:pStyle w:val="ConsPlusNormal"/>
        <w:spacing w:before="240"/>
        <w:ind w:firstLine="540"/>
        <w:jc w:val="both"/>
      </w:pPr>
      <w: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4E4C7C" w:rsidRDefault="004E4C7C" w:rsidP="00D06916">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4E4C7C" w:rsidRDefault="004E4C7C" w:rsidP="00D06916">
      <w:pPr>
        <w:pStyle w:val="ConsPlusNormal"/>
        <w:spacing w:before="240"/>
        <w:ind w:firstLine="540"/>
        <w:jc w:val="both"/>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4E4C7C" w:rsidRDefault="004E4C7C" w:rsidP="00D06916">
      <w:pPr>
        <w:pStyle w:val="ConsPlusNormal"/>
        <w:jc w:val="both"/>
      </w:pPr>
    </w:p>
    <w:p w:rsidR="004E4C7C" w:rsidRDefault="004E4C7C" w:rsidP="00D06916">
      <w:pPr>
        <w:pStyle w:val="ConsPlusTitle"/>
        <w:ind w:firstLine="540"/>
        <w:jc w:val="both"/>
        <w:outlineLvl w:val="3"/>
      </w:pPr>
      <w:r>
        <w:t>86.5. Психолого-педагогическая характеристика слабовидящих обучающихся.</w:t>
      </w:r>
    </w:p>
    <w:p w:rsidR="004E4C7C" w:rsidRDefault="004E4C7C" w:rsidP="00D06916">
      <w:pPr>
        <w:pStyle w:val="ConsPlusNormal"/>
        <w:spacing w:before="240"/>
        <w:ind w:firstLine="540"/>
        <w:jc w:val="both"/>
      </w:pPr>
      <w:r>
        <w:t>Классификация и особенности остроты зрения при слабовидении представлены в варианте 4.1.</w:t>
      </w:r>
    </w:p>
    <w:p w:rsidR="004E4C7C" w:rsidRDefault="004E4C7C" w:rsidP="00D06916">
      <w:pPr>
        <w:pStyle w:val="ConsPlusNormal"/>
        <w:spacing w:before="240"/>
        <w:ind w:firstLine="540"/>
        <w:jc w:val="both"/>
      </w:pPr>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4E4C7C" w:rsidRDefault="004E4C7C" w:rsidP="00D06916">
      <w:pPr>
        <w:pStyle w:val="ConsPlusNormal"/>
        <w:spacing w:before="240"/>
        <w:ind w:firstLine="540"/>
        <w:jc w:val="both"/>
      </w:pPr>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4E4C7C" w:rsidRDefault="004E4C7C" w:rsidP="00D06916">
      <w:pPr>
        <w:pStyle w:val="ConsPlusNormal"/>
        <w:spacing w:before="240"/>
        <w:ind w:firstLine="540"/>
        <w:jc w:val="both"/>
      </w:pPr>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4E4C7C" w:rsidRDefault="004E4C7C" w:rsidP="00D06916">
      <w:pPr>
        <w:pStyle w:val="ConsPlusNormal"/>
        <w:spacing w:before="240"/>
        <w:ind w:firstLine="540"/>
        <w:jc w:val="both"/>
      </w:pPr>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4E4C7C" w:rsidRDefault="004E4C7C" w:rsidP="00D06916">
      <w:pPr>
        <w:pStyle w:val="ConsPlusNormal"/>
        <w:spacing w:before="240"/>
        <w:ind w:firstLine="540"/>
        <w:jc w:val="both"/>
      </w:pPr>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4E4C7C" w:rsidRDefault="004E4C7C" w:rsidP="00D06916">
      <w:pPr>
        <w:pStyle w:val="ConsPlusNormal"/>
        <w:spacing w:before="240"/>
        <w:ind w:firstLine="540"/>
        <w:jc w:val="both"/>
      </w:pPr>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4E4C7C" w:rsidRDefault="004E4C7C" w:rsidP="00D06916">
      <w:pPr>
        <w:pStyle w:val="ConsPlusNormal"/>
        <w:spacing w:before="240"/>
        <w:ind w:firstLine="540"/>
        <w:jc w:val="both"/>
      </w:pPr>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4E4C7C" w:rsidRDefault="004E4C7C" w:rsidP="00D06916">
      <w:pPr>
        <w:pStyle w:val="ConsPlusNormal"/>
        <w:spacing w:before="240"/>
        <w:ind w:firstLine="540"/>
        <w:jc w:val="both"/>
      </w:pPr>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4E4C7C" w:rsidRDefault="004E4C7C" w:rsidP="00D06916">
      <w:pPr>
        <w:pStyle w:val="ConsPlusNormal"/>
        <w:spacing w:before="240"/>
        <w:ind w:firstLine="540"/>
        <w:jc w:val="both"/>
      </w:pPr>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4E4C7C" w:rsidRDefault="004E4C7C" w:rsidP="00D06916">
      <w:pPr>
        <w:pStyle w:val="ConsPlusNormal"/>
        <w:spacing w:before="240"/>
        <w:ind w:firstLine="540"/>
        <w:jc w:val="both"/>
      </w:pPr>
      <w:r>
        <w:t>У слабовидящих отмечается снижение уровня развития мотивационной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4E4C7C" w:rsidRDefault="004E4C7C" w:rsidP="00D06916">
      <w:pPr>
        <w:pStyle w:val="ConsPlusNormal"/>
        <w:spacing w:before="240"/>
        <w:ind w:firstLine="540"/>
        <w:jc w:val="both"/>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E4C7C" w:rsidRDefault="004E4C7C" w:rsidP="00D06916">
      <w:pPr>
        <w:pStyle w:val="ConsPlusNormal"/>
        <w:spacing w:before="240"/>
        <w:ind w:firstLine="540"/>
        <w:jc w:val="both"/>
      </w:pPr>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4E4C7C" w:rsidRDefault="004E4C7C" w:rsidP="00D06916">
      <w:pPr>
        <w:pStyle w:val="ConsPlusNormal"/>
        <w:jc w:val="both"/>
      </w:pPr>
    </w:p>
    <w:p w:rsidR="004E4C7C" w:rsidRDefault="004E4C7C" w:rsidP="00D06916">
      <w:pPr>
        <w:pStyle w:val="ConsPlusTitle"/>
        <w:ind w:firstLine="540"/>
        <w:jc w:val="both"/>
        <w:outlineLvl w:val="3"/>
      </w:pPr>
      <w:r>
        <w:t>86.6. Особые образовательные потребности слабовидящих обучающихся.</w:t>
      </w:r>
    </w:p>
    <w:p w:rsidR="004E4C7C" w:rsidRDefault="004E4C7C" w:rsidP="00D06916">
      <w:pPr>
        <w:pStyle w:val="ConsPlusNormal"/>
        <w:spacing w:before="240"/>
        <w:ind w:firstLine="540"/>
        <w:jc w:val="both"/>
      </w:pPr>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4E4C7C" w:rsidRDefault="004E4C7C" w:rsidP="00D06916">
      <w:pPr>
        <w:pStyle w:val="ConsPlusNormal"/>
        <w:spacing w:before="240"/>
        <w:ind w:firstLine="540"/>
        <w:jc w:val="both"/>
      </w:pPr>
      <w:r>
        <w:t>Для слабовидящих обучающихся, осваивающих АООП НОО (вариант 4.2), характерны следующие специфические образовательные потребности:</w:t>
      </w:r>
    </w:p>
    <w:p w:rsidR="004E4C7C" w:rsidRDefault="004E4C7C" w:rsidP="00D06916">
      <w:pPr>
        <w:pStyle w:val="ConsPlusNormal"/>
        <w:spacing w:before="240"/>
        <w:ind w:firstLine="540"/>
        <w:jc w:val="both"/>
      </w:pPr>
      <w:r>
        <w:t>целенаправленное обогащение (коррекция) чувственного опыта за счет развития всех анализаторов и зрительного восприятия;</w:t>
      </w:r>
    </w:p>
    <w:p w:rsidR="004E4C7C" w:rsidRDefault="004E4C7C" w:rsidP="00D06916">
      <w:pPr>
        <w:pStyle w:val="ConsPlusNormal"/>
        <w:spacing w:before="240"/>
        <w:ind w:firstLine="540"/>
        <w:jc w:val="both"/>
      </w:pPr>
      <w:r>
        <w:t>целенаправленное развитие сенсорно-перцептивной деятельности;</w:t>
      </w:r>
    </w:p>
    <w:p w:rsidR="004E4C7C" w:rsidRDefault="004E4C7C" w:rsidP="00D06916">
      <w:pPr>
        <w:pStyle w:val="ConsPlusNormal"/>
        <w:spacing w:before="240"/>
        <w:ind w:firstLine="540"/>
        <w:jc w:val="both"/>
      </w:pPr>
      <w:r>
        <w:t>обеспечение доступности учебной информации для зрительного восприятия слабовидящими обучающимися;</w:t>
      </w:r>
    </w:p>
    <w:p w:rsidR="004E4C7C" w:rsidRDefault="004E4C7C" w:rsidP="00D06916">
      <w:pPr>
        <w:pStyle w:val="ConsPlusNormal"/>
        <w:spacing w:before="240"/>
        <w:ind w:firstLine="540"/>
        <w:jc w:val="both"/>
      </w:pPr>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4E4C7C" w:rsidRDefault="004E4C7C" w:rsidP="00D06916">
      <w:pPr>
        <w:pStyle w:val="ConsPlusNormal"/>
        <w:spacing w:before="240"/>
        <w:ind w:firstLine="540"/>
        <w:jc w:val="both"/>
      </w:pPr>
      <w:r>
        <w:t>целенаправленное формирование умений и навыков зрительной ориентировки в микро- и макропространстве;</w:t>
      </w:r>
    </w:p>
    <w:p w:rsidR="004E4C7C" w:rsidRDefault="004E4C7C" w:rsidP="00D06916">
      <w:pPr>
        <w:pStyle w:val="ConsPlusNormal"/>
        <w:spacing w:before="240"/>
        <w:ind w:firstLine="540"/>
        <w:jc w:val="both"/>
      </w:pPr>
      <w:r>
        <w:t>целенаправленное формирование умений и навыков социально-бытовой ориентировки;</w:t>
      </w:r>
    </w:p>
    <w:p w:rsidR="004E4C7C" w:rsidRDefault="004E4C7C" w:rsidP="00D06916">
      <w:pPr>
        <w:pStyle w:val="ConsPlusNormal"/>
        <w:spacing w:before="240"/>
        <w:ind w:firstLine="540"/>
        <w:jc w:val="both"/>
      </w:pPr>
      <w:r>
        <w:t>развитие и коррекция коммуникативной деятельности;</w:t>
      </w:r>
    </w:p>
    <w:p w:rsidR="004E4C7C" w:rsidRDefault="004E4C7C" w:rsidP="00D06916">
      <w:pPr>
        <w:pStyle w:val="ConsPlusNormal"/>
        <w:spacing w:before="240"/>
        <w:ind w:firstLine="540"/>
        <w:jc w:val="both"/>
      </w:pPr>
      <w:r>
        <w:t>коррекция нарушений в двигательной сфере;</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4E4C7C" w:rsidRDefault="004E4C7C" w:rsidP="00D06916">
      <w:pPr>
        <w:pStyle w:val="ConsPlusNormal"/>
        <w:spacing w:before="240"/>
        <w:ind w:firstLine="540"/>
        <w:jc w:val="both"/>
      </w:pPr>
      <w: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E4C7C" w:rsidRDefault="004E4C7C" w:rsidP="00D06916">
      <w:pPr>
        <w:pStyle w:val="ConsPlusNormal"/>
        <w:spacing w:before="240"/>
        <w:ind w:firstLine="540"/>
        <w:jc w:val="both"/>
      </w:pPr>
      <w:r>
        <w:t>упрощение системы учебно-познавательных задач, решаемых в процессе образования;</w:t>
      </w:r>
    </w:p>
    <w:p w:rsidR="004E4C7C" w:rsidRDefault="004E4C7C" w:rsidP="00D06916">
      <w:pPr>
        <w:pStyle w:val="ConsPlusNormal"/>
        <w:spacing w:before="240"/>
        <w:ind w:firstLine="540"/>
        <w:jc w:val="both"/>
      </w:pPr>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E4C7C" w:rsidRDefault="004E4C7C" w:rsidP="00D06916">
      <w:pPr>
        <w:pStyle w:val="ConsPlusNormal"/>
        <w:spacing w:before="240"/>
        <w:ind w:firstLine="540"/>
        <w:jc w:val="both"/>
      </w:pPr>
      <w:r>
        <w:t>наглядно-действенный характер содержания образования;</w:t>
      </w:r>
    </w:p>
    <w:p w:rsidR="004E4C7C" w:rsidRDefault="004E4C7C" w:rsidP="00D06916">
      <w:pPr>
        <w:pStyle w:val="ConsPlusNormal"/>
        <w:spacing w:before="240"/>
        <w:ind w:firstLine="540"/>
        <w:jc w:val="both"/>
      </w:pPr>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E4C7C" w:rsidRDefault="004E4C7C" w:rsidP="00D06916">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rsidR="004E4C7C" w:rsidRDefault="004E4C7C" w:rsidP="00D0691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4E4C7C" w:rsidRDefault="004E4C7C" w:rsidP="00D06916">
      <w:pPr>
        <w:pStyle w:val="ConsPlusNormal"/>
        <w:spacing w:before="240"/>
        <w:ind w:firstLine="540"/>
        <w:jc w:val="both"/>
      </w:pPr>
      <w:r>
        <w:t>необходимость постоянной актуализации знаний, умений и одобряемых обществом норм поведения;</w:t>
      </w:r>
    </w:p>
    <w:p w:rsidR="004E4C7C" w:rsidRDefault="004E4C7C" w:rsidP="00D06916">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rsidR="004E4C7C" w:rsidRDefault="004E4C7C" w:rsidP="00D06916">
      <w:pPr>
        <w:pStyle w:val="ConsPlusNormal"/>
        <w:spacing w:before="240"/>
        <w:ind w:firstLine="540"/>
        <w:jc w:val="both"/>
      </w:pPr>
      <w:r>
        <w:t>Особые образовательные потребности слабовидящих обучающихся включают необходимость:</w:t>
      </w:r>
    </w:p>
    <w:p w:rsidR="004E4C7C" w:rsidRDefault="004E4C7C" w:rsidP="00D06916">
      <w:pPr>
        <w:pStyle w:val="ConsPlusNormal"/>
        <w:spacing w:before="240"/>
        <w:ind w:firstLine="540"/>
        <w:jc w:val="both"/>
      </w:pPr>
      <w: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4E4C7C" w:rsidRDefault="004E4C7C" w:rsidP="00D06916">
      <w:pPr>
        <w:pStyle w:val="ConsPlusNormal"/>
        <w:spacing w:before="240"/>
        <w:ind w:firstLine="540"/>
        <w:jc w:val="both"/>
      </w:pPr>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4E4C7C" w:rsidRDefault="004E4C7C" w:rsidP="00D06916">
      <w:pPr>
        <w:pStyle w:val="ConsPlusNormal"/>
        <w:spacing w:before="240"/>
        <w:ind w:firstLine="540"/>
        <w:jc w:val="both"/>
      </w:pPr>
      <w:r>
        <w:t>широкого использования специальных приемов организации учебно-практической деятельности (алгоритмизация, работа по инструкции);</w:t>
      </w:r>
    </w:p>
    <w:p w:rsidR="004E4C7C" w:rsidRDefault="004E4C7C" w:rsidP="00D06916">
      <w:pPr>
        <w:pStyle w:val="ConsPlusNormal"/>
        <w:spacing w:before="240"/>
        <w:ind w:firstLine="540"/>
        <w:jc w:val="both"/>
      </w:pPr>
      <w:r>
        <w:t>целенаправленного руководства учебно-практической деятельностью;</w:t>
      </w:r>
    </w:p>
    <w:p w:rsidR="004E4C7C" w:rsidRDefault="004E4C7C" w:rsidP="00D06916">
      <w:pPr>
        <w:pStyle w:val="ConsPlusNormal"/>
        <w:spacing w:before="240"/>
        <w:ind w:firstLine="540"/>
        <w:jc w:val="both"/>
      </w:pPr>
      <w:r>
        <w:t>расширения, обогащения и коррекции предметных и пространственных представлений, формирования и расширения понятий;</w:t>
      </w:r>
    </w:p>
    <w:p w:rsidR="004E4C7C" w:rsidRDefault="004E4C7C" w:rsidP="00D06916">
      <w:pPr>
        <w:pStyle w:val="ConsPlusNormal"/>
        <w:spacing w:before="240"/>
        <w:ind w:firstLine="540"/>
        <w:jc w:val="both"/>
      </w:pPr>
      <w:r>
        <w:t>обеспечения доступности учебной информации для зрительного восприятия обучающихся;</w:t>
      </w:r>
    </w:p>
    <w:p w:rsidR="004E4C7C" w:rsidRDefault="004E4C7C" w:rsidP="00D06916">
      <w:pPr>
        <w:pStyle w:val="ConsPlusNormal"/>
        <w:spacing w:before="240"/>
        <w:ind w:firstLine="540"/>
        <w:jc w:val="both"/>
      </w:pPr>
      <w:r>
        <w:t>развития приемов полисенсорного восприятия предметов и объектов окружающего мира;</w:t>
      </w:r>
    </w:p>
    <w:p w:rsidR="004E4C7C" w:rsidRDefault="004E4C7C" w:rsidP="00D06916">
      <w:pPr>
        <w:pStyle w:val="ConsPlusNormal"/>
        <w:spacing w:before="240"/>
        <w:ind w:firstLine="540"/>
        <w:jc w:val="both"/>
      </w:pPr>
      <w:r>
        <w:t>предъявления информации преимущественно в наглядно-образной форме;</w:t>
      </w:r>
    </w:p>
    <w:p w:rsidR="004E4C7C" w:rsidRDefault="004E4C7C" w:rsidP="00D06916">
      <w:pPr>
        <w:pStyle w:val="ConsPlusNormal"/>
        <w:spacing w:before="240"/>
        <w:ind w:firstLine="540"/>
        <w:jc w:val="both"/>
      </w:pPr>
      <w:r>
        <w:t>целенаправленного развития сенсорно-перцептивной деятельности, ориентировочных действий;</w:t>
      </w:r>
    </w:p>
    <w:p w:rsidR="004E4C7C" w:rsidRDefault="004E4C7C" w:rsidP="00D06916">
      <w:pPr>
        <w:pStyle w:val="ConsPlusNormal"/>
        <w:spacing w:before="240"/>
        <w:ind w:firstLine="540"/>
        <w:jc w:val="both"/>
      </w:pPr>
      <w:r>
        <w:t>максимального расширения образовательного пространства за счет расширения социальных контактов с широким социумом;</w:t>
      </w:r>
    </w:p>
    <w:p w:rsidR="004E4C7C" w:rsidRDefault="004E4C7C" w:rsidP="00D06916">
      <w:pPr>
        <w:pStyle w:val="ConsPlusNormal"/>
        <w:spacing w:before="240"/>
        <w:ind w:firstLine="540"/>
        <w:jc w:val="both"/>
      </w:pPr>
      <w:r>
        <w:t>специальной организации (с учетом особых образовательных потребностей) пространственно-развивающей среды;</w:t>
      </w:r>
    </w:p>
    <w:p w:rsidR="004E4C7C" w:rsidRDefault="004E4C7C" w:rsidP="00D06916">
      <w:pPr>
        <w:pStyle w:val="ConsPlusNormal"/>
        <w:spacing w:before="240"/>
        <w:ind w:firstLine="540"/>
        <w:jc w:val="both"/>
      </w:pPr>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4E4C7C" w:rsidRDefault="004E4C7C" w:rsidP="00D06916">
      <w:pPr>
        <w:pStyle w:val="ConsPlusNormal"/>
        <w:spacing w:before="240"/>
        <w:ind w:firstLine="540"/>
        <w:jc w:val="both"/>
      </w:pPr>
      <w:r>
        <w:t>учета темпа учебной работы обучающихся с учетом наличия особых образовательных потребностей;</w:t>
      </w:r>
    </w:p>
    <w:p w:rsidR="004E4C7C" w:rsidRDefault="004E4C7C" w:rsidP="00D06916">
      <w:pPr>
        <w:pStyle w:val="ConsPlusNormal"/>
        <w:spacing w:before="240"/>
        <w:ind w:firstLine="540"/>
        <w:jc w:val="both"/>
      </w:pPr>
      <w:r>
        <w:t>развития мотивационно-потребностной сферы речевой деятельности;</w:t>
      </w:r>
    </w:p>
    <w:p w:rsidR="004E4C7C" w:rsidRDefault="004E4C7C" w:rsidP="00D06916">
      <w:pPr>
        <w:pStyle w:val="ConsPlusNormal"/>
        <w:spacing w:before="240"/>
        <w:ind w:firstLine="540"/>
        <w:jc w:val="both"/>
      </w:pPr>
      <w:r>
        <w:t>целенаправленного социально-личностного, эмоционального, познавательного, моторного развития;</w:t>
      </w:r>
    </w:p>
    <w:p w:rsidR="004E4C7C" w:rsidRDefault="004E4C7C" w:rsidP="00D06916">
      <w:pPr>
        <w:pStyle w:val="ConsPlusNormal"/>
        <w:spacing w:before="240"/>
        <w:ind w:firstLine="540"/>
        <w:jc w:val="both"/>
      </w:pPr>
      <w:r>
        <w:t>формирования познавательных действий и ориентировки в микро- и макропространстве;</w:t>
      </w:r>
    </w:p>
    <w:p w:rsidR="004E4C7C" w:rsidRDefault="004E4C7C" w:rsidP="00D06916">
      <w:pPr>
        <w:pStyle w:val="ConsPlusNormal"/>
        <w:spacing w:before="240"/>
        <w:ind w:firstLine="540"/>
        <w:jc w:val="both"/>
      </w:pPr>
      <w:r>
        <w:t>целенаправленного формирования умений и навыков социально-бытовой ориентировки;</w:t>
      </w:r>
    </w:p>
    <w:p w:rsidR="004E4C7C" w:rsidRDefault="004E4C7C" w:rsidP="00D06916">
      <w:pPr>
        <w:pStyle w:val="ConsPlusNormal"/>
        <w:spacing w:before="240"/>
        <w:ind w:firstLine="540"/>
        <w:jc w:val="both"/>
      </w:pPr>
      <w:r>
        <w:t>коррекции нарушений в двигательной сфере;</w:t>
      </w:r>
    </w:p>
    <w:p w:rsidR="004E4C7C" w:rsidRDefault="004E4C7C" w:rsidP="00D06916">
      <w:pPr>
        <w:pStyle w:val="ConsPlusNormal"/>
        <w:spacing w:before="240"/>
        <w:ind w:firstLine="540"/>
        <w:jc w:val="both"/>
      </w:pPr>
      <w:r>
        <w:t>развития речи и коррекции речевых нарушений;</w:t>
      </w:r>
    </w:p>
    <w:p w:rsidR="004E4C7C" w:rsidRDefault="004E4C7C" w:rsidP="00D06916">
      <w:pPr>
        <w:pStyle w:val="ConsPlusNormal"/>
        <w:spacing w:before="240"/>
        <w:ind w:firstLine="540"/>
        <w:jc w:val="both"/>
      </w:pPr>
      <w:r>
        <w:t>нивелирования негативных и поведенческих качеств характера и профилактики их возникновения.</w:t>
      </w:r>
    </w:p>
    <w:p w:rsidR="004E4C7C" w:rsidRDefault="004E4C7C" w:rsidP="00D06916">
      <w:pPr>
        <w:pStyle w:val="ConsPlusNormal"/>
        <w:jc w:val="both"/>
      </w:pPr>
    </w:p>
    <w:p w:rsidR="004E4C7C" w:rsidRDefault="004E4C7C" w:rsidP="00D06916">
      <w:pPr>
        <w:pStyle w:val="ConsPlusTitle"/>
        <w:ind w:firstLine="540"/>
        <w:jc w:val="both"/>
        <w:outlineLvl w:val="2"/>
      </w:pPr>
      <w:r>
        <w:t>87. Планируемые результаты освоения слабовидящими обучающимися ФАОП НОО (вариант 4.2).</w:t>
      </w:r>
    </w:p>
    <w:p w:rsidR="004E4C7C" w:rsidRDefault="004E4C7C" w:rsidP="00D06916">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203"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объему и числу проводимых контрольных, проверочных и диагностических работ.</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87.1. Система оценки достижения планируемых результатов освоения слабовидящими обучающимися ФАОП НОО (вариант 4.2).</w:t>
      </w:r>
    </w:p>
    <w:p w:rsidR="004E4C7C" w:rsidRDefault="004E4C7C" w:rsidP="00D06916">
      <w:pPr>
        <w:pStyle w:val="ConsPlusNormal"/>
        <w:spacing w:before="240"/>
        <w:ind w:firstLine="540"/>
        <w:jc w:val="both"/>
      </w:pPr>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204" w:history="1">
        <w:r>
          <w:rPr>
            <w:color w:val="0000FF"/>
          </w:rPr>
          <w:t>ФГОС</w:t>
        </w:r>
      </w:hyperlink>
      <w:r>
        <w:t xml:space="preserve"> НОО обучающихся с ОВЗ являются оценка образовательных достижений слабовидящих обучающихся.</w:t>
      </w:r>
    </w:p>
    <w:p w:rsidR="004E4C7C" w:rsidRDefault="004E4C7C" w:rsidP="00D06916">
      <w:pPr>
        <w:pStyle w:val="ConsPlusNormal"/>
        <w:spacing w:before="240"/>
        <w:ind w:firstLine="540"/>
        <w:jc w:val="both"/>
      </w:pPr>
      <w:r>
        <w:t>87.1.2.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4E4C7C" w:rsidRDefault="004E4C7C" w:rsidP="00D06916">
      <w:pPr>
        <w:pStyle w:val="ConsPlusNormal"/>
        <w:spacing w:before="240"/>
        <w:ind w:firstLine="540"/>
        <w:jc w:val="both"/>
      </w:pPr>
      <w:r>
        <w:t>предусматривать оценку достижений обучающихся, освоивших АООП НОО;</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w:t>
      </w:r>
    </w:p>
    <w:p w:rsidR="004E4C7C" w:rsidRDefault="004E4C7C" w:rsidP="00D06916">
      <w:pPr>
        <w:pStyle w:val="ConsPlusNormal"/>
        <w:spacing w:before="240"/>
        <w:ind w:firstLine="540"/>
        <w:jc w:val="both"/>
      </w:pPr>
      <w:r>
        <w:t xml:space="preserve">В соответствии с </w:t>
      </w:r>
      <w:hyperlink r:id="rId205" w:history="1">
        <w:r>
          <w:rPr>
            <w:color w:val="0000FF"/>
          </w:rPr>
          <w:t>ФГОС</w:t>
        </w:r>
      </w:hyperlink>
      <w:r>
        <w:t xml:space="preserve">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 xml:space="preserve">Личностные результаты в соответствии с требованиями </w:t>
      </w:r>
      <w:hyperlink r:id="rId206"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4E4C7C" w:rsidRDefault="004E4C7C" w:rsidP="00D06916">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4E4C7C" w:rsidRDefault="004E4C7C" w:rsidP="00D06916">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4E4C7C" w:rsidRDefault="004E4C7C" w:rsidP="00D06916">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4E4C7C" w:rsidRDefault="004E4C7C" w:rsidP="00D06916">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4E4C7C" w:rsidRDefault="004E4C7C" w:rsidP="00D06916">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4E4C7C" w:rsidRDefault="004E4C7C" w:rsidP="00D06916">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4E4C7C" w:rsidRDefault="004E4C7C" w:rsidP="00D06916">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4E4C7C" w:rsidRDefault="004E4C7C" w:rsidP="00D06916">
      <w:pPr>
        <w:pStyle w:val="ConsPlusNormal"/>
        <w:spacing w:before="240"/>
        <w:ind w:firstLine="540"/>
        <w:jc w:val="both"/>
      </w:pPr>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4E4C7C" w:rsidRDefault="004E4C7C" w:rsidP="00D06916">
      <w:pPr>
        <w:pStyle w:val="ConsPlusNormal"/>
        <w:spacing w:before="240"/>
        <w:ind w:firstLine="540"/>
        <w:jc w:val="both"/>
      </w:pPr>
      <w:r>
        <w:t xml:space="preserve">87.3. В соответствии с </w:t>
      </w:r>
      <w:hyperlink r:id="rId207"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4E4C7C" w:rsidRDefault="004E4C7C" w:rsidP="00D06916">
      <w:pPr>
        <w:pStyle w:val="ConsPlusNormal"/>
        <w:spacing w:before="240"/>
        <w:ind w:firstLine="540"/>
        <w:jc w:val="both"/>
      </w:pPr>
      <w:r>
        <w:t xml:space="preserve">1) полный перечень результатов, прописанных в содержании </w:t>
      </w:r>
      <w:hyperlink r:id="rId208"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608"/>
        <w:gridCol w:w="2381"/>
        <w:gridCol w:w="4082"/>
      </w:tblGrid>
      <w:tr w:rsidR="004E4C7C" w:rsidTr="00C219BE">
        <w:tc>
          <w:tcPr>
            <w:tcW w:w="260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Критерий</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Параметры оценки</w:t>
            </w: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Индикаторы</w:t>
            </w:r>
          </w:p>
        </w:tc>
      </w:tr>
      <w:tr w:rsidR="004E4C7C" w:rsidTr="00C219BE">
        <w:tc>
          <w:tcPr>
            <w:tcW w:w="2608" w:type="dxa"/>
            <w:vMerge w:val="restart"/>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both"/>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сформированность навыков коммуникации со взрослыми</w:t>
            </w: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инициировать и поддерживать коммуникацию со взрослыми</w:t>
            </w:r>
          </w:p>
        </w:tc>
      </w:tr>
      <w:tr w:rsidR="004E4C7C" w:rsidTr="00C219BE">
        <w:tc>
          <w:tcPr>
            <w:tcW w:w="2608"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соблюдать принятые нормы коммуникативного поведения в различных ситуациях межличностного взаимодействия</w:t>
            </w:r>
          </w:p>
        </w:tc>
      </w:tr>
      <w:tr w:rsidR="004E4C7C" w:rsidTr="00C219BE">
        <w:tc>
          <w:tcPr>
            <w:tcW w:w="2608"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обращаться к взрослым за помощью</w:t>
            </w:r>
          </w:p>
        </w:tc>
      </w:tr>
      <w:tr w:rsidR="004E4C7C" w:rsidTr="00C219BE">
        <w:tc>
          <w:tcPr>
            <w:tcW w:w="2608" w:type="dxa"/>
            <w:vMerge w:val="restart"/>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сформированность навыков коммуникации со сверстниками</w:t>
            </w: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инициировать и поддерживать коммуникацию с обучающимися класса, школы</w:t>
            </w:r>
          </w:p>
        </w:tc>
      </w:tr>
      <w:tr w:rsidR="004E4C7C" w:rsidTr="00C219BE">
        <w:tc>
          <w:tcPr>
            <w:tcW w:w="2608" w:type="dxa"/>
            <w:vMerge/>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4E4C7C" w:rsidTr="00C219BE">
        <w:tc>
          <w:tcPr>
            <w:tcW w:w="2608" w:type="dxa"/>
            <w:vMerge/>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использовать коммуникативное поведение, адекватное конкретной ситуации</w:t>
            </w:r>
          </w:p>
        </w:tc>
      </w:tr>
      <w:tr w:rsidR="004E4C7C" w:rsidTr="00C219BE">
        <w:tc>
          <w:tcPr>
            <w:tcW w:w="2608" w:type="dxa"/>
            <w:vMerge/>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владение средствами коммуникации</w:t>
            </w: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использовать разнообразные средства коммуникации согласно ситуации</w:t>
            </w:r>
          </w:p>
        </w:tc>
      </w:tr>
      <w:tr w:rsidR="004E4C7C" w:rsidTr="00C219BE">
        <w:tc>
          <w:tcPr>
            <w:tcW w:w="2608" w:type="dxa"/>
            <w:vMerge/>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адекватность использования средств межличностной коммуникации</w:t>
            </w:r>
          </w:p>
        </w:tc>
        <w:tc>
          <w:tcPr>
            <w:tcW w:w="408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использовать средства межличностной коммуникации, адекватные для конкретной ситуации</w:t>
            </w:r>
          </w:p>
        </w:tc>
      </w:tr>
    </w:tbl>
    <w:p w:rsidR="004E4C7C" w:rsidRDefault="004E4C7C" w:rsidP="00D06916">
      <w:pPr>
        <w:pStyle w:val="ConsPlusNormal"/>
        <w:jc w:val="both"/>
      </w:pPr>
    </w:p>
    <w:p w:rsidR="004E4C7C" w:rsidRDefault="004E4C7C" w:rsidP="00D06916">
      <w:pPr>
        <w:pStyle w:val="ConsPlusNormal"/>
        <w:ind w:firstLine="540"/>
        <w:jc w:val="both"/>
      </w:pPr>
      <w:r>
        <w:t>3) систему оценки результатов (балльная, уровневая, экспертная);</w:t>
      </w:r>
    </w:p>
    <w:p w:rsidR="004E4C7C" w:rsidRDefault="004E4C7C" w:rsidP="00D06916">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w:t>
      </w:r>
    </w:p>
    <w:p w:rsidR="004E4C7C" w:rsidRDefault="004E4C7C" w:rsidP="00D06916">
      <w:pPr>
        <w:pStyle w:val="ConsPlusNormal"/>
        <w:spacing w:before="240"/>
        <w:ind w:firstLine="540"/>
        <w:jc w:val="both"/>
      </w:pPr>
      <w:r>
        <w:t>5) материалы для проведения процедуры оценки результатов;</w:t>
      </w:r>
    </w:p>
    <w:p w:rsidR="004E4C7C" w:rsidRDefault="004E4C7C" w:rsidP="00D06916">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spacing w:before="240"/>
        <w:ind w:firstLine="540"/>
        <w:jc w:val="both"/>
      </w:pPr>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 xml:space="preserve">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209"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E4C7C" w:rsidRDefault="004E4C7C" w:rsidP="00D06916">
      <w:pPr>
        <w:pStyle w:val="ConsPlusNormal"/>
        <w:jc w:val="both"/>
      </w:pPr>
    </w:p>
    <w:p w:rsidR="004E4C7C" w:rsidRDefault="004E4C7C" w:rsidP="00D06916">
      <w:pPr>
        <w:pStyle w:val="ConsPlusTitle"/>
        <w:jc w:val="center"/>
        <w:outlineLvl w:val="1"/>
      </w:pPr>
      <w:r>
        <w:t>XLIII. Содержательный раздел ФАОП НОО для слабовидящих</w:t>
      </w:r>
    </w:p>
    <w:p w:rsidR="004E4C7C" w:rsidRDefault="004E4C7C" w:rsidP="00D06916">
      <w:pPr>
        <w:pStyle w:val="ConsPlusTitle"/>
        <w:jc w:val="center"/>
      </w:pPr>
      <w:r>
        <w:t>обучающихся (вариант 4.2)</w:t>
      </w:r>
    </w:p>
    <w:p w:rsidR="004E4C7C" w:rsidRDefault="004E4C7C" w:rsidP="00D06916">
      <w:pPr>
        <w:pStyle w:val="ConsPlusNormal"/>
        <w:jc w:val="both"/>
      </w:pPr>
    </w:p>
    <w:p w:rsidR="004E4C7C" w:rsidRDefault="004E4C7C" w:rsidP="00D06916">
      <w:pPr>
        <w:pStyle w:val="ConsPlusTitle"/>
        <w:ind w:firstLine="540"/>
        <w:jc w:val="both"/>
        <w:outlineLvl w:val="2"/>
      </w:pPr>
      <w:r>
        <w:t>88.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jc w:val="both"/>
      </w:pPr>
    </w:p>
    <w:p w:rsidR="004E4C7C" w:rsidRDefault="004E4C7C" w:rsidP="00D06916">
      <w:pPr>
        <w:pStyle w:val="ConsPlusTitle"/>
        <w:ind w:firstLine="540"/>
        <w:jc w:val="both"/>
        <w:outlineLvl w:val="3"/>
      </w:pPr>
      <w:r>
        <w:t>88.1. Русский язык.</w:t>
      </w:r>
    </w:p>
    <w:p w:rsidR="004E4C7C" w:rsidRDefault="004E4C7C" w:rsidP="00D06916">
      <w:pPr>
        <w:pStyle w:val="ConsPlusNormal"/>
        <w:spacing w:before="240"/>
        <w:ind w:firstLine="540"/>
        <w:jc w:val="both"/>
      </w:pPr>
      <w:r>
        <w:t>88.1.1. Пояснительная записка.</w:t>
      </w:r>
    </w:p>
    <w:p w:rsidR="004E4C7C" w:rsidRDefault="004E4C7C" w:rsidP="00D06916">
      <w:pPr>
        <w:pStyle w:val="ConsPlusNormal"/>
        <w:spacing w:before="240"/>
        <w:ind w:firstLine="540"/>
        <w:jc w:val="both"/>
      </w:pPr>
      <w:r>
        <w:t xml:space="preserve">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w:t>
      </w:r>
      <w:hyperlink r:id="rId210"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4E4C7C" w:rsidRDefault="004E4C7C" w:rsidP="00D06916">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E4C7C" w:rsidRDefault="004E4C7C" w:rsidP="00D06916">
      <w:pPr>
        <w:pStyle w:val="ConsPlusNormal"/>
        <w:spacing w:before="240"/>
        <w:ind w:firstLine="540"/>
        <w:jc w:val="both"/>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4E4C7C" w:rsidRDefault="004E4C7C" w:rsidP="00D06916">
      <w:pPr>
        <w:pStyle w:val="ConsPlusNormal"/>
        <w:spacing w:before="240"/>
        <w:ind w:firstLine="540"/>
        <w:jc w:val="both"/>
      </w:pPr>
      <w: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4E4C7C" w:rsidRDefault="004E4C7C" w:rsidP="00D06916">
      <w:pPr>
        <w:pStyle w:val="ConsPlusNormal"/>
        <w:spacing w:before="240"/>
        <w:ind w:firstLine="540"/>
        <w:jc w:val="both"/>
      </w:pPr>
      <w:r>
        <w:t>Изучение русского языка в начальной школе направлено на достижение следующих целей:</w:t>
      </w:r>
    </w:p>
    <w:p w:rsidR="004E4C7C" w:rsidRDefault="004E4C7C" w:rsidP="00D06916">
      <w:pPr>
        <w:pStyle w:val="ConsPlusNormal"/>
        <w:spacing w:before="24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4E4C7C" w:rsidRDefault="004E4C7C" w:rsidP="00D06916">
      <w:pPr>
        <w:pStyle w:val="ConsPlusNormal"/>
        <w:spacing w:before="24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4E4C7C" w:rsidRDefault="004E4C7C" w:rsidP="00D06916">
      <w:pPr>
        <w:pStyle w:val="ConsPlusNormal"/>
        <w:spacing w:before="240"/>
        <w:ind w:firstLine="540"/>
        <w:jc w:val="both"/>
      </w:pPr>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E4C7C" w:rsidRDefault="004E4C7C" w:rsidP="00D06916">
      <w:pPr>
        <w:pStyle w:val="ConsPlusNormal"/>
        <w:spacing w:before="240"/>
        <w:ind w:firstLine="5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4E4C7C" w:rsidRDefault="004E4C7C" w:rsidP="00D06916">
      <w:pPr>
        <w:pStyle w:val="ConsPlusNormal"/>
        <w:spacing w:before="240"/>
        <w:ind w:firstLine="540"/>
        <w:jc w:val="both"/>
      </w:pPr>
      <w:r>
        <w:t>Федеральная рабочая программа позволит педагогическому работнику:</w:t>
      </w:r>
    </w:p>
    <w:p w:rsidR="004E4C7C" w:rsidRDefault="004E4C7C" w:rsidP="00D06916">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211"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w:t>
      </w:r>
      <w:hyperlink r:id="rId212" w:history="1">
        <w:r>
          <w:rPr>
            <w:color w:val="0000FF"/>
          </w:rPr>
          <w:t>ФГОС</w:t>
        </w:r>
      </w:hyperlink>
      <w:r>
        <w:t xml:space="preserve"> НОО обучающихся ОВЗ;</w:t>
      </w:r>
    </w:p>
    <w:p w:rsidR="004E4C7C" w:rsidRDefault="004E4C7C" w:rsidP="00D06916">
      <w:pPr>
        <w:pStyle w:val="ConsPlusNormal"/>
        <w:spacing w:before="240"/>
        <w:ind w:firstLine="540"/>
        <w:jc w:val="both"/>
      </w:pPr>
      <w:r>
        <w:t>разработать календарно-тематическое планирование с учетом особенностей конкретного класса, используя распределение учебного времени на изучение определенного раздела и (или) темы, а также предложенные основные виды учебной деятельности для освоения учебного материала разделов и (или) тем курса.</w:t>
      </w:r>
    </w:p>
    <w:p w:rsidR="004E4C7C" w:rsidRDefault="004E4C7C" w:rsidP="00D06916">
      <w:pPr>
        <w:pStyle w:val="ConsPlusNormal"/>
        <w:spacing w:before="240"/>
        <w:ind w:firstLine="540"/>
        <w:jc w:val="both"/>
      </w:pPr>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4E4C7C" w:rsidRDefault="004E4C7C" w:rsidP="00D06916">
      <w:pPr>
        <w:pStyle w:val="ConsPlusNormal"/>
        <w:spacing w:before="240"/>
        <w:ind w:firstLine="540"/>
        <w:jc w:val="both"/>
      </w:pPr>
      <w: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слабовидящих обучающихся младшего школьного возраста.</w:t>
      </w:r>
    </w:p>
    <w:p w:rsidR="004E4C7C" w:rsidRDefault="004E4C7C" w:rsidP="00D06916">
      <w:pPr>
        <w:pStyle w:val="ConsPlusNormal"/>
        <w:spacing w:before="240"/>
        <w:ind w:firstLine="540"/>
        <w:jc w:val="both"/>
      </w:pPr>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4E4C7C" w:rsidRDefault="004E4C7C" w:rsidP="00D06916">
      <w:pPr>
        <w:pStyle w:val="ConsPlusNormal"/>
        <w:spacing w:before="240"/>
        <w:ind w:firstLine="540"/>
        <w:jc w:val="both"/>
      </w:pPr>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подчеркивают пропедевтическое значение уровня начального образования, формирование готовности обучающегося к дальнейшему обучению.</w:t>
      </w:r>
    </w:p>
    <w:p w:rsidR="004E4C7C" w:rsidRDefault="004E4C7C" w:rsidP="00D06916">
      <w:pPr>
        <w:pStyle w:val="ConsPlusNormal"/>
        <w:spacing w:before="240"/>
        <w:ind w:firstLine="540"/>
        <w:jc w:val="both"/>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4E4C7C" w:rsidRDefault="004E4C7C" w:rsidP="00D06916">
      <w:pPr>
        <w:pStyle w:val="ConsPlusNormal"/>
        <w:spacing w:before="240"/>
        <w:ind w:firstLine="540"/>
        <w:jc w:val="both"/>
      </w:pPr>
      <w:r>
        <w:t>Общее количество часов, отведенных на изучение учебного предмета "Русский язык", составляет 743 часа.</w:t>
      </w:r>
    </w:p>
    <w:p w:rsidR="004E4C7C" w:rsidRDefault="004E4C7C" w:rsidP="00D06916">
      <w:pPr>
        <w:pStyle w:val="ConsPlusNormal"/>
        <w:spacing w:before="240"/>
        <w:ind w:firstLine="540"/>
        <w:jc w:val="both"/>
      </w:pPr>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4E4C7C" w:rsidRDefault="004E4C7C" w:rsidP="00D06916">
      <w:pPr>
        <w:pStyle w:val="ConsPlusNormal"/>
        <w:spacing w:before="240"/>
        <w:ind w:firstLine="540"/>
        <w:jc w:val="both"/>
      </w:pPr>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4E4C7C" w:rsidRDefault="004E4C7C" w:rsidP="00D06916">
      <w:pPr>
        <w:pStyle w:val="ConsPlusNormal"/>
        <w:spacing w:before="240"/>
        <w:ind w:firstLine="540"/>
        <w:jc w:val="both"/>
      </w:pPr>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4E4C7C" w:rsidRDefault="004E4C7C" w:rsidP="00D06916">
      <w:pPr>
        <w:pStyle w:val="ConsPlusNormal"/>
        <w:spacing w:before="240"/>
        <w:ind w:firstLine="540"/>
        <w:jc w:val="both"/>
      </w:pPr>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4E4C7C" w:rsidRDefault="004E4C7C" w:rsidP="00D06916">
      <w:pPr>
        <w:pStyle w:val="ConsPlusNormal"/>
        <w:spacing w:before="240"/>
        <w:ind w:firstLine="540"/>
        <w:jc w:val="both"/>
      </w:pPr>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4E4C7C" w:rsidRDefault="004E4C7C" w:rsidP="00D06916">
      <w:pPr>
        <w:pStyle w:val="ConsPlusNormal"/>
        <w:spacing w:before="240"/>
        <w:ind w:firstLine="540"/>
        <w:jc w:val="both"/>
      </w:pPr>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4E4C7C" w:rsidRDefault="004E4C7C" w:rsidP="00D06916">
      <w:pPr>
        <w:pStyle w:val="ConsPlusNormal"/>
        <w:spacing w:before="240"/>
        <w:ind w:firstLine="540"/>
        <w:jc w:val="both"/>
      </w:pPr>
      <w:r>
        <w:t>5. Пропедевтическая направленность обучения. Предполагается выделение времени на подготовку к освоению новых сложных разделов и тем;</w:t>
      </w:r>
    </w:p>
    <w:p w:rsidR="004E4C7C" w:rsidRDefault="004E4C7C" w:rsidP="00D06916">
      <w:pPr>
        <w:pStyle w:val="ConsPlusNormal"/>
        <w:spacing w:before="240"/>
        <w:ind w:firstLine="540"/>
        <w:jc w:val="both"/>
      </w:pPr>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4E4C7C" w:rsidRDefault="004E4C7C" w:rsidP="00D06916">
      <w:pPr>
        <w:pStyle w:val="ConsPlusNormal"/>
        <w:spacing w:before="240"/>
        <w:ind w:firstLine="540"/>
        <w:jc w:val="both"/>
      </w:pPr>
      <w:r>
        <w:t>88.1.2. Содержание обучения:</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E4C7C" w:rsidRDefault="004E4C7C" w:rsidP="00D06916">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4C7C" w:rsidRDefault="004E4C7C" w:rsidP="00D06916">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4E4C7C" w:rsidRDefault="004E4C7C" w:rsidP="00D06916">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4E4C7C" w:rsidRDefault="004E4C7C" w:rsidP="00D06916">
      <w:pPr>
        <w:pStyle w:val="ConsPlusNormal"/>
        <w:spacing w:before="240"/>
        <w:ind w:firstLine="540"/>
        <w:jc w:val="both"/>
      </w:pPr>
      <w:r>
        <w:t>2. Обучение грамоте:</w:t>
      </w:r>
    </w:p>
    <w:p w:rsidR="004E4C7C" w:rsidRDefault="004E4C7C" w:rsidP="00D06916">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4E4C7C" w:rsidRDefault="004E4C7C" w:rsidP="00D06916">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4E4C7C" w:rsidRDefault="004E4C7C" w:rsidP="00D06916">
      <w:pPr>
        <w:pStyle w:val="ConsPlusNormal"/>
        <w:spacing w:before="240"/>
        <w:ind w:firstLine="540"/>
        <w:jc w:val="both"/>
      </w:pPr>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4E4C7C" w:rsidRDefault="004E4C7C" w:rsidP="00D06916">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3. Систематический курс:</w:t>
      </w:r>
    </w:p>
    <w:p w:rsidR="004E4C7C" w:rsidRDefault="004E4C7C" w:rsidP="00D06916">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E4C7C" w:rsidRDefault="004E4C7C" w:rsidP="00D06916">
      <w:pPr>
        <w:pStyle w:val="ConsPlusNormal"/>
        <w:spacing w:before="240"/>
        <w:ind w:firstLine="540"/>
        <w:jc w:val="both"/>
      </w:pPr>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E4C7C" w:rsidRDefault="004E4C7C" w:rsidP="00D06916">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4E4C7C" w:rsidRDefault="004E4C7C" w:rsidP="00D06916">
      <w:pPr>
        <w:pStyle w:val="ConsPlusNormal"/>
        <w:spacing w:before="240"/>
        <w:ind w:firstLine="540"/>
        <w:jc w:val="both"/>
      </w:pPr>
      <w:r>
        <w:t>д) морфология: части речи; деление частей речи на самостоятельные и служебные:</w:t>
      </w:r>
    </w:p>
    <w:p w:rsidR="004E4C7C" w:rsidRDefault="004E4C7C" w:rsidP="00D06916">
      <w:pPr>
        <w:pStyle w:val="ConsPlusNormal"/>
        <w:spacing w:before="240"/>
        <w:ind w:firstLine="540"/>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4E4C7C" w:rsidRDefault="004E4C7C" w:rsidP="00D06916">
      <w:pPr>
        <w:pStyle w:val="ConsPlusNormal"/>
        <w:spacing w:before="240"/>
        <w:ind w:firstLine="540"/>
        <w:jc w:val="both"/>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4E4C7C" w:rsidRDefault="004E4C7C" w:rsidP="00D06916">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4E4C7C" w:rsidRDefault="004E4C7C" w:rsidP="00D06916">
      <w:pPr>
        <w:pStyle w:val="ConsPlusNormal"/>
        <w:spacing w:before="240"/>
        <w:ind w:firstLine="540"/>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4E4C7C" w:rsidRDefault="004E4C7C" w:rsidP="00D06916">
      <w:pPr>
        <w:pStyle w:val="ConsPlusNormal"/>
        <w:spacing w:before="240"/>
        <w:ind w:firstLine="540"/>
        <w:jc w:val="both"/>
      </w:pPr>
      <w:r>
        <w:t>наречие: значение и употребление в речи;</w:t>
      </w:r>
    </w:p>
    <w:p w:rsidR="004E4C7C" w:rsidRDefault="004E4C7C" w:rsidP="00D06916">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4E4C7C" w:rsidRDefault="004E4C7C" w:rsidP="00D06916">
      <w:pPr>
        <w:pStyle w:val="ConsPlusNormal"/>
        <w:spacing w:before="240"/>
        <w:ind w:firstLine="540"/>
        <w:jc w:val="both"/>
      </w:pPr>
      <w:r>
        <w:t>союзы и, а, но, их роль в речи, частица не, ее значение.</w:t>
      </w:r>
    </w:p>
    <w:p w:rsidR="004E4C7C" w:rsidRDefault="004E4C7C" w:rsidP="00D06916">
      <w:pPr>
        <w:pStyle w:val="ConsPlusNormal"/>
        <w:spacing w:before="240"/>
        <w:ind w:firstLine="540"/>
        <w:jc w:val="both"/>
      </w:pPr>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4E4C7C" w:rsidRDefault="004E4C7C" w:rsidP="00D06916">
      <w:pPr>
        <w:pStyle w:val="ConsPlusNormal"/>
        <w:spacing w:before="240"/>
        <w:ind w:firstLine="540"/>
        <w:jc w:val="both"/>
      </w:pPr>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сочетания чк-чн, чт, щн;</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непроизносимые согласные;</w:t>
      </w:r>
    </w:p>
    <w:p w:rsidR="004E4C7C" w:rsidRDefault="004E4C7C" w:rsidP="00D06916">
      <w:pPr>
        <w:pStyle w:val="ConsPlusNormal"/>
        <w:spacing w:before="240"/>
        <w:ind w:firstLine="540"/>
        <w:jc w:val="both"/>
      </w:pPr>
      <w:r>
        <w:t>непроверяемые гласные и согласные в корне слова (на ограниченном перечне слов);</w:t>
      </w:r>
    </w:p>
    <w:p w:rsidR="004E4C7C" w:rsidRDefault="004E4C7C" w:rsidP="00D06916">
      <w:pPr>
        <w:pStyle w:val="ConsPlusNormal"/>
        <w:spacing w:before="240"/>
        <w:ind w:firstLine="540"/>
        <w:jc w:val="both"/>
      </w:pPr>
      <w:r>
        <w:t>гласные и согласные в неизменяемых на письме приставках;</w:t>
      </w:r>
    </w:p>
    <w:p w:rsidR="004E4C7C" w:rsidRDefault="004E4C7C" w:rsidP="00D06916">
      <w:pPr>
        <w:pStyle w:val="ConsPlusNormal"/>
        <w:spacing w:before="240"/>
        <w:ind w:firstLine="540"/>
        <w:jc w:val="both"/>
      </w:pPr>
      <w:r>
        <w:t>разделительные ъ и ь;</w:t>
      </w:r>
    </w:p>
    <w:p w:rsidR="004E4C7C" w:rsidRDefault="004E4C7C" w:rsidP="00D06916">
      <w:pPr>
        <w:pStyle w:val="ConsPlusNormal"/>
        <w:spacing w:before="240"/>
        <w:ind w:firstLine="540"/>
        <w:jc w:val="both"/>
      </w:pPr>
      <w:r>
        <w:t>мягкий знак после шипящих на конце имен существительных (ночь, нож, рожь, мышь);</w:t>
      </w:r>
    </w:p>
    <w:p w:rsidR="004E4C7C" w:rsidRDefault="004E4C7C" w:rsidP="00D06916">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4E4C7C" w:rsidRDefault="004E4C7C" w:rsidP="00D06916">
      <w:pPr>
        <w:pStyle w:val="ConsPlusNormal"/>
        <w:spacing w:before="240"/>
        <w:ind w:firstLine="540"/>
        <w:jc w:val="both"/>
      </w:pPr>
      <w:r>
        <w:t>безударные окончания имен прилагательных;</w:t>
      </w:r>
    </w:p>
    <w:p w:rsidR="004E4C7C" w:rsidRDefault="004E4C7C" w:rsidP="00D06916">
      <w:pPr>
        <w:pStyle w:val="ConsPlusNormal"/>
        <w:spacing w:before="240"/>
        <w:ind w:firstLine="540"/>
        <w:jc w:val="both"/>
      </w:pPr>
      <w:r>
        <w:t>раздельное написание предлогов с личными местоимениями;</w:t>
      </w:r>
    </w:p>
    <w:p w:rsidR="004E4C7C" w:rsidRDefault="004E4C7C" w:rsidP="00D06916">
      <w:pPr>
        <w:pStyle w:val="ConsPlusNormal"/>
        <w:spacing w:before="240"/>
        <w:ind w:firstLine="540"/>
        <w:jc w:val="both"/>
      </w:pPr>
      <w:r>
        <w:t>не с глаголами;</w:t>
      </w:r>
    </w:p>
    <w:p w:rsidR="004E4C7C" w:rsidRDefault="004E4C7C" w:rsidP="00D06916">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4E4C7C" w:rsidRDefault="004E4C7C" w:rsidP="00D06916">
      <w:pPr>
        <w:pStyle w:val="ConsPlusNormal"/>
        <w:spacing w:before="240"/>
        <w:ind w:firstLine="540"/>
        <w:jc w:val="both"/>
      </w:pPr>
      <w:r>
        <w:t>мягкий знак в глаголах в сочетании -ться;</w:t>
      </w:r>
    </w:p>
    <w:p w:rsidR="004E4C7C" w:rsidRDefault="004E4C7C" w:rsidP="00D06916">
      <w:pPr>
        <w:pStyle w:val="ConsPlusNormal"/>
        <w:spacing w:before="240"/>
        <w:ind w:firstLine="540"/>
        <w:jc w:val="both"/>
      </w:pPr>
      <w:r>
        <w:t>безударные личные окончания глаголов;</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з) развитие речи: осознание ситуации общения: с какой целью, с кем и где происходит общение;</w:t>
      </w:r>
    </w:p>
    <w:p w:rsidR="004E4C7C" w:rsidRDefault="004E4C7C" w:rsidP="00D06916">
      <w:pPr>
        <w:pStyle w:val="ConsPlusNormal"/>
        <w:spacing w:before="240"/>
        <w:ind w:firstLine="540"/>
        <w:jc w:val="both"/>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E4C7C" w:rsidRDefault="004E4C7C" w:rsidP="00D06916">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4E4C7C" w:rsidRDefault="004E4C7C" w:rsidP="00D06916">
      <w:pPr>
        <w:pStyle w:val="ConsPlusNormal"/>
        <w:spacing w:before="240"/>
        <w:ind w:firstLine="540"/>
        <w:jc w:val="both"/>
      </w:pPr>
      <w:r>
        <w:t>88.1.3. Планируемые результаты освоения учебного предмета.</w:t>
      </w:r>
    </w:p>
    <w:p w:rsidR="004E4C7C" w:rsidRDefault="004E4C7C" w:rsidP="00D06916">
      <w:pPr>
        <w:pStyle w:val="ConsPlusNormal"/>
        <w:spacing w:before="240"/>
        <w:ind w:firstLine="540"/>
        <w:jc w:val="both"/>
      </w:pPr>
      <w:r>
        <w:t>88.1.3.1. Предметные результаты.</w:t>
      </w:r>
    </w:p>
    <w:p w:rsidR="004E4C7C" w:rsidRDefault="004E4C7C" w:rsidP="00D06916">
      <w:pPr>
        <w:pStyle w:val="ConsPlusNormal"/>
        <w:spacing w:before="240"/>
        <w:ind w:firstLine="540"/>
        <w:jc w:val="both"/>
      </w:pPr>
      <w: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4E4C7C" w:rsidRDefault="004E4C7C" w:rsidP="00D06916">
      <w:pPr>
        <w:pStyle w:val="ConsPlusNormal"/>
        <w:spacing w:before="240"/>
        <w:ind w:firstLine="540"/>
        <w:jc w:val="both"/>
      </w:pPr>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1. Содержательная линия "Система языка":</w:t>
      </w:r>
    </w:p>
    <w:p w:rsidR="004E4C7C" w:rsidRDefault="004E4C7C" w:rsidP="00D06916">
      <w:pPr>
        <w:pStyle w:val="ConsPlusNormal"/>
        <w:spacing w:before="240"/>
        <w:ind w:firstLine="540"/>
        <w:jc w:val="both"/>
      </w:pPr>
      <w:r>
        <w:t>а) фонетика и графика:</w:t>
      </w:r>
    </w:p>
    <w:p w:rsidR="004E4C7C" w:rsidRDefault="004E4C7C" w:rsidP="00D06916">
      <w:pPr>
        <w:pStyle w:val="ConsPlusNormal"/>
        <w:spacing w:before="240"/>
        <w:ind w:firstLine="540"/>
        <w:jc w:val="both"/>
      </w:pPr>
      <w:r>
        <w:t>различать звуки и буквы;</w:t>
      </w:r>
    </w:p>
    <w:p w:rsidR="004E4C7C" w:rsidRDefault="004E4C7C" w:rsidP="00D06916">
      <w:pPr>
        <w:pStyle w:val="ConsPlusNormal"/>
        <w:spacing w:before="240"/>
        <w:ind w:firstLine="540"/>
        <w:jc w:val="both"/>
      </w:pPr>
      <w:r>
        <w:t>характеризовать звуки русского языка: гласные ударные и (или) безударные; согласные твердые и (или) мягкие, парные и (или) непарные, твердые и мягкие; согласные звонкие и (или) глухие, парные и (или) непарные, звонкие и глухие;</w:t>
      </w:r>
    </w:p>
    <w:p w:rsidR="004E4C7C" w:rsidRDefault="004E4C7C" w:rsidP="00D06916">
      <w:pPr>
        <w:pStyle w:val="ConsPlusNormal"/>
        <w:spacing w:before="240"/>
        <w:ind w:firstLine="540"/>
        <w:jc w:val="both"/>
      </w:pPr>
      <w:r>
        <w:t>последовательности букв в русском алфавите, умением пользоваться алфавитом для упорядочивания слов и поиска нужной информации;</w:t>
      </w:r>
    </w:p>
    <w:p w:rsidR="004E4C7C" w:rsidRDefault="004E4C7C" w:rsidP="00D06916">
      <w:pPr>
        <w:pStyle w:val="ConsPlusNormal"/>
        <w:spacing w:before="240"/>
        <w:ind w:firstLine="540"/>
        <w:jc w:val="both"/>
      </w:pPr>
      <w:r>
        <w:t>проводить фонетико-графический (звуко-буквенный) разбор слова самостоятельно по предложенному в учебнике алгоритму;</w:t>
      </w:r>
    </w:p>
    <w:p w:rsidR="004E4C7C" w:rsidRDefault="004E4C7C" w:rsidP="00D06916">
      <w:pPr>
        <w:pStyle w:val="ConsPlusNormal"/>
        <w:spacing w:before="240"/>
        <w:ind w:firstLine="540"/>
        <w:jc w:val="both"/>
      </w:pPr>
      <w:r>
        <w:t>оценивать правильность проведения фонетико-графического (звуко-буквенного) разбора слов.</w:t>
      </w:r>
    </w:p>
    <w:p w:rsidR="004E4C7C" w:rsidRDefault="004E4C7C" w:rsidP="00D06916">
      <w:pPr>
        <w:pStyle w:val="ConsPlusNormal"/>
        <w:spacing w:before="240"/>
        <w:ind w:firstLine="540"/>
        <w:jc w:val="both"/>
      </w:pPr>
      <w:r>
        <w:t>б) орфоэпия:</w:t>
      </w:r>
    </w:p>
    <w:p w:rsidR="004E4C7C" w:rsidRDefault="004E4C7C" w:rsidP="00D06916">
      <w:pPr>
        <w:pStyle w:val="ConsPlusNormal"/>
        <w:spacing w:before="240"/>
        <w:ind w:firstLine="540"/>
        <w:jc w:val="both"/>
      </w:pPr>
      <w:r>
        <w:t>использовать в речи словесное, логическое (смысловое) и эмоциональное ударение в предложениях;</w:t>
      </w:r>
    </w:p>
    <w:p w:rsidR="004E4C7C" w:rsidRDefault="004E4C7C" w:rsidP="00D06916">
      <w:pPr>
        <w:pStyle w:val="ConsPlusNormal"/>
        <w:spacing w:before="240"/>
        <w:ind w:firstLine="540"/>
        <w:jc w:val="both"/>
      </w:pPr>
      <w:r>
        <w:t>использовать словообразующую функцию ударения в соответствии с нормами современного русского литературного языка;</w:t>
      </w:r>
    </w:p>
    <w:p w:rsidR="004E4C7C" w:rsidRDefault="004E4C7C" w:rsidP="00D06916">
      <w:pPr>
        <w:pStyle w:val="ConsPlusNormal"/>
        <w:spacing w:before="240"/>
        <w:ind w:firstLine="540"/>
        <w:jc w:val="both"/>
      </w:pPr>
      <w: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p>
    <w:p w:rsidR="004E4C7C" w:rsidRDefault="004E4C7C" w:rsidP="00D06916">
      <w:pPr>
        <w:pStyle w:val="ConsPlusNormal"/>
        <w:spacing w:before="240"/>
        <w:ind w:firstLine="540"/>
        <w:jc w:val="both"/>
      </w:pPr>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4E4C7C" w:rsidRDefault="004E4C7C" w:rsidP="00D06916">
      <w:pPr>
        <w:pStyle w:val="ConsPlusNormal"/>
        <w:spacing w:before="240"/>
        <w:ind w:firstLine="540"/>
        <w:jc w:val="both"/>
      </w:pPr>
      <w:r>
        <w:t>в) состав слова (морфемика):</w:t>
      </w:r>
    </w:p>
    <w:p w:rsidR="004E4C7C" w:rsidRDefault="004E4C7C" w:rsidP="00D06916">
      <w:pPr>
        <w:pStyle w:val="ConsPlusNormal"/>
        <w:spacing w:before="240"/>
        <w:ind w:firstLine="540"/>
        <w:jc w:val="both"/>
      </w:pPr>
      <w:r>
        <w:t>различать изменяемые и неизменяемые слова;</w:t>
      </w:r>
    </w:p>
    <w:p w:rsidR="004E4C7C" w:rsidRDefault="004E4C7C" w:rsidP="00D06916">
      <w:pPr>
        <w:pStyle w:val="ConsPlusNormal"/>
        <w:spacing w:before="240"/>
        <w:ind w:firstLine="540"/>
        <w:jc w:val="both"/>
      </w:pPr>
      <w:r>
        <w:t>различать родственные (однокоренные) слова и формы слова;</w:t>
      </w:r>
    </w:p>
    <w:p w:rsidR="004E4C7C" w:rsidRDefault="004E4C7C" w:rsidP="00D06916">
      <w:pPr>
        <w:pStyle w:val="ConsPlusNormal"/>
        <w:spacing w:before="240"/>
        <w:ind w:firstLine="540"/>
        <w:jc w:val="both"/>
      </w:pPr>
      <w:r>
        <w:t>находить в словах с однозначно выделяемыми морфемами окончание, корень, приставку, суффикс;</w:t>
      </w:r>
    </w:p>
    <w:p w:rsidR="004E4C7C" w:rsidRDefault="004E4C7C" w:rsidP="00D06916">
      <w:pPr>
        <w:pStyle w:val="ConsPlusNormal"/>
        <w:spacing w:before="240"/>
        <w:ind w:firstLine="540"/>
        <w:jc w:val="both"/>
      </w:pPr>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4E4C7C" w:rsidRDefault="004E4C7C" w:rsidP="00D06916">
      <w:pPr>
        <w:pStyle w:val="ConsPlusNormal"/>
        <w:spacing w:before="240"/>
        <w:ind w:firstLine="540"/>
        <w:jc w:val="both"/>
      </w:pPr>
      <w:r>
        <w:t>г) лексика:</w:t>
      </w:r>
    </w:p>
    <w:p w:rsidR="004E4C7C" w:rsidRDefault="004E4C7C" w:rsidP="00D06916">
      <w:pPr>
        <w:pStyle w:val="ConsPlusNormal"/>
        <w:spacing w:before="240"/>
        <w:ind w:firstLine="540"/>
        <w:jc w:val="both"/>
      </w:pPr>
      <w:r>
        <w:t>выявлять слова, значение которых требует уточнения;</w:t>
      </w:r>
    </w:p>
    <w:p w:rsidR="004E4C7C" w:rsidRDefault="004E4C7C" w:rsidP="00D06916">
      <w:pPr>
        <w:pStyle w:val="ConsPlusNormal"/>
        <w:spacing w:before="240"/>
        <w:ind w:firstLine="540"/>
        <w:jc w:val="both"/>
      </w:pPr>
      <w:r>
        <w:t>определять значение слова по тексту или уточнять с помощью толкового словаря;</w:t>
      </w:r>
    </w:p>
    <w:p w:rsidR="004E4C7C" w:rsidRDefault="004E4C7C" w:rsidP="00D06916">
      <w:pPr>
        <w:pStyle w:val="ConsPlusNormal"/>
        <w:spacing w:before="240"/>
        <w:ind w:firstLine="540"/>
        <w:jc w:val="both"/>
      </w:pPr>
      <w:r>
        <w:t>подбирать синонимы для устранения повторов в тексте;</w:t>
      </w:r>
    </w:p>
    <w:p w:rsidR="004E4C7C" w:rsidRDefault="004E4C7C" w:rsidP="00D06916">
      <w:pPr>
        <w:pStyle w:val="ConsPlusNormal"/>
        <w:spacing w:before="240"/>
        <w:ind w:firstLine="540"/>
        <w:jc w:val="both"/>
      </w:pPr>
      <w:r>
        <w:t>подбирать антонимы для точной характеристики предметов при их сравнении;</w:t>
      </w:r>
    </w:p>
    <w:p w:rsidR="004E4C7C" w:rsidRDefault="004E4C7C" w:rsidP="00D06916">
      <w:pPr>
        <w:pStyle w:val="ConsPlusNormal"/>
        <w:spacing w:before="240"/>
        <w:ind w:firstLine="540"/>
        <w:jc w:val="both"/>
      </w:pPr>
      <w:r>
        <w:t>различать употребление в тексте слов в прямом и переносном значении (простые случаи);</w:t>
      </w:r>
    </w:p>
    <w:p w:rsidR="004E4C7C" w:rsidRDefault="004E4C7C" w:rsidP="00D06916">
      <w:pPr>
        <w:pStyle w:val="ConsPlusNormal"/>
        <w:spacing w:before="240"/>
        <w:ind w:firstLine="540"/>
        <w:jc w:val="both"/>
      </w:pPr>
      <w:r>
        <w:t>оценивать уместность использования слов в тексте;</w:t>
      </w:r>
    </w:p>
    <w:p w:rsidR="004E4C7C" w:rsidRDefault="004E4C7C" w:rsidP="00D06916">
      <w:pPr>
        <w:pStyle w:val="ConsPlusNormal"/>
        <w:spacing w:before="240"/>
        <w:ind w:firstLine="540"/>
        <w:jc w:val="both"/>
      </w:pPr>
      <w:r>
        <w:t>выбирать слова из ряда предложенных для успешного решения коммуникативной задачи.</w:t>
      </w:r>
    </w:p>
    <w:p w:rsidR="004E4C7C" w:rsidRDefault="004E4C7C" w:rsidP="00D06916">
      <w:pPr>
        <w:pStyle w:val="ConsPlusNormal"/>
        <w:spacing w:before="240"/>
        <w:ind w:firstLine="540"/>
        <w:jc w:val="both"/>
      </w:pPr>
      <w:r>
        <w:t>д) морфология:</w:t>
      </w:r>
    </w:p>
    <w:p w:rsidR="004E4C7C" w:rsidRDefault="004E4C7C" w:rsidP="00D06916">
      <w:pPr>
        <w:pStyle w:val="ConsPlusNormal"/>
        <w:spacing w:before="240"/>
        <w:ind w:firstLine="540"/>
        <w:jc w:val="both"/>
      </w:pPr>
      <w:r>
        <w:t>различать части речи;</w:t>
      </w:r>
    </w:p>
    <w:p w:rsidR="004E4C7C" w:rsidRDefault="004E4C7C" w:rsidP="00D06916">
      <w:pPr>
        <w:pStyle w:val="ConsPlusNormal"/>
        <w:spacing w:before="240"/>
        <w:ind w:firstLine="540"/>
        <w:jc w:val="both"/>
      </w:pPr>
      <w:r>
        <w:t>определять грамматические признаки имен существительных - род, число, падеж, склонение;</w:t>
      </w:r>
    </w:p>
    <w:p w:rsidR="004E4C7C" w:rsidRDefault="004E4C7C" w:rsidP="00D06916">
      <w:pPr>
        <w:pStyle w:val="ConsPlusNormal"/>
        <w:spacing w:before="240"/>
        <w:ind w:firstLine="540"/>
        <w:jc w:val="both"/>
      </w:pPr>
      <w:r>
        <w:t>определять грамматические признаки имен прилагательных - род, число, падеж;</w:t>
      </w:r>
    </w:p>
    <w:p w:rsidR="004E4C7C" w:rsidRDefault="004E4C7C" w:rsidP="00D06916">
      <w:pPr>
        <w:pStyle w:val="ConsPlusNormal"/>
        <w:spacing w:before="240"/>
        <w:ind w:firstLine="540"/>
        <w:jc w:val="both"/>
      </w:pPr>
      <w:r>
        <w:t>определять грамматические признаки глаголов - число, время, род (в прошедшем времени), лицо (в настоящем и будущем времени), спряжение;</w:t>
      </w:r>
    </w:p>
    <w:p w:rsidR="004E4C7C" w:rsidRDefault="004E4C7C" w:rsidP="00D06916">
      <w:pPr>
        <w:pStyle w:val="ConsPlusNormal"/>
        <w:spacing w:before="240"/>
        <w:ind w:firstLine="540"/>
        <w:jc w:val="both"/>
      </w:pPr>
      <w:r>
        <w:t>определять грамматические признаки местоимения - лицо, число;</w:t>
      </w:r>
    </w:p>
    <w:p w:rsidR="004E4C7C" w:rsidRDefault="004E4C7C" w:rsidP="00D06916">
      <w:pPr>
        <w:pStyle w:val="ConsPlusNormal"/>
        <w:spacing w:before="240"/>
        <w:ind w:firstLine="540"/>
        <w:jc w:val="both"/>
      </w:pPr>
      <w: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4E4C7C" w:rsidRDefault="004E4C7C" w:rsidP="00D06916">
      <w:pPr>
        <w:pStyle w:val="ConsPlusNormal"/>
        <w:spacing w:before="240"/>
        <w:ind w:firstLine="540"/>
        <w:jc w:val="both"/>
      </w:pPr>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4E4C7C" w:rsidRDefault="004E4C7C" w:rsidP="00D06916">
      <w:pPr>
        <w:pStyle w:val="ConsPlusNormal"/>
        <w:spacing w:before="240"/>
        <w:ind w:firstLine="540"/>
        <w:jc w:val="both"/>
      </w:pPr>
      <w:r>
        <w:t>е) синтаксис:</w:t>
      </w:r>
    </w:p>
    <w:p w:rsidR="004E4C7C" w:rsidRDefault="004E4C7C" w:rsidP="00D06916">
      <w:pPr>
        <w:pStyle w:val="ConsPlusNormal"/>
        <w:spacing w:before="240"/>
        <w:ind w:firstLine="540"/>
        <w:jc w:val="both"/>
      </w:pPr>
      <w:r>
        <w:t>различать предложение, словосочетание, слово;</w:t>
      </w:r>
    </w:p>
    <w:p w:rsidR="004E4C7C" w:rsidRDefault="004E4C7C" w:rsidP="00D06916">
      <w:pPr>
        <w:pStyle w:val="ConsPlusNormal"/>
        <w:spacing w:before="240"/>
        <w:ind w:firstLine="540"/>
        <w:jc w:val="both"/>
      </w:pPr>
      <w:r>
        <w:t>устанавливать при помощи смысловых вопросов связь между словами в словосочетании и предложении;</w:t>
      </w:r>
    </w:p>
    <w:p w:rsidR="004E4C7C" w:rsidRDefault="004E4C7C" w:rsidP="00D06916">
      <w:pPr>
        <w:pStyle w:val="ConsPlusNormal"/>
        <w:spacing w:before="240"/>
        <w:ind w:firstLine="540"/>
        <w:jc w:val="both"/>
      </w:pPr>
      <w:r>
        <w:t>классифицировать предложения по цели высказывания, находить повествовательные, побудительные, вопросительные предложения;</w:t>
      </w:r>
    </w:p>
    <w:p w:rsidR="004E4C7C" w:rsidRDefault="004E4C7C" w:rsidP="00D06916">
      <w:pPr>
        <w:pStyle w:val="ConsPlusNormal"/>
        <w:spacing w:before="240"/>
        <w:ind w:firstLine="540"/>
        <w:jc w:val="both"/>
      </w:pPr>
      <w:r>
        <w:t>определять восклицательную и (или) невосклицательную интонацию предложения;</w:t>
      </w:r>
    </w:p>
    <w:p w:rsidR="004E4C7C" w:rsidRDefault="004E4C7C" w:rsidP="00D06916">
      <w:pPr>
        <w:pStyle w:val="ConsPlusNormal"/>
        <w:spacing w:before="240"/>
        <w:ind w:firstLine="540"/>
        <w:jc w:val="both"/>
      </w:pPr>
      <w:r>
        <w:t>находить главные и второстепенные (без деления на виды) члены предложения;</w:t>
      </w:r>
    </w:p>
    <w:p w:rsidR="004E4C7C" w:rsidRDefault="004E4C7C" w:rsidP="00D06916">
      <w:pPr>
        <w:pStyle w:val="ConsPlusNormal"/>
        <w:spacing w:before="240"/>
        <w:ind w:firstLine="540"/>
        <w:jc w:val="both"/>
      </w:pPr>
      <w:r>
        <w:t>выделять предложения с однородными членами;</w:t>
      </w:r>
    </w:p>
    <w:p w:rsidR="004E4C7C" w:rsidRDefault="004E4C7C" w:rsidP="00D06916">
      <w:pPr>
        <w:pStyle w:val="ConsPlusNormal"/>
        <w:spacing w:before="240"/>
        <w:ind w:firstLine="540"/>
        <w:jc w:val="both"/>
      </w:pPr>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E4C7C" w:rsidRDefault="004E4C7C" w:rsidP="00D06916">
      <w:pPr>
        <w:pStyle w:val="ConsPlusNormal"/>
        <w:spacing w:before="240"/>
        <w:ind w:firstLine="540"/>
        <w:jc w:val="both"/>
      </w:pPr>
      <w:r>
        <w:t>различать простые и сложные предложения (составленные из двух простых).</w:t>
      </w:r>
    </w:p>
    <w:p w:rsidR="004E4C7C" w:rsidRDefault="004E4C7C" w:rsidP="00D06916">
      <w:pPr>
        <w:pStyle w:val="ConsPlusNormal"/>
        <w:spacing w:before="240"/>
        <w:ind w:firstLine="540"/>
        <w:jc w:val="both"/>
      </w:pPr>
      <w:r>
        <w:t>2. Содержательная линия "Орфография и пунктуация":</w:t>
      </w:r>
    </w:p>
    <w:p w:rsidR="004E4C7C" w:rsidRDefault="004E4C7C" w:rsidP="00D06916">
      <w:pPr>
        <w:pStyle w:val="ConsPlusNormal"/>
        <w:spacing w:before="240"/>
        <w:ind w:firstLine="540"/>
        <w:jc w:val="both"/>
      </w:pPr>
      <w:r>
        <w:t>применять правила правописания (в объеме содержания курса);</w:t>
      </w:r>
    </w:p>
    <w:p w:rsidR="004E4C7C" w:rsidRDefault="004E4C7C" w:rsidP="00D06916">
      <w:pPr>
        <w:pStyle w:val="ConsPlusNormal"/>
        <w:spacing w:before="240"/>
        <w:ind w:firstLine="540"/>
        <w:jc w:val="both"/>
      </w:pPr>
      <w:r>
        <w:t>определять (уточнять) написание слова по орфографическому словарю учебника;</w:t>
      </w:r>
    </w:p>
    <w:p w:rsidR="004E4C7C" w:rsidRDefault="004E4C7C" w:rsidP="00D06916">
      <w:pPr>
        <w:pStyle w:val="ConsPlusNormal"/>
        <w:spacing w:before="240"/>
        <w:ind w:firstLine="540"/>
        <w:jc w:val="both"/>
      </w:pPr>
      <w:r>
        <w:t>безошибочно списывать текст объемом 80 - 90 слов;</w:t>
      </w:r>
    </w:p>
    <w:p w:rsidR="004E4C7C" w:rsidRDefault="004E4C7C" w:rsidP="00D06916">
      <w:pPr>
        <w:pStyle w:val="ConsPlusNormal"/>
        <w:spacing w:before="240"/>
        <w:ind w:firstLine="540"/>
        <w:jc w:val="both"/>
      </w:pPr>
      <w:r>
        <w:t>писать под диктовку тексты объемом 75 - 80 слов в соответствии с изученными правилами правописания;</w:t>
      </w:r>
    </w:p>
    <w:p w:rsidR="004E4C7C" w:rsidRDefault="004E4C7C" w:rsidP="00D06916">
      <w:pPr>
        <w:pStyle w:val="ConsPlusNormal"/>
        <w:spacing w:before="240"/>
        <w:ind w:firstLine="540"/>
        <w:jc w:val="both"/>
      </w:pPr>
      <w:r>
        <w:t>проверять собственный и предложенный текст, находить и исправлять орфографические и пунктуационные ошибки;</w:t>
      </w:r>
    </w:p>
    <w:p w:rsidR="004E4C7C" w:rsidRDefault="004E4C7C" w:rsidP="00D06916">
      <w:pPr>
        <w:pStyle w:val="ConsPlusNormal"/>
        <w:spacing w:before="240"/>
        <w:ind w:firstLine="540"/>
        <w:jc w:val="both"/>
      </w:pPr>
      <w:r>
        <w:t>осознавать место возможного возникновения орфографической ошибки;</w:t>
      </w:r>
    </w:p>
    <w:p w:rsidR="004E4C7C" w:rsidRDefault="004E4C7C" w:rsidP="00D06916">
      <w:pPr>
        <w:pStyle w:val="ConsPlusNormal"/>
        <w:spacing w:before="240"/>
        <w:ind w:firstLine="540"/>
        <w:jc w:val="both"/>
      </w:pPr>
      <w:r>
        <w:t>подбирать примеры с определенной орфограммой;</w:t>
      </w:r>
    </w:p>
    <w:p w:rsidR="004E4C7C" w:rsidRDefault="004E4C7C" w:rsidP="00D06916">
      <w:pPr>
        <w:pStyle w:val="ConsPlusNormal"/>
        <w:spacing w:before="240"/>
        <w:ind w:firstLine="540"/>
        <w:jc w:val="both"/>
      </w:pPr>
      <w:r>
        <w:t>при составлении собственных текстов перефразировать записываемое, чтобы избежать орфографических и пунктуационных ошибок;</w:t>
      </w:r>
    </w:p>
    <w:p w:rsidR="004E4C7C" w:rsidRDefault="004E4C7C" w:rsidP="00D06916">
      <w:pPr>
        <w:pStyle w:val="ConsPlusNormal"/>
        <w:spacing w:before="240"/>
        <w:ind w:firstLine="540"/>
        <w:jc w:val="both"/>
      </w:pPr>
      <w: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4E4C7C" w:rsidRDefault="004E4C7C" w:rsidP="00D06916">
      <w:pPr>
        <w:pStyle w:val="ConsPlusNormal"/>
        <w:spacing w:before="240"/>
        <w:ind w:firstLine="540"/>
        <w:jc w:val="both"/>
      </w:pPr>
      <w:r>
        <w:t>3. Содержательная линия "Развитие речи":</w:t>
      </w:r>
    </w:p>
    <w:p w:rsidR="004E4C7C" w:rsidRDefault="004E4C7C" w:rsidP="00D06916">
      <w:pPr>
        <w:pStyle w:val="ConsPlusNormal"/>
        <w:spacing w:before="240"/>
        <w:ind w:firstLine="540"/>
        <w:jc w:val="both"/>
      </w:pPr>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E4C7C" w:rsidRDefault="004E4C7C" w:rsidP="00D06916">
      <w:pPr>
        <w:pStyle w:val="ConsPlusNormal"/>
        <w:spacing w:before="240"/>
        <w:ind w:firstLine="540"/>
        <w:jc w:val="both"/>
      </w:pPr>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E4C7C" w:rsidRDefault="004E4C7C" w:rsidP="00D06916">
      <w:pPr>
        <w:pStyle w:val="ConsPlusNormal"/>
        <w:spacing w:before="240"/>
        <w:ind w:firstLine="540"/>
        <w:jc w:val="both"/>
      </w:pPr>
      <w:r>
        <w:t>выражать собственное мнение и аргументировать его;</w:t>
      </w:r>
    </w:p>
    <w:p w:rsidR="004E4C7C" w:rsidRDefault="004E4C7C" w:rsidP="00D06916">
      <w:pPr>
        <w:pStyle w:val="ConsPlusNormal"/>
        <w:spacing w:before="240"/>
        <w:ind w:firstLine="540"/>
        <w:jc w:val="both"/>
      </w:pPr>
      <w:r>
        <w:t>самостоятельно озаглавливать текст;</w:t>
      </w:r>
    </w:p>
    <w:p w:rsidR="004E4C7C" w:rsidRDefault="004E4C7C" w:rsidP="00D06916">
      <w:pPr>
        <w:pStyle w:val="ConsPlusNormal"/>
        <w:spacing w:before="240"/>
        <w:ind w:firstLine="540"/>
        <w:jc w:val="both"/>
      </w:pPr>
      <w:r>
        <w:t>определять тему текста и его части;</w:t>
      </w:r>
    </w:p>
    <w:p w:rsidR="004E4C7C" w:rsidRDefault="004E4C7C" w:rsidP="00D06916">
      <w:pPr>
        <w:pStyle w:val="ConsPlusNormal"/>
        <w:spacing w:before="240"/>
        <w:ind w:firstLine="540"/>
        <w:jc w:val="both"/>
      </w:pPr>
      <w:r>
        <w:t>составлять план текста;</w:t>
      </w:r>
    </w:p>
    <w:p w:rsidR="004E4C7C" w:rsidRDefault="004E4C7C" w:rsidP="00D06916">
      <w:pPr>
        <w:pStyle w:val="ConsPlusNormal"/>
        <w:spacing w:before="240"/>
        <w:ind w:firstLine="540"/>
        <w:jc w:val="both"/>
      </w:pPr>
      <w:r>
        <w:t>писать изложение текста (не более 70 - 80 слов по данному педагогическим работником и самостоятельно составленному плану);</w:t>
      </w:r>
    </w:p>
    <w:p w:rsidR="004E4C7C" w:rsidRDefault="004E4C7C" w:rsidP="00D06916">
      <w:pPr>
        <w:pStyle w:val="ConsPlusNormal"/>
        <w:spacing w:before="240"/>
        <w:ind w:firstLine="540"/>
        <w:jc w:val="both"/>
      </w:pPr>
      <w:r>
        <w:t>сочинять письма, поздравительные открытки, записки и другие небольшие тексты для конкретных ситуаций общения;</w:t>
      </w:r>
    </w:p>
    <w:p w:rsidR="004E4C7C" w:rsidRDefault="004E4C7C" w:rsidP="00D06916">
      <w:pPr>
        <w:pStyle w:val="ConsPlusNormal"/>
        <w:spacing w:before="240"/>
        <w:ind w:firstLine="540"/>
        <w:jc w:val="both"/>
      </w:pPr>
      <w:r>
        <w:t>создавать тексты по предложенному заголовку;</w:t>
      </w:r>
    </w:p>
    <w:p w:rsidR="004E4C7C" w:rsidRDefault="004E4C7C" w:rsidP="00D06916">
      <w:pPr>
        <w:pStyle w:val="ConsPlusNormal"/>
        <w:spacing w:before="240"/>
        <w:ind w:firstLine="540"/>
        <w:jc w:val="both"/>
      </w:pPr>
      <w:r>
        <w:t>подробно или выборочно пересказывать текст;</w:t>
      </w:r>
    </w:p>
    <w:p w:rsidR="004E4C7C" w:rsidRDefault="004E4C7C" w:rsidP="00D06916">
      <w:pPr>
        <w:pStyle w:val="ConsPlusNormal"/>
        <w:spacing w:before="240"/>
        <w:ind w:firstLine="540"/>
        <w:jc w:val="both"/>
      </w:pPr>
      <w:r>
        <w:t>пересказывать текст от другого лица;</w:t>
      </w:r>
    </w:p>
    <w:p w:rsidR="004E4C7C" w:rsidRDefault="004E4C7C" w:rsidP="00D06916">
      <w:pPr>
        <w:pStyle w:val="ConsPlusNormal"/>
        <w:spacing w:before="240"/>
        <w:ind w:firstLine="540"/>
        <w:jc w:val="both"/>
      </w:pPr>
      <w:r>
        <w:t>составлять устный рассказ на определенную тему с использованием разных типов речи: описание, повествование, рассуждение;</w:t>
      </w:r>
    </w:p>
    <w:p w:rsidR="004E4C7C" w:rsidRDefault="004E4C7C" w:rsidP="00D06916">
      <w:pPr>
        <w:pStyle w:val="ConsPlusNormal"/>
        <w:spacing w:before="240"/>
        <w:ind w:firstLine="540"/>
        <w:jc w:val="both"/>
      </w:pPr>
      <w:r>
        <w:t>анализировать и корректировать тексты с нарушенным порядком предложений, находить в тексте смысловые пропуски;</w:t>
      </w:r>
    </w:p>
    <w:p w:rsidR="004E4C7C" w:rsidRDefault="004E4C7C" w:rsidP="00D06916">
      <w:pPr>
        <w:pStyle w:val="ConsPlusNormal"/>
        <w:spacing w:before="240"/>
        <w:ind w:firstLine="540"/>
        <w:jc w:val="both"/>
      </w:pPr>
      <w:r>
        <w:t>корректировать тексты, в которых допущены нарушения культуры речи;</w:t>
      </w:r>
    </w:p>
    <w:p w:rsidR="004E4C7C" w:rsidRDefault="004E4C7C" w:rsidP="00D06916">
      <w:pPr>
        <w:pStyle w:val="ConsPlusNormal"/>
        <w:spacing w:before="240"/>
        <w:ind w:firstLine="540"/>
        <w:jc w:val="both"/>
      </w:pPr>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E4C7C" w:rsidRDefault="004E4C7C" w:rsidP="00D06916">
      <w:pPr>
        <w:pStyle w:val="ConsPlusNormal"/>
        <w:spacing w:before="240"/>
        <w:ind w:firstLine="540"/>
        <w:jc w:val="both"/>
      </w:pPr>
      <w:r>
        <w:t>соблюдать нормы речевого взаимодействия при интерактивном общении.</w:t>
      </w:r>
    </w:p>
    <w:p w:rsidR="004E4C7C" w:rsidRDefault="004E4C7C" w:rsidP="00D06916">
      <w:pPr>
        <w:pStyle w:val="ConsPlusNormal"/>
        <w:spacing w:before="240"/>
        <w:ind w:firstLine="540"/>
        <w:jc w:val="both"/>
      </w:pPr>
      <w:r>
        <w:t>88.1.3.2.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части:</w:t>
      </w:r>
    </w:p>
    <w:p w:rsidR="004E4C7C" w:rsidRDefault="004E4C7C" w:rsidP="00D06916">
      <w:pPr>
        <w:pStyle w:val="ConsPlusNormal"/>
        <w:spacing w:before="240"/>
        <w:ind w:firstLine="540"/>
        <w:jc w:val="both"/>
      </w:pPr>
      <w:r>
        <w:t>логические действия анализа, сравнения, установления причинно-следственных связей;</w:t>
      </w:r>
    </w:p>
    <w:p w:rsidR="004E4C7C" w:rsidRDefault="004E4C7C" w:rsidP="00D06916">
      <w:pPr>
        <w:pStyle w:val="ConsPlusNormal"/>
        <w:spacing w:before="240"/>
        <w:ind w:firstLine="540"/>
        <w:jc w:val="both"/>
      </w:pPr>
      <w:r>
        <w:t>знаково-символические действия - замещения (например, звука буквой);</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алгоритмизация учебных действий;</w:t>
      </w:r>
    </w:p>
    <w:p w:rsidR="004E4C7C" w:rsidRDefault="004E4C7C" w:rsidP="00D06916">
      <w:pPr>
        <w:pStyle w:val="ConsPlusNormal"/>
        <w:spacing w:before="240"/>
        <w:ind w:firstLine="540"/>
        <w:jc w:val="both"/>
      </w:pPr>
      <w:r>
        <w:t>построение логической цепочки рассуждений;</w:t>
      </w:r>
    </w:p>
    <w:p w:rsidR="004E4C7C" w:rsidRDefault="004E4C7C" w:rsidP="00D06916">
      <w:pPr>
        <w:pStyle w:val="ConsPlusNormal"/>
        <w:spacing w:before="240"/>
        <w:ind w:firstLine="540"/>
        <w:jc w:val="both"/>
      </w:pPr>
      <w:r>
        <w:t>осознанное и произвольное высказывание в устной и письменной речи;</w:t>
      </w:r>
    </w:p>
    <w:p w:rsidR="004E4C7C" w:rsidRDefault="004E4C7C" w:rsidP="00D06916">
      <w:pPr>
        <w:pStyle w:val="ConsPlusNormal"/>
        <w:spacing w:before="240"/>
        <w:ind w:firstLine="540"/>
        <w:jc w:val="both"/>
      </w:pPr>
      <w:r>
        <w:t>моделирование (например, состава слова путем составления схемы) и преобразования модели (видоизменения слова);</w:t>
      </w:r>
    </w:p>
    <w:p w:rsidR="004E4C7C" w:rsidRDefault="004E4C7C" w:rsidP="00D06916">
      <w:pPr>
        <w:pStyle w:val="ConsPlusNormal"/>
        <w:spacing w:before="240"/>
        <w:ind w:firstLine="540"/>
        <w:jc w:val="both"/>
      </w:pPr>
      <w:r>
        <w:t>планирование, контроль и действенная проверка результата деятельности;</w:t>
      </w:r>
    </w:p>
    <w:p w:rsidR="004E4C7C" w:rsidRDefault="004E4C7C" w:rsidP="00D06916">
      <w:pPr>
        <w:pStyle w:val="ConsPlusNormal"/>
        <w:spacing w:before="240"/>
        <w:ind w:firstLine="540"/>
        <w:jc w:val="both"/>
      </w:pPr>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4E4C7C" w:rsidRDefault="004E4C7C" w:rsidP="00D06916">
      <w:pPr>
        <w:pStyle w:val="ConsPlusNormal"/>
        <w:spacing w:before="240"/>
        <w:ind w:firstLine="540"/>
        <w:jc w:val="both"/>
      </w:pPr>
      <w:r>
        <w:t>ориентировочно-поисковая роль зрения - осознание слабовидящим использования своего зрения как канала получения информации;</w:t>
      </w:r>
    </w:p>
    <w:p w:rsidR="004E4C7C" w:rsidRDefault="004E4C7C" w:rsidP="00D06916">
      <w:pPr>
        <w:pStyle w:val="ConsPlusNormal"/>
        <w:spacing w:before="240"/>
        <w:ind w:firstLine="540"/>
        <w:jc w:val="both"/>
      </w:pPr>
      <w:r>
        <w:t>творческая самореализация, то есть осмысление слабовидящими обучающимися "образа Я" как творца умственной деятельности;</w:t>
      </w:r>
    </w:p>
    <w:p w:rsidR="004E4C7C" w:rsidRDefault="004E4C7C" w:rsidP="00D06916">
      <w:pPr>
        <w:pStyle w:val="ConsPlusNormal"/>
        <w:spacing w:before="240"/>
        <w:ind w:firstLine="540"/>
        <w:jc w:val="both"/>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4E4C7C" w:rsidRDefault="004E4C7C" w:rsidP="00D06916">
      <w:pPr>
        <w:pStyle w:val="ConsPlusNormal"/>
        <w:spacing w:before="240"/>
        <w:ind w:firstLine="540"/>
        <w:jc w:val="both"/>
      </w:pPr>
      <w:r>
        <w:t>адекватные возрасту формы и функции речи, включая обобщающую, планирующую и компенсаторную функции.</w:t>
      </w:r>
    </w:p>
    <w:p w:rsidR="004E4C7C" w:rsidRDefault="004E4C7C" w:rsidP="00D06916">
      <w:pPr>
        <w:pStyle w:val="ConsPlusNormal"/>
        <w:jc w:val="both"/>
      </w:pPr>
    </w:p>
    <w:p w:rsidR="004E4C7C" w:rsidRDefault="004E4C7C" w:rsidP="00D06916">
      <w:pPr>
        <w:pStyle w:val="ConsPlusTitle"/>
        <w:ind w:firstLine="540"/>
        <w:jc w:val="both"/>
        <w:outlineLvl w:val="3"/>
      </w:pPr>
      <w:r>
        <w:t>88.2. Литературное чтение.</w:t>
      </w:r>
    </w:p>
    <w:p w:rsidR="004E4C7C" w:rsidRDefault="004E4C7C" w:rsidP="00D06916">
      <w:pPr>
        <w:pStyle w:val="ConsPlusNormal"/>
        <w:spacing w:before="240"/>
        <w:ind w:firstLine="540"/>
        <w:jc w:val="both"/>
      </w:pPr>
      <w:r>
        <w:t>88.2.1. Пояснительная записка.</w:t>
      </w:r>
    </w:p>
    <w:p w:rsidR="004E4C7C" w:rsidRDefault="004E4C7C" w:rsidP="00D06916">
      <w:pPr>
        <w:pStyle w:val="ConsPlusNormal"/>
        <w:spacing w:before="240"/>
        <w:ind w:firstLine="540"/>
        <w:jc w:val="both"/>
      </w:pPr>
      <w:r>
        <w:t>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E4C7C" w:rsidRDefault="004E4C7C" w:rsidP="00D06916">
      <w:pPr>
        <w:pStyle w:val="ConsPlusNormal"/>
        <w:spacing w:before="240"/>
        <w:ind w:firstLine="540"/>
        <w:jc w:val="both"/>
      </w:pPr>
      <w:r>
        <w:t>Приобретенные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4E4C7C" w:rsidRDefault="004E4C7C" w:rsidP="00D06916">
      <w:pPr>
        <w:pStyle w:val="ConsPlusNormal"/>
        <w:spacing w:before="240"/>
        <w:ind w:firstLine="540"/>
        <w:jc w:val="both"/>
      </w:pPr>
      <w:r>
        <w:t>Достижение заявленной цели определяется особенностями курса литературного чтения и решением следующих задач:</w:t>
      </w:r>
    </w:p>
    <w:p w:rsidR="004E4C7C" w:rsidRDefault="004E4C7C" w:rsidP="00D06916">
      <w:pPr>
        <w:pStyle w:val="ConsPlusNormal"/>
        <w:spacing w:before="24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E4C7C" w:rsidRDefault="004E4C7C" w:rsidP="00D06916">
      <w:pPr>
        <w:pStyle w:val="ConsPlusNormal"/>
        <w:spacing w:before="240"/>
        <w:ind w:firstLine="540"/>
        <w:jc w:val="both"/>
      </w:pPr>
      <w:r>
        <w:t>достижение необходимого для продолжения образования уровня общего речевого развития;</w:t>
      </w:r>
    </w:p>
    <w:p w:rsidR="004E4C7C" w:rsidRDefault="004E4C7C" w:rsidP="00D06916">
      <w:pPr>
        <w:pStyle w:val="ConsPlusNormal"/>
        <w:spacing w:before="24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E4C7C" w:rsidRDefault="004E4C7C" w:rsidP="00D06916">
      <w:pPr>
        <w:pStyle w:val="ConsPlusNormal"/>
        <w:spacing w:before="24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4E4C7C" w:rsidRDefault="004E4C7C" w:rsidP="00D06916">
      <w:pPr>
        <w:pStyle w:val="ConsPlusNormal"/>
        <w:spacing w:before="24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4E4C7C" w:rsidRDefault="004E4C7C" w:rsidP="00D06916">
      <w:pPr>
        <w:pStyle w:val="ConsPlusNormal"/>
        <w:spacing w:before="240"/>
        <w:ind w:firstLine="540"/>
        <w:jc w:val="both"/>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4E4C7C" w:rsidRDefault="004E4C7C" w:rsidP="00D06916">
      <w:pPr>
        <w:pStyle w:val="ConsPlusNormal"/>
        <w:spacing w:before="240"/>
        <w:ind w:firstLine="540"/>
        <w:jc w:val="both"/>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4E4C7C" w:rsidRDefault="004E4C7C" w:rsidP="00D06916">
      <w:pPr>
        <w:pStyle w:val="ConsPlusNormal"/>
        <w:spacing w:before="240"/>
        <w:ind w:firstLine="540"/>
        <w:jc w:val="both"/>
      </w:pPr>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4E4C7C" w:rsidRDefault="004E4C7C" w:rsidP="00D06916">
      <w:pPr>
        <w:pStyle w:val="ConsPlusNormal"/>
        <w:spacing w:before="240"/>
        <w:ind w:firstLine="540"/>
        <w:jc w:val="both"/>
      </w:pPr>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4E4C7C" w:rsidRDefault="004E4C7C" w:rsidP="00D06916">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4E4C7C" w:rsidRDefault="004E4C7C" w:rsidP="00D06916">
      <w:pPr>
        <w:pStyle w:val="ConsPlusNormal"/>
        <w:spacing w:before="240"/>
        <w:ind w:firstLine="540"/>
        <w:jc w:val="both"/>
      </w:pPr>
      <w:r>
        <w:t>Предмет "Литературное чтение" преемственен по отношению к предмету "Литература", который изучается в основной школе.</w:t>
      </w:r>
    </w:p>
    <w:p w:rsidR="004E4C7C" w:rsidRDefault="004E4C7C" w:rsidP="00D06916">
      <w:pPr>
        <w:pStyle w:val="ConsPlusNormal"/>
        <w:spacing w:before="240"/>
        <w:ind w:firstLine="540"/>
        <w:jc w:val="both"/>
      </w:pPr>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- 132 часа, во 2 - 4 классах по 136 часов (4 часа в неделю в каждом классе), в 5 классе 102 часа (3 часа в неделю). Всего: 642 часа.</w:t>
      </w:r>
    </w:p>
    <w:p w:rsidR="004E4C7C" w:rsidRDefault="004E4C7C" w:rsidP="00D06916">
      <w:pPr>
        <w:pStyle w:val="ConsPlusNormal"/>
        <w:spacing w:before="240"/>
        <w:ind w:firstLine="540"/>
        <w:jc w:val="both"/>
      </w:pPr>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4E4C7C" w:rsidRDefault="004E4C7C" w:rsidP="00D06916">
      <w:pPr>
        <w:pStyle w:val="ConsPlusNormal"/>
        <w:spacing w:before="240"/>
        <w:ind w:firstLine="540"/>
        <w:jc w:val="both"/>
      </w:pPr>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4E4C7C" w:rsidRDefault="004E4C7C" w:rsidP="00D06916">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4E4C7C" w:rsidRDefault="004E4C7C" w:rsidP="00D06916">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4E4C7C" w:rsidRDefault="004E4C7C" w:rsidP="00D06916">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4E4C7C" w:rsidRDefault="004E4C7C" w:rsidP="00D06916">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4E4C7C" w:rsidRDefault="004E4C7C" w:rsidP="00D06916">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4E4C7C" w:rsidRDefault="004E4C7C" w:rsidP="00D06916">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4E4C7C" w:rsidRDefault="004E4C7C" w:rsidP="00D06916">
      <w:pPr>
        <w:pStyle w:val="ConsPlusNormal"/>
        <w:spacing w:before="240"/>
        <w:ind w:firstLine="540"/>
        <w:jc w:val="both"/>
      </w:pPr>
      <w:r>
        <w:t>88.2.2. Содержание обучения:</w:t>
      </w:r>
    </w:p>
    <w:p w:rsidR="004E4C7C" w:rsidRDefault="004E4C7C" w:rsidP="00D06916">
      <w:pPr>
        <w:pStyle w:val="ConsPlusNormal"/>
        <w:spacing w:before="240"/>
        <w:ind w:firstLine="540"/>
        <w:jc w:val="both"/>
      </w:pPr>
      <w:r>
        <w:t>1. Виды речевой и читательской деятельности:</w:t>
      </w:r>
    </w:p>
    <w:p w:rsidR="004E4C7C" w:rsidRDefault="004E4C7C" w:rsidP="00D06916">
      <w:pPr>
        <w:pStyle w:val="ConsPlusNormal"/>
        <w:spacing w:before="240"/>
        <w:ind w:firstLine="540"/>
        <w:jc w:val="both"/>
      </w:pPr>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4E4C7C" w:rsidRDefault="004E4C7C" w:rsidP="00D06916">
      <w:pPr>
        <w:pStyle w:val="ConsPlusNormal"/>
        <w:spacing w:before="240"/>
        <w:ind w:firstLine="540"/>
        <w:jc w:val="both"/>
      </w:pPr>
      <w:r>
        <w:t>б) чтение:</w:t>
      </w:r>
    </w:p>
    <w:p w:rsidR="004E4C7C" w:rsidRDefault="004E4C7C" w:rsidP="00D06916">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E4C7C" w:rsidRDefault="004E4C7C" w:rsidP="00D06916">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4E4C7C" w:rsidRDefault="004E4C7C" w:rsidP="00D06916">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4E4C7C" w:rsidRDefault="004E4C7C" w:rsidP="00D06916">
      <w:pPr>
        <w:pStyle w:val="ConsPlusNormal"/>
        <w:spacing w:before="240"/>
        <w:ind w:firstLine="540"/>
        <w:jc w:val="both"/>
      </w:pPr>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E4C7C" w:rsidRDefault="004E4C7C" w:rsidP="00D06916">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E4C7C" w:rsidRDefault="004E4C7C" w:rsidP="00D06916">
      <w:pPr>
        <w:pStyle w:val="ConsPlusNormal"/>
        <w:spacing w:before="240"/>
        <w:ind w:firstLine="540"/>
        <w:jc w:val="both"/>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4C7C" w:rsidRDefault="004E4C7C" w:rsidP="00D06916">
      <w:pPr>
        <w:pStyle w:val="ConsPlusNormal"/>
        <w:spacing w:before="240"/>
        <w:ind w:firstLine="540"/>
        <w:jc w:val="both"/>
      </w:pPr>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E4C7C" w:rsidRDefault="004E4C7C" w:rsidP="00D06916">
      <w:pPr>
        <w:pStyle w:val="ConsPlusNormal"/>
        <w:spacing w:before="240"/>
        <w:ind w:firstLine="540"/>
        <w:jc w:val="both"/>
      </w:pPr>
      <w:r>
        <w:t>г)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E4C7C" w:rsidRDefault="004E4C7C" w:rsidP="00D06916">
      <w:pPr>
        <w:pStyle w:val="ConsPlusNormal"/>
        <w:spacing w:before="240"/>
        <w:ind w:firstLine="540"/>
        <w:jc w:val="both"/>
      </w:pPr>
      <w:r>
        <w:t>д) литературоведческая пропедевтика (практическое освоение):</w:t>
      </w:r>
    </w:p>
    <w:p w:rsidR="004E4C7C" w:rsidRDefault="004E4C7C" w:rsidP="00D06916">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E4C7C" w:rsidRDefault="004E4C7C" w:rsidP="00D06916">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88.2.3. Планируемые результаты освоения учебного предмета.</w:t>
      </w:r>
    </w:p>
    <w:p w:rsidR="004E4C7C" w:rsidRDefault="004E4C7C" w:rsidP="00D06916">
      <w:pPr>
        <w:pStyle w:val="ConsPlusNormal"/>
        <w:spacing w:before="240"/>
        <w:ind w:firstLine="540"/>
        <w:jc w:val="both"/>
      </w:pPr>
      <w:r>
        <w:t>88.2.3.1. Предметные результаты.</w:t>
      </w:r>
    </w:p>
    <w:p w:rsidR="004E4C7C" w:rsidRDefault="004E4C7C" w:rsidP="00D06916">
      <w:pPr>
        <w:pStyle w:val="ConsPlusNormal"/>
        <w:spacing w:before="240"/>
        <w:ind w:firstLine="540"/>
        <w:jc w:val="both"/>
      </w:pPr>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4E4C7C" w:rsidRDefault="004E4C7C" w:rsidP="00D06916">
      <w:pPr>
        <w:pStyle w:val="ConsPlusNormal"/>
        <w:spacing w:before="240"/>
        <w:ind w:firstLine="540"/>
        <w:jc w:val="both"/>
      </w:pPr>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4E4C7C" w:rsidRDefault="004E4C7C" w:rsidP="00D06916">
      <w:pPr>
        <w:pStyle w:val="ConsPlusNormal"/>
        <w:spacing w:before="240"/>
        <w:ind w:firstLine="540"/>
        <w:jc w:val="both"/>
      </w:pPr>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
    <w:p w:rsidR="004E4C7C" w:rsidRDefault="004E4C7C" w:rsidP="00D06916">
      <w:pPr>
        <w:pStyle w:val="ConsPlusNormal"/>
        <w:spacing w:before="240"/>
        <w:ind w:firstLine="540"/>
        <w:jc w:val="both"/>
      </w:pPr>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4E4C7C" w:rsidRDefault="004E4C7C" w:rsidP="00D06916">
      <w:pPr>
        <w:pStyle w:val="ConsPlusNormal"/>
        <w:spacing w:before="240"/>
        <w:ind w:firstLine="540"/>
        <w:jc w:val="both"/>
      </w:pPr>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4E4C7C" w:rsidRDefault="004E4C7C" w:rsidP="00D06916">
      <w:pPr>
        <w:pStyle w:val="ConsPlusNormal"/>
        <w:spacing w:before="240"/>
        <w:ind w:firstLine="540"/>
        <w:jc w:val="both"/>
      </w:pPr>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4E4C7C" w:rsidRDefault="004E4C7C" w:rsidP="00D06916">
      <w:pPr>
        <w:pStyle w:val="ConsPlusNormal"/>
        <w:spacing w:before="240"/>
        <w:ind w:firstLine="540"/>
        <w:jc w:val="both"/>
      </w:pPr>
      <w:r>
        <w:t>В речевой и читательской деятельности слабовидящий обучающийся научится:</w:t>
      </w:r>
    </w:p>
    <w:p w:rsidR="004E4C7C" w:rsidRDefault="004E4C7C" w:rsidP="00D06916">
      <w:pPr>
        <w:pStyle w:val="ConsPlusNormal"/>
        <w:spacing w:before="240"/>
        <w:ind w:firstLine="540"/>
        <w:jc w:val="both"/>
      </w:pPr>
      <w: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4E4C7C" w:rsidRDefault="004E4C7C" w:rsidP="00D06916">
      <w:pPr>
        <w:pStyle w:val="ConsPlusNormal"/>
        <w:spacing w:before="240"/>
        <w:ind w:firstLine="540"/>
        <w:jc w:val="both"/>
      </w:pPr>
      <w:r>
        <w:t>читать сознательно, правильно и выразительно незнакомый текст целыми словами вслух (60 - 70 слов в минуту) и "про себя" (75 - 90 слов);</w:t>
      </w:r>
    </w:p>
    <w:p w:rsidR="004E4C7C" w:rsidRDefault="004E4C7C" w:rsidP="00D06916">
      <w:pPr>
        <w:pStyle w:val="ConsPlusNormal"/>
        <w:spacing w:before="240"/>
        <w:ind w:firstLine="540"/>
        <w:jc w:val="both"/>
      </w:pPr>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4E4C7C" w:rsidRDefault="004E4C7C" w:rsidP="00D06916">
      <w:pPr>
        <w:pStyle w:val="ConsPlusNormal"/>
        <w:spacing w:before="240"/>
        <w:ind w:firstLine="540"/>
        <w:jc w:val="both"/>
      </w:pPr>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4E4C7C" w:rsidRDefault="004E4C7C" w:rsidP="00D06916">
      <w:pPr>
        <w:pStyle w:val="ConsPlusNormal"/>
        <w:spacing w:before="240"/>
        <w:ind w:firstLine="540"/>
        <w:jc w:val="both"/>
      </w:pPr>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4E4C7C" w:rsidRDefault="004E4C7C" w:rsidP="00D06916">
      <w:pPr>
        <w:pStyle w:val="ConsPlusNormal"/>
        <w:spacing w:before="240"/>
        <w:ind w:firstLine="540"/>
        <w:jc w:val="both"/>
      </w:pPr>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4E4C7C" w:rsidRDefault="004E4C7C" w:rsidP="00D06916">
      <w:pPr>
        <w:pStyle w:val="ConsPlusNormal"/>
        <w:spacing w:before="240"/>
        <w:ind w:firstLine="540"/>
        <w:jc w:val="both"/>
      </w:pPr>
      <w: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w:t>
      </w:r>
    </w:p>
    <w:p w:rsidR="004E4C7C" w:rsidRDefault="004E4C7C" w:rsidP="00D06916">
      <w:pPr>
        <w:pStyle w:val="ConsPlusNormal"/>
        <w:spacing w:before="240"/>
        <w:ind w:firstLine="540"/>
        <w:jc w:val="both"/>
      </w:pPr>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4E4C7C" w:rsidRDefault="004E4C7C" w:rsidP="00D06916">
      <w:pPr>
        <w:pStyle w:val="ConsPlusNormal"/>
        <w:spacing w:before="240"/>
        <w:ind w:firstLine="540"/>
        <w:jc w:val="both"/>
      </w:pPr>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4E4C7C" w:rsidRDefault="004E4C7C" w:rsidP="00D06916">
      <w:pPr>
        <w:pStyle w:val="ConsPlusNormal"/>
        <w:spacing w:before="240"/>
        <w:ind w:firstLine="540"/>
        <w:jc w:val="both"/>
      </w:pPr>
      <w:r>
        <w:t>использовать различные формы интерпретации содержания текстов:</w:t>
      </w:r>
    </w:p>
    <w:p w:rsidR="004E4C7C" w:rsidRDefault="004E4C7C" w:rsidP="00D06916">
      <w:pPr>
        <w:pStyle w:val="ConsPlusNormal"/>
        <w:spacing w:before="240"/>
        <w:ind w:firstLine="540"/>
        <w:jc w:val="both"/>
      </w:pPr>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4E4C7C" w:rsidRDefault="004E4C7C" w:rsidP="00D06916">
      <w:pPr>
        <w:pStyle w:val="ConsPlusNormal"/>
        <w:spacing w:before="240"/>
        <w:ind w:firstLine="540"/>
        <w:jc w:val="both"/>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E4C7C" w:rsidRDefault="004E4C7C" w:rsidP="00D06916">
      <w:pPr>
        <w:pStyle w:val="ConsPlusNormal"/>
        <w:spacing w:before="240"/>
        <w:ind w:firstLine="540"/>
        <w:jc w:val="both"/>
      </w:pPr>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4E4C7C" w:rsidRDefault="004E4C7C" w:rsidP="00D06916">
      <w:pPr>
        <w:pStyle w:val="ConsPlusNormal"/>
        <w:spacing w:before="240"/>
        <w:ind w:firstLine="540"/>
        <w:jc w:val="both"/>
      </w:pPr>
      <w: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4E4C7C" w:rsidRDefault="004E4C7C" w:rsidP="00D06916">
      <w:pPr>
        <w:pStyle w:val="ConsPlusNormal"/>
        <w:spacing w:before="240"/>
        <w:ind w:firstLine="540"/>
        <w:jc w:val="both"/>
      </w:pPr>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4E4C7C" w:rsidRDefault="004E4C7C" w:rsidP="00D06916">
      <w:pPr>
        <w:pStyle w:val="ConsPlusNormal"/>
        <w:spacing w:before="240"/>
        <w:ind w:firstLine="540"/>
        <w:jc w:val="both"/>
      </w:pPr>
      <w:r>
        <w:t>В детском чтении (для всех видов текстов) слабовидящий обучающийся научится:</w:t>
      </w:r>
    </w:p>
    <w:p w:rsidR="004E4C7C" w:rsidRDefault="004E4C7C" w:rsidP="00D06916">
      <w:pPr>
        <w:pStyle w:val="ConsPlusNormal"/>
        <w:spacing w:before="240"/>
        <w:ind w:firstLine="540"/>
        <w:jc w:val="both"/>
      </w:pPr>
      <w:r>
        <w:t>осуществлять выбор книги в библиотеке по заданной тематике или по собственному желанию;</w:t>
      </w:r>
    </w:p>
    <w:p w:rsidR="004E4C7C" w:rsidRDefault="004E4C7C" w:rsidP="00D06916">
      <w:pPr>
        <w:pStyle w:val="ConsPlusNormal"/>
        <w:spacing w:before="240"/>
        <w:ind w:firstLine="540"/>
        <w:jc w:val="both"/>
      </w:pPr>
      <w:r>
        <w:t>самостоятельно читать детские книги;</w:t>
      </w:r>
    </w:p>
    <w:p w:rsidR="004E4C7C" w:rsidRDefault="004E4C7C" w:rsidP="00D06916">
      <w:pPr>
        <w:pStyle w:val="ConsPlusNormal"/>
        <w:spacing w:before="240"/>
        <w:ind w:firstLine="540"/>
        <w:jc w:val="both"/>
      </w:pPr>
      <w:r>
        <w:t>вести список прочитанных книг, в том числе для планирования своего круга чтения;</w:t>
      </w:r>
    </w:p>
    <w:p w:rsidR="004E4C7C" w:rsidRDefault="004E4C7C" w:rsidP="00D06916">
      <w:pPr>
        <w:pStyle w:val="ConsPlusNormal"/>
        <w:spacing w:before="240"/>
        <w:ind w:firstLine="540"/>
        <w:jc w:val="both"/>
      </w:pPr>
      <w:r>
        <w:t>составлять аннотацию и краткий отзыв о прочитанном произведении по заданному образцу.</w:t>
      </w:r>
    </w:p>
    <w:p w:rsidR="004E4C7C" w:rsidRDefault="004E4C7C" w:rsidP="00D06916">
      <w:pPr>
        <w:pStyle w:val="ConsPlusNormal"/>
        <w:spacing w:before="240"/>
        <w:ind w:firstLine="540"/>
        <w:jc w:val="both"/>
      </w:pPr>
      <w:r>
        <w:t>В литературоведческой пропедевтики (только для художественных текстов) слабовидящий обучающийся научится:</w:t>
      </w:r>
    </w:p>
    <w:p w:rsidR="004E4C7C" w:rsidRDefault="004E4C7C" w:rsidP="00D06916">
      <w:pPr>
        <w:pStyle w:val="ConsPlusNormal"/>
        <w:spacing w:before="240"/>
        <w:ind w:firstLine="540"/>
        <w:jc w:val="both"/>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4E4C7C" w:rsidRDefault="004E4C7C" w:rsidP="00D06916">
      <w:pPr>
        <w:pStyle w:val="ConsPlusNormal"/>
        <w:spacing w:before="240"/>
        <w:ind w:firstLine="540"/>
        <w:jc w:val="both"/>
      </w:pPr>
      <w:r>
        <w:t>отличать на практическом уровне прозаический текст от стихотворного, приводить примеры прозаических и стихотворных текстов;</w:t>
      </w:r>
    </w:p>
    <w:p w:rsidR="004E4C7C" w:rsidRDefault="004E4C7C" w:rsidP="00D06916">
      <w:pPr>
        <w:pStyle w:val="ConsPlusNormal"/>
        <w:spacing w:before="240"/>
        <w:ind w:firstLine="540"/>
        <w:jc w:val="both"/>
      </w:pPr>
      <w:r>
        <w:t>различать художественные произведения разных жанров (рассказ, басня, сказка, загадка, пословица), приводить примеры этих произведений;</w:t>
      </w:r>
    </w:p>
    <w:p w:rsidR="004E4C7C" w:rsidRDefault="004E4C7C" w:rsidP="00D06916">
      <w:pPr>
        <w:pStyle w:val="ConsPlusNormal"/>
        <w:spacing w:before="240"/>
        <w:ind w:firstLine="540"/>
        <w:jc w:val="both"/>
      </w:pPr>
      <w:r>
        <w:t>находить средства художественной выразительности (метафора, эпитет);</w:t>
      </w:r>
    </w:p>
    <w:p w:rsidR="004E4C7C" w:rsidRDefault="004E4C7C" w:rsidP="00D06916">
      <w:pPr>
        <w:pStyle w:val="ConsPlusNormal"/>
        <w:spacing w:before="240"/>
        <w:ind w:firstLine="540"/>
        <w:jc w:val="both"/>
      </w:pPr>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4E4C7C" w:rsidRDefault="004E4C7C" w:rsidP="00D06916">
      <w:pPr>
        <w:pStyle w:val="ConsPlusNormal"/>
        <w:spacing w:before="240"/>
        <w:ind w:firstLine="540"/>
        <w:jc w:val="both"/>
      </w:pPr>
      <w:r>
        <w:t>В творческой деятельность (только для художественных текстов) слабовидящий обучающийся научится:</w:t>
      </w:r>
    </w:p>
    <w:p w:rsidR="004E4C7C" w:rsidRDefault="004E4C7C" w:rsidP="00D06916">
      <w:pPr>
        <w:pStyle w:val="ConsPlusNormal"/>
        <w:spacing w:before="240"/>
        <w:ind w:firstLine="540"/>
        <w:jc w:val="both"/>
      </w:pPr>
      <w:r>
        <w:t>создавать по аналогии собственный текст в жанре сказки и загадки;</w:t>
      </w:r>
    </w:p>
    <w:p w:rsidR="004E4C7C" w:rsidRDefault="004E4C7C" w:rsidP="00D06916">
      <w:pPr>
        <w:pStyle w:val="ConsPlusNormal"/>
        <w:spacing w:before="240"/>
        <w:ind w:firstLine="540"/>
        <w:jc w:val="both"/>
      </w:pPr>
      <w:r>
        <w:t>восстанавливать текст, дополняя его начало или окончание или пополняя его событиями;</w:t>
      </w:r>
    </w:p>
    <w:p w:rsidR="004E4C7C" w:rsidRDefault="004E4C7C" w:rsidP="00D06916">
      <w:pPr>
        <w:pStyle w:val="ConsPlusNormal"/>
        <w:spacing w:before="240"/>
        <w:ind w:firstLine="540"/>
        <w:jc w:val="both"/>
      </w:pPr>
      <w:r>
        <w:t>составлять устный рассказ по репродукциям картин художников и (или) на основе личного опыта;</w:t>
      </w:r>
    </w:p>
    <w:p w:rsidR="004E4C7C" w:rsidRDefault="004E4C7C" w:rsidP="00D06916">
      <w:pPr>
        <w:pStyle w:val="ConsPlusNormal"/>
        <w:spacing w:before="240"/>
        <w:ind w:firstLine="540"/>
        <w:jc w:val="both"/>
      </w:pPr>
      <w:r>
        <w:t>составлять устный рассказ на основе прочитанных произведений с учетом коммуникативной задачи (для разных адресатов);</w:t>
      </w:r>
    </w:p>
    <w:p w:rsidR="004E4C7C" w:rsidRDefault="004E4C7C" w:rsidP="00D06916">
      <w:pPr>
        <w:pStyle w:val="ConsPlusNormal"/>
        <w:spacing w:before="240"/>
        <w:ind w:firstLine="540"/>
        <w:jc w:val="both"/>
      </w:pPr>
      <w:r>
        <w:t>создавать серии иллюстраций с короткими текстами по содержанию прочитанного (прослушанного) произведения;</w:t>
      </w:r>
    </w:p>
    <w:p w:rsidR="004E4C7C" w:rsidRDefault="004E4C7C" w:rsidP="00D06916">
      <w:pPr>
        <w:pStyle w:val="ConsPlusNormal"/>
        <w:spacing w:before="240"/>
        <w:ind w:firstLine="540"/>
        <w:jc w:val="both"/>
      </w:pPr>
      <w:r>
        <w:t>работать в группе, создавая сценарии и инсценируя прочитанное (прослушанное, созданное самостоятельно) художественное произведение.</w:t>
      </w:r>
    </w:p>
    <w:p w:rsidR="004E4C7C" w:rsidRDefault="004E4C7C" w:rsidP="00D06916">
      <w:pPr>
        <w:pStyle w:val="ConsPlusNormal"/>
        <w:spacing w:before="240"/>
        <w:ind w:firstLine="540"/>
        <w:jc w:val="both"/>
      </w:pPr>
      <w:r>
        <w:t>88.2.3.2.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части:</w:t>
      </w:r>
    </w:p>
    <w:p w:rsidR="004E4C7C" w:rsidRDefault="004E4C7C" w:rsidP="00D06916">
      <w:pPr>
        <w:pStyle w:val="ConsPlusNormal"/>
        <w:spacing w:before="240"/>
        <w:ind w:firstLine="540"/>
        <w:jc w:val="both"/>
      </w:pPr>
      <w:r>
        <w:t>смыслообразования через прослеживание судьбы героя и ориентацию обучающегося в системе личностных смыслов;</w:t>
      </w:r>
    </w:p>
    <w:p w:rsidR="004E4C7C" w:rsidRDefault="004E4C7C" w:rsidP="00D06916">
      <w:pPr>
        <w:pStyle w:val="ConsPlusNormal"/>
        <w:spacing w:before="240"/>
        <w:ind w:firstLine="540"/>
        <w:jc w:val="both"/>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4E4C7C" w:rsidRDefault="004E4C7C" w:rsidP="00D06916">
      <w:pPr>
        <w:pStyle w:val="ConsPlusNormal"/>
        <w:spacing w:before="240"/>
        <w:ind w:firstLine="540"/>
        <w:jc w:val="both"/>
      </w:pPr>
      <w:r>
        <w:t>чувства любви к своей Родине; нравственной оценки через выявление содержания и значения действий персонажей;</w:t>
      </w:r>
    </w:p>
    <w:p w:rsidR="004E4C7C" w:rsidRDefault="004E4C7C" w:rsidP="00D06916">
      <w:pPr>
        <w:pStyle w:val="ConsPlusNormal"/>
        <w:spacing w:before="240"/>
        <w:ind w:firstLine="540"/>
        <w:jc w:val="both"/>
      </w:pPr>
      <w:r>
        <w:t>развития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нравственно-этического оценивания через выявление морального содержания и нравственного значения действий персонажей;</w:t>
      </w:r>
    </w:p>
    <w:p w:rsidR="004E4C7C" w:rsidRDefault="004E4C7C" w:rsidP="00D06916">
      <w:pPr>
        <w:pStyle w:val="ConsPlusNormal"/>
        <w:spacing w:before="240"/>
        <w:ind w:firstLine="540"/>
        <w:jc w:val="both"/>
      </w:pPr>
      <w:r>
        <w:t>понимания контекстной речи на основе воссоздания картины событий и поступков персонажей;</w:t>
      </w:r>
    </w:p>
    <w:p w:rsidR="004E4C7C" w:rsidRDefault="004E4C7C" w:rsidP="00D06916">
      <w:pPr>
        <w:pStyle w:val="ConsPlusNormal"/>
        <w:spacing w:before="240"/>
        <w:ind w:firstLine="540"/>
        <w:jc w:val="both"/>
      </w:pPr>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4E4C7C" w:rsidRDefault="004E4C7C" w:rsidP="00D06916">
      <w:pPr>
        <w:pStyle w:val="ConsPlusNormal"/>
        <w:spacing w:before="240"/>
        <w:ind w:firstLine="540"/>
        <w:jc w:val="both"/>
      </w:pPr>
      <w:r>
        <w:t>произвольного и выразительного построения контекстной речи с учетом целей коммуникации, особенностей слушателя, в том числе с использованием аудиовизуальных средств;</w:t>
      </w:r>
    </w:p>
    <w:p w:rsidR="004E4C7C" w:rsidRDefault="004E4C7C" w:rsidP="00D06916">
      <w:pPr>
        <w:pStyle w:val="ConsPlusNormal"/>
        <w:spacing w:before="240"/>
        <w:ind w:firstLine="540"/>
        <w:jc w:val="both"/>
      </w:pPr>
      <w:r>
        <w:t>установления логической причинно-следственной последовательности событий и действий героев произведения;</w:t>
      </w:r>
    </w:p>
    <w:p w:rsidR="004E4C7C" w:rsidRDefault="004E4C7C" w:rsidP="00D06916">
      <w:pPr>
        <w:pStyle w:val="ConsPlusNormal"/>
        <w:spacing w:before="240"/>
        <w:ind w:firstLine="540"/>
        <w:jc w:val="both"/>
      </w:pPr>
      <w:r>
        <w:t>построения плана литературного произведения с выделением существенной и дополнительной информации;</w:t>
      </w:r>
    </w:p>
    <w:p w:rsidR="004E4C7C" w:rsidRDefault="004E4C7C" w:rsidP="00D06916">
      <w:pPr>
        <w:pStyle w:val="ConsPlusNormal"/>
        <w:spacing w:before="240"/>
        <w:ind w:firstLine="540"/>
        <w:jc w:val="both"/>
      </w:pPr>
      <w:r>
        <w:t>структурирования знаний;</w:t>
      </w:r>
    </w:p>
    <w:p w:rsidR="004E4C7C" w:rsidRDefault="004E4C7C" w:rsidP="00D06916">
      <w:pPr>
        <w:pStyle w:val="ConsPlusNormal"/>
        <w:spacing w:before="240"/>
        <w:ind w:firstLine="540"/>
        <w:jc w:val="both"/>
      </w:pPr>
      <w:r>
        <w:t>формулирования собственного мнения и позиции;</w:t>
      </w:r>
    </w:p>
    <w:p w:rsidR="004E4C7C" w:rsidRDefault="004E4C7C" w:rsidP="00D06916">
      <w:pPr>
        <w:pStyle w:val="ConsPlusNormal"/>
        <w:spacing w:before="240"/>
        <w:ind w:firstLine="540"/>
        <w:jc w:val="both"/>
      </w:pPr>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4E4C7C" w:rsidRDefault="004E4C7C" w:rsidP="00D06916">
      <w:pPr>
        <w:pStyle w:val="ConsPlusNormal"/>
        <w:spacing w:before="240"/>
        <w:ind w:firstLine="540"/>
        <w:jc w:val="both"/>
      </w:pPr>
      <w:r>
        <w:t>владения компенсаторными способами познавательной деятельности;</w:t>
      </w:r>
    </w:p>
    <w:p w:rsidR="004E4C7C" w:rsidRDefault="004E4C7C" w:rsidP="00D06916">
      <w:pPr>
        <w:pStyle w:val="ConsPlusNormal"/>
        <w:spacing w:before="240"/>
        <w:ind w:firstLine="540"/>
        <w:jc w:val="both"/>
      </w:pPr>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4E4C7C" w:rsidRDefault="004E4C7C" w:rsidP="00D06916">
      <w:pPr>
        <w:pStyle w:val="ConsPlusNormal"/>
        <w:jc w:val="both"/>
      </w:pPr>
    </w:p>
    <w:p w:rsidR="004E4C7C" w:rsidRDefault="004E4C7C" w:rsidP="00D06916">
      <w:pPr>
        <w:pStyle w:val="ConsPlusTitle"/>
        <w:ind w:firstLine="540"/>
        <w:jc w:val="both"/>
        <w:outlineLvl w:val="3"/>
      </w:pPr>
      <w:r>
        <w:t>88.3. Окружающий мир.</w:t>
      </w:r>
    </w:p>
    <w:p w:rsidR="004E4C7C" w:rsidRDefault="004E4C7C" w:rsidP="00D06916">
      <w:pPr>
        <w:pStyle w:val="ConsPlusNormal"/>
        <w:spacing w:before="240"/>
        <w:ind w:firstLine="540"/>
        <w:jc w:val="both"/>
      </w:pPr>
      <w:r>
        <w:t>88.3.1.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w:t>
      </w:r>
      <w:hyperlink r:id="rId21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4E4C7C" w:rsidRDefault="004E4C7C" w:rsidP="00D06916">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4E4C7C" w:rsidRDefault="004E4C7C" w:rsidP="00D06916">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4E4C7C" w:rsidRDefault="004E4C7C" w:rsidP="00D06916">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4E4C7C" w:rsidRDefault="004E4C7C" w:rsidP="00D06916">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4E4C7C" w:rsidRDefault="004E4C7C" w:rsidP="00D06916">
      <w:pPr>
        <w:pStyle w:val="ConsPlusNormal"/>
        <w:spacing w:before="240"/>
        <w:ind w:firstLine="540"/>
        <w:jc w:val="both"/>
      </w:pPr>
      <w:r>
        <w:t>проявление уважения к истории, культуре, традициям народов Российской Федерации;</w:t>
      </w:r>
    </w:p>
    <w:p w:rsidR="004E4C7C" w:rsidRDefault="004E4C7C" w:rsidP="00D06916">
      <w:pPr>
        <w:pStyle w:val="ConsPlusNormal"/>
        <w:spacing w:before="240"/>
        <w:ind w:firstLine="540"/>
        <w:jc w:val="both"/>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4E4C7C" w:rsidRDefault="004E4C7C" w:rsidP="00D06916">
      <w:pPr>
        <w:pStyle w:val="ConsPlusNormal"/>
        <w:spacing w:before="240"/>
        <w:ind w:firstLine="540"/>
        <w:jc w:val="both"/>
      </w:pPr>
      <w: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E4C7C" w:rsidRDefault="004E4C7C" w:rsidP="00D06916">
      <w:pPr>
        <w:pStyle w:val="ConsPlusNormal"/>
        <w:spacing w:before="240"/>
        <w:ind w:firstLine="54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E4C7C" w:rsidRDefault="004E4C7C" w:rsidP="00D06916">
      <w:pPr>
        <w:pStyle w:val="ConsPlusNormal"/>
        <w:spacing w:before="240"/>
        <w:ind w:firstLine="540"/>
        <w:jc w:val="both"/>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4E4C7C" w:rsidRDefault="004E4C7C" w:rsidP="00D06916">
      <w:pPr>
        <w:pStyle w:val="ConsPlusNormal"/>
        <w:spacing w:before="240"/>
        <w:ind w:firstLine="540"/>
        <w:jc w:val="both"/>
      </w:pPr>
      <w:r>
        <w:t>раскрытие роли человека в природе и обществе;</w:t>
      </w:r>
    </w:p>
    <w:p w:rsidR="004E4C7C" w:rsidRDefault="004E4C7C" w:rsidP="00D06916">
      <w:pPr>
        <w:pStyle w:val="ConsPlusNormal"/>
        <w:spacing w:before="24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E4C7C" w:rsidRDefault="004E4C7C" w:rsidP="00D06916">
      <w:pPr>
        <w:pStyle w:val="ConsPlusNormal"/>
        <w:spacing w:before="240"/>
        <w:ind w:firstLine="540"/>
        <w:jc w:val="both"/>
      </w:pPr>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класс - 32 часа, 5 класс - 34 часа).</w:t>
      </w:r>
    </w:p>
    <w:p w:rsidR="004E4C7C" w:rsidRDefault="004E4C7C" w:rsidP="00D06916">
      <w:pPr>
        <w:pStyle w:val="ConsPlusNormal"/>
        <w:spacing w:before="240"/>
        <w:ind w:firstLine="540"/>
        <w:jc w:val="both"/>
      </w:pPr>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4E4C7C" w:rsidRDefault="004E4C7C" w:rsidP="00D06916">
      <w:pPr>
        <w:pStyle w:val="ConsPlusNormal"/>
        <w:spacing w:before="240"/>
        <w:ind w:firstLine="540"/>
        <w:jc w:val="both"/>
      </w:pPr>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4E4C7C" w:rsidRDefault="004E4C7C" w:rsidP="00D06916">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4E4C7C" w:rsidRDefault="004E4C7C" w:rsidP="00D06916">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4E4C7C" w:rsidRDefault="004E4C7C" w:rsidP="00D06916">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4E4C7C" w:rsidRDefault="004E4C7C" w:rsidP="00D06916">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4E4C7C" w:rsidRDefault="004E4C7C" w:rsidP="00D06916">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4E4C7C" w:rsidRDefault="004E4C7C" w:rsidP="00D06916">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4E4C7C" w:rsidRDefault="004E4C7C" w:rsidP="00D06916">
      <w:pPr>
        <w:pStyle w:val="ConsPlusNormal"/>
        <w:spacing w:before="240"/>
        <w:ind w:firstLine="540"/>
        <w:jc w:val="both"/>
      </w:pPr>
      <w:r>
        <w:t>88.3.2. Содержание обучения:</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w:t>
      </w:r>
    </w:p>
    <w:p w:rsidR="004E4C7C" w:rsidRDefault="004E4C7C" w:rsidP="00D06916">
      <w:pPr>
        <w:pStyle w:val="ConsPlusNormal"/>
        <w:spacing w:before="240"/>
        <w:ind w:firstLine="540"/>
        <w:jc w:val="both"/>
      </w:pPr>
      <w:r>
        <w:t>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4E4C7C" w:rsidRDefault="004E4C7C" w:rsidP="00D0691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4E4C7C" w:rsidRDefault="004E4C7C" w:rsidP="00D06916">
      <w:pPr>
        <w:pStyle w:val="ConsPlusNormal"/>
        <w:spacing w:before="240"/>
        <w:ind w:firstLine="540"/>
        <w:jc w:val="both"/>
      </w:pPr>
      <w:r>
        <w:t>Воздух.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4E4C7C" w:rsidRDefault="004E4C7C" w:rsidP="00D06916">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4E4C7C" w:rsidRDefault="004E4C7C" w:rsidP="00D06916">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4E4C7C" w:rsidRDefault="004E4C7C" w:rsidP="00D06916">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E4C7C" w:rsidRDefault="004E4C7C" w:rsidP="00D06916">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E4C7C" w:rsidRDefault="004E4C7C" w:rsidP="00D06916">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E4C7C" w:rsidRDefault="004E4C7C" w:rsidP="00D06916">
      <w:pPr>
        <w:pStyle w:val="ConsPlusNormal"/>
        <w:spacing w:before="240"/>
        <w:ind w:firstLine="540"/>
        <w:jc w:val="both"/>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E4C7C" w:rsidRDefault="004E4C7C" w:rsidP="00D06916">
      <w:pPr>
        <w:pStyle w:val="ConsPlusNormal"/>
        <w:spacing w:before="240"/>
        <w:ind w:firstLine="540"/>
        <w:jc w:val="both"/>
      </w:pPr>
      <w:r>
        <w:t xml:space="preserve">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14"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"Медный всадник", разводные мосты через Неву).</w:t>
      </w:r>
    </w:p>
    <w:p w:rsidR="004E4C7C" w:rsidRDefault="004E4C7C" w:rsidP="00D06916">
      <w:pPr>
        <w:pStyle w:val="ConsPlusNormal"/>
        <w:spacing w:before="240"/>
        <w:ind w:firstLine="540"/>
        <w:jc w:val="both"/>
      </w:pPr>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4E4C7C" w:rsidRDefault="004E4C7C" w:rsidP="00D06916">
      <w:pPr>
        <w:pStyle w:val="ConsPlusNormal"/>
        <w:spacing w:before="240"/>
        <w:ind w:firstLine="540"/>
        <w:jc w:val="both"/>
      </w:pPr>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E4C7C" w:rsidRDefault="004E4C7C" w:rsidP="00D06916">
      <w:pPr>
        <w:pStyle w:val="ConsPlusNormal"/>
        <w:spacing w:before="240"/>
        <w:ind w:firstLine="540"/>
        <w:jc w:val="both"/>
      </w:pPr>
      <w: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4E4C7C" w:rsidRDefault="004E4C7C" w:rsidP="00D06916">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E4C7C" w:rsidRDefault="004E4C7C" w:rsidP="00D06916">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3 - 4 (несколькими) странами (с контрастными особенностями): название, расположение на политической карте, столица, главные достопримечательности.</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Правила безопасного поведения в природе.</w:t>
      </w:r>
    </w:p>
    <w:p w:rsidR="004E4C7C" w:rsidRDefault="004E4C7C" w:rsidP="00D06916">
      <w:pPr>
        <w:pStyle w:val="ConsPlusNormal"/>
        <w:spacing w:before="240"/>
        <w:ind w:firstLine="540"/>
        <w:jc w:val="both"/>
      </w:pPr>
      <w:r>
        <w:t>Забота о здоровье и безопасности окружающих людей - нравственный долг каждого человека.</w:t>
      </w:r>
    </w:p>
    <w:p w:rsidR="004E4C7C" w:rsidRDefault="004E4C7C" w:rsidP="00D06916">
      <w:pPr>
        <w:pStyle w:val="ConsPlusNormal"/>
        <w:spacing w:before="240"/>
        <w:ind w:firstLine="540"/>
        <w:jc w:val="both"/>
      </w:pPr>
      <w:r>
        <w:t>88.3.3. Планируемые результаты освоения учебного предмета.</w:t>
      </w:r>
    </w:p>
    <w:p w:rsidR="004E4C7C" w:rsidRDefault="004E4C7C" w:rsidP="00D06916">
      <w:pPr>
        <w:pStyle w:val="ConsPlusNormal"/>
        <w:spacing w:before="240"/>
        <w:ind w:firstLine="540"/>
        <w:jc w:val="both"/>
      </w:pPr>
      <w:r>
        <w:t>88.3.3.1. Предметные результаты.</w:t>
      </w:r>
    </w:p>
    <w:p w:rsidR="004E4C7C" w:rsidRDefault="004E4C7C" w:rsidP="00D06916">
      <w:pPr>
        <w:pStyle w:val="ConsPlusNormal"/>
        <w:spacing w:before="240"/>
        <w:ind w:firstLine="540"/>
        <w:jc w:val="both"/>
      </w:pPr>
      <w: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E4C7C" w:rsidRDefault="004E4C7C" w:rsidP="00D06916">
      <w:pPr>
        <w:pStyle w:val="ConsPlusNormal"/>
        <w:spacing w:before="240"/>
        <w:ind w:firstLine="540"/>
        <w:jc w:val="both"/>
      </w:pPr>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узнавать изученные объекты и явления живой и неживой природы;</w:t>
      </w:r>
    </w:p>
    <w:p w:rsidR="004E4C7C" w:rsidRDefault="004E4C7C" w:rsidP="00D06916">
      <w:pPr>
        <w:pStyle w:val="ConsPlusNormal"/>
        <w:spacing w:before="240"/>
        <w:ind w:firstLine="540"/>
        <w:jc w:val="both"/>
      </w:pPr>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4E4C7C" w:rsidRDefault="004E4C7C" w:rsidP="00D06916">
      <w:pPr>
        <w:pStyle w:val="ConsPlusNormal"/>
        <w:spacing w:before="240"/>
        <w:ind w:firstLine="540"/>
        <w:jc w:val="both"/>
      </w:pPr>
      <w: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4E4C7C" w:rsidRDefault="004E4C7C" w:rsidP="00D06916">
      <w:pPr>
        <w:pStyle w:val="ConsPlusNormal"/>
        <w:spacing w:before="240"/>
        <w:ind w:firstLine="540"/>
        <w:jc w:val="both"/>
      </w:pPr>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4E4C7C" w:rsidRDefault="004E4C7C" w:rsidP="00D06916">
      <w:pPr>
        <w:pStyle w:val="ConsPlusNormal"/>
        <w:spacing w:before="240"/>
        <w:ind w:firstLine="540"/>
        <w:jc w:val="both"/>
      </w:pPr>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4E4C7C" w:rsidRDefault="004E4C7C" w:rsidP="00D06916">
      <w:pPr>
        <w:pStyle w:val="ConsPlusNormal"/>
        <w:spacing w:before="240"/>
        <w:ind w:firstLine="540"/>
        <w:jc w:val="both"/>
      </w:pPr>
      <w:r>
        <w:t>следовать инструкциям и правилам техники безопасности при проведении наблюдений и опытов;</w:t>
      </w:r>
    </w:p>
    <w:p w:rsidR="004E4C7C" w:rsidRDefault="004E4C7C" w:rsidP="00D06916">
      <w:pPr>
        <w:pStyle w:val="ConsPlusNormal"/>
        <w:spacing w:before="240"/>
        <w:ind w:firstLine="540"/>
        <w:jc w:val="both"/>
      </w:pPr>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4E4C7C" w:rsidRDefault="004E4C7C" w:rsidP="00D06916">
      <w:pPr>
        <w:pStyle w:val="ConsPlusNormal"/>
        <w:spacing w:before="240"/>
        <w:ind w:firstLine="540"/>
        <w:jc w:val="both"/>
      </w:pPr>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E4C7C" w:rsidRDefault="004E4C7C" w:rsidP="00D06916">
      <w:pPr>
        <w:pStyle w:val="ConsPlusNormal"/>
        <w:spacing w:before="240"/>
        <w:ind w:firstLine="540"/>
        <w:jc w:val="both"/>
      </w:pPr>
      <w:r>
        <w:t>использовать готовые модели (глобус, карту, план) для объяснения явлений или описания свойств объектов;</w:t>
      </w:r>
    </w:p>
    <w:p w:rsidR="004E4C7C" w:rsidRDefault="004E4C7C" w:rsidP="00D06916">
      <w:pPr>
        <w:pStyle w:val="ConsPlusNormal"/>
        <w:spacing w:before="240"/>
        <w:ind w:firstLine="540"/>
        <w:jc w:val="both"/>
      </w:pPr>
      <w:r>
        <w:t>мысленно воспроизводить топографию знакомого пространства;</w:t>
      </w:r>
    </w:p>
    <w:p w:rsidR="004E4C7C" w:rsidRDefault="004E4C7C" w:rsidP="00D06916">
      <w:pPr>
        <w:pStyle w:val="ConsPlusNormal"/>
        <w:spacing w:before="240"/>
        <w:ind w:firstLine="540"/>
        <w:jc w:val="both"/>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E4C7C" w:rsidRDefault="004E4C7C" w:rsidP="00D06916">
      <w:pPr>
        <w:pStyle w:val="ConsPlusNormal"/>
        <w:spacing w:before="240"/>
        <w:ind w:firstLine="540"/>
        <w:jc w:val="both"/>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E4C7C" w:rsidRDefault="004E4C7C" w:rsidP="00D06916">
      <w:pPr>
        <w:pStyle w:val="ConsPlusNormal"/>
        <w:spacing w:before="240"/>
        <w:ind w:firstLine="540"/>
        <w:jc w:val="both"/>
      </w:pPr>
      <w:r>
        <w:t>понимать необходимость здорового образа жизни, соблюдения правил безопасного поведения;</w:t>
      </w:r>
    </w:p>
    <w:p w:rsidR="004E4C7C" w:rsidRDefault="004E4C7C" w:rsidP="00D06916">
      <w:pPr>
        <w:pStyle w:val="ConsPlusNormal"/>
        <w:spacing w:before="240"/>
        <w:ind w:firstLine="540"/>
        <w:jc w:val="both"/>
      </w:pPr>
      <w:r>
        <w:t>использовать знания о строении и функционировании организма человека для сохранения и укрепления своего здоровья;</w:t>
      </w:r>
    </w:p>
    <w:p w:rsidR="004E4C7C" w:rsidRDefault="004E4C7C" w:rsidP="00D06916">
      <w:pPr>
        <w:pStyle w:val="ConsPlusNormal"/>
        <w:spacing w:before="240"/>
        <w:ind w:firstLine="540"/>
        <w:jc w:val="both"/>
      </w:pPr>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4E4C7C" w:rsidRDefault="004E4C7C" w:rsidP="00D06916">
      <w:pPr>
        <w:pStyle w:val="ConsPlusNormal"/>
        <w:spacing w:before="240"/>
        <w:ind w:firstLine="540"/>
        <w:jc w:val="both"/>
      </w:pPr>
      <w:r>
        <w:t>выполнять правила безопасного поведения в доме, на улице, природной среде, оказывать первую помощь при несложных несчастных случаях.</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4E4C7C" w:rsidRDefault="004E4C7C" w:rsidP="00D06916">
      <w:pPr>
        <w:pStyle w:val="ConsPlusNormal"/>
        <w:spacing w:before="240"/>
        <w:ind w:firstLine="540"/>
        <w:jc w:val="both"/>
      </w:pPr>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E4C7C" w:rsidRDefault="004E4C7C" w:rsidP="00D06916">
      <w:pPr>
        <w:pStyle w:val="ConsPlusNormal"/>
        <w:spacing w:before="240"/>
        <w:ind w:firstLine="540"/>
        <w:jc w:val="both"/>
      </w:pPr>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E4C7C" w:rsidRDefault="004E4C7C" w:rsidP="00D06916">
      <w:pPr>
        <w:pStyle w:val="ConsPlusNormal"/>
        <w:spacing w:before="240"/>
        <w:ind w:firstLine="540"/>
        <w:jc w:val="both"/>
      </w:pPr>
      <w: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4E4C7C" w:rsidRDefault="004E4C7C" w:rsidP="00D06916">
      <w:pPr>
        <w:pStyle w:val="ConsPlusNormal"/>
        <w:spacing w:before="240"/>
        <w:ind w:firstLine="540"/>
        <w:jc w:val="both"/>
      </w:pPr>
      <w:r>
        <w:t>ориентироваться в важнейших для страны и личности событиях и фактах прошлого и настоящего;</w:t>
      </w:r>
    </w:p>
    <w:p w:rsidR="004E4C7C" w:rsidRDefault="004E4C7C" w:rsidP="00D06916">
      <w:pPr>
        <w:pStyle w:val="ConsPlusNormal"/>
        <w:spacing w:before="240"/>
        <w:ind w:firstLine="540"/>
        <w:jc w:val="both"/>
      </w:pPr>
      <w: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w:t>
      </w:r>
    </w:p>
    <w:p w:rsidR="004E4C7C" w:rsidRDefault="004E4C7C" w:rsidP="00D06916">
      <w:pPr>
        <w:pStyle w:val="ConsPlusNormal"/>
        <w:spacing w:before="240"/>
        <w:ind w:firstLine="540"/>
        <w:jc w:val="both"/>
      </w:pPr>
      <w:r>
        <w:t>участвовать в коллективной коммуникативной деятельности в информационной образовательной среде;</w:t>
      </w:r>
    </w:p>
    <w:p w:rsidR="004E4C7C" w:rsidRDefault="004E4C7C" w:rsidP="00D06916">
      <w:pPr>
        <w:pStyle w:val="ConsPlusNormal"/>
        <w:spacing w:before="240"/>
        <w:ind w:firstLine="540"/>
        <w:jc w:val="both"/>
      </w:pPr>
      <w:r>
        <w:t>определять общую цель в совместной деятельности и пути ее достижения.</w:t>
      </w:r>
    </w:p>
    <w:p w:rsidR="004E4C7C" w:rsidRDefault="004E4C7C" w:rsidP="00D06916">
      <w:pPr>
        <w:pStyle w:val="ConsPlusNormal"/>
        <w:spacing w:before="240"/>
        <w:ind w:firstLine="540"/>
        <w:jc w:val="both"/>
      </w:pPr>
      <w:r>
        <w:t>88.3.3.2. Метапредметные результаты.</w:t>
      </w:r>
    </w:p>
    <w:p w:rsidR="004E4C7C" w:rsidRDefault="004E4C7C" w:rsidP="00D06916">
      <w:pPr>
        <w:pStyle w:val="ConsPlusNormal"/>
        <w:spacing w:before="240"/>
        <w:ind w:firstLine="540"/>
        <w:jc w:val="both"/>
      </w:pPr>
      <w:r>
        <w:t>В результате изучения учебного предмета у обучающегося формируются УУД, в том числе:</w:t>
      </w:r>
    </w:p>
    <w:p w:rsidR="004E4C7C" w:rsidRDefault="004E4C7C" w:rsidP="00D06916">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4E4C7C" w:rsidRDefault="004E4C7C" w:rsidP="00D06916">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4E4C7C" w:rsidRDefault="004E4C7C" w:rsidP="00D06916">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4E4C7C" w:rsidRDefault="004E4C7C" w:rsidP="00D06916">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4E4C7C" w:rsidRDefault="004E4C7C" w:rsidP="00D06916">
      <w:pPr>
        <w:pStyle w:val="ConsPlusNormal"/>
        <w:spacing w:before="240"/>
        <w:ind w:firstLine="540"/>
        <w:jc w:val="both"/>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4E4C7C" w:rsidRDefault="004E4C7C" w:rsidP="00D06916">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4E4C7C" w:rsidRDefault="004E4C7C" w:rsidP="00D06916">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осуществление алгоритмизации практических учебных действий как основы компенсации;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адекватное использование всех анализаторов для формирования компенсаторных способов действия;</w:t>
      </w:r>
    </w:p>
    <w:p w:rsidR="004E4C7C" w:rsidRDefault="004E4C7C" w:rsidP="00D06916">
      <w:pPr>
        <w:pStyle w:val="ConsPlusNormal"/>
        <w:spacing w:before="240"/>
        <w:ind w:firstLine="540"/>
        <w:jc w:val="both"/>
      </w:pPr>
      <w:r>
        <w:t>умение взаимодействовать с партнерами в системе координат:</w:t>
      </w:r>
    </w:p>
    <w:p w:rsidR="004E4C7C" w:rsidRDefault="004E4C7C" w:rsidP="00D06916">
      <w:pPr>
        <w:pStyle w:val="ConsPlusNormal"/>
        <w:spacing w:before="240"/>
        <w:ind w:firstLine="540"/>
        <w:jc w:val="both"/>
      </w:pPr>
      <w:r>
        <w:t>"слабовидящий - нормально видящий", "слабовидящий - слабовидящий" в процессе изучения окружающего мира;</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jc w:val="both"/>
      </w:pPr>
    </w:p>
    <w:p w:rsidR="004E4C7C" w:rsidRDefault="004E4C7C" w:rsidP="00D06916">
      <w:pPr>
        <w:pStyle w:val="ConsPlusTitle"/>
        <w:ind w:firstLine="540"/>
        <w:jc w:val="both"/>
        <w:outlineLvl w:val="3"/>
      </w:pPr>
      <w:r>
        <w:t>88.4. Коррекционно-развивающая область.</w:t>
      </w:r>
    </w:p>
    <w:p w:rsidR="004E4C7C" w:rsidRDefault="004E4C7C" w:rsidP="00D06916">
      <w:pPr>
        <w:pStyle w:val="ConsPlusNormal"/>
        <w:spacing w:before="240"/>
        <w:ind w:firstLine="540"/>
        <w:jc w:val="both"/>
      </w:pPr>
      <w:r>
        <w:t>88.4.1. Социально-бытовая ориентировка:</w:t>
      </w:r>
    </w:p>
    <w:p w:rsidR="004E4C7C" w:rsidRDefault="004E4C7C" w:rsidP="00D06916">
      <w:pPr>
        <w:pStyle w:val="ConsPlusNormal"/>
        <w:spacing w:before="240"/>
        <w:ind w:firstLine="540"/>
        <w:jc w:val="both"/>
      </w:pPr>
      <w:r>
        <w:t>1. Личная гигиена.</w:t>
      </w:r>
    </w:p>
    <w:p w:rsidR="004E4C7C" w:rsidRDefault="004E4C7C" w:rsidP="00D06916">
      <w:pPr>
        <w:pStyle w:val="ConsPlusNormal"/>
        <w:spacing w:before="240"/>
        <w:ind w:firstLine="540"/>
        <w:jc w:val="both"/>
      </w:pPr>
      <w:r>
        <w:t>Распорядок дня, необходимость его соблюдения.</w:t>
      </w:r>
    </w:p>
    <w:p w:rsidR="004E4C7C" w:rsidRDefault="004E4C7C" w:rsidP="00D06916">
      <w:pPr>
        <w:pStyle w:val="ConsPlusNormal"/>
        <w:spacing w:before="240"/>
        <w:ind w:firstLine="540"/>
        <w:jc w:val="both"/>
      </w:pPr>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4E4C7C" w:rsidRDefault="004E4C7C" w:rsidP="00D06916">
      <w:pPr>
        <w:pStyle w:val="ConsPlusNormal"/>
        <w:spacing w:before="240"/>
        <w:ind w:firstLine="540"/>
        <w:jc w:val="both"/>
      </w:pPr>
      <w:r>
        <w:t>Туалетные принадлежности по уходу за лицом, волосами, зубами. Хранение индивидуальных наборов туалетных принадлежностей.</w:t>
      </w:r>
    </w:p>
    <w:p w:rsidR="004E4C7C" w:rsidRDefault="004E4C7C" w:rsidP="00D06916">
      <w:pPr>
        <w:pStyle w:val="ConsPlusNormal"/>
        <w:spacing w:before="240"/>
        <w:ind w:firstLine="540"/>
        <w:jc w:val="both"/>
      </w:pPr>
      <w:r>
        <w:t>Правила расчесывания волос, хранение расчески, приемы чистки расчески. Различные сорта мыла, шампуня. Выбор шампуня для мытья головы.</w:t>
      </w:r>
    </w:p>
    <w:p w:rsidR="004E4C7C" w:rsidRDefault="004E4C7C" w:rsidP="00D06916">
      <w:pPr>
        <w:pStyle w:val="ConsPlusNormal"/>
        <w:spacing w:before="240"/>
        <w:ind w:firstLine="540"/>
        <w:jc w:val="both"/>
      </w:pPr>
      <w:r>
        <w:t>Щетки для мытья рук.</w:t>
      </w:r>
    </w:p>
    <w:p w:rsidR="004E4C7C" w:rsidRDefault="004E4C7C" w:rsidP="00D06916">
      <w:pPr>
        <w:pStyle w:val="ConsPlusNormal"/>
        <w:spacing w:before="240"/>
        <w:ind w:firstLine="540"/>
        <w:jc w:val="both"/>
      </w:pPr>
      <w:r>
        <w:t>Ориентировка во времени по часам.</w:t>
      </w:r>
    </w:p>
    <w:p w:rsidR="004E4C7C" w:rsidRDefault="004E4C7C" w:rsidP="00D06916">
      <w:pPr>
        <w:pStyle w:val="ConsPlusNormal"/>
        <w:spacing w:before="240"/>
        <w:ind w:firstLine="540"/>
        <w:jc w:val="both"/>
      </w:pPr>
      <w:r>
        <w:t>2. Одежда.</w:t>
      </w:r>
    </w:p>
    <w:p w:rsidR="004E4C7C" w:rsidRDefault="004E4C7C" w:rsidP="00D06916">
      <w:pPr>
        <w:pStyle w:val="ConsPlusNormal"/>
        <w:spacing w:before="240"/>
        <w:ind w:firstLine="540"/>
        <w:jc w:val="both"/>
      </w:pPr>
      <w:r>
        <w:t>Назначение разных видов одежды. Виды одежды для девочек и мальчиков. Одежда по сезону: зимняя, летняя, демисезонная.</w:t>
      </w:r>
    </w:p>
    <w:p w:rsidR="004E4C7C" w:rsidRDefault="004E4C7C" w:rsidP="00D06916">
      <w:pPr>
        <w:pStyle w:val="ConsPlusNormal"/>
        <w:spacing w:before="240"/>
        <w:ind w:firstLine="540"/>
        <w:jc w:val="both"/>
      </w:pPr>
      <w:r>
        <w:t>Лицевая и изнаночная стороны одежды. Части одежды: воротник, рукава, манжеты, карманы, спинка, полочки.</w:t>
      </w:r>
    </w:p>
    <w:p w:rsidR="004E4C7C" w:rsidRDefault="004E4C7C" w:rsidP="00D06916">
      <w:pPr>
        <w:pStyle w:val="ConsPlusNormal"/>
        <w:spacing w:before="240"/>
        <w:ind w:firstLine="540"/>
        <w:jc w:val="both"/>
      </w:pPr>
      <w:r>
        <w:t>Виды тканей, из которых шьют одежду: хлопчатобумажная, шерстяная и другие.</w:t>
      </w:r>
    </w:p>
    <w:p w:rsidR="004E4C7C" w:rsidRDefault="004E4C7C" w:rsidP="00D06916">
      <w:pPr>
        <w:pStyle w:val="ConsPlusNormal"/>
        <w:spacing w:before="240"/>
        <w:ind w:firstLine="540"/>
        <w:jc w:val="both"/>
      </w:pPr>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4E4C7C" w:rsidRDefault="004E4C7C" w:rsidP="00D06916">
      <w:pPr>
        <w:pStyle w:val="ConsPlusNormal"/>
        <w:spacing w:before="240"/>
        <w:ind w:firstLine="540"/>
        <w:jc w:val="both"/>
      </w:pPr>
      <w:r>
        <w:t>Чистика одежды щеткой в определенной последовательности: воротник, лацканы, низ изделия, все изделие целиком.</w:t>
      </w:r>
    </w:p>
    <w:p w:rsidR="004E4C7C" w:rsidRDefault="004E4C7C" w:rsidP="00D06916">
      <w:pPr>
        <w:pStyle w:val="ConsPlusNormal"/>
        <w:spacing w:before="240"/>
        <w:ind w:firstLine="540"/>
        <w:jc w:val="both"/>
      </w:pPr>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4E4C7C" w:rsidRDefault="004E4C7C" w:rsidP="00D06916">
      <w:pPr>
        <w:pStyle w:val="ConsPlusNormal"/>
        <w:spacing w:before="240"/>
        <w:ind w:firstLine="540"/>
        <w:jc w:val="both"/>
      </w:pPr>
      <w:r>
        <w:t>Техника безопасности при работе с утюгом, иглой, булавкой, ножницами.</w:t>
      </w:r>
    </w:p>
    <w:p w:rsidR="004E4C7C" w:rsidRDefault="004E4C7C" w:rsidP="00D06916">
      <w:pPr>
        <w:pStyle w:val="ConsPlusNormal"/>
        <w:spacing w:before="240"/>
        <w:ind w:firstLine="540"/>
        <w:jc w:val="both"/>
      </w:pPr>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4E4C7C" w:rsidRDefault="004E4C7C" w:rsidP="00D06916">
      <w:pPr>
        <w:pStyle w:val="ConsPlusNormal"/>
        <w:spacing w:before="240"/>
        <w:ind w:firstLine="540"/>
        <w:jc w:val="both"/>
      </w:pPr>
      <w:r>
        <w:t>3. Обувь.</w:t>
      </w:r>
    </w:p>
    <w:p w:rsidR="004E4C7C" w:rsidRDefault="004E4C7C" w:rsidP="00D06916">
      <w:pPr>
        <w:pStyle w:val="ConsPlusNormal"/>
        <w:spacing w:before="240"/>
        <w:ind w:firstLine="540"/>
        <w:jc w:val="both"/>
      </w:pPr>
      <w:r>
        <w:t>Назначение разных видов обуви: защищает ноги человека от пыли, холода, воды, грязи, травм; украшает человека.</w:t>
      </w:r>
    </w:p>
    <w:p w:rsidR="004E4C7C" w:rsidRDefault="004E4C7C" w:rsidP="00D06916">
      <w:pPr>
        <w:pStyle w:val="ConsPlusNormal"/>
        <w:spacing w:before="240"/>
        <w:ind w:firstLine="540"/>
        <w:jc w:val="both"/>
      </w:pPr>
      <w:r>
        <w:t>Различные предметы обуви. Различные виды обуви: мужская, женская, детская. Обувь по сезону: зимняя, летняя, демисезонная.</w:t>
      </w:r>
    </w:p>
    <w:p w:rsidR="004E4C7C" w:rsidRDefault="004E4C7C" w:rsidP="00D06916">
      <w:pPr>
        <w:pStyle w:val="ConsPlusNormal"/>
        <w:spacing w:before="240"/>
        <w:ind w:firstLine="540"/>
        <w:jc w:val="both"/>
      </w:pPr>
      <w:r>
        <w:t>Части обуви: носок, пятка, голенище, подошва, каблук, стелька.</w:t>
      </w:r>
    </w:p>
    <w:p w:rsidR="004E4C7C" w:rsidRDefault="004E4C7C" w:rsidP="00D06916">
      <w:pPr>
        <w:pStyle w:val="ConsPlusNormal"/>
        <w:spacing w:before="240"/>
        <w:ind w:firstLine="540"/>
        <w:jc w:val="both"/>
      </w:pPr>
      <w:r>
        <w:t>Виды труда по уходу за обувью. Материалы, инструменты, необходимые для ухода за обувью.</w:t>
      </w:r>
    </w:p>
    <w:p w:rsidR="004E4C7C" w:rsidRDefault="004E4C7C" w:rsidP="00D06916">
      <w:pPr>
        <w:pStyle w:val="ConsPlusNormal"/>
        <w:spacing w:before="240"/>
        <w:ind w:firstLine="540"/>
        <w:jc w:val="both"/>
      </w:pPr>
      <w:r>
        <w:t>Размещение обуви в отведенном для этого месте.</w:t>
      </w:r>
    </w:p>
    <w:p w:rsidR="004E4C7C" w:rsidRDefault="004E4C7C" w:rsidP="00D06916">
      <w:pPr>
        <w:pStyle w:val="ConsPlusNormal"/>
        <w:spacing w:before="240"/>
        <w:ind w:firstLine="540"/>
        <w:jc w:val="both"/>
      </w:pPr>
      <w:r>
        <w:t>4. Питание.</w:t>
      </w:r>
    </w:p>
    <w:p w:rsidR="004E4C7C" w:rsidRDefault="004E4C7C" w:rsidP="00D06916">
      <w:pPr>
        <w:pStyle w:val="ConsPlusNormal"/>
        <w:spacing w:before="240"/>
        <w:ind w:firstLine="540"/>
        <w:jc w:val="both"/>
      </w:pPr>
      <w:r>
        <w:t>Основные продукты питания: название, чем отличаются (по внешнему виду, вкусу, запаху, консистенции).</w:t>
      </w:r>
    </w:p>
    <w:p w:rsidR="004E4C7C" w:rsidRDefault="004E4C7C" w:rsidP="00D06916">
      <w:pPr>
        <w:pStyle w:val="ConsPlusNormal"/>
        <w:spacing w:before="240"/>
        <w:ind w:firstLine="540"/>
        <w:jc w:val="both"/>
      </w:pPr>
      <w:r>
        <w:t>Различные группы продуктов: овощи, фрукты, мясные, рыбные, хлебобулочные, молочные, бакалейные. Внешний вид, вкус, запах.</w:t>
      </w:r>
    </w:p>
    <w:p w:rsidR="004E4C7C" w:rsidRDefault="004E4C7C" w:rsidP="00D06916">
      <w:pPr>
        <w:pStyle w:val="ConsPlusNormal"/>
        <w:spacing w:before="240"/>
        <w:ind w:firstLine="540"/>
        <w:jc w:val="both"/>
      </w:pPr>
      <w:r>
        <w:t>Мытье овощей, фруктов, ягод.</w:t>
      </w:r>
    </w:p>
    <w:p w:rsidR="004E4C7C" w:rsidRDefault="004E4C7C" w:rsidP="00D06916">
      <w:pPr>
        <w:pStyle w:val="ConsPlusNormal"/>
        <w:spacing w:before="240"/>
        <w:ind w:firstLine="540"/>
        <w:jc w:val="both"/>
      </w:pPr>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4E4C7C" w:rsidRDefault="004E4C7C" w:rsidP="00D06916">
      <w:pPr>
        <w:pStyle w:val="ConsPlusNormal"/>
        <w:spacing w:before="240"/>
        <w:ind w:firstLine="540"/>
        <w:jc w:val="both"/>
      </w:pPr>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4E4C7C" w:rsidRDefault="004E4C7C" w:rsidP="00D06916">
      <w:pPr>
        <w:pStyle w:val="ConsPlusNormal"/>
        <w:spacing w:before="240"/>
        <w:ind w:firstLine="540"/>
        <w:jc w:val="both"/>
      </w:pPr>
      <w:r>
        <w:t>Способы техники безопасности при работе с режущими инструментами и приспособлениями при приготовлении пищи.</w:t>
      </w:r>
    </w:p>
    <w:p w:rsidR="004E4C7C" w:rsidRDefault="004E4C7C" w:rsidP="00D06916">
      <w:pPr>
        <w:pStyle w:val="ConsPlusNormal"/>
        <w:spacing w:before="240"/>
        <w:ind w:firstLine="540"/>
        <w:jc w:val="both"/>
      </w:pPr>
      <w:r>
        <w:t>Сервировка стола к завтраку, ужину или обеду.</w:t>
      </w:r>
    </w:p>
    <w:p w:rsidR="004E4C7C" w:rsidRDefault="004E4C7C" w:rsidP="00D06916">
      <w:pPr>
        <w:pStyle w:val="ConsPlusNormal"/>
        <w:spacing w:before="240"/>
        <w:ind w:firstLine="540"/>
        <w:jc w:val="both"/>
      </w:pPr>
      <w:r>
        <w:t>Уход за посудой и столовыми принадлежностями.</w:t>
      </w:r>
    </w:p>
    <w:p w:rsidR="004E4C7C" w:rsidRDefault="004E4C7C" w:rsidP="00D06916">
      <w:pPr>
        <w:pStyle w:val="ConsPlusNormal"/>
        <w:spacing w:before="240"/>
        <w:ind w:firstLine="540"/>
        <w:jc w:val="both"/>
      </w:pPr>
      <w:r>
        <w:t>Правила поведения за столом.</w:t>
      </w:r>
    </w:p>
    <w:p w:rsidR="004E4C7C" w:rsidRDefault="004E4C7C" w:rsidP="00D06916">
      <w:pPr>
        <w:pStyle w:val="ConsPlusNormal"/>
        <w:spacing w:before="240"/>
        <w:ind w:firstLine="540"/>
        <w:jc w:val="both"/>
      </w:pPr>
      <w:r>
        <w:t>5. Жилище.</w:t>
      </w:r>
    </w:p>
    <w:p w:rsidR="004E4C7C" w:rsidRDefault="004E4C7C" w:rsidP="00D06916">
      <w:pPr>
        <w:pStyle w:val="ConsPlusNormal"/>
        <w:spacing w:before="240"/>
        <w:ind w:firstLine="540"/>
        <w:jc w:val="both"/>
      </w:pPr>
      <w:r>
        <w:t>Функциональное назначение, предметное наполнение школьных и домашних помещений.</w:t>
      </w:r>
    </w:p>
    <w:p w:rsidR="004E4C7C" w:rsidRDefault="004E4C7C" w:rsidP="00D06916">
      <w:pPr>
        <w:pStyle w:val="ConsPlusNormal"/>
        <w:spacing w:before="240"/>
        <w:ind w:firstLine="540"/>
        <w:jc w:val="both"/>
      </w:pPr>
      <w:r>
        <w:t>Предметы мебели и их части.</w:t>
      </w:r>
    </w:p>
    <w:p w:rsidR="004E4C7C" w:rsidRDefault="004E4C7C" w:rsidP="00D06916">
      <w:pPr>
        <w:pStyle w:val="ConsPlusNormal"/>
        <w:spacing w:before="240"/>
        <w:ind w:firstLine="540"/>
        <w:jc w:val="both"/>
      </w:pPr>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4E4C7C" w:rsidRDefault="004E4C7C" w:rsidP="00D06916">
      <w:pPr>
        <w:pStyle w:val="ConsPlusNormal"/>
        <w:spacing w:before="240"/>
        <w:ind w:firstLine="540"/>
        <w:jc w:val="both"/>
      </w:pPr>
      <w:r>
        <w:t>Уход за комнатными растениями. Соблюдение санитарно-гигиенических требований и правил ухода за комнатными растениями.</w:t>
      </w:r>
    </w:p>
    <w:p w:rsidR="004E4C7C" w:rsidRDefault="004E4C7C" w:rsidP="00D06916">
      <w:pPr>
        <w:pStyle w:val="ConsPlusNormal"/>
        <w:spacing w:before="240"/>
        <w:ind w:firstLine="540"/>
        <w:jc w:val="both"/>
      </w:pPr>
      <w:r>
        <w:t>Использование сохранных анализаторов в социально-бытовой ориентировке. Пользование бытовыми приборами, соблюдение техники безопасности.</w:t>
      </w:r>
    </w:p>
    <w:p w:rsidR="004E4C7C" w:rsidRDefault="004E4C7C" w:rsidP="00D06916">
      <w:pPr>
        <w:pStyle w:val="ConsPlusNormal"/>
        <w:spacing w:before="240"/>
        <w:ind w:firstLine="540"/>
        <w:jc w:val="both"/>
      </w:pPr>
      <w:r>
        <w:t>6. Транспорт.</w:t>
      </w:r>
    </w:p>
    <w:p w:rsidR="004E4C7C" w:rsidRDefault="004E4C7C" w:rsidP="00D06916">
      <w:pPr>
        <w:pStyle w:val="ConsPlusNormal"/>
        <w:spacing w:before="240"/>
        <w:ind w:firstLine="540"/>
        <w:jc w:val="both"/>
      </w:pPr>
      <w:r>
        <w:t>Назначение транспорта (перевозка людей, грузов; уборка улиц; тушение пожара).</w:t>
      </w:r>
    </w:p>
    <w:p w:rsidR="004E4C7C" w:rsidRDefault="004E4C7C" w:rsidP="00D06916">
      <w:pPr>
        <w:pStyle w:val="ConsPlusNormal"/>
        <w:spacing w:before="240"/>
        <w:ind w:firstLine="540"/>
        <w:jc w:val="both"/>
      </w:pPr>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4E4C7C" w:rsidRDefault="004E4C7C" w:rsidP="00D06916">
      <w:pPr>
        <w:pStyle w:val="ConsPlusNormal"/>
        <w:spacing w:before="240"/>
        <w:ind w:firstLine="540"/>
        <w:jc w:val="both"/>
      </w:pPr>
      <w:r>
        <w:t>Основные части транспорта: кабина водителя, кузов, колеса, салон для пассажиров.</w:t>
      </w:r>
    </w:p>
    <w:p w:rsidR="004E4C7C" w:rsidRDefault="004E4C7C" w:rsidP="00D06916">
      <w:pPr>
        <w:pStyle w:val="ConsPlusNormal"/>
        <w:spacing w:before="240"/>
        <w:ind w:firstLine="540"/>
        <w:jc w:val="both"/>
      </w:pPr>
      <w:r>
        <w:t>Остановки транспортных средств. Обозначения номеров пассажирских транспортных средств.</w:t>
      </w:r>
    </w:p>
    <w:p w:rsidR="004E4C7C" w:rsidRDefault="004E4C7C" w:rsidP="00D06916">
      <w:pPr>
        <w:pStyle w:val="ConsPlusNormal"/>
        <w:spacing w:before="240"/>
        <w:ind w:firstLine="540"/>
        <w:jc w:val="both"/>
      </w:pPr>
      <w:r>
        <w:t>Вход и выход из пассажирского транспортного средства.</w:t>
      </w:r>
    </w:p>
    <w:p w:rsidR="004E4C7C" w:rsidRDefault="004E4C7C" w:rsidP="00D06916">
      <w:pPr>
        <w:pStyle w:val="ConsPlusNormal"/>
        <w:spacing w:before="240"/>
        <w:ind w:firstLine="540"/>
        <w:jc w:val="both"/>
      </w:pPr>
      <w:r>
        <w:t>Разные виды салонов транспортных средств, ориентировка в салонах.</w:t>
      </w:r>
    </w:p>
    <w:p w:rsidR="004E4C7C" w:rsidRDefault="004E4C7C" w:rsidP="00D06916">
      <w:pPr>
        <w:pStyle w:val="ConsPlusNormal"/>
        <w:spacing w:before="240"/>
        <w:ind w:firstLine="540"/>
        <w:jc w:val="both"/>
      </w:pPr>
      <w:r>
        <w:t>Профессии людей на транспорте: водитель, кондуктор, контролер.</w:t>
      </w:r>
    </w:p>
    <w:p w:rsidR="004E4C7C" w:rsidRDefault="004E4C7C" w:rsidP="00D06916">
      <w:pPr>
        <w:pStyle w:val="ConsPlusNormal"/>
        <w:spacing w:before="240"/>
        <w:ind w:firstLine="540"/>
        <w:jc w:val="both"/>
      </w:pPr>
      <w:r>
        <w:t>Оплата проезда в общественном транспорте.</w:t>
      </w:r>
    </w:p>
    <w:p w:rsidR="004E4C7C" w:rsidRDefault="004E4C7C" w:rsidP="00D06916">
      <w:pPr>
        <w:pStyle w:val="ConsPlusNormal"/>
        <w:spacing w:before="240"/>
        <w:ind w:firstLine="540"/>
        <w:jc w:val="both"/>
      </w:pPr>
      <w:r>
        <w:t>Обращение с проездными билетами: предъявление кондуктору, контролеру, водителю по их требованию, сохранение до конца поездки.</w:t>
      </w:r>
    </w:p>
    <w:p w:rsidR="004E4C7C" w:rsidRDefault="004E4C7C" w:rsidP="00D06916">
      <w:pPr>
        <w:pStyle w:val="ConsPlusNormal"/>
        <w:spacing w:before="240"/>
        <w:ind w:firstLine="540"/>
        <w:jc w:val="both"/>
      </w:pPr>
      <w:r>
        <w:t>Правила поведения пассажиров в общественном транспорте.</w:t>
      </w:r>
    </w:p>
    <w:p w:rsidR="004E4C7C" w:rsidRDefault="004E4C7C" w:rsidP="00D06916">
      <w:pPr>
        <w:pStyle w:val="ConsPlusNormal"/>
        <w:spacing w:before="240"/>
        <w:ind w:firstLine="540"/>
        <w:jc w:val="both"/>
      </w:pPr>
      <w:r>
        <w:t>Использование форм речевого этикета пассажиров.</w:t>
      </w:r>
    </w:p>
    <w:p w:rsidR="004E4C7C" w:rsidRDefault="004E4C7C" w:rsidP="00D06916">
      <w:pPr>
        <w:pStyle w:val="ConsPlusNormal"/>
        <w:spacing w:before="240"/>
        <w:ind w:firstLine="540"/>
        <w:jc w:val="both"/>
      </w:pPr>
      <w:r>
        <w:t>7. Предприятия торговли.</w:t>
      </w:r>
    </w:p>
    <w:p w:rsidR="004E4C7C" w:rsidRDefault="004E4C7C" w:rsidP="00D06916">
      <w:pPr>
        <w:pStyle w:val="ConsPlusNormal"/>
        <w:spacing w:before="240"/>
        <w:ind w:firstLine="540"/>
        <w:jc w:val="both"/>
      </w:pPr>
      <w:r>
        <w:t>Виды магазинов. Ориентирование в отделах магазинов; в отдельных видах магазинов; в ассортименте товаров различных видов магазинов.</w:t>
      </w:r>
    </w:p>
    <w:p w:rsidR="004E4C7C" w:rsidRDefault="004E4C7C" w:rsidP="00D06916">
      <w:pPr>
        <w:pStyle w:val="ConsPlusNormal"/>
        <w:spacing w:before="240"/>
        <w:ind w:firstLine="540"/>
        <w:jc w:val="both"/>
      </w:pPr>
      <w:r>
        <w:t>Узнавание вида магазина по витрине, по запаху, по условным обозначениям. Указатели видов магазинов. Режим работы магазинов.</w:t>
      </w:r>
    </w:p>
    <w:p w:rsidR="004E4C7C" w:rsidRDefault="004E4C7C" w:rsidP="00D06916">
      <w:pPr>
        <w:pStyle w:val="ConsPlusNormal"/>
        <w:spacing w:before="240"/>
        <w:ind w:firstLine="540"/>
        <w:jc w:val="both"/>
      </w:pPr>
      <w:r>
        <w:t>Совершение покупки в предприятиях торговли. Пользование денежными купюрами. Оплата покупки.</w:t>
      </w:r>
    </w:p>
    <w:p w:rsidR="004E4C7C" w:rsidRDefault="004E4C7C" w:rsidP="00D06916">
      <w:pPr>
        <w:pStyle w:val="ConsPlusNormal"/>
        <w:spacing w:before="240"/>
        <w:ind w:firstLine="540"/>
        <w:jc w:val="both"/>
      </w:pPr>
      <w:r>
        <w:t>Правила поведения при покупке товаров.</w:t>
      </w:r>
    </w:p>
    <w:p w:rsidR="004E4C7C" w:rsidRDefault="004E4C7C" w:rsidP="00D06916">
      <w:pPr>
        <w:pStyle w:val="ConsPlusNormal"/>
        <w:spacing w:before="240"/>
        <w:ind w:firstLine="540"/>
        <w:jc w:val="both"/>
      </w:pPr>
      <w:r>
        <w:t>Использование форм речевого этикета покупателя.</w:t>
      </w:r>
    </w:p>
    <w:p w:rsidR="004E4C7C" w:rsidRDefault="004E4C7C" w:rsidP="00D06916">
      <w:pPr>
        <w:pStyle w:val="ConsPlusNormal"/>
        <w:spacing w:before="240"/>
        <w:ind w:firstLine="540"/>
        <w:jc w:val="both"/>
      </w:pPr>
      <w:r>
        <w:t>8. Культура поведения.</w:t>
      </w:r>
    </w:p>
    <w:p w:rsidR="004E4C7C" w:rsidRDefault="004E4C7C" w:rsidP="00D06916">
      <w:pPr>
        <w:pStyle w:val="ConsPlusNormal"/>
        <w:spacing w:before="240"/>
        <w:ind w:firstLine="540"/>
        <w:jc w:val="both"/>
      </w:pPr>
      <w:r>
        <w:t>Соблюдение правил поведения в общественной организации и в общественных местах.</w:t>
      </w:r>
    </w:p>
    <w:p w:rsidR="004E4C7C" w:rsidRDefault="004E4C7C" w:rsidP="00D06916">
      <w:pPr>
        <w:pStyle w:val="ConsPlusNormal"/>
        <w:spacing w:before="240"/>
        <w:ind w:firstLine="540"/>
        <w:jc w:val="both"/>
      </w:pPr>
      <w:r>
        <w:t>Воспитание умения содержать в порядке место, где трудятся, занимаются, играют. Формирование умения и желания трудиться.</w:t>
      </w:r>
    </w:p>
    <w:p w:rsidR="004E4C7C" w:rsidRDefault="004E4C7C" w:rsidP="00D06916">
      <w:pPr>
        <w:pStyle w:val="ConsPlusNormal"/>
        <w:spacing w:before="240"/>
        <w:ind w:firstLine="540"/>
        <w:jc w:val="both"/>
      </w:pPr>
      <w:r>
        <w:t>Нормы и правила общения со взрослыми и сверстниками. Обращение с просьбой к сверстникам и взрослым.</w:t>
      </w:r>
    </w:p>
    <w:p w:rsidR="004E4C7C" w:rsidRDefault="004E4C7C" w:rsidP="00D06916">
      <w:pPr>
        <w:pStyle w:val="ConsPlusNormal"/>
        <w:spacing w:before="240"/>
        <w:ind w:firstLine="540"/>
        <w:jc w:val="both"/>
      </w:pPr>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4E4C7C" w:rsidRDefault="004E4C7C" w:rsidP="00D06916">
      <w:pPr>
        <w:pStyle w:val="ConsPlusNormal"/>
        <w:spacing w:before="240"/>
        <w:ind w:firstLine="540"/>
        <w:jc w:val="both"/>
      </w:pPr>
      <w:r>
        <w:t>Использование неречевых средств общения (сдержанная поза, умеренность жестикуляции, поворот туловища к говорящему).</w:t>
      </w:r>
    </w:p>
    <w:p w:rsidR="004E4C7C" w:rsidRDefault="004E4C7C" w:rsidP="00D06916">
      <w:pPr>
        <w:pStyle w:val="ConsPlusNormal"/>
        <w:spacing w:before="240"/>
        <w:ind w:firstLine="540"/>
        <w:jc w:val="both"/>
      </w:pPr>
      <w:r>
        <w:t>Воспитание необходимости содержать в чистоте лицо, руки, тело, прическу, одежду, обувь.</w:t>
      </w:r>
    </w:p>
    <w:p w:rsidR="004E4C7C" w:rsidRDefault="004E4C7C" w:rsidP="00D06916">
      <w:pPr>
        <w:pStyle w:val="ConsPlusNormal"/>
        <w:spacing w:before="240"/>
        <w:ind w:firstLine="540"/>
        <w:jc w:val="both"/>
      </w:pPr>
      <w:r>
        <w:t>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w:t>
      </w:r>
    </w:p>
    <w:p w:rsidR="004E4C7C" w:rsidRDefault="004E4C7C" w:rsidP="00D06916">
      <w:pPr>
        <w:pStyle w:val="ConsPlusNormal"/>
        <w:spacing w:before="240"/>
        <w:ind w:firstLine="540"/>
        <w:jc w:val="both"/>
      </w:pPr>
      <w:r>
        <w:t>Выбор подарков, изготовление своими руками.</w:t>
      </w:r>
    </w:p>
    <w:p w:rsidR="004E4C7C" w:rsidRDefault="004E4C7C" w:rsidP="00D06916">
      <w:pPr>
        <w:pStyle w:val="ConsPlusNormal"/>
        <w:spacing w:before="240"/>
        <w:ind w:firstLine="540"/>
        <w:jc w:val="both"/>
      </w:pPr>
      <w:r>
        <w:t>9. Медицинская помощь.</w:t>
      </w:r>
    </w:p>
    <w:p w:rsidR="004E4C7C" w:rsidRDefault="004E4C7C" w:rsidP="00D06916">
      <w:pPr>
        <w:pStyle w:val="ConsPlusNormal"/>
        <w:spacing w:before="240"/>
        <w:ind w:firstLine="540"/>
        <w:jc w:val="both"/>
      </w:pPr>
      <w:r>
        <w:t>Соблюдение правил хранения лекарств в домашней аптечке, применение лекарственных средств только по назначению врача.</w:t>
      </w:r>
    </w:p>
    <w:p w:rsidR="004E4C7C" w:rsidRDefault="004E4C7C" w:rsidP="00D06916">
      <w:pPr>
        <w:pStyle w:val="ConsPlusNormal"/>
        <w:spacing w:before="240"/>
        <w:ind w:firstLine="540"/>
        <w:jc w:val="both"/>
      </w:pPr>
      <w:r>
        <w:t>Пользование градусником. Оказание первой помощи при ожоге, порезе, ушибе.</w:t>
      </w:r>
    </w:p>
    <w:p w:rsidR="004E4C7C" w:rsidRDefault="004E4C7C" w:rsidP="00D06916">
      <w:pPr>
        <w:pStyle w:val="ConsPlusNormal"/>
        <w:spacing w:before="240"/>
        <w:ind w:firstLine="540"/>
        <w:jc w:val="both"/>
      </w:pPr>
      <w:r>
        <w:t>Уход за средствами оптической коррекции.</w:t>
      </w:r>
    </w:p>
    <w:p w:rsidR="004E4C7C" w:rsidRDefault="004E4C7C" w:rsidP="00D06916">
      <w:pPr>
        <w:pStyle w:val="ConsPlusNormal"/>
        <w:spacing w:before="240"/>
        <w:ind w:firstLine="540"/>
        <w:jc w:val="both"/>
      </w:pPr>
      <w:r>
        <w:t>Комплексы гимнастики для глаз для предупреждения или снятия зрительного утомления.</w:t>
      </w:r>
    </w:p>
    <w:p w:rsidR="004E4C7C" w:rsidRDefault="004E4C7C" w:rsidP="00D06916">
      <w:pPr>
        <w:pStyle w:val="ConsPlusNormal"/>
        <w:spacing w:before="240"/>
        <w:ind w:firstLine="540"/>
        <w:jc w:val="both"/>
      </w:pPr>
      <w:r>
        <w:t>Обращение к услугам различных служб и учреждений.</w:t>
      </w:r>
    </w:p>
    <w:p w:rsidR="004E4C7C" w:rsidRDefault="004E4C7C" w:rsidP="00D06916">
      <w:pPr>
        <w:pStyle w:val="ConsPlusNormal"/>
        <w:spacing w:before="240"/>
        <w:ind w:firstLine="540"/>
        <w:jc w:val="both"/>
      </w:pPr>
      <w:r>
        <w:t>88.4.1.1. Планируемые результаты освоения коррекционного курса:</w:t>
      </w:r>
    </w:p>
    <w:p w:rsidR="004E4C7C" w:rsidRDefault="004E4C7C" w:rsidP="00D06916">
      <w:pPr>
        <w:pStyle w:val="ConsPlusNormal"/>
        <w:spacing w:before="240"/>
        <w:ind w:firstLine="540"/>
        <w:jc w:val="both"/>
      </w:pPr>
      <w:r>
        <w:t>1. Предметные результаты:</w:t>
      </w:r>
    </w:p>
    <w:p w:rsidR="004E4C7C" w:rsidRDefault="004E4C7C" w:rsidP="00D06916">
      <w:pPr>
        <w:pStyle w:val="ConsPlusNormal"/>
        <w:spacing w:before="240"/>
        <w:ind w:firstLine="540"/>
        <w:jc w:val="both"/>
      </w:pPr>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4E4C7C" w:rsidRDefault="004E4C7C" w:rsidP="00D06916">
      <w:pPr>
        <w:pStyle w:val="ConsPlusNormal"/>
        <w:spacing w:before="240"/>
        <w:ind w:firstLine="540"/>
        <w:jc w:val="both"/>
      </w:pPr>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4E4C7C" w:rsidRDefault="004E4C7C" w:rsidP="00D06916">
      <w:pPr>
        <w:pStyle w:val="ConsPlusNormal"/>
        <w:spacing w:before="240"/>
        <w:ind w:firstLine="540"/>
        <w:jc w:val="both"/>
      </w:pPr>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4E4C7C" w:rsidRDefault="004E4C7C" w:rsidP="00D06916">
      <w:pPr>
        <w:pStyle w:val="ConsPlusNormal"/>
        <w:spacing w:before="240"/>
        <w:ind w:firstLine="540"/>
        <w:jc w:val="both"/>
      </w:pPr>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4E4C7C" w:rsidRDefault="004E4C7C" w:rsidP="00D06916">
      <w:pPr>
        <w:pStyle w:val="ConsPlusNormal"/>
        <w:spacing w:before="240"/>
        <w:ind w:firstLine="540"/>
        <w:jc w:val="both"/>
      </w:pPr>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а) личная гигиена:</w:t>
      </w:r>
    </w:p>
    <w:p w:rsidR="004E4C7C" w:rsidRDefault="004E4C7C" w:rsidP="00D06916">
      <w:pPr>
        <w:pStyle w:val="ConsPlusNormal"/>
        <w:spacing w:before="240"/>
        <w:ind w:firstLine="540"/>
        <w:jc w:val="both"/>
      </w:pPr>
      <w:r>
        <w:t>выполнять практические действия, направленные на формирование навыков самообслуживания, личной гигиены;</w:t>
      </w:r>
    </w:p>
    <w:p w:rsidR="004E4C7C" w:rsidRDefault="004E4C7C" w:rsidP="00D06916">
      <w:pPr>
        <w:pStyle w:val="ConsPlusNormal"/>
        <w:spacing w:before="240"/>
        <w:ind w:firstLine="540"/>
        <w:jc w:val="both"/>
      </w:pPr>
      <w:r>
        <w:t>использовать и хранить разнообразные туалетные принадлежности по уходу за руками, лицом, волосами, зубами;</w:t>
      </w:r>
    </w:p>
    <w:p w:rsidR="004E4C7C" w:rsidRDefault="004E4C7C" w:rsidP="00D06916">
      <w:pPr>
        <w:pStyle w:val="ConsPlusNormal"/>
        <w:spacing w:before="240"/>
        <w:ind w:firstLine="540"/>
        <w:jc w:val="both"/>
      </w:pPr>
      <w:r>
        <w:t>пользоваться часами, ориентироваться во времени;</w:t>
      </w:r>
    </w:p>
    <w:p w:rsidR="004E4C7C" w:rsidRDefault="004E4C7C" w:rsidP="00D06916">
      <w:pPr>
        <w:pStyle w:val="ConsPlusNormal"/>
        <w:spacing w:before="240"/>
        <w:ind w:firstLine="540"/>
        <w:jc w:val="both"/>
      </w:pPr>
      <w:r>
        <w:t>применять в практической деятельности способы предупреждения зрительного переутомления и рационально использовать нарушенное зрение.</w:t>
      </w:r>
    </w:p>
    <w:p w:rsidR="004E4C7C" w:rsidRDefault="004E4C7C" w:rsidP="00D06916">
      <w:pPr>
        <w:pStyle w:val="ConsPlusNormal"/>
        <w:spacing w:before="240"/>
        <w:ind w:firstLine="540"/>
        <w:jc w:val="both"/>
      </w:pPr>
      <w:r>
        <w:t>б) одежда:</w:t>
      </w:r>
    </w:p>
    <w:p w:rsidR="004E4C7C" w:rsidRDefault="004E4C7C" w:rsidP="00D06916">
      <w:pPr>
        <w:pStyle w:val="ConsPlusNormal"/>
        <w:spacing w:before="240"/>
        <w:ind w:firstLine="540"/>
        <w:jc w:val="both"/>
      </w:pPr>
      <w:r>
        <w:t>называть предметы, части одежды; определять лицевую и изнаночную стороны одежды;</w:t>
      </w:r>
    </w:p>
    <w:p w:rsidR="004E4C7C" w:rsidRDefault="004E4C7C" w:rsidP="00D06916">
      <w:pPr>
        <w:pStyle w:val="ConsPlusNormal"/>
        <w:spacing w:before="240"/>
        <w:ind w:firstLine="540"/>
        <w:jc w:val="both"/>
      </w:pPr>
      <w:r>
        <w:t>использовать по назначению: одежда школьная, домашняя, спортивная, повседневная, праздничная, рабочая;</w:t>
      </w:r>
    </w:p>
    <w:p w:rsidR="004E4C7C" w:rsidRDefault="004E4C7C" w:rsidP="00D06916">
      <w:pPr>
        <w:pStyle w:val="ConsPlusNormal"/>
        <w:spacing w:before="240"/>
        <w:ind w:firstLine="540"/>
        <w:jc w:val="both"/>
      </w:pPr>
      <w:r>
        <w:t>использовать способы хранения одежды: в шкафу; складывание, развешивание на стуле, на вешалке, на крючок;</w:t>
      </w:r>
    </w:p>
    <w:p w:rsidR="004E4C7C" w:rsidRDefault="004E4C7C" w:rsidP="00D06916">
      <w:pPr>
        <w:pStyle w:val="ConsPlusNormal"/>
        <w:spacing w:before="240"/>
        <w:ind w:firstLine="540"/>
        <w:jc w:val="both"/>
      </w:pPr>
      <w:r>
        <w:t>использовать необходимые материалы, инструменты по уходу за одеждой;</w:t>
      </w:r>
    </w:p>
    <w:p w:rsidR="004E4C7C" w:rsidRDefault="004E4C7C" w:rsidP="00D06916">
      <w:pPr>
        <w:pStyle w:val="ConsPlusNormal"/>
        <w:spacing w:before="240"/>
        <w:ind w:firstLine="540"/>
        <w:jc w:val="both"/>
      </w:pPr>
      <w:r>
        <w:t>соблюдать требования техники безопасности при работе с утюгом, иглой, булавкой, ножницами;</w:t>
      </w:r>
    </w:p>
    <w:p w:rsidR="004E4C7C" w:rsidRDefault="004E4C7C" w:rsidP="00D06916">
      <w:pPr>
        <w:pStyle w:val="ConsPlusNormal"/>
        <w:spacing w:before="240"/>
        <w:ind w:firstLine="540"/>
        <w:jc w:val="both"/>
      </w:pPr>
      <w:r>
        <w:t>соблюдать аккуратность при играх на улице, при приеме пищи.</w:t>
      </w:r>
    </w:p>
    <w:p w:rsidR="004E4C7C" w:rsidRDefault="004E4C7C" w:rsidP="00D06916">
      <w:pPr>
        <w:pStyle w:val="ConsPlusNormal"/>
        <w:spacing w:before="240"/>
        <w:ind w:firstLine="540"/>
        <w:jc w:val="both"/>
      </w:pPr>
      <w:r>
        <w:t>в) обувь:</w:t>
      </w:r>
    </w:p>
    <w:p w:rsidR="004E4C7C" w:rsidRDefault="004E4C7C" w:rsidP="00D06916">
      <w:pPr>
        <w:pStyle w:val="ConsPlusNormal"/>
        <w:spacing w:before="240"/>
        <w:ind w:firstLine="540"/>
        <w:jc w:val="both"/>
      </w:pPr>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4E4C7C" w:rsidRDefault="004E4C7C" w:rsidP="00D06916">
      <w:pPr>
        <w:pStyle w:val="ConsPlusNormal"/>
        <w:spacing w:before="240"/>
        <w:ind w:firstLine="540"/>
        <w:jc w:val="both"/>
      </w:pPr>
      <w:r>
        <w:t>ухаживать за обувью: мыть, сушить мокрую обувь, чистить ее; использовать принадлежности для ухода за обувью, хранить в специально отведенном месте;</w:t>
      </w:r>
    </w:p>
    <w:p w:rsidR="004E4C7C" w:rsidRDefault="004E4C7C" w:rsidP="00D06916">
      <w:pPr>
        <w:pStyle w:val="ConsPlusNormal"/>
        <w:spacing w:before="240"/>
        <w:ind w:firstLine="540"/>
        <w:jc w:val="both"/>
      </w:pPr>
      <w:r>
        <w:t>рациональным способам размещения обуви.</w:t>
      </w:r>
    </w:p>
    <w:p w:rsidR="004E4C7C" w:rsidRDefault="004E4C7C" w:rsidP="00D06916">
      <w:pPr>
        <w:pStyle w:val="ConsPlusNormal"/>
        <w:spacing w:before="240"/>
        <w:ind w:firstLine="540"/>
        <w:jc w:val="both"/>
      </w:pPr>
      <w:r>
        <w:t>г) жилище:</w:t>
      </w:r>
    </w:p>
    <w:p w:rsidR="004E4C7C" w:rsidRDefault="004E4C7C" w:rsidP="00D06916">
      <w:pPr>
        <w:pStyle w:val="ConsPlusNormal"/>
        <w:spacing w:before="240"/>
        <w:ind w:firstLine="540"/>
        <w:jc w:val="both"/>
      </w:pPr>
      <w:r>
        <w:t>называть функциональное назначение, предметное наполнение школьных и домашних помещений;</w:t>
      </w:r>
    </w:p>
    <w:p w:rsidR="004E4C7C" w:rsidRDefault="004E4C7C" w:rsidP="00D06916">
      <w:pPr>
        <w:pStyle w:val="ConsPlusNormal"/>
        <w:spacing w:before="240"/>
        <w:ind w:firstLine="540"/>
        <w:jc w:val="both"/>
      </w:pPr>
      <w: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 соблюдать нормы освещения помещений;</w:t>
      </w:r>
    </w:p>
    <w:p w:rsidR="004E4C7C" w:rsidRDefault="004E4C7C" w:rsidP="00D06916">
      <w:pPr>
        <w:pStyle w:val="ConsPlusNormal"/>
        <w:spacing w:before="240"/>
        <w:ind w:firstLine="540"/>
        <w:jc w:val="both"/>
      </w:pPr>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4E4C7C" w:rsidRDefault="004E4C7C" w:rsidP="00D06916">
      <w:pPr>
        <w:pStyle w:val="ConsPlusNormal"/>
        <w:spacing w:before="240"/>
        <w:ind w:firstLine="540"/>
        <w:jc w:val="both"/>
      </w:pPr>
      <w:r>
        <w:t>использовать сохранные анализаторы в социально-бытовой ориентировке;</w:t>
      </w:r>
    </w:p>
    <w:p w:rsidR="004E4C7C" w:rsidRDefault="004E4C7C" w:rsidP="00D06916">
      <w:pPr>
        <w:pStyle w:val="ConsPlusNormal"/>
        <w:spacing w:before="240"/>
        <w:ind w:firstLine="540"/>
        <w:jc w:val="both"/>
      </w:pPr>
      <w:r>
        <w:t>пользоваться бытовыми приборами, соблюдая технику безопасности.</w:t>
      </w:r>
    </w:p>
    <w:p w:rsidR="004E4C7C" w:rsidRDefault="004E4C7C" w:rsidP="00D06916">
      <w:pPr>
        <w:pStyle w:val="ConsPlusNormal"/>
        <w:spacing w:before="240"/>
        <w:ind w:firstLine="540"/>
        <w:jc w:val="both"/>
      </w:pPr>
      <w:r>
        <w:t>д) питание:</w:t>
      </w:r>
    </w:p>
    <w:p w:rsidR="004E4C7C" w:rsidRDefault="004E4C7C" w:rsidP="00D06916">
      <w:pPr>
        <w:pStyle w:val="ConsPlusNormal"/>
        <w:spacing w:before="240"/>
        <w:ind w:firstLine="540"/>
        <w:jc w:val="both"/>
      </w:pPr>
      <w:r>
        <w:t>узнавать основные продукты питания по их названию, отличать по внешнему виду, вкусу, запаху;</w:t>
      </w:r>
    </w:p>
    <w:p w:rsidR="004E4C7C" w:rsidRDefault="004E4C7C" w:rsidP="00D06916">
      <w:pPr>
        <w:pStyle w:val="ConsPlusNormal"/>
        <w:spacing w:before="240"/>
        <w:ind w:firstLine="540"/>
        <w:jc w:val="both"/>
      </w:pPr>
      <w:r>
        <w:t>отличать свежие продукты от испорченных;</w:t>
      </w:r>
    </w:p>
    <w:p w:rsidR="004E4C7C" w:rsidRDefault="004E4C7C" w:rsidP="00D06916">
      <w:pPr>
        <w:pStyle w:val="ConsPlusNormal"/>
        <w:spacing w:before="240"/>
        <w:ind w:firstLine="540"/>
        <w:jc w:val="both"/>
      </w:pPr>
      <w:r>
        <w:t>мыть овощи, фрукты, ягоды;</w:t>
      </w:r>
    </w:p>
    <w:p w:rsidR="004E4C7C" w:rsidRDefault="004E4C7C" w:rsidP="00D06916">
      <w:pPr>
        <w:pStyle w:val="ConsPlusNormal"/>
        <w:spacing w:before="240"/>
        <w:ind w:firstLine="540"/>
        <w:jc w:val="both"/>
      </w:pPr>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4E4C7C" w:rsidRDefault="004E4C7C" w:rsidP="00D06916">
      <w:pPr>
        <w:pStyle w:val="ConsPlusNormal"/>
        <w:spacing w:before="240"/>
        <w:ind w:firstLine="540"/>
        <w:jc w:val="both"/>
      </w:pPr>
      <w:r>
        <w:t>соблюдать технику безопасности при работе с режущими инструментами и приспособлениями; при приготовлении пищи;</w:t>
      </w:r>
    </w:p>
    <w:p w:rsidR="004E4C7C" w:rsidRDefault="004E4C7C" w:rsidP="00D06916">
      <w:pPr>
        <w:pStyle w:val="ConsPlusNormal"/>
        <w:spacing w:before="240"/>
        <w:ind w:firstLine="540"/>
        <w:jc w:val="both"/>
      </w:pPr>
      <w:r>
        <w:t>готовить простейшие блюда; наливать кипяток в заварочный чайник и в чашку;</w:t>
      </w:r>
    </w:p>
    <w:p w:rsidR="004E4C7C" w:rsidRDefault="004E4C7C" w:rsidP="00D06916">
      <w:pPr>
        <w:pStyle w:val="ConsPlusNormal"/>
        <w:spacing w:before="240"/>
        <w:ind w:firstLine="540"/>
        <w:jc w:val="both"/>
      </w:pPr>
      <w:r>
        <w:t>выполнять сервировку стола к завтраку, ужину или обеду;</w:t>
      </w:r>
    </w:p>
    <w:p w:rsidR="004E4C7C" w:rsidRDefault="004E4C7C" w:rsidP="00D06916">
      <w:pPr>
        <w:pStyle w:val="ConsPlusNormal"/>
        <w:spacing w:before="240"/>
        <w:ind w:firstLine="540"/>
        <w:jc w:val="both"/>
      </w:pPr>
      <w:r>
        <w:t>соблюдать правила поведения за столом.</w:t>
      </w:r>
    </w:p>
    <w:p w:rsidR="004E4C7C" w:rsidRDefault="004E4C7C" w:rsidP="00D06916">
      <w:pPr>
        <w:pStyle w:val="ConsPlusNormal"/>
        <w:spacing w:before="240"/>
        <w:ind w:firstLine="540"/>
        <w:jc w:val="both"/>
      </w:pPr>
      <w:r>
        <w:t>е) транспорт:</w:t>
      </w:r>
    </w:p>
    <w:p w:rsidR="004E4C7C" w:rsidRDefault="004E4C7C" w:rsidP="00D06916">
      <w:pPr>
        <w:pStyle w:val="ConsPlusNormal"/>
        <w:spacing w:before="240"/>
        <w:ind w:firstLine="540"/>
        <w:jc w:val="both"/>
      </w:pPr>
      <w:r>
        <w:t>узнавать транспортные средства;</w:t>
      </w:r>
    </w:p>
    <w:p w:rsidR="004E4C7C" w:rsidRDefault="004E4C7C" w:rsidP="00D06916">
      <w:pPr>
        <w:pStyle w:val="ConsPlusNormal"/>
        <w:spacing w:before="240"/>
        <w:ind w:firstLine="540"/>
        <w:jc w:val="both"/>
      </w:pPr>
      <w:r>
        <w:t>пользоваться наземным пассажирским транспортом, а также метро;</w:t>
      </w:r>
    </w:p>
    <w:p w:rsidR="004E4C7C" w:rsidRDefault="004E4C7C" w:rsidP="00D06916">
      <w:pPr>
        <w:pStyle w:val="ConsPlusNormal"/>
        <w:spacing w:before="240"/>
        <w:ind w:firstLine="540"/>
        <w:jc w:val="both"/>
      </w:pPr>
      <w:r>
        <w:t>находить ближайшую остановку пассажирского транспортного средства;</w:t>
      </w:r>
    </w:p>
    <w:p w:rsidR="004E4C7C" w:rsidRDefault="004E4C7C" w:rsidP="00D06916">
      <w:pPr>
        <w:pStyle w:val="ConsPlusNormal"/>
        <w:spacing w:before="240"/>
        <w:ind w:firstLine="540"/>
        <w:jc w:val="both"/>
      </w:pPr>
      <w:r>
        <w:t>находить места размещения номеров пассажирских транспортных средств;</w:t>
      </w:r>
    </w:p>
    <w:p w:rsidR="004E4C7C" w:rsidRDefault="004E4C7C" w:rsidP="00D06916">
      <w:pPr>
        <w:pStyle w:val="ConsPlusNormal"/>
        <w:spacing w:before="240"/>
        <w:ind w:firstLine="540"/>
        <w:jc w:val="both"/>
      </w:pPr>
      <w:r>
        <w:t>приобретать проездные билеты, обращаться с проездными документами;</w:t>
      </w:r>
    </w:p>
    <w:p w:rsidR="004E4C7C" w:rsidRDefault="004E4C7C" w:rsidP="00D06916">
      <w:pPr>
        <w:pStyle w:val="ConsPlusNormal"/>
        <w:spacing w:before="240"/>
        <w:ind w:firstLine="540"/>
        <w:jc w:val="both"/>
      </w:pPr>
      <w:r>
        <w:t>соблюдать правила поведения в общественном транспорте;</w:t>
      </w:r>
    </w:p>
    <w:p w:rsidR="004E4C7C" w:rsidRDefault="004E4C7C" w:rsidP="00D06916">
      <w:pPr>
        <w:pStyle w:val="ConsPlusNormal"/>
        <w:spacing w:before="240"/>
        <w:ind w:firstLine="540"/>
        <w:jc w:val="both"/>
      </w:pPr>
      <w:r>
        <w:t>использовать в речи формулы речевого этикета.</w:t>
      </w:r>
    </w:p>
    <w:p w:rsidR="004E4C7C" w:rsidRDefault="004E4C7C" w:rsidP="00D06916">
      <w:pPr>
        <w:pStyle w:val="ConsPlusNormal"/>
        <w:spacing w:before="240"/>
        <w:ind w:firstLine="540"/>
        <w:jc w:val="both"/>
      </w:pPr>
      <w:r>
        <w:t>ж) культура поведения:</w:t>
      </w:r>
    </w:p>
    <w:p w:rsidR="004E4C7C" w:rsidRDefault="004E4C7C" w:rsidP="00D06916">
      <w:pPr>
        <w:pStyle w:val="ConsPlusNormal"/>
        <w:spacing w:before="240"/>
        <w:ind w:firstLine="540"/>
        <w:jc w:val="both"/>
      </w:pPr>
      <w:r>
        <w:t>соблюдать правила поведения в повседневной жизни и в общественных местах;</w:t>
      </w:r>
    </w:p>
    <w:p w:rsidR="004E4C7C" w:rsidRDefault="004E4C7C" w:rsidP="00D06916">
      <w:pPr>
        <w:pStyle w:val="ConsPlusNormal"/>
        <w:spacing w:before="240"/>
        <w:ind w:firstLine="540"/>
        <w:jc w:val="both"/>
      </w:pPr>
      <w:r>
        <w:t>общаться со сверстниками и взрослыми с нормальным и нарушенным зрением;</w:t>
      </w:r>
    </w:p>
    <w:p w:rsidR="004E4C7C" w:rsidRDefault="004E4C7C" w:rsidP="00D06916">
      <w:pPr>
        <w:pStyle w:val="ConsPlusNormal"/>
        <w:spacing w:before="240"/>
        <w:ind w:firstLine="540"/>
        <w:jc w:val="both"/>
      </w:pPr>
      <w:r>
        <w:t>соблюдать правила поведения при встрече и расставании со сверстниками и взрослыми;</w:t>
      </w:r>
    </w:p>
    <w:p w:rsidR="004E4C7C" w:rsidRDefault="004E4C7C" w:rsidP="00D06916">
      <w:pPr>
        <w:pStyle w:val="ConsPlusNormal"/>
        <w:spacing w:before="240"/>
        <w:ind w:firstLine="540"/>
        <w:jc w:val="both"/>
      </w:pPr>
      <w:r>
        <w:t>обращаться с просьбой к сверстнику и взрослому;</w:t>
      </w:r>
    </w:p>
    <w:p w:rsidR="004E4C7C" w:rsidRDefault="004E4C7C" w:rsidP="00D06916">
      <w:pPr>
        <w:pStyle w:val="ConsPlusNormal"/>
        <w:spacing w:before="240"/>
        <w:ind w:firstLine="540"/>
        <w:jc w:val="both"/>
      </w:pPr>
      <w:r>
        <w:t>соблюдать правила поведения в общественных местах при посещении кинотеатра, музея, библиотеки;</w:t>
      </w:r>
    </w:p>
    <w:p w:rsidR="004E4C7C" w:rsidRDefault="004E4C7C" w:rsidP="00D06916">
      <w:pPr>
        <w:pStyle w:val="ConsPlusNormal"/>
        <w:spacing w:before="240"/>
        <w:ind w:firstLine="540"/>
        <w:jc w:val="both"/>
      </w:pPr>
      <w:r>
        <w:t>соблюдать правила поведения в магазине и обращаться за помощью;</w:t>
      </w:r>
    </w:p>
    <w:p w:rsidR="004E4C7C" w:rsidRDefault="004E4C7C" w:rsidP="00D06916">
      <w:pPr>
        <w:pStyle w:val="ConsPlusNormal"/>
        <w:spacing w:before="240"/>
        <w:ind w:firstLine="540"/>
        <w:jc w:val="both"/>
      </w:pPr>
      <w:r>
        <w:t>соблюдать правила поведения в лесу, парке, на водоеме;</w:t>
      </w:r>
    </w:p>
    <w:p w:rsidR="004E4C7C" w:rsidRDefault="004E4C7C" w:rsidP="00D06916">
      <w:pPr>
        <w:pStyle w:val="ConsPlusNormal"/>
        <w:spacing w:before="240"/>
        <w:ind w:firstLine="540"/>
        <w:jc w:val="both"/>
      </w:pPr>
      <w:r>
        <w:t>соблюдать правила поведения в гостях;</w:t>
      </w:r>
    </w:p>
    <w:p w:rsidR="004E4C7C" w:rsidRDefault="004E4C7C" w:rsidP="00D06916">
      <w:pPr>
        <w:pStyle w:val="ConsPlusNormal"/>
        <w:spacing w:before="240"/>
        <w:ind w:firstLine="540"/>
        <w:jc w:val="both"/>
      </w:pPr>
      <w:r>
        <w:t>выбирать подарки.</w:t>
      </w:r>
    </w:p>
    <w:p w:rsidR="004E4C7C" w:rsidRDefault="004E4C7C" w:rsidP="00D06916">
      <w:pPr>
        <w:pStyle w:val="ConsPlusNormal"/>
        <w:spacing w:before="240"/>
        <w:ind w:firstLine="540"/>
        <w:jc w:val="both"/>
      </w:pPr>
      <w:r>
        <w:t>з) медицинская помощь:</w:t>
      </w:r>
    </w:p>
    <w:p w:rsidR="004E4C7C" w:rsidRDefault="004E4C7C" w:rsidP="00D06916">
      <w:pPr>
        <w:pStyle w:val="ConsPlusNormal"/>
        <w:spacing w:before="240"/>
        <w:ind w:firstLine="540"/>
        <w:jc w:val="both"/>
      </w:pPr>
      <w:r>
        <w:t>соблюдать правила хранения лекарств в домашней аптечке, применять лекарственные средства только по назначению врача;</w:t>
      </w:r>
    </w:p>
    <w:p w:rsidR="004E4C7C" w:rsidRDefault="004E4C7C" w:rsidP="00D06916">
      <w:pPr>
        <w:pStyle w:val="ConsPlusNormal"/>
        <w:spacing w:before="240"/>
        <w:ind w:firstLine="540"/>
        <w:jc w:val="both"/>
      </w:pPr>
      <w:r>
        <w:t>пользоваться градусником;</w:t>
      </w:r>
    </w:p>
    <w:p w:rsidR="004E4C7C" w:rsidRDefault="004E4C7C" w:rsidP="00D06916">
      <w:pPr>
        <w:pStyle w:val="ConsPlusNormal"/>
        <w:spacing w:before="240"/>
        <w:ind w:firstLine="540"/>
        <w:jc w:val="both"/>
      </w:pPr>
      <w:r>
        <w:t>оказывать первую помощь;</w:t>
      </w:r>
    </w:p>
    <w:p w:rsidR="004E4C7C" w:rsidRDefault="004E4C7C" w:rsidP="00D06916">
      <w:pPr>
        <w:pStyle w:val="ConsPlusNormal"/>
        <w:spacing w:before="240"/>
        <w:ind w:firstLine="540"/>
        <w:jc w:val="both"/>
      </w:pPr>
      <w:r>
        <w:t>ухаживать за средствами оптической коррекции;</w:t>
      </w:r>
    </w:p>
    <w:p w:rsidR="004E4C7C" w:rsidRDefault="004E4C7C" w:rsidP="00D06916">
      <w:pPr>
        <w:pStyle w:val="ConsPlusNormal"/>
        <w:spacing w:before="240"/>
        <w:ind w:firstLine="540"/>
        <w:jc w:val="both"/>
      </w:pPr>
      <w:r>
        <w:t>выполнять комплексы гимнастики для глаз для предупреждения или снятия зрительного переутомления;</w:t>
      </w:r>
    </w:p>
    <w:p w:rsidR="004E4C7C" w:rsidRDefault="004E4C7C" w:rsidP="00D06916">
      <w:pPr>
        <w:pStyle w:val="ConsPlusNormal"/>
        <w:spacing w:before="240"/>
        <w:ind w:firstLine="540"/>
        <w:jc w:val="both"/>
      </w:pPr>
      <w:r>
        <w:t>обращаться к услугам различных служб и учреждений.</w:t>
      </w:r>
    </w:p>
    <w:p w:rsidR="004E4C7C" w:rsidRDefault="004E4C7C" w:rsidP="00D06916">
      <w:pPr>
        <w:pStyle w:val="ConsPlusNormal"/>
        <w:spacing w:before="240"/>
        <w:ind w:firstLine="540"/>
        <w:jc w:val="both"/>
      </w:pPr>
      <w:r>
        <w:t>и) предприятия торговли:</w:t>
      </w:r>
    </w:p>
    <w:p w:rsidR="004E4C7C" w:rsidRDefault="004E4C7C" w:rsidP="00D06916">
      <w:pPr>
        <w:pStyle w:val="ConsPlusNormal"/>
        <w:spacing w:before="240"/>
        <w:ind w:firstLine="540"/>
        <w:jc w:val="both"/>
      </w:pPr>
      <w:r>
        <w:t>ориентироваться в отделах магазинов; в отдельных видах магазинов; в ассортименте товаров различных видов магазинов;</w:t>
      </w:r>
    </w:p>
    <w:p w:rsidR="004E4C7C" w:rsidRDefault="004E4C7C" w:rsidP="00D06916">
      <w:pPr>
        <w:pStyle w:val="ConsPlusNormal"/>
        <w:spacing w:before="240"/>
        <w:ind w:firstLine="540"/>
        <w:jc w:val="both"/>
      </w:pPr>
      <w:r>
        <w:t>находить указатели видов магазинов;</w:t>
      </w:r>
    </w:p>
    <w:p w:rsidR="004E4C7C" w:rsidRDefault="004E4C7C" w:rsidP="00D06916">
      <w:pPr>
        <w:pStyle w:val="ConsPlusNormal"/>
        <w:spacing w:before="240"/>
        <w:ind w:firstLine="540"/>
        <w:jc w:val="both"/>
      </w:pPr>
      <w:r>
        <w:t>узнавать режим работы магазинов;</w:t>
      </w:r>
    </w:p>
    <w:p w:rsidR="004E4C7C" w:rsidRDefault="004E4C7C" w:rsidP="00D06916">
      <w:pPr>
        <w:pStyle w:val="ConsPlusNormal"/>
        <w:spacing w:before="240"/>
        <w:ind w:firstLine="540"/>
        <w:jc w:val="both"/>
      </w:pPr>
      <w:r>
        <w:t>совершать покупки в предприятиях торговли;</w:t>
      </w:r>
    </w:p>
    <w:p w:rsidR="004E4C7C" w:rsidRDefault="004E4C7C" w:rsidP="00D06916">
      <w:pPr>
        <w:pStyle w:val="ConsPlusNormal"/>
        <w:spacing w:before="240"/>
        <w:ind w:firstLine="540"/>
        <w:jc w:val="both"/>
      </w:pPr>
      <w:r>
        <w:t>соблюдать правила поведения при покупке товаров;</w:t>
      </w:r>
    </w:p>
    <w:p w:rsidR="004E4C7C" w:rsidRDefault="004E4C7C" w:rsidP="00D06916">
      <w:pPr>
        <w:pStyle w:val="ConsPlusNormal"/>
        <w:spacing w:before="240"/>
        <w:ind w:firstLine="540"/>
        <w:jc w:val="both"/>
      </w:pPr>
      <w:r>
        <w:t>пользоваться денежными купюрами;</w:t>
      </w:r>
    </w:p>
    <w:p w:rsidR="004E4C7C" w:rsidRDefault="004E4C7C" w:rsidP="00D06916">
      <w:pPr>
        <w:pStyle w:val="ConsPlusNormal"/>
        <w:spacing w:before="240"/>
        <w:ind w:firstLine="540"/>
        <w:jc w:val="both"/>
      </w:pPr>
      <w:r>
        <w:t>использовать формулы речевого этикета покупателя.</w:t>
      </w:r>
    </w:p>
    <w:p w:rsidR="004E4C7C" w:rsidRDefault="004E4C7C" w:rsidP="00D06916">
      <w:pPr>
        <w:pStyle w:val="ConsPlusNormal"/>
        <w:spacing w:before="240"/>
        <w:ind w:firstLine="540"/>
        <w:jc w:val="both"/>
      </w:pPr>
      <w:r>
        <w:t>2. Метапредметные результаты:</w:t>
      </w:r>
    </w:p>
    <w:p w:rsidR="004E4C7C" w:rsidRDefault="004E4C7C" w:rsidP="00D06916">
      <w:pPr>
        <w:pStyle w:val="ConsPlusNormal"/>
        <w:spacing w:before="240"/>
        <w:ind w:firstLine="540"/>
        <w:jc w:val="both"/>
      </w:pPr>
      <w:r>
        <w:t>личностное самоопределение, восприятие "образа Я" как субъекта социально-бытовой деятельности;</w:t>
      </w:r>
    </w:p>
    <w:p w:rsidR="004E4C7C" w:rsidRDefault="004E4C7C" w:rsidP="00D06916">
      <w:pPr>
        <w:pStyle w:val="ConsPlusNormal"/>
        <w:spacing w:before="240"/>
        <w:ind w:firstLine="540"/>
        <w:jc w:val="both"/>
      </w:pPr>
      <w:r>
        <w:t>оценивание усваиваемого содержания (исходя из социальных и личностных ценностей), обеспечивающее личностный моральный выбор;</w:t>
      </w:r>
    </w:p>
    <w:p w:rsidR="004E4C7C" w:rsidRDefault="004E4C7C" w:rsidP="00D06916">
      <w:pPr>
        <w:pStyle w:val="ConsPlusNormal"/>
        <w:spacing w:before="240"/>
        <w:ind w:firstLine="540"/>
        <w:jc w:val="both"/>
      </w:pPr>
      <w:r>
        <w:t>понимание значения овладения навыками социально-бытовой ориентировки для самостоятельности;</w:t>
      </w:r>
    </w:p>
    <w:p w:rsidR="004E4C7C" w:rsidRDefault="004E4C7C" w:rsidP="00D06916">
      <w:pPr>
        <w:pStyle w:val="ConsPlusNormal"/>
        <w:spacing w:before="240"/>
        <w:ind w:firstLine="540"/>
        <w:jc w:val="both"/>
      </w:pPr>
      <w:r>
        <w:t>ориентация на социально-бытовую независимость;</w:t>
      </w:r>
    </w:p>
    <w:p w:rsidR="004E4C7C" w:rsidRDefault="004E4C7C" w:rsidP="00D06916">
      <w:pPr>
        <w:pStyle w:val="ConsPlusNormal"/>
        <w:spacing w:before="240"/>
        <w:ind w:firstLine="540"/>
        <w:jc w:val="both"/>
      </w:pPr>
      <w:r>
        <w:t>ориентация в оценках взрослых и сверстников, понимание причин успеха и (или) неуспеха в бытовой, коммуникативной сферах деятельности;</w:t>
      </w:r>
    </w:p>
    <w:p w:rsidR="004E4C7C" w:rsidRDefault="004E4C7C" w:rsidP="00D06916">
      <w:pPr>
        <w:pStyle w:val="ConsPlusNormal"/>
        <w:spacing w:before="240"/>
        <w:ind w:firstLine="540"/>
        <w:jc w:val="both"/>
      </w:pPr>
      <w:r>
        <w:t>овладение конкретными представлениями об окружающих предметах и действиях с ними;</w:t>
      </w:r>
    </w:p>
    <w:p w:rsidR="004E4C7C" w:rsidRDefault="004E4C7C" w:rsidP="00D06916">
      <w:pPr>
        <w:pStyle w:val="ConsPlusNormal"/>
        <w:spacing w:before="240"/>
        <w:ind w:firstLine="540"/>
        <w:jc w:val="both"/>
      </w:pPr>
      <w:r>
        <w:t>развитие учебно-познавательного интереса к социально-бытовой ориентировке;</w:t>
      </w:r>
    </w:p>
    <w:p w:rsidR="004E4C7C" w:rsidRDefault="004E4C7C" w:rsidP="00D06916">
      <w:pPr>
        <w:pStyle w:val="ConsPlusNormal"/>
        <w:spacing w:before="240"/>
        <w:ind w:firstLine="540"/>
        <w:jc w:val="both"/>
      </w:pPr>
      <w:r>
        <w:t>алгоритмизация действий как компенсаторный способ достижения результата по социально-бытовой ориентировке;</w:t>
      </w:r>
    </w:p>
    <w:p w:rsidR="004E4C7C" w:rsidRDefault="004E4C7C" w:rsidP="00D06916">
      <w:pPr>
        <w:pStyle w:val="ConsPlusNormal"/>
        <w:spacing w:before="240"/>
        <w:ind w:firstLine="540"/>
        <w:jc w:val="both"/>
      </w:pPr>
      <w:r>
        <w:t>выбор наиболее эффективных способов решения социально-бытовых задач в зависимости от конкретных условий;</w:t>
      </w:r>
    </w:p>
    <w:p w:rsidR="004E4C7C" w:rsidRDefault="004E4C7C" w:rsidP="00D06916">
      <w:pPr>
        <w:pStyle w:val="ConsPlusNormal"/>
        <w:spacing w:before="240"/>
        <w:ind w:firstLine="540"/>
        <w:jc w:val="both"/>
      </w:pPr>
      <w:r>
        <w:t>выбор оснований и критериев для сравнения, сериации, классификации объектов социально-бытовой ориентировки;</w:t>
      </w:r>
    </w:p>
    <w:p w:rsidR="004E4C7C" w:rsidRDefault="004E4C7C" w:rsidP="00D06916">
      <w:pPr>
        <w:pStyle w:val="ConsPlusNormal"/>
        <w:spacing w:before="240"/>
        <w:ind w:firstLine="540"/>
        <w:jc w:val="both"/>
      </w:pPr>
      <w:r>
        <w:t>использование всех анализаторов для овладения практическими умениями и навыками по социально-бытовой ориентировке;</w:t>
      </w:r>
    </w:p>
    <w:p w:rsidR="004E4C7C" w:rsidRDefault="004E4C7C" w:rsidP="00D06916">
      <w:pPr>
        <w:pStyle w:val="ConsPlusNormal"/>
        <w:spacing w:before="240"/>
        <w:ind w:firstLine="540"/>
        <w:jc w:val="both"/>
      </w:pPr>
      <w:r>
        <w:t>овладение сравнением, анализом, группировкой окружающих объектов (предметов) в процессе обучения социально-бытовой ориентировке;</w:t>
      </w:r>
    </w:p>
    <w:p w:rsidR="004E4C7C" w:rsidRDefault="004E4C7C" w:rsidP="00D06916">
      <w:pPr>
        <w:pStyle w:val="ConsPlusNormal"/>
        <w:spacing w:before="240"/>
        <w:ind w:firstLine="540"/>
        <w:jc w:val="both"/>
      </w:pPr>
      <w:r>
        <w:t>развитие коммуникативной компетентности слабовидящих обучающихся на основе организации совместно-продуктивной деятельности;</w:t>
      </w:r>
    </w:p>
    <w:p w:rsidR="004E4C7C" w:rsidRDefault="004E4C7C" w:rsidP="00D06916">
      <w:pPr>
        <w:pStyle w:val="ConsPlusNormal"/>
        <w:spacing w:before="240"/>
        <w:ind w:firstLine="540"/>
        <w:jc w:val="both"/>
      </w:pPr>
      <w:r>
        <w:t>умение вносить в ранее освоенные бытовые и ориентировочные действия необходимые коррективы для достижения искомого результата;</w:t>
      </w:r>
    </w:p>
    <w:p w:rsidR="004E4C7C" w:rsidRDefault="004E4C7C" w:rsidP="00D06916">
      <w:pPr>
        <w:pStyle w:val="ConsPlusNormal"/>
        <w:spacing w:before="240"/>
        <w:ind w:firstLine="540"/>
        <w:jc w:val="both"/>
      </w:pPr>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4E4C7C" w:rsidRDefault="004E4C7C" w:rsidP="00D06916">
      <w:pPr>
        <w:pStyle w:val="ConsPlusNormal"/>
        <w:spacing w:before="240"/>
        <w:ind w:firstLine="540"/>
        <w:jc w:val="both"/>
      </w:pPr>
      <w:r>
        <w:t>построение речевого высказывания в устной и письменной форме при общении в социально-бытовой ситуации;</w:t>
      </w:r>
    </w:p>
    <w:p w:rsidR="004E4C7C" w:rsidRDefault="004E4C7C" w:rsidP="00D06916">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4E4C7C" w:rsidRDefault="004E4C7C" w:rsidP="00D06916">
      <w:pPr>
        <w:pStyle w:val="ConsPlusNormal"/>
        <w:spacing w:before="240"/>
        <w:ind w:firstLine="540"/>
        <w:jc w:val="both"/>
      </w:pPr>
      <w:r>
        <w:t>88.4.2. Пространственная ориентировка:</w:t>
      </w:r>
    </w:p>
    <w:p w:rsidR="004E4C7C" w:rsidRDefault="004E4C7C" w:rsidP="00D06916">
      <w:pPr>
        <w:pStyle w:val="ConsPlusNormal"/>
        <w:spacing w:before="240"/>
        <w:ind w:firstLine="540"/>
        <w:jc w:val="both"/>
      </w:pPr>
      <w:r>
        <w:t>1. Развитие анализаторов.</w:t>
      </w:r>
    </w:p>
    <w:p w:rsidR="004E4C7C" w:rsidRDefault="004E4C7C" w:rsidP="00D06916">
      <w:pPr>
        <w:pStyle w:val="ConsPlusNormal"/>
        <w:spacing w:before="240"/>
        <w:ind w:firstLine="540"/>
        <w:jc w:val="both"/>
      </w:pPr>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4E4C7C" w:rsidRDefault="004E4C7C" w:rsidP="00D06916">
      <w:pPr>
        <w:pStyle w:val="ConsPlusNormal"/>
        <w:spacing w:before="240"/>
        <w:ind w:firstLine="540"/>
        <w:jc w:val="both"/>
      </w:pPr>
      <w:r>
        <w:t>2. Развитие навыков ориентировки в микропространстве.</w:t>
      </w:r>
    </w:p>
    <w:p w:rsidR="004E4C7C" w:rsidRDefault="004E4C7C" w:rsidP="00D06916">
      <w:pPr>
        <w:pStyle w:val="ConsPlusNormal"/>
        <w:spacing w:before="240"/>
        <w:ind w:firstLine="540"/>
        <w:jc w:val="both"/>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4E4C7C" w:rsidRDefault="004E4C7C" w:rsidP="00D06916">
      <w:pPr>
        <w:pStyle w:val="ConsPlusNormal"/>
        <w:spacing w:before="240"/>
        <w:ind w:firstLine="540"/>
        <w:jc w:val="both"/>
      </w:pPr>
      <w:r>
        <w:t>Ориентировка на схемах замкнутого и свободного пространства. Условные изображения на схемах.</w:t>
      </w:r>
    </w:p>
    <w:p w:rsidR="004E4C7C" w:rsidRDefault="004E4C7C" w:rsidP="00D06916">
      <w:pPr>
        <w:pStyle w:val="ConsPlusNormal"/>
        <w:spacing w:before="240"/>
        <w:ind w:firstLine="540"/>
        <w:jc w:val="both"/>
      </w:pPr>
      <w:r>
        <w:t>3. Формирование предметных и пространственных представлений.</w:t>
      </w:r>
    </w:p>
    <w:p w:rsidR="004E4C7C" w:rsidRDefault="004E4C7C" w:rsidP="00D06916">
      <w:pPr>
        <w:pStyle w:val="ConsPlusNormal"/>
        <w:spacing w:before="240"/>
        <w:ind w:firstLine="540"/>
        <w:jc w:val="both"/>
      </w:pPr>
      <w:r>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4E4C7C" w:rsidRDefault="004E4C7C" w:rsidP="00D06916">
      <w:pPr>
        <w:pStyle w:val="ConsPlusNormal"/>
        <w:spacing w:before="240"/>
        <w:ind w:firstLine="540"/>
        <w:jc w:val="both"/>
      </w:pPr>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4E4C7C" w:rsidRDefault="004E4C7C" w:rsidP="00D06916">
      <w:pPr>
        <w:pStyle w:val="ConsPlusNormal"/>
        <w:spacing w:before="240"/>
        <w:ind w:firstLine="540"/>
        <w:jc w:val="both"/>
      </w:pPr>
      <w:r>
        <w:t>Конкретизация предметных и пространственных представлений в условиях реального ближайшего окружения школы.</w:t>
      </w:r>
    </w:p>
    <w:p w:rsidR="004E4C7C" w:rsidRDefault="004E4C7C" w:rsidP="00D06916">
      <w:pPr>
        <w:pStyle w:val="ConsPlusNormal"/>
        <w:spacing w:before="240"/>
        <w:ind w:firstLine="540"/>
        <w:jc w:val="both"/>
      </w:pPr>
      <w:r>
        <w:t>Формирование представлений о крупных культурно-бытовых учреждениях населенного пункта и их предметном наполнении.</w:t>
      </w:r>
    </w:p>
    <w:p w:rsidR="004E4C7C" w:rsidRDefault="004E4C7C" w:rsidP="00D06916">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w:t>
      </w:r>
    </w:p>
    <w:p w:rsidR="004E4C7C" w:rsidRDefault="004E4C7C" w:rsidP="00D06916">
      <w:pPr>
        <w:pStyle w:val="ConsPlusNormal"/>
        <w:spacing w:before="240"/>
        <w:ind w:firstLine="540"/>
        <w:jc w:val="both"/>
      </w:pPr>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4E4C7C" w:rsidRDefault="004E4C7C" w:rsidP="00D06916">
      <w:pPr>
        <w:pStyle w:val="ConsPlusNormal"/>
        <w:spacing w:before="240"/>
        <w:ind w:firstLine="540"/>
        <w:jc w:val="both"/>
      </w:pPr>
      <w:r>
        <w:t>Самостоятельная и свободная ориентировка в школе, на пришкольном участке, на прилегающих к школе улицах.</w:t>
      </w:r>
    </w:p>
    <w:p w:rsidR="004E4C7C" w:rsidRDefault="004E4C7C" w:rsidP="00D06916">
      <w:pPr>
        <w:pStyle w:val="ConsPlusNormal"/>
        <w:spacing w:before="240"/>
        <w:ind w:firstLine="540"/>
        <w:jc w:val="both"/>
      </w:pPr>
      <w:r>
        <w:t>Правила перехода улицы для слабовидящих обучающихся.</w:t>
      </w:r>
    </w:p>
    <w:p w:rsidR="004E4C7C" w:rsidRDefault="004E4C7C" w:rsidP="00D06916">
      <w:pPr>
        <w:pStyle w:val="ConsPlusNormal"/>
        <w:spacing w:before="240"/>
        <w:ind w:firstLine="540"/>
        <w:jc w:val="both"/>
      </w:pPr>
      <w:r>
        <w:t>Формирование обобщенных представлений о своем населенном пункте на уровне "карта - план" с использованием схем.</w:t>
      </w:r>
    </w:p>
    <w:p w:rsidR="004E4C7C" w:rsidRDefault="004E4C7C" w:rsidP="00D06916">
      <w:pPr>
        <w:pStyle w:val="ConsPlusNormal"/>
        <w:spacing w:before="240"/>
        <w:ind w:firstLine="540"/>
        <w:jc w:val="both"/>
      </w:pPr>
      <w:r>
        <w:t>Самостоятельное составление плана замкнутого и свободного пространства по словесному описанию.</w:t>
      </w:r>
    </w:p>
    <w:p w:rsidR="004E4C7C" w:rsidRDefault="004E4C7C" w:rsidP="00D06916">
      <w:pPr>
        <w:pStyle w:val="ConsPlusNormal"/>
        <w:spacing w:before="240"/>
        <w:ind w:firstLine="540"/>
        <w:jc w:val="both"/>
      </w:pPr>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4E4C7C" w:rsidRDefault="004E4C7C" w:rsidP="00D06916">
      <w:pPr>
        <w:pStyle w:val="ConsPlusNormal"/>
        <w:spacing w:before="240"/>
        <w:ind w:firstLine="540"/>
        <w:jc w:val="both"/>
      </w:pPr>
      <w:r>
        <w:t>88.4.2.1. Планируемые результаты освоения коррекционного курса.</w:t>
      </w:r>
    </w:p>
    <w:p w:rsidR="004E4C7C" w:rsidRDefault="004E4C7C" w:rsidP="00D06916">
      <w:pPr>
        <w:pStyle w:val="ConsPlusNormal"/>
        <w:spacing w:before="240"/>
        <w:ind w:firstLine="540"/>
        <w:jc w:val="both"/>
      </w:pPr>
      <w:r>
        <w:t>88.4.2.1.1. Предметные результаты:</w:t>
      </w:r>
    </w:p>
    <w:p w:rsidR="004E4C7C" w:rsidRDefault="004E4C7C" w:rsidP="00D06916">
      <w:pPr>
        <w:pStyle w:val="ConsPlusNormal"/>
        <w:spacing w:before="240"/>
        <w:ind w:firstLine="540"/>
        <w:jc w:val="both"/>
      </w:pPr>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будет формироваться потребность в самостоятельной ориентировке.</w:t>
      </w:r>
    </w:p>
    <w:p w:rsidR="004E4C7C" w:rsidRDefault="004E4C7C" w:rsidP="00D06916">
      <w:pPr>
        <w:pStyle w:val="ConsPlusNormal"/>
        <w:spacing w:before="240"/>
        <w:ind w:firstLine="540"/>
        <w:jc w:val="both"/>
      </w:pPr>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4E4C7C" w:rsidRDefault="004E4C7C" w:rsidP="00D06916">
      <w:pPr>
        <w:pStyle w:val="ConsPlusNormal"/>
        <w:spacing w:before="240"/>
        <w:ind w:firstLine="540"/>
        <w:jc w:val="both"/>
      </w:pPr>
      <w:r>
        <w:t>Обучающиеся овладеют приемами и способами ориентировки в микропространстве.</w:t>
      </w:r>
    </w:p>
    <w:p w:rsidR="004E4C7C" w:rsidRDefault="004E4C7C" w:rsidP="00D06916">
      <w:pPr>
        <w:pStyle w:val="ConsPlusNormal"/>
        <w:spacing w:before="240"/>
        <w:ind w:firstLine="540"/>
        <w:jc w:val="both"/>
      </w:pPr>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4E4C7C" w:rsidRDefault="004E4C7C" w:rsidP="00D06916">
      <w:pPr>
        <w:pStyle w:val="ConsPlusNormal"/>
        <w:spacing w:before="240"/>
        <w:ind w:firstLine="540"/>
        <w:jc w:val="both"/>
      </w:pPr>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4E4C7C" w:rsidRDefault="004E4C7C" w:rsidP="00D06916">
      <w:pPr>
        <w:pStyle w:val="ConsPlusNormal"/>
        <w:spacing w:before="240"/>
        <w:ind w:firstLine="540"/>
        <w:jc w:val="both"/>
      </w:pPr>
      <w:r>
        <w:t>У них будет сформирована потребность в активном познании окружающего пространства и переноса имеющихся навыков в новое пространство.</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1. Развитие сохранных анализаторов:</w:t>
      </w:r>
    </w:p>
    <w:p w:rsidR="004E4C7C" w:rsidRDefault="004E4C7C" w:rsidP="00D06916">
      <w:pPr>
        <w:pStyle w:val="ConsPlusNormal"/>
        <w:spacing w:before="240"/>
        <w:ind w:firstLine="540"/>
        <w:jc w:val="both"/>
      </w:pPr>
      <w:r>
        <w:t>совершать мелкие точные координированные движения с предметами, необходимыми в быту и в учебной деятельности;</w:t>
      </w:r>
    </w:p>
    <w:p w:rsidR="004E4C7C" w:rsidRDefault="004E4C7C" w:rsidP="00D06916">
      <w:pPr>
        <w:pStyle w:val="ConsPlusNormal"/>
        <w:spacing w:before="240"/>
        <w:ind w:firstLine="540"/>
        <w:jc w:val="both"/>
      </w:pPr>
      <w:r>
        <w:t>узнавать и выделять в пространстве звуки живой и неживой природы, голоса людей, животных;</w:t>
      </w:r>
    </w:p>
    <w:p w:rsidR="004E4C7C" w:rsidRDefault="004E4C7C" w:rsidP="00D06916">
      <w:pPr>
        <w:pStyle w:val="ConsPlusNormal"/>
        <w:spacing w:before="240"/>
        <w:ind w:firstLine="540"/>
        <w:jc w:val="both"/>
      </w:pPr>
      <w:r>
        <w:t>оценивать удаленность источника звука в свободном пространстве;</w:t>
      </w:r>
    </w:p>
    <w:p w:rsidR="004E4C7C" w:rsidRDefault="004E4C7C" w:rsidP="00D06916">
      <w:pPr>
        <w:pStyle w:val="ConsPlusNormal"/>
        <w:spacing w:before="240"/>
        <w:ind w:firstLine="540"/>
        <w:jc w:val="both"/>
      </w:pPr>
      <w:r>
        <w:t>узнавать предметы окружающего пространства по их характерным запахам;</w:t>
      </w:r>
    </w:p>
    <w:p w:rsidR="004E4C7C" w:rsidRDefault="004E4C7C" w:rsidP="00D06916">
      <w:pPr>
        <w:pStyle w:val="ConsPlusNormal"/>
        <w:spacing w:before="240"/>
        <w:ind w:firstLine="540"/>
        <w:jc w:val="both"/>
      </w:pPr>
      <w:r>
        <w:t>узнавать с помощью нарушенного зрения окружающие предметы.</w:t>
      </w:r>
    </w:p>
    <w:p w:rsidR="004E4C7C" w:rsidRDefault="004E4C7C" w:rsidP="00D06916">
      <w:pPr>
        <w:pStyle w:val="ConsPlusNormal"/>
        <w:spacing w:before="240"/>
        <w:ind w:firstLine="540"/>
        <w:jc w:val="both"/>
      </w:pPr>
      <w:r>
        <w:t>2. Развитие навыков ориентировки в микропространстве:</w:t>
      </w:r>
    </w:p>
    <w:p w:rsidR="004E4C7C" w:rsidRDefault="004E4C7C" w:rsidP="00D06916">
      <w:pPr>
        <w:pStyle w:val="ConsPlusNormal"/>
        <w:spacing w:before="240"/>
        <w:ind w:firstLine="540"/>
        <w:jc w:val="both"/>
      </w:pPr>
      <w:r>
        <w:t>свободно ориентировать "на себе";</w:t>
      </w:r>
    </w:p>
    <w:p w:rsidR="004E4C7C" w:rsidRDefault="004E4C7C" w:rsidP="00D06916">
      <w:pPr>
        <w:pStyle w:val="ConsPlusNormal"/>
        <w:spacing w:before="240"/>
        <w:ind w:firstLine="540"/>
        <w:jc w:val="both"/>
      </w:pPr>
      <w:r>
        <w:t>уверенно ориентироваться в микропространстве (на индивидуальном фланелеграфе, на столе, на листе бумаги, в тетради, в книге);</w:t>
      </w:r>
    </w:p>
    <w:p w:rsidR="004E4C7C" w:rsidRDefault="004E4C7C" w:rsidP="00D06916">
      <w:pPr>
        <w:pStyle w:val="ConsPlusNormal"/>
        <w:spacing w:before="240"/>
        <w:ind w:firstLine="540"/>
        <w:jc w:val="both"/>
      </w:pPr>
      <w:r>
        <w:t>ориентироваться на приборе "Ориентир".</w:t>
      </w:r>
    </w:p>
    <w:p w:rsidR="004E4C7C" w:rsidRDefault="004E4C7C" w:rsidP="00D06916">
      <w:pPr>
        <w:pStyle w:val="ConsPlusNormal"/>
        <w:spacing w:before="240"/>
        <w:ind w:firstLine="540"/>
        <w:jc w:val="both"/>
      </w:pPr>
      <w:r>
        <w:t>3. Формирование предметных и пространственных представлений:</w:t>
      </w:r>
    </w:p>
    <w:p w:rsidR="004E4C7C" w:rsidRDefault="004E4C7C" w:rsidP="00D06916">
      <w:pPr>
        <w:pStyle w:val="ConsPlusNormal"/>
        <w:spacing w:before="240"/>
        <w:ind w:firstLine="540"/>
        <w:jc w:val="both"/>
      </w:pPr>
      <w:r>
        <w:t>узнавать предметы, наполняющие знакомое окружающее пространство;</w:t>
      </w:r>
    </w:p>
    <w:p w:rsidR="004E4C7C" w:rsidRDefault="004E4C7C" w:rsidP="00D06916">
      <w:pPr>
        <w:pStyle w:val="ConsPlusNormal"/>
        <w:spacing w:before="240"/>
        <w:ind w:firstLine="540"/>
        <w:jc w:val="both"/>
      </w:pPr>
      <w:r>
        <w:t>представлять и отражать в схемах пространственное расположение предметов;</w:t>
      </w:r>
    </w:p>
    <w:p w:rsidR="004E4C7C" w:rsidRDefault="004E4C7C" w:rsidP="00D06916">
      <w:pPr>
        <w:pStyle w:val="ConsPlusNormal"/>
        <w:spacing w:before="240"/>
        <w:ind w:firstLine="540"/>
        <w:jc w:val="both"/>
      </w:pPr>
      <w:r>
        <w:t>узнавать предметы и объекты, наполняющие пришкольный участок, и определять их пространственное местоположение;</w:t>
      </w:r>
    </w:p>
    <w:p w:rsidR="004E4C7C" w:rsidRDefault="004E4C7C" w:rsidP="00D06916">
      <w:pPr>
        <w:pStyle w:val="ConsPlusNormal"/>
        <w:spacing w:before="240"/>
        <w:ind w:firstLine="540"/>
        <w:jc w:val="both"/>
      </w:pPr>
      <w:r>
        <w:t>ориентироваться на ближайшей к школе улице, тротуаре, на остановке, подземном и наземном переходе, в магазине, расположенном рядом со школой.</w:t>
      </w:r>
    </w:p>
    <w:p w:rsidR="004E4C7C" w:rsidRDefault="004E4C7C" w:rsidP="00D06916">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w:t>
      </w:r>
    </w:p>
    <w:p w:rsidR="004E4C7C" w:rsidRDefault="004E4C7C" w:rsidP="00D06916">
      <w:pPr>
        <w:pStyle w:val="ConsPlusNormal"/>
        <w:spacing w:before="240"/>
        <w:ind w:firstLine="540"/>
        <w:jc w:val="both"/>
      </w:pPr>
      <w:r>
        <w:t>самостоятельно ориентироваться на основе непосредственного чувственного восприятия в небольшом замкнутом пространстве;</w:t>
      </w:r>
    </w:p>
    <w:p w:rsidR="004E4C7C" w:rsidRDefault="004E4C7C" w:rsidP="00D06916">
      <w:pPr>
        <w:pStyle w:val="ConsPlusNormal"/>
        <w:spacing w:before="240"/>
        <w:ind w:firstLine="540"/>
        <w:jc w:val="both"/>
      </w:pPr>
      <w:r>
        <w:t>самостоятельно ориентироваться в школе и на пришкольном участке;</w:t>
      </w:r>
    </w:p>
    <w:p w:rsidR="004E4C7C" w:rsidRDefault="004E4C7C" w:rsidP="00D06916">
      <w:pPr>
        <w:pStyle w:val="ConsPlusNormal"/>
        <w:spacing w:before="240"/>
        <w:ind w:firstLine="540"/>
        <w:jc w:val="both"/>
      </w:pPr>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4E4C7C" w:rsidRDefault="004E4C7C" w:rsidP="00D06916">
      <w:pPr>
        <w:pStyle w:val="ConsPlusNormal"/>
        <w:spacing w:before="240"/>
        <w:ind w:firstLine="540"/>
        <w:jc w:val="both"/>
      </w:pPr>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4E4C7C" w:rsidRDefault="004E4C7C" w:rsidP="00D06916">
      <w:pPr>
        <w:pStyle w:val="ConsPlusNormal"/>
        <w:spacing w:before="240"/>
        <w:ind w:firstLine="540"/>
        <w:jc w:val="both"/>
      </w:pPr>
      <w:r>
        <w:t>88.4.2.1.2. Метапредметные результаты:</w:t>
      </w:r>
    </w:p>
    <w:p w:rsidR="004E4C7C" w:rsidRDefault="004E4C7C" w:rsidP="00D06916">
      <w:pPr>
        <w:pStyle w:val="ConsPlusNormal"/>
        <w:spacing w:before="240"/>
        <w:ind w:firstLine="540"/>
        <w:jc w:val="both"/>
      </w:pPr>
      <w:r>
        <w:t>личностное самоопределение, восприятие "образа Я" как субъекта, взаимодействующего с окружающим пространством;</w:t>
      </w:r>
    </w:p>
    <w:p w:rsidR="004E4C7C" w:rsidRDefault="004E4C7C" w:rsidP="00D06916">
      <w:pPr>
        <w:pStyle w:val="ConsPlusNormal"/>
        <w:spacing w:before="240"/>
        <w:ind w:firstLine="540"/>
        <w:jc w:val="both"/>
      </w:pPr>
      <w:r>
        <w:t>понимание значения овладения навыками пространственной ориентировки для самостоятельности, мобильности и независимости;</w:t>
      </w:r>
    </w:p>
    <w:p w:rsidR="004E4C7C" w:rsidRDefault="004E4C7C" w:rsidP="00D06916">
      <w:pPr>
        <w:pStyle w:val="ConsPlusNormal"/>
        <w:spacing w:before="240"/>
        <w:ind w:firstLine="540"/>
        <w:jc w:val="both"/>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4E4C7C" w:rsidRDefault="004E4C7C" w:rsidP="00D06916">
      <w:pPr>
        <w:pStyle w:val="ConsPlusNormal"/>
        <w:spacing w:before="240"/>
        <w:ind w:firstLine="540"/>
        <w:jc w:val="both"/>
      </w:pPr>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4E4C7C" w:rsidRDefault="004E4C7C" w:rsidP="00D06916">
      <w:pPr>
        <w:pStyle w:val="ConsPlusNormal"/>
        <w:spacing w:before="240"/>
        <w:ind w:firstLine="540"/>
        <w:jc w:val="both"/>
      </w:pPr>
      <w:r>
        <w:t>овладение конкретными пространственными представлениями об окружающих предметах и действиях с ними;</w:t>
      </w:r>
    </w:p>
    <w:p w:rsidR="004E4C7C" w:rsidRDefault="004E4C7C" w:rsidP="00D06916">
      <w:pPr>
        <w:pStyle w:val="ConsPlusNormal"/>
        <w:spacing w:before="240"/>
        <w:ind w:firstLine="540"/>
        <w:jc w:val="both"/>
      </w:pPr>
      <w:r>
        <w:t>развитие учебно-познавательного интереса к пространственной ориентировке;</w:t>
      </w:r>
    </w:p>
    <w:p w:rsidR="004E4C7C" w:rsidRDefault="004E4C7C" w:rsidP="00D06916">
      <w:pPr>
        <w:pStyle w:val="ConsPlusNormal"/>
        <w:spacing w:before="240"/>
        <w:ind w:firstLine="540"/>
        <w:jc w:val="both"/>
      </w:pPr>
      <w:r>
        <w:t>овладение элементарными навыками пространственной ориентировки;</w:t>
      </w:r>
    </w:p>
    <w:p w:rsidR="004E4C7C" w:rsidRDefault="004E4C7C" w:rsidP="00D06916">
      <w:pPr>
        <w:pStyle w:val="ConsPlusNormal"/>
        <w:spacing w:before="240"/>
        <w:ind w:firstLine="540"/>
        <w:jc w:val="both"/>
      </w:pPr>
      <w:r>
        <w:t>самостоятельное выделение и формулирование познавательной цели;</w:t>
      </w:r>
    </w:p>
    <w:p w:rsidR="004E4C7C" w:rsidRDefault="004E4C7C" w:rsidP="00D06916">
      <w:pPr>
        <w:pStyle w:val="ConsPlusNormal"/>
        <w:spacing w:before="240"/>
        <w:ind w:firstLine="540"/>
        <w:jc w:val="both"/>
      </w:pPr>
      <w:r>
        <w:t>алгоритмизация действий как компенсаторный способ достижения результата в пространственной ориентировке;</w:t>
      </w:r>
    </w:p>
    <w:p w:rsidR="004E4C7C" w:rsidRDefault="004E4C7C" w:rsidP="00D06916">
      <w:pPr>
        <w:pStyle w:val="ConsPlusNormal"/>
        <w:spacing w:before="240"/>
        <w:ind w:firstLine="540"/>
        <w:jc w:val="both"/>
      </w:pPr>
      <w:r>
        <w:t>выбор наиболее эффективных способов решения задач ориентировки в пространстве в зависимости от конкретных условий;</w:t>
      </w:r>
    </w:p>
    <w:p w:rsidR="004E4C7C" w:rsidRDefault="004E4C7C" w:rsidP="00D06916">
      <w:pPr>
        <w:pStyle w:val="ConsPlusNormal"/>
        <w:spacing w:before="240"/>
        <w:ind w:firstLine="540"/>
        <w:jc w:val="both"/>
      </w:pPr>
      <w:r>
        <w:t>использование всех анализаторов при овладении практическими умениями и навыками пространственной ориентировки;</w:t>
      </w:r>
    </w:p>
    <w:p w:rsidR="004E4C7C" w:rsidRDefault="004E4C7C" w:rsidP="00D06916">
      <w:pPr>
        <w:pStyle w:val="ConsPlusNormal"/>
        <w:spacing w:before="240"/>
        <w:ind w:firstLine="540"/>
        <w:jc w:val="both"/>
      </w:pPr>
      <w:r>
        <w:t>овладение сравнением, анализом, группировкой окружающих объектов (предметов) в процессе обучения пространственной ориентировке;</w:t>
      </w:r>
    </w:p>
    <w:p w:rsidR="004E4C7C" w:rsidRDefault="004E4C7C" w:rsidP="00D06916">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p>
    <w:p w:rsidR="004E4C7C" w:rsidRDefault="004E4C7C" w:rsidP="00D06916">
      <w:pPr>
        <w:pStyle w:val="ConsPlusNormal"/>
        <w:spacing w:before="240"/>
        <w:ind w:firstLine="540"/>
        <w:jc w:val="both"/>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4E4C7C" w:rsidRDefault="004E4C7C" w:rsidP="00D06916">
      <w:pPr>
        <w:pStyle w:val="ConsPlusNormal"/>
        <w:spacing w:before="240"/>
        <w:ind w:firstLine="540"/>
        <w:jc w:val="both"/>
      </w:pPr>
      <w:r>
        <w:t>умение вносить в ранее освоенные ориентировочные действия необходимые коррективы для достижения искомого результата;</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4E4C7C" w:rsidRDefault="004E4C7C" w:rsidP="00D06916">
      <w:pPr>
        <w:pStyle w:val="ConsPlusNormal"/>
        <w:spacing w:before="240"/>
        <w:ind w:firstLine="540"/>
        <w:jc w:val="both"/>
      </w:pPr>
      <w:r>
        <w:t>88.4.3. Развитие зрительного восприятия:</w:t>
      </w:r>
    </w:p>
    <w:p w:rsidR="004E4C7C" w:rsidRDefault="004E4C7C" w:rsidP="00D06916">
      <w:pPr>
        <w:pStyle w:val="ConsPlusNormal"/>
        <w:spacing w:before="240"/>
        <w:ind w:firstLine="540"/>
        <w:jc w:val="both"/>
      </w:pPr>
      <w:r>
        <w:t>1. Охрана зрения и стабилизация зрительных функций.</w:t>
      </w:r>
    </w:p>
    <w:p w:rsidR="004E4C7C" w:rsidRDefault="004E4C7C" w:rsidP="00D06916">
      <w:pPr>
        <w:pStyle w:val="ConsPlusNormal"/>
        <w:spacing w:before="240"/>
        <w:ind w:firstLine="540"/>
        <w:jc w:val="both"/>
      </w:pPr>
      <w:r>
        <w:t>Зрение и его роль в жизни человека. Зрительная работоспособность. Зрительное утомление. Профилактика зрительного утомления и ее приемы.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4E4C7C" w:rsidRDefault="004E4C7C" w:rsidP="00D06916">
      <w:pPr>
        <w:pStyle w:val="ConsPlusNormal"/>
        <w:spacing w:before="240"/>
        <w:ind w:firstLine="540"/>
        <w:jc w:val="both"/>
      </w:pPr>
      <w:r>
        <w:t>2. Развитие регулирующей и контролирующей роли зрения.</w:t>
      </w:r>
    </w:p>
    <w:p w:rsidR="004E4C7C" w:rsidRDefault="004E4C7C" w:rsidP="00D06916">
      <w:pPr>
        <w:pStyle w:val="ConsPlusNormal"/>
        <w:spacing w:before="240"/>
        <w:ind w:firstLine="540"/>
        <w:jc w:val="both"/>
      </w:pPr>
      <w:r>
        <w:t>Ориентировка на листе в клетку. Выполнение простых графических диктантов (до 9 - 10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4E4C7C" w:rsidRDefault="004E4C7C" w:rsidP="00D06916">
      <w:pPr>
        <w:pStyle w:val="ConsPlusNormal"/>
        <w:spacing w:before="240"/>
        <w:ind w:firstLine="540"/>
        <w:jc w:val="both"/>
      </w:pPr>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4E4C7C" w:rsidRDefault="004E4C7C" w:rsidP="00D06916">
      <w:pPr>
        <w:pStyle w:val="ConsPlusNormal"/>
        <w:spacing w:before="240"/>
        <w:ind w:firstLine="540"/>
        <w:jc w:val="both"/>
      </w:pPr>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4E4C7C" w:rsidRDefault="004E4C7C" w:rsidP="00D06916">
      <w:pPr>
        <w:pStyle w:val="ConsPlusNormal"/>
        <w:spacing w:before="240"/>
        <w:ind w:firstLine="540"/>
        <w:jc w:val="both"/>
      </w:pPr>
      <w:r>
        <w:t>Выполнение различных видов штриховок. Нахождение в заданиях закономерности и продолжение их по аналогии.</w:t>
      </w:r>
    </w:p>
    <w:p w:rsidR="004E4C7C" w:rsidRDefault="004E4C7C" w:rsidP="00D06916">
      <w:pPr>
        <w:pStyle w:val="ConsPlusNormal"/>
        <w:spacing w:before="240"/>
        <w:ind w:firstLine="540"/>
        <w:jc w:val="both"/>
      </w:pPr>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4E4C7C" w:rsidRDefault="004E4C7C" w:rsidP="00D06916">
      <w:pPr>
        <w:pStyle w:val="ConsPlusNormal"/>
        <w:spacing w:before="240"/>
        <w:ind w:firstLine="540"/>
        <w:jc w:val="both"/>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4E4C7C" w:rsidRDefault="004E4C7C" w:rsidP="00D06916">
      <w:pPr>
        <w:pStyle w:val="ConsPlusNormal"/>
        <w:spacing w:before="240"/>
        <w:ind w:firstLine="540"/>
        <w:jc w:val="both"/>
      </w:pPr>
      <w: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4E4C7C" w:rsidRDefault="004E4C7C" w:rsidP="00D06916">
      <w:pPr>
        <w:pStyle w:val="ConsPlusNormal"/>
        <w:spacing w:before="240"/>
        <w:ind w:firstLine="540"/>
        <w:jc w:val="both"/>
      </w:pPr>
      <w:r>
        <w:t>Работа с крупной мозаикой.</w:t>
      </w:r>
    </w:p>
    <w:p w:rsidR="004E4C7C" w:rsidRDefault="004E4C7C" w:rsidP="00D06916">
      <w:pPr>
        <w:pStyle w:val="ConsPlusNormal"/>
        <w:spacing w:before="240"/>
        <w:ind w:firstLine="540"/>
        <w:jc w:val="both"/>
      </w:pPr>
      <w:r>
        <w:t>3. Развитие ориентировочно-поисковой роли зрения.</w:t>
      </w:r>
    </w:p>
    <w:p w:rsidR="004E4C7C" w:rsidRDefault="004E4C7C" w:rsidP="00D06916">
      <w:pPr>
        <w:pStyle w:val="ConsPlusNormal"/>
        <w:spacing w:before="240"/>
        <w:ind w:firstLine="540"/>
        <w:jc w:val="both"/>
      </w:pPr>
      <w:r>
        <w:t>Формирование умения копировать объекты с большим количеством мелких деталей.</w:t>
      </w:r>
    </w:p>
    <w:p w:rsidR="004E4C7C" w:rsidRDefault="004E4C7C" w:rsidP="00D06916">
      <w:pPr>
        <w:pStyle w:val="ConsPlusNormal"/>
        <w:spacing w:before="240"/>
        <w:ind w:firstLine="540"/>
        <w:jc w:val="both"/>
      </w:pPr>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4E4C7C" w:rsidRDefault="004E4C7C" w:rsidP="00D06916">
      <w:pPr>
        <w:pStyle w:val="ConsPlusNormal"/>
        <w:spacing w:before="240"/>
        <w:ind w:firstLine="540"/>
        <w:jc w:val="both"/>
      </w:pPr>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4E4C7C" w:rsidRDefault="004E4C7C" w:rsidP="00D06916">
      <w:pPr>
        <w:pStyle w:val="ConsPlusNormal"/>
        <w:spacing w:before="240"/>
        <w:ind w:firstLine="540"/>
        <w:jc w:val="both"/>
      </w:pPr>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4E4C7C" w:rsidRDefault="004E4C7C" w:rsidP="00D06916">
      <w:pPr>
        <w:pStyle w:val="ConsPlusNormal"/>
        <w:spacing w:before="240"/>
        <w:ind w:firstLine="540"/>
        <w:jc w:val="both"/>
      </w:pPr>
      <w:r>
        <w:t>Развитие умения использовать технические средства для рассматривания мелких объектов на иллюстрациях.</w:t>
      </w:r>
    </w:p>
    <w:p w:rsidR="004E4C7C" w:rsidRDefault="004E4C7C" w:rsidP="00D06916">
      <w:pPr>
        <w:pStyle w:val="ConsPlusNormal"/>
        <w:spacing w:before="240"/>
        <w:ind w:firstLine="540"/>
        <w:jc w:val="both"/>
      </w:pPr>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4E4C7C" w:rsidRDefault="004E4C7C" w:rsidP="00D06916">
      <w:pPr>
        <w:pStyle w:val="ConsPlusNormal"/>
        <w:spacing w:before="240"/>
        <w:ind w:firstLine="540"/>
        <w:jc w:val="both"/>
      </w:pPr>
      <w:r>
        <w:t>Формирование представлений о протяженности пространства, о расстоянии между предметами в процессе передвижения.</w:t>
      </w:r>
    </w:p>
    <w:p w:rsidR="004E4C7C" w:rsidRDefault="004E4C7C" w:rsidP="00D06916">
      <w:pPr>
        <w:pStyle w:val="ConsPlusNormal"/>
        <w:spacing w:before="240"/>
        <w:ind w:firstLine="540"/>
        <w:jc w:val="both"/>
      </w:pPr>
      <w:r>
        <w:t>Упражнение в узнавании предметов на большом расстоянии.</w:t>
      </w:r>
    </w:p>
    <w:p w:rsidR="004E4C7C" w:rsidRDefault="004E4C7C" w:rsidP="00D06916">
      <w:pPr>
        <w:pStyle w:val="ConsPlusNormal"/>
        <w:spacing w:before="240"/>
        <w:ind w:firstLine="540"/>
        <w:jc w:val="both"/>
      </w:pPr>
      <w: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4E4C7C" w:rsidRDefault="004E4C7C" w:rsidP="00D06916">
      <w:pPr>
        <w:pStyle w:val="ConsPlusNormal"/>
        <w:spacing w:before="240"/>
        <w:ind w:firstLine="540"/>
        <w:jc w:val="both"/>
      </w:pPr>
      <w:r>
        <w:t>Перевод пространственных, линейных отношений в смысловые.</w:t>
      </w:r>
    </w:p>
    <w:p w:rsidR="004E4C7C" w:rsidRDefault="004E4C7C" w:rsidP="00D06916">
      <w:pPr>
        <w:pStyle w:val="ConsPlusNormal"/>
        <w:spacing w:before="240"/>
        <w:ind w:firstLine="540"/>
        <w:jc w:val="both"/>
      </w:pPr>
      <w:r>
        <w:t>Оценивание на глаз расстояния до определенного предмета.</w:t>
      </w:r>
    </w:p>
    <w:p w:rsidR="004E4C7C" w:rsidRDefault="004E4C7C" w:rsidP="00D06916">
      <w:pPr>
        <w:pStyle w:val="ConsPlusNormal"/>
        <w:spacing w:before="240"/>
        <w:ind w:firstLine="540"/>
        <w:jc w:val="both"/>
      </w:pPr>
      <w:r>
        <w:t>4. Развитие информационно-познавательной роли зрения.</w:t>
      </w:r>
    </w:p>
    <w:p w:rsidR="004E4C7C" w:rsidRDefault="004E4C7C" w:rsidP="00D06916">
      <w:pPr>
        <w:pStyle w:val="ConsPlusNormal"/>
        <w:spacing w:before="240"/>
        <w:ind w:firstLine="540"/>
        <w:jc w:val="both"/>
      </w:pPr>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4E4C7C" w:rsidRDefault="004E4C7C" w:rsidP="00D06916">
      <w:pPr>
        <w:pStyle w:val="ConsPlusNormal"/>
        <w:spacing w:before="240"/>
        <w:ind w:firstLine="540"/>
        <w:jc w:val="both"/>
      </w:pPr>
      <w:r>
        <w:t>Совершенствование операций узнавания, локализации из множества, соотнесения, сравнения.</w:t>
      </w:r>
    </w:p>
    <w:p w:rsidR="004E4C7C" w:rsidRDefault="004E4C7C" w:rsidP="00D06916">
      <w:pPr>
        <w:pStyle w:val="ConsPlusNormal"/>
        <w:spacing w:before="240"/>
        <w:ind w:firstLine="540"/>
        <w:jc w:val="both"/>
      </w:pPr>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4E4C7C" w:rsidRDefault="004E4C7C" w:rsidP="00D06916">
      <w:pPr>
        <w:pStyle w:val="ConsPlusNormal"/>
        <w:spacing w:before="240"/>
        <w:ind w:firstLine="540"/>
        <w:jc w:val="both"/>
      </w:pPr>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4E4C7C" w:rsidRDefault="004E4C7C" w:rsidP="00D06916">
      <w:pPr>
        <w:pStyle w:val="ConsPlusNormal"/>
        <w:spacing w:before="240"/>
        <w:ind w:firstLine="540"/>
        <w:jc w:val="both"/>
      </w:pPr>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4E4C7C" w:rsidRDefault="004E4C7C" w:rsidP="00D06916">
      <w:pPr>
        <w:pStyle w:val="ConsPlusNormal"/>
        <w:spacing w:before="240"/>
        <w:ind w:firstLine="540"/>
        <w:jc w:val="both"/>
      </w:pPr>
      <w:r>
        <w:t>Сравнение величины предметов по переменным параметрам.</w:t>
      </w:r>
    </w:p>
    <w:p w:rsidR="004E4C7C" w:rsidRDefault="004E4C7C" w:rsidP="00D06916">
      <w:pPr>
        <w:pStyle w:val="ConsPlusNormal"/>
        <w:spacing w:before="240"/>
        <w:ind w:firstLine="540"/>
        <w:jc w:val="both"/>
      </w:pPr>
      <w:r>
        <w:t>Конструирование по представлению, опираясь на образы зрительной памяти. Использование сформированных представлений для более точного отображения свойств предмета.</w:t>
      </w:r>
    </w:p>
    <w:p w:rsidR="004E4C7C" w:rsidRDefault="004E4C7C" w:rsidP="00D06916">
      <w:pPr>
        <w:pStyle w:val="ConsPlusNormal"/>
        <w:spacing w:before="240"/>
        <w:ind w:firstLine="540"/>
        <w:jc w:val="both"/>
      </w:pPr>
      <w:r>
        <w:t>Выделение на предметных изображениях схематических изображений (не готовые изображения, а мелкие детали, включенные в изображения).</w:t>
      </w:r>
    </w:p>
    <w:p w:rsidR="004E4C7C" w:rsidRDefault="004E4C7C" w:rsidP="00D06916">
      <w:pPr>
        <w:pStyle w:val="ConsPlusNormal"/>
        <w:spacing w:before="240"/>
        <w:ind w:firstLine="540"/>
        <w:jc w:val="both"/>
      </w:pPr>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4E4C7C" w:rsidRDefault="004E4C7C" w:rsidP="00D06916">
      <w:pPr>
        <w:pStyle w:val="ConsPlusNormal"/>
        <w:spacing w:before="240"/>
        <w:ind w:firstLine="540"/>
        <w:jc w:val="both"/>
      </w:pPr>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4E4C7C" w:rsidRDefault="004E4C7C" w:rsidP="00D06916">
      <w:pPr>
        <w:pStyle w:val="ConsPlusNormal"/>
        <w:spacing w:before="240"/>
        <w:ind w:firstLine="540"/>
        <w:jc w:val="both"/>
      </w:pPr>
      <w:r>
        <w:t>88.4.3.1. Планируемые результаты освоения коррекционного курса.</w:t>
      </w:r>
    </w:p>
    <w:p w:rsidR="004E4C7C" w:rsidRDefault="004E4C7C" w:rsidP="00D06916">
      <w:pPr>
        <w:pStyle w:val="ConsPlusNormal"/>
        <w:spacing w:before="240"/>
        <w:ind w:firstLine="540"/>
        <w:jc w:val="both"/>
      </w:pPr>
      <w:r>
        <w:t>88.4.3.1.1. Предметные результаты.</w:t>
      </w:r>
    </w:p>
    <w:p w:rsidR="004E4C7C" w:rsidRDefault="004E4C7C" w:rsidP="00D06916">
      <w:pPr>
        <w:pStyle w:val="ConsPlusNormal"/>
        <w:spacing w:before="240"/>
        <w:ind w:firstLine="540"/>
        <w:jc w:val="both"/>
      </w:pPr>
      <w: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приемы его охраны, научатся правильно использовать тифлотехнические средства, повышающие различительную способность.</w:t>
      </w:r>
    </w:p>
    <w:p w:rsidR="004E4C7C" w:rsidRDefault="004E4C7C" w:rsidP="00D06916">
      <w:pPr>
        <w:pStyle w:val="ConsPlusNormal"/>
        <w:spacing w:before="240"/>
        <w:ind w:firstLine="540"/>
        <w:jc w:val="both"/>
      </w:pPr>
      <w:r>
        <w:t>У обучающихся будет развиваться зрительное восприятие, его механизмы и свойства (объем, константность, осмысленность, обобщенность, целостность и детальность, категоризация).</w:t>
      </w:r>
    </w:p>
    <w:p w:rsidR="004E4C7C" w:rsidRDefault="004E4C7C" w:rsidP="00D06916">
      <w:pPr>
        <w:pStyle w:val="ConsPlusNormal"/>
        <w:spacing w:before="240"/>
        <w:ind w:firstLine="540"/>
        <w:jc w:val="both"/>
      </w:pPr>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4E4C7C" w:rsidRDefault="004E4C7C" w:rsidP="00D06916">
      <w:pPr>
        <w:pStyle w:val="ConsPlusNormal"/>
        <w:spacing w:before="240"/>
        <w:ind w:firstLine="540"/>
        <w:jc w:val="both"/>
      </w:pPr>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1. Охрана зрения и стабилизация зрительных функций:</w:t>
      </w:r>
    </w:p>
    <w:p w:rsidR="004E4C7C" w:rsidRDefault="004E4C7C" w:rsidP="00D06916">
      <w:pPr>
        <w:pStyle w:val="ConsPlusNormal"/>
        <w:spacing w:before="240"/>
        <w:ind w:firstLine="540"/>
        <w:jc w:val="both"/>
      </w:pPr>
      <w:r>
        <w:t>осознавать роль своего зрения в учебно-познавательной деятельности и повседневной жизни;</w:t>
      </w:r>
    </w:p>
    <w:p w:rsidR="004E4C7C" w:rsidRDefault="004E4C7C" w:rsidP="00D06916">
      <w:pPr>
        <w:pStyle w:val="ConsPlusNormal"/>
        <w:spacing w:before="240"/>
        <w:ind w:firstLine="540"/>
        <w:jc w:val="both"/>
      </w:pPr>
      <w:r>
        <w:t>понимать разнообразие средств профилактики зрительного утомления, использовать их для своего зрения;</w:t>
      </w:r>
    </w:p>
    <w:p w:rsidR="004E4C7C" w:rsidRDefault="004E4C7C" w:rsidP="00D06916">
      <w:pPr>
        <w:pStyle w:val="ConsPlusNormal"/>
        <w:spacing w:before="240"/>
        <w:ind w:firstLine="540"/>
        <w:jc w:val="both"/>
      </w:pPr>
      <w:r>
        <w:t>выполнять упражнения по снятию зрительного утомления, повышению тонуса глаз;</w:t>
      </w:r>
    </w:p>
    <w:p w:rsidR="004E4C7C" w:rsidRDefault="004E4C7C" w:rsidP="00D06916">
      <w:pPr>
        <w:pStyle w:val="ConsPlusNormal"/>
        <w:spacing w:before="240"/>
        <w:ind w:firstLine="540"/>
        <w:jc w:val="both"/>
      </w:pPr>
      <w:r>
        <w:t>соблюдать гигиену глаз и гигиенические требования к оптическим средствам коррекции;</w:t>
      </w:r>
    </w:p>
    <w:p w:rsidR="004E4C7C" w:rsidRDefault="004E4C7C" w:rsidP="00D06916">
      <w:pPr>
        <w:pStyle w:val="ConsPlusNormal"/>
        <w:spacing w:before="240"/>
        <w:ind w:firstLine="540"/>
        <w:jc w:val="both"/>
      </w:pPr>
      <w:r>
        <w:t>понимать роль правильной осанки, правильного дыхания для зрительной работоспособности;</w:t>
      </w:r>
    </w:p>
    <w:p w:rsidR="004E4C7C" w:rsidRDefault="004E4C7C" w:rsidP="00D06916">
      <w:pPr>
        <w:pStyle w:val="ConsPlusNormal"/>
        <w:spacing w:before="240"/>
        <w:ind w:firstLine="540"/>
        <w:jc w:val="both"/>
      </w:pPr>
      <w:r>
        <w:t>использовать тифлотехнические средства для получения точной зрительной информации, тонкости, полноты, дифференцированности восприятия.</w:t>
      </w:r>
    </w:p>
    <w:p w:rsidR="004E4C7C" w:rsidRDefault="004E4C7C" w:rsidP="00D06916">
      <w:pPr>
        <w:pStyle w:val="ConsPlusNormal"/>
        <w:spacing w:before="240"/>
        <w:ind w:firstLine="540"/>
        <w:jc w:val="both"/>
      </w:pPr>
      <w:r>
        <w:t>2. Развитие регулирующей и контролирующей роли зрения:</w:t>
      </w:r>
    </w:p>
    <w:p w:rsidR="004E4C7C" w:rsidRDefault="004E4C7C" w:rsidP="00D06916">
      <w:pPr>
        <w:pStyle w:val="ConsPlusNormal"/>
        <w:spacing w:before="240"/>
        <w:ind w:firstLine="540"/>
        <w:jc w:val="both"/>
      </w:pPr>
      <w:r>
        <w:t>выполнять простые содружественные движения глаз и рук;</w:t>
      </w:r>
    </w:p>
    <w:p w:rsidR="004E4C7C" w:rsidRDefault="004E4C7C" w:rsidP="00D06916">
      <w:pPr>
        <w:pStyle w:val="ConsPlusNormal"/>
        <w:spacing w:before="240"/>
        <w:ind w:firstLine="540"/>
        <w:jc w:val="both"/>
      </w:pPr>
      <w:r>
        <w:t>использовать предметы окружения, в том числе учебные при выполнении предметно-практических действий;</w:t>
      </w:r>
    </w:p>
    <w:p w:rsidR="004E4C7C" w:rsidRDefault="004E4C7C" w:rsidP="00D06916">
      <w:pPr>
        <w:pStyle w:val="ConsPlusNormal"/>
        <w:spacing w:before="240"/>
        <w:ind w:firstLine="540"/>
        <w:jc w:val="both"/>
      </w:pPr>
      <w:r>
        <w:t>выполнять точные графические действия: раскрашивать, штриховать, обводить по контуру;</w:t>
      </w:r>
    </w:p>
    <w:p w:rsidR="004E4C7C" w:rsidRDefault="004E4C7C" w:rsidP="00D06916">
      <w:pPr>
        <w:pStyle w:val="ConsPlusNormal"/>
        <w:spacing w:before="240"/>
        <w:ind w:firstLine="540"/>
        <w:jc w:val="both"/>
      </w:pPr>
      <w:r>
        <w:t>использовать остаточное зрение при овладении плоским письмом;</w:t>
      </w:r>
    </w:p>
    <w:p w:rsidR="004E4C7C" w:rsidRDefault="004E4C7C" w:rsidP="00D06916">
      <w:pPr>
        <w:pStyle w:val="ConsPlusNormal"/>
        <w:spacing w:before="240"/>
        <w:ind w:firstLine="540"/>
        <w:jc w:val="both"/>
      </w:pPr>
      <w:r>
        <w:t>быстро и правильно ориентироваться на любом листе бумаги (находить верх, низ, середину листа, нужную клетку и линейку);</w:t>
      </w:r>
    </w:p>
    <w:p w:rsidR="004E4C7C" w:rsidRDefault="004E4C7C" w:rsidP="00D06916">
      <w:pPr>
        <w:pStyle w:val="ConsPlusNormal"/>
        <w:spacing w:before="240"/>
        <w:ind w:firstLine="540"/>
        <w:jc w:val="both"/>
      </w:pPr>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4E4C7C" w:rsidRDefault="004E4C7C" w:rsidP="00D06916">
      <w:pPr>
        <w:pStyle w:val="ConsPlusNormal"/>
        <w:spacing w:before="240"/>
        <w:ind w:firstLine="540"/>
        <w:jc w:val="both"/>
      </w:pPr>
      <w:r>
        <w:t>выполнять конструирование по замыслу и зарисовывать результат.</w:t>
      </w:r>
    </w:p>
    <w:p w:rsidR="004E4C7C" w:rsidRDefault="004E4C7C" w:rsidP="00D06916">
      <w:pPr>
        <w:pStyle w:val="ConsPlusNormal"/>
        <w:spacing w:before="240"/>
        <w:ind w:firstLine="540"/>
        <w:jc w:val="both"/>
      </w:pPr>
      <w:r>
        <w:t>3. Развитие ориентировочно-поисковой роли зрения:</w:t>
      </w:r>
    </w:p>
    <w:p w:rsidR="004E4C7C" w:rsidRDefault="004E4C7C" w:rsidP="00D06916">
      <w:pPr>
        <w:pStyle w:val="ConsPlusNormal"/>
        <w:spacing w:before="240"/>
        <w:ind w:firstLine="540"/>
        <w:jc w:val="both"/>
      </w:pPr>
      <w:r>
        <w:t>классифицировать печатные буквы по разным основаниям;</w:t>
      </w:r>
    </w:p>
    <w:p w:rsidR="004E4C7C" w:rsidRDefault="004E4C7C" w:rsidP="00D06916">
      <w:pPr>
        <w:pStyle w:val="ConsPlusNormal"/>
        <w:spacing w:before="240"/>
        <w:ind w:firstLine="540"/>
        <w:jc w:val="both"/>
      </w:pPr>
      <w:r>
        <w:t>оценивать взаиморасположение предметов в пространстве, узнавать положение предмета в пространстве;</w:t>
      </w:r>
    </w:p>
    <w:p w:rsidR="004E4C7C" w:rsidRDefault="004E4C7C" w:rsidP="00D06916">
      <w:pPr>
        <w:pStyle w:val="ConsPlusNormal"/>
        <w:spacing w:before="240"/>
        <w:ind w:firstLine="540"/>
        <w:jc w:val="both"/>
      </w:pPr>
      <w:r>
        <w:t>переводить пространственные, линейные отношения в смысловые; оценивать на глаз расстояние до определенного предмета;</w:t>
      </w:r>
    </w:p>
    <w:p w:rsidR="004E4C7C" w:rsidRDefault="004E4C7C" w:rsidP="00D06916">
      <w:pPr>
        <w:pStyle w:val="ConsPlusNormal"/>
        <w:spacing w:before="240"/>
        <w:ind w:firstLine="540"/>
        <w:jc w:val="both"/>
      </w:pPr>
      <w:r>
        <w:t>при выполнении заданий составлять простой и сложный план, схемы, таблицы, диаграммы;</w:t>
      </w:r>
    </w:p>
    <w:p w:rsidR="004E4C7C" w:rsidRDefault="004E4C7C" w:rsidP="00D06916">
      <w:pPr>
        <w:pStyle w:val="ConsPlusNormal"/>
        <w:spacing w:before="240"/>
        <w:ind w:firstLine="540"/>
        <w:jc w:val="both"/>
      </w:pPr>
      <w:r>
        <w:t>уметь видеть зависимость изменения характеристики предмета от изменения пространственных отношений между частями;</w:t>
      </w:r>
    </w:p>
    <w:p w:rsidR="004E4C7C" w:rsidRDefault="004E4C7C" w:rsidP="00D06916">
      <w:pPr>
        <w:pStyle w:val="ConsPlusNormal"/>
        <w:spacing w:before="240"/>
        <w:ind w:firstLine="540"/>
        <w:jc w:val="both"/>
      </w:pPr>
      <w:r>
        <w:t>использовать зрение в преодолении препятствий в окружающей предметно-пространственной среде;</w:t>
      </w:r>
    </w:p>
    <w:p w:rsidR="004E4C7C" w:rsidRDefault="004E4C7C" w:rsidP="00D06916">
      <w:pPr>
        <w:pStyle w:val="ConsPlusNormal"/>
        <w:spacing w:before="240"/>
        <w:ind w:firstLine="540"/>
        <w:jc w:val="both"/>
      </w:pPr>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4E4C7C" w:rsidRDefault="004E4C7C" w:rsidP="00D06916">
      <w:pPr>
        <w:pStyle w:val="ConsPlusNormal"/>
        <w:spacing w:before="240"/>
        <w:ind w:firstLine="540"/>
        <w:jc w:val="both"/>
      </w:pPr>
      <w:r>
        <w:t>4. Развитие информационно-познавательной роли зрения:</w:t>
      </w:r>
    </w:p>
    <w:p w:rsidR="004E4C7C" w:rsidRDefault="004E4C7C" w:rsidP="00D06916">
      <w:pPr>
        <w:pStyle w:val="ConsPlusNormal"/>
        <w:spacing w:before="240"/>
        <w:ind w:firstLine="540"/>
        <w:jc w:val="both"/>
      </w:pPr>
      <w:r>
        <w:t>узнавать и называть цвета спектра;</w:t>
      </w:r>
    </w:p>
    <w:p w:rsidR="004E4C7C" w:rsidRDefault="004E4C7C" w:rsidP="00D06916">
      <w:pPr>
        <w:pStyle w:val="ConsPlusNormal"/>
        <w:spacing w:before="240"/>
        <w:ind w:firstLine="540"/>
        <w:jc w:val="both"/>
      </w:pPr>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4E4C7C" w:rsidRDefault="004E4C7C" w:rsidP="00D06916">
      <w:pPr>
        <w:pStyle w:val="ConsPlusNormal"/>
        <w:spacing w:before="240"/>
        <w:ind w:firstLine="540"/>
        <w:jc w:val="both"/>
      </w:pPr>
      <w:r>
        <w:t>описывать цвета предметов, находящихся на расстоянии;</w:t>
      </w:r>
    </w:p>
    <w:p w:rsidR="004E4C7C" w:rsidRDefault="004E4C7C" w:rsidP="00D06916">
      <w:pPr>
        <w:pStyle w:val="ConsPlusNormal"/>
        <w:spacing w:before="240"/>
        <w:ind w:firstLine="540"/>
        <w:jc w:val="both"/>
      </w:pPr>
      <w:r>
        <w:t>конструировать предмет из знакомых геометрических фигур, составлять целое из частей предметного изображения;</w:t>
      </w:r>
    </w:p>
    <w:p w:rsidR="004E4C7C" w:rsidRDefault="004E4C7C" w:rsidP="00D06916">
      <w:pPr>
        <w:pStyle w:val="ConsPlusNormal"/>
        <w:spacing w:before="240"/>
        <w:ind w:firstLine="540"/>
        <w:jc w:val="both"/>
      </w:pPr>
      <w:r>
        <w:t>узнавать, соотносить, локализовывать ранее усвоенные формы в новом пространственном положении;</w:t>
      </w:r>
    </w:p>
    <w:p w:rsidR="004E4C7C" w:rsidRDefault="004E4C7C" w:rsidP="00D06916">
      <w:pPr>
        <w:pStyle w:val="ConsPlusNormal"/>
        <w:spacing w:before="240"/>
        <w:ind w:firstLine="540"/>
        <w:jc w:val="both"/>
      </w:pPr>
      <w:r>
        <w:t>определять величины предметов и соотношения величины, опираясь на единицы измерения;</w:t>
      </w:r>
    </w:p>
    <w:p w:rsidR="004E4C7C" w:rsidRDefault="004E4C7C" w:rsidP="00D06916">
      <w:pPr>
        <w:pStyle w:val="ConsPlusNormal"/>
        <w:spacing w:before="240"/>
        <w:ind w:firstLine="540"/>
        <w:jc w:val="both"/>
      </w:pPr>
      <w:r>
        <w:t>понимать характер картины, осуществляя ее анализ и делая правильные выводы;</w:t>
      </w:r>
    </w:p>
    <w:p w:rsidR="004E4C7C" w:rsidRDefault="004E4C7C" w:rsidP="00D06916">
      <w:pPr>
        <w:pStyle w:val="ConsPlusNormal"/>
        <w:spacing w:before="240"/>
        <w:ind w:firstLine="540"/>
        <w:jc w:val="both"/>
      </w:pPr>
      <w:r>
        <w:t>свободно и точно определять содержание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4E4C7C" w:rsidRDefault="004E4C7C" w:rsidP="00D06916">
      <w:pPr>
        <w:pStyle w:val="ConsPlusNormal"/>
        <w:spacing w:before="240"/>
        <w:ind w:firstLine="540"/>
        <w:jc w:val="both"/>
      </w:pPr>
      <w:r>
        <w:t>понимать объективность природы времени;</w:t>
      </w:r>
    </w:p>
    <w:p w:rsidR="004E4C7C" w:rsidRDefault="004E4C7C" w:rsidP="00D06916">
      <w:pPr>
        <w:pStyle w:val="ConsPlusNormal"/>
        <w:spacing w:before="240"/>
        <w:ind w:firstLine="540"/>
        <w:jc w:val="both"/>
      </w:pPr>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4E4C7C" w:rsidRDefault="004E4C7C" w:rsidP="00D06916">
      <w:pPr>
        <w:pStyle w:val="ConsPlusNormal"/>
        <w:spacing w:before="240"/>
        <w:ind w:firstLine="540"/>
        <w:jc w:val="both"/>
      </w:pPr>
      <w:r>
        <w:t>88.4.3.1.2. Метапредметные результаты:</w:t>
      </w:r>
    </w:p>
    <w:p w:rsidR="004E4C7C" w:rsidRDefault="004E4C7C" w:rsidP="00D06916">
      <w:pPr>
        <w:pStyle w:val="ConsPlusNormal"/>
        <w:spacing w:before="240"/>
        <w:ind w:firstLine="540"/>
        <w:jc w:val="both"/>
      </w:pPr>
      <w:r>
        <w:t>осознание необходимости охраны нарушенного зрения, умение им пользоваться в учебной и практической деятельности;</w:t>
      </w:r>
    </w:p>
    <w:p w:rsidR="004E4C7C" w:rsidRDefault="004E4C7C" w:rsidP="00D06916">
      <w:pPr>
        <w:pStyle w:val="ConsPlusNormal"/>
        <w:spacing w:before="240"/>
        <w:ind w:firstLine="540"/>
        <w:jc w:val="both"/>
      </w:pPr>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4E4C7C" w:rsidRDefault="004E4C7C" w:rsidP="00D06916">
      <w:pPr>
        <w:pStyle w:val="ConsPlusNormal"/>
        <w:spacing w:before="240"/>
        <w:ind w:firstLine="540"/>
        <w:jc w:val="both"/>
      </w:pPr>
      <w:r>
        <w:t>развитие потребности к сенсорно-перцептивной деятельности, использование адекватных учебным задачам способов чувственного познания;</w:t>
      </w:r>
    </w:p>
    <w:p w:rsidR="004E4C7C" w:rsidRDefault="004E4C7C" w:rsidP="00D06916">
      <w:pPr>
        <w:pStyle w:val="ConsPlusNormal"/>
        <w:spacing w:before="240"/>
        <w:ind w:firstLine="540"/>
        <w:jc w:val="both"/>
      </w:pPr>
      <w:r>
        <w:t>развитие зрительного восприятия как перцептивного познавательного процесса;</w:t>
      </w:r>
    </w:p>
    <w:p w:rsidR="004E4C7C" w:rsidRDefault="004E4C7C" w:rsidP="00D06916">
      <w:pPr>
        <w:pStyle w:val="ConsPlusNormal"/>
        <w:spacing w:before="240"/>
        <w:ind w:firstLine="540"/>
        <w:jc w:val="both"/>
      </w:pPr>
      <w:r>
        <w:t>осуществление итогового и пошагового контроля зрительного перцептивного действия по результату с целью корректировки действий;</w:t>
      </w:r>
    </w:p>
    <w:p w:rsidR="004E4C7C" w:rsidRDefault="004E4C7C" w:rsidP="00D06916">
      <w:pPr>
        <w:pStyle w:val="ConsPlusNormal"/>
        <w:spacing w:before="240"/>
        <w:ind w:firstLine="540"/>
        <w:jc w:val="both"/>
      </w:pPr>
      <w:r>
        <w:t>умение оценивать правильность выполнения перцептивного действия на уровне соответствия результатов требованиям поставленной задачи;</w:t>
      </w:r>
    </w:p>
    <w:p w:rsidR="004E4C7C" w:rsidRDefault="004E4C7C" w:rsidP="00D06916">
      <w:pPr>
        <w:pStyle w:val="ConsPlusNormal"/>
        <w:spacing w:before="240"/>
        <w:ind w:firstLine="540"/>
        <w:jc w:val="both"/>
      </w:pPr>
      <w:r>
        <w:t>самостоятельное выделение и формулирование познавательной цели в условиях зрительной перцептивной деятельности;</w:t>
      </w:r>
    </w:p>
    <w:p w:rsidR="004E4C7C" w:rsidRDefault="004E4C7C" w:rsidP="00D06916">
      <w:pPr>
        <w:pStyle w:val="ConsPlusNormal"/>
        <w:spacing w:before="240"/>
        <w:ind w:firstLine="540"/>
        <w:jc w:val="both"/>
      </w:pPr>
      <w:r>
        <w:t>алгоритмизация зрительных действий как компенсаторный способ достижения результата деятельности;</w:t>
      </w:r>
    </w:p>
    <w:p w:rsidR="004E4C7C" w:rsidRDefault="004E4C7C" w:rsidP="00D06916">
      <w:pPr>
        <w:pStyle w:val="ConsPlusNormal"/>
        <w:spacing w:before="240"/>
        <w:ind w:firstLine="540"/>
        <w:jc w:val="both"/>
      </w:pPr>
      <w:r>
        <w:t>анализ объектов с целью выделения опознавательных признаков (цвет, форма, величина);</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4E4C7C" w:rsidRDefault="004E4C7C" w:rsidP="00D06916">
      <w:pPr>
        <w:pStyle w:val="ConsPlusNormal"/>
        <w:spacing w:before="240"/>
        <w:ind w:firstLine="540"/>
        <w:jc w:val="both"/>
      </w:pPr>
      <w:r>
        <w:t>развитие зрительно-моторной координации;</w:t>
      </w:r>
    </w:p>
    <w:p w:rsidR="004E4C7C" w:rsidRDefault="004E4C7C" w:rsidP="00D06916">
      <w:pPr>
        <w:pStyle w:val="ConsPlusNormal"/>
        <w:spacing w:before="240"/>
        <w:ind w:firstLine="540"/>
        <w:jc w:val="both"/>
      </w:pPr>
      <w:r>
        <w:t>развитие зрительно-пространственного восприятия;</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4E4C7C" w:rsidRDefault="004E4C7C" w:rsidP="00D06916">
      <w:pPr>
        <w:pStyle w:val="ConsPlusNormal"/>
        <w:spacing w:before="240"/>
        <w:ind w:firstLine="540"/>
        <w:jc w:val="both"/>
      </w:pPr>
      <w:r>
        <w:t>88.4.4. Развитие коммуникативной деятельности:</w:t>
      </w:r>
    </w:p>
    <w:p w:rsidR="004E4C7C" w:rsidRDefault="004E4C7C" w:rsidP="00D06916">
      <w:pPr>
        <w:pStyle w:val="ConsPlusNormal"/>
        <w:spacing w:before="240"/>
        <w:ind w:firstLine="540"/>
        <w:jc w:val="both"/>
      </w:pPr>
      <w:r>
        <w:t>1. Общение и его роль в жизни человека.</w:t>
      </w:r>
    </w:p>
    <w:p w:rsidR="004E4C7C" w:rsidRDefault="004E4C7C" w:rsidP="00D06916">
      <w:pPr>
        <w:pStyle w:val="ConsPlusNormal"/>
        <w:spacing w:before="240"/>
        <w:ind w:firstLine="540"/>
        <w:jc w:val="both"/>
      </w:pPr>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w:t>
      </w:r>
    </w:p>
    <w:p w:rsidR="004E4C7C" w:rsidRDefault="004E4C7C" w:rsidP="00D06916">
      <w:pPr>
        <w:pStyle w:val="ConsPlusNormal"/>
        <w:spacing w:before="240"/>
        <w:ind w:firstLine="540"/>
        <w:jc w:val="both"/>
      </w:pPr>
      <w:r>
        <w:t>2. Формирование образа человека.</w:t>
      </w:r>
    </w:p>
    <w:p w:rsidR="004E4C7C" w:rsidRDefault="004E4C7C" w:rsidP="00D06916">
      <w:pPr>
        <w:pStyle w:val="ConsPlusNormal"/>
        <w:spacing w:before="240"/>
        <w:ind w:firstLine="540"/>
        <w:jc w:val="both"/>
      </w:pPr>
      <w: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4E4C7C" w:rsidRDefault="004E4C7C" w:rsidP="00D06916">
      <w:pPr>
        <w:pStyle w:val="ConsPlusNormal"/>
        <w:spacing w:before="240"/>
        <w:ind w:firstLine="540"/>
        <w:jc w:val="both"/>
      </w:pPr>
      <w:r>
        <w:t>3. Формирование коммуникативной грамотности.</w:t>
      </w:r>
    </w:p>
    <w:p w:rsidR="004E4C7C" w:rsidRDefault="004E4C7C" w:rsidP="00D06916">
      <w:pPr>
        <w:pStyle w:val="ConsPlusNormal"/>
        <w:spacing w:before="240"/>
        <w:ind w:firstLine="540"/>
        <w:jc w:val="both"/>
      </w:pPr>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4E4C7C" w:rsidRDefault="004E4C7C" w:rsidP="00D06916">
      <w:pPr>
        <w:pStyle w:val="ConsPlusNormal"/>
        <w:spacing w:before="240"/>
        <w:ind w:firstLine="540"/>
        <w:jc w:val="both"/>
      </w:pPr>
      <w:r>
        <w:t>Развитие знаний и умений в области вербальной коммуникации.</w:t>
      </w:r>
    </w:p>
    <w:p w:rsidR="004E4C7C" w:rsidRDefault="004E4C7C" w:rsidP="00D06916">
      <w:pPr>
        <w:pStyle w:val="ConsPlusNormal"/>
        <w:spacing w:before="240"/>
        <w:ind w:firstLine="540"/>
        <w:jc w:val="both"/>
      </w:pPr>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4E4C7C" w:rsidRDefault="004E4C7C" w:rsidP="00D06916">
      <w:pPr>
        <w:pStyle w:val="ConsPlusNormal"/>
        <w:spacing w:before="240"/>
        <w:ind w:firstLine="540"/>
        <w:jc w:val="both"/>
      </w:pPr>
      <w:r>
        <w:t>Развитие способности выражать свои мысли, чувства, идеи, способности понимать, что было сказано или сделано для тебя.</w:t>
      </w:r>
    </w:p>
    <w:p w:rsidR="004E4C7C" w:rsidRDefault="004E4C7C" w:rsidP="00D06916">
      <w:pPr>
        <w:pStyle w:val="ConsPlusNormal"/>
        <w:spacing w:before="240"/>
        <w:ind w:firstLine="540"/>
        <w:jc w:val="both"/>
      </w:pPr>
      <w:r>
        <w:t>Формирование умения продуцировать и интерпретировать невербальные и вербальные средства общения.</w:t>
      </w:r>
    </w:p>
    <w:p w:rsidR="004E4C7C" w:rsidRDefault="004E4C7C" w:rsidP="00D06916">
      <w:pPr>
        <w:pStyle w:val="ConsPlusNormal"/>
        <w:spacing w:before="240"/>
        <w:ind w:firstLine="540"/>
        <w:jc w:val="both"/>
      </w:pPr>
      <w:r>
        <w:t>4. Формирование знаний и умений в области социального взаимодействия.</w:t>
      </w:r>
    </w:p>
    <w:p w:rsidR="004E4C7C" w:rsidRDefault="004E4C7C" w:rsidP="00D06916">
      <w:pPr>
        <w:pStyle w:val="ConsPlusNormal"/>
        <w:spacing w:before="240"/>
        <w:ind w:firstLine="540"/>
        <w:jc w:val="both"/>
      </w:pPr>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4E4C7C" w:rsidRDefault="004E4C7C" w:rsidP="00D06916">
      <w:pPr>
        <w:pStyle w:val="ConsPlusNormal"/>
        <w:spacing w:before="240"/>
        <w:ind w:firstLine="540"/>
        <w:jc w:val="both"/>
      </w:pPr>
      <w:r>
        <w:t>5. Формирование компенсаторных способов устранения коммуникативных трудностей.</w:t>
      </w:r>
    </w:p>
    <w:p w:rsidR="004E4C7C" w:rsidRDefault="004E4C7C" w:rsidP="00D06916">
      <w:pPr>
        <w:pStyle w:val="ConsPlusNormal"/>
        <w:spacing w:before="240"/>
        <w:ind w:firstLine="540"/>
        <w:jc w:val="both"/>
      </w:pPr>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очередности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4E4C7C" w:rsidRDefault="004E4C7C" w:rsidP="00D06916">
      <w:pPr>
        <w:pStyle w:val="ConsPlusNormal"/>
        <w:spacing w:before="240"/>
        <w:ind w:firstLine="540"/>
        <w:jc w:val="both"/>
      </w:pPr>
      <w:r>
        <w:t>88.4.4.1. Планируемые результаты освоения коррекционного курса.</w:t>
      </w:r>
    </w:p>
    <w:p w:rsidR="004E4C7C" w:rsidRDefault="004E4C7C" w:rsidP="00D06916">
      <w:pPr>
        <w:pStyle w:val="ConsPlusNormal"/>
        <w:spacing w:before="240"/>
        <w:ind w:firstLine="540"/>
        <w:jc w:val="both"/>
      </w:pPr>
      <w:r>
        <w:t>88.4.4.1.1. Предметные результаты:</w:t>
      </w:r>
    </w:p>
    <w:p w:rsidR="004E4C7C" w:rsidRDefault="004E4C7C" w:rsidP="00D06916">
      <w:pPr>
        <w:pStyle w:val="ConsPlusNormal"/>
        <w:spacing w:before="240"/>
        <w:ind w:firstLine="540"/>
        <w:jc w:val="both"/>
      </w:pPr>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4E4C7C" w:rsidRDefault="004E4C7C" w:rsidP="00D06916">
      <w:pPr>
        <w:pStyle w:val="ConsPlusNormal"/>
        <w:spacing w:before="240"/>
        <w:ind w:firstLine="540"/>
        <w:jc w:val="both"/>
      </w:pPr>
      <w:r>
        <w:t>Слабовидящие обучающиеся расширят и углубят знания о себе, своих коммуникативных возможностях.</w:t>
      </w:r>
    </w:p>
    <w:p w:rsidR="004E4C7C" w:rsidRDefault="004E4C7C" w:rsidP="00D06916">
      <w:pPr>
        <w:pStyle w:val="ConsPlusNormal"/>
        <w:spacing w:before="240"/>
        <w:ind w:firstLine="540"/>
        <w:jc w:val="both"/>
      </w:pPr>
      <w:r>
        <w:t>Обучающиеся приобретут опыт самовыражения в мимике, жестах, пантомимике, в речи. У них сформируется положительная самооценка.</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1. Общение и его роль в жизни человека:</w:t>
      </w:r>
    </w:p>
    <w:p w:rsidR="004E4C7C" w:rsidRDefault="004E4C7C" w:rsidP="00D06916">
      <w:pPr>
        <w:pStyle w:val="ConsPlusNormal"/>
        <w:spacing w:before="240"/>
        <w:ind w:firstLine="540"/>
        <w:jc w:val="both"/>
      </w:pPr>
      <w:r>
        <w:t>понимать роль общения в жизни человека;</w:t>
      </w:r>
    </w:p>
    <w:p w:rsidR="004E4C7C" w:rsidRDefault="004E4C7C" w:rsidP="00D06916">
      <w:pPr>
        <w:pStyle w:val="ConsPlusNormal"/>
        <w:spacing w:before="240"/>
        <w:ind w:firstLine="540"/>
        <w:jc w:val="both"/>
      </w:pPr>
      <w:r>
        <w:t>понимать основные нормы и правила общения;</w:t>
      </w:r>
    </w:p>
    <w:p w:rsidR="004E4C7C" w:rsidRDefault="004E4C7C" w:rsidP="00D06916">
      <w:pPr>
        <w:pStyle w:val="ConsPlusNormal"/>
        <w:spacing w:before="240"/>
        <w:ind w:firstLine="540"/>
        <w:jc w:val="both"/>
      </w:pPr>
      <w:r>
        <w:t>понимать и дифференцировать средства речевого и неречевого общения;</w:t>
      </w:r>
    </w:p>
    <w:p w:rsidR="004E4C7C" w:rsidRDefault="004E4C7C" w:rsidP="00D06916">
      <w:pPr>
        <w:pStyle w:val="ConsPlusNormal"/>
        <w:spacing w:before="240"/>
        <w:ind w:firstLine="540"/>
        <w:jc w:val="both"/>
      </w:pPr>
      <w:r>
        <w:t>осознавать роль зрения, речи, движений, слуха в общении.</w:t>
      </w:r>
    </w:p>
    <w:p w:rsidR="004E4C7C" w:rsidRDefault="004E4C7C" w:rsidP="00D06916">
      <w:pPr>
        <w:pStyle w:val="ConsPlusNormal"/>
        <w:spacing w:before="240"/>
        <w:ind w:firstLine="540"/>
        <w:jc w:val="both"/>
      </w:pPr>
      <w:r>
        <w:t>2. Формирование образа человека:</w:t>
      </w:r>
    </w:p>
    <w:p w:rsidR="004E4C7C" w:rsidRDefault="004E4C7C" w:rsidP="00D06916">
      <w:pPr>
        <w:pStyle w:val="ConsPlusNormal"/>
        <w:spacing w:before="240"/>
        <w:ind w:firstLine="540"/>
        <w:jc w:val="both"/>
      </w:pPr>
      <w:r>
        <w:t>дифференцировать части тела, использовать движения тела адекватно ситуации общения;</w:t>
      </w:r>
    </w:p>
    <w:p w:rsidR="004E4C7C" w:rsidRDefault="004E4C7C" w:rsidP="00D06916">
      <w:pPr>
        <w:pStyle w:val="ConsPlusNormal"/>
        <w:spacing w:before="240"/>
        <w:ind w:firstLine="540"/>
        <w:jc w:val="both"/>
      </w:pPr>
      <w:r>
        <w:t>дифференцировать, узнавать, называть базовые эмоции;</w:t>
      </w:r>
    </w:p>
    <w:p w:rsidR="004E4C7C" w:rsidRDefault="004E4C7C" w:rsidP="00D06916">
      <w:pPr>
        <w:pStyle w:val="ConsPlusNormal"/>
        <w:spacing w:before="240"/>
        <w:ind w:firstLine="540"/>
        <w:jc w:val="both"/>
      </w:pPr>
      <w:r>
        <w:t>применять некоторые движения и действия человека в ситуации общения;</w:t>
      </w:r>
    </w:p>
    <w:p w:rsidR="004E4C7C" w:rsidRDefault="004E4C7C" w:rsidP="00D06916">
      <w:pPr>
        <w:pStyle w:val="ConsPlusNormal"/>
        <w:spacing w:before="240"/>
        <w:ind w:firstLine="540"/>
        <w:jc w:val="both"/>
      </w:pPr>
      <w:r>
        <w:t>использовать способы обогащения опыта восприятия и понимания партнера по общению.</w:t>
      </w:r>
    </w:p>
    <w:p w:rsidR="004E4C7C" w:rsidRDefault="004E4C7C" w:rsidP="00D06916">
      <w:pPr>
        <w:pStyle w:val="ConsPlusNormal"/>
        <w:spacing w:before="240"/>
        <w:ind w:firstLine="540"/>
        <w:jc w:val="both"/>
      </w:pPr>
      <w:r>
        <w:t>3. Формирование коммуникативной грамотности:</w:t>
      </w:r>
    </w:p>
    <w:p w:rsidR="004E4C7C" w:rsidRDefault="004E4C7C" w:rsidP="00D06916">
      <w:pPr>
        <w:pStyle w:val="ConsPlusNormal"/>
        <w:spacing w:before="240"/>
        <w:ind w:firstLine="540"/>
        <w:jc w:val="both"/>
      </w:pPr>
      <w:r>
        <w:t>использовать адекватно ситуации вербальные и невербальные средства общения;</w:t>
      </w:r>
    </w:p>
    <w:p w:rsidR="004E4C7C" w:rsidRDefault="004E4C7C" w:rsidP="00D06916">
      <w:pPr>
        <w:pStyle w:val="ConsPlusNormal"/>
        <w:spacing w:before="240"/>
        <w:ind w:firstLine="540"/>
        <w:jc w:val="both"/>
      </w:pPr>
      <w:r>
        <w:t>практической дифференциации двигательно-мышечных ощущений в использовании невербальных и вербальных средств общения;</w:t>
      </w:r>
    </w:p>
    <w:p w:rsidR="004E4C7C" w:rsidRDefault="004E4C7C" w:rsidP="00D06916">
      <w:pPr>
        <w:pStyle w:val="ConsPlusNormal"/>
        <w:spacing w:before="240"/>
        <w:ind w:firstLine="540"/>
        <w:jc w:val="both"/>
      </w:pPr>
      <w:r>
        <w:t>основам риторики;</w:t>
      </w:r>
    </w:p>
    <w:p w:rsidR="004E4C7C" w:rsidRDefault="004E4C7C" w:rsidP="00D06916">
      <w:pPr>
        <w:pStyle w:val="ConsPlusNormal"/>
        <w:spacing w:before="240"/>
        <w:ind w:firstLine="540"/>
        <w:jc w:val="both"/>
      </w:pPr>
      <w:r>
        <w:t>использовать свои коммуникативные способности.</w:t>
      </w:r>
    </w:p>
    <w:p w:rsidR="004E4C7C" w:rsidRDefault="004E4C7C" w:rsidP="00D06916">
      <w:pPr>
        <w:pStyle w:val="ConsPlusNormal"/>
        <w:spacing w:before="240"/>
        <w:ind w:firstLine="540"/>
        <w:jc w:val="both"/>
      </w:pPr>
      <w:r>
        <w:t>4. Формирование знаний и умений в области социального взаимодействия:</w:t>
      </w:r>
    </w:p>
    <w:p w:rsidR="004E4C7C" w:rsidRDefault="004E4C7C" w:rsidP="00D06916">
      <w:pPr>
        <w:pStyle w:val="ConsPlusNormal"/>
        <w:spacing w:before="240"/>
        <w:ind w:firstLine="540"/>
        <w:jc w:val="both"/>
      </w:pPr>
      <w:r>
        <w:t>создавать ситуацию общения;</w:t>
      </w:r>
    </w:p>
    <w:p w:rsidR="004E4C7C" w:rsidRDefault="004E4C7C" w:rsidP="00D06916">
      <w:pPr>
        <w:pStyle w:val="ConsPlusNormal"/>
        <w:spacing w:before="240"/>
        <w:ind w:firstLine="540"/>
        <w:jc w:val="both"/>
      </w:pPr>
      <w:r>
        <w:t>использовать пространственные, социально-бытовые представления, умения и навыки в коммуникативной деятельности;</w:t>
      </w:r>
    </w:p>
    <w:p w:rsidR="004E4C7C" w:rsidRDefault="004E4C7C" w:rsidP="00D06916">
      <w:pPr>
        <w:pStyle w:val="ConsPlusNormal"/>
        <w:spacing w:before="240"/>
        <w:ind w:firstLine="540"/>
        <w:jc w:val="both"/>
      </w:pPr>
      <w:r>
        <w:t>регулировать совместные с партнером действия.</w:t>
      </w:r>
    </w:p>
    <w:p w:rsidR="004E4C7C" w:rsidRDefault="004E4C7C" w:rsidP="00D06916">
      <w:pPr>
        <w:pStyle w:val="ConsPlusNormal"/>
        <w:spacing w:before="240"/>
        <w:ind w:firstLine="540"/>
        <w:jc w:val="both"/>
      </w:pPr>
      <w:r>
        <w:t>5. Формирование компенсаторных способов устранения коммуникативных трудностей:</w:t>
      </w:r>
    </w:p>
    <w:p w:rsidR="004E4C7C" w:rsidRDefault="004E4C7C" w:rsidP="00D06916">
      <w:pPr>
        <w:pStyle w:val="ConsPlusNormal"/>
        <w:spacing w:before="240"/>
        <w:ind w:firstLine="540"/>
        <w:jc w:val="both"/>
      </w:pPr>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4E4C7C" w:rsidRDefault="004E4C7C" w:rsidP="00D06916">
      <w:pPr>
        <w:pStyle w:val="ConsPlusNormal"/>
        <w:spacing w:before="240"/>
        <w:ind w:firstLine="540"/>
        <w:jc w:val="both"/>
      </w:pPr>
      <w:r>
        <w:t>моделировать разные ситуации общения;</w:t>
      </w:r>
    </w:p>
    <w:p w:rsidR="004E4C7C" w:rsidRDefault="004E4C7C" w:rsidP="00D06916">
      <w:pPr>
        <w:pStyle w:val="ConsPlusNormal"/>
        <w:spacing w:before="240"/>
        <w:ind w:firstLine="540"/>
        <w:jc w:val="both"/>
      </w:pPr>
      <w:r>
        <w:t>координировать свои действия и высказывания;</w:t>
      </w:r>
    </w:p>
    <w:p w:rsidR="004E4C7C" w:rsidRDefault="004E4C7C" w:rsidP="00D06916">
      <w:pPr>
        <w:pStyle w:val="ConsPlusNormal"/>
        <w:spacing w:before="240"/>
        <w:ind w:firstLine="540"/>
        <w:jc w:val="both"/>
      </w:pPr>
      <w:r>
        <w:t>строить и использовать речевые модели.</w:t>
      </w:r>
    </w:p>
    <w:p w:rsidR="004E4C7C" w:rsidRDefault="004E4C7C" w:rsidP="00D06916">
      <w:pPr>
        <w:pStyle w:val="ConsPlusNormal"/>
        <w:spacing w:before="240"/>
        <w:ind w:firstLine="540"/>
        <w:jc w:val="both"/>
      </w:pPr>
      <w:r>
        <w:t>88.4.4.1.2. Метапредметные результаты:</w:t>
      </w:r>
    </w:p>
    <w:p w:rsidR="004E4C7C" w:rsidRDefault="004E4C7C" w:rsidP="00D06916">
      <w:pPr>
        <w:pStyle w:val="ConsPlusNormal"/>
        <w:spacing w:before="240"/>
        <w:ind w:firstLine="540"/>
        <w:jc w:val="both"/>
      </w:pPr>
      <w:r>
        <w:t>личностное самоопределение, восприятие "образа Я" как субъекта коммуникативной деятельности;</w:t>
      </w:r>
    </w:p>
    <w:p w:rsidR="004E4C7C" w:rsidRDefault="004E4C7C" w:rsidP="00D06916">
      <w:pPr>
        <w:pStyle w:val="ConsPlusNormal"/>
        <w:spacing w:before="240"/>
        <w:ind w:firstLine="540"/>
        <w:jc w:val="both"/>
      </w:pPr>
      <w:r>
        <w:t>установление связи между целью коммуникативной деятельности, мотивом и результатом общения;</w:t>
      </w:r>
    </w:p>
    <w:p w:rsidR="004E4C7C" w:rsidRDefault="004E4C7C" w:rsidP="00D06916">
      <w:pPr>
        <w:pStyle w:val="ConsPlusNormal"/>
        <w:spacing w:before="240"/>
        <w:ind w:firstLine="540"/>
        <w:jc w:val="both"/>
      </w:pPr>
      <w:r>
        <w:t>понимание значения овладения навыками коммуникации для осмысления социального окружения и своего места в нем;</w:t>
      </w:r>
    </w:p>
    <w:p w:rsidR="004E4C7C" w:rsidRDefault="004E4C7C" w:rsidP="00D06916">
      <w:pPr>
        <w:pStyle w:val="ConsPlusNormal"/>
        <w:spacing w:before="240"/>
        <w:ind w:firstLine="540"/>
        <w:jc w:val="both"/>
      </w:pPr>
      <w:r>
        <w:t>установка на деловое общение, социальное взаимодействие в учебной и внеурочной деятельности;</w:t>
      </w:r>
    </w:p>
    <w:p w:rsidR="004E4C7C" w:rsidRDefault="004E4C7C" w:rsidP="00D06916">
      <w:pPr>
        <w:pStyle w:val="ConsPlusNormal"/>
        <w:spacing w:before="240"/>
        <w:ind w:firstLine="540"/>
        <w:jc w:val="both"/>
      </w:pPr>
      <w:r>
        <w:t>использование знаний и умений в области вербальной и невербальной коммуникации;</w:t>
      </w:r>
    </w:p>
    <w:p w:rsidR="004E4C7C" w:rsidRDefault="004E4C7C" w:rsidP="00D06916">
      <w:pPr>
        <w:pStyle w:val="ConsPlusNormal"/>
        <w:spacing w:before="240"/>
        <w:ind w:firstLine="540"/>
        <w:jc w:val="both"/>
      </w:pPr>
      <w:r>
        <w:t>адекватное использование речевых средств для решения различных коммуникативных задач, владение диалогической формой речи;</w:t>
      </w:r>
    </w:p>
    <w:p w:rsidR="004E4C7C" w:rsidRDefault="004E4C7C" w:rsidP="00D06916">
      <w:pPr>
        <w:pStyle w:val="ConsPlusNormal"/>
        <w:spacing w:before="240"/>
        <w:ind w:firstLine="540"/>
        <w:jc w:val="both"/>
      </w:pPr>
      <w:r>
        <w:t>моделирование ситуаций общения, социального взаимодействия как способа устранения коммуникативных трудностей;</w:t>
      </w:r>
    </w:p>
    <w:p w:rsidR="004E4C7C" w:rsidRDefault="004E4C7C" w:rsidP="00D06916">
      <w:pPr>
        <w:pStyle w:val="ConsPlusNormal"/>
        <w:spacing w:before="240"/>
        <w:ind w:firstLine="540"/>
        <w:jc w:val="both"/>
      </w:pPr>
      <w:r>
        <w:t>использование компенсаторных способов нарушенного зрения для решения различных коммуникативных задач;</w:t>
      </w:r>
    </w:p>
    <w:p w:rsidR="004E4C7C" w:rsidRDefault="004E4C7C" w:rsidP="00D06916">
      <w:pPr>
        <w:pStyle w:val="ConsPlusNormal"/>
        <w:spacing w:before="240"/>
        <w:ind w:firstLine="540"/>
        <w:jc w:val="both"/>
      </w:pPr>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4E4C7C" w:rsidRDefault="004E4C7C" w:rsidP="00D06916">
      <w:pPr>
        <w:pStyle w:val="ConsPlusNormal"/>
        <w:spacing w:before="240"/>
        <w:ind w:firstLine="540"/>
        <w:jc w:val="both"/>
      </w:pPr>
      <w:r>
        <w:t>умение произвольно и выразительно строить контекстную речь с учетом целей коммуникации, особенностей слушателя.</w:t>
      </w:r>
    </w:p>
    <w:p w:rsidR="004E4C7C" w:rsidRDefault="004E4C7C" w:rsidP="00D06916">
      <w:pPr>
        <w:pStyle w:val="ConsPlusNormal"/>
        <w:spacing w:before="240"/>
        <w:ind w:firstLine="540"/>
        <w:jc w:val="both"/>
      </w:pPr>
      <w:r>
        <w:t>88.4.5. Ритмика:</w:t>
      </w:r>
    </w:p>
    <w:p w:rsidR="004E4C7C" w:rsidRDefault="004E4C7C" w:rsidP="00D06916">
      <w:pPr>
        <w:pStyle w:val="ConsPlusNormal"/>
        <w:spacing w:before="240"/>
        <w:ind w:firstLine="540"/>
        <w:jc w:val="both"/>
      </w:pPr>
      <w:r>
        <w:t>1. Ритмика (теоретические сведения).</w:t>
      </w:r>
    </w:p>
    <w:p w:rsidR="004E4C7C" w:rsidRDefault="004E4C7C" w:rsidP="00D06916">
      <w:pPr>
        <w:pStyle w:val="ConsPlusNormal"/>
        <w:spacing w:before="240"/>
        <w:ind w:firstLine="540"/>
        <w:jc w:val="both"/>
      </w:pPr>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4E4C7C" w:rsidRDefault="004E4C7C" w:rsidP="00D06916">
      <w:pPr>
        <w:pStyle w:val="ConsPlusNormal"/>
        <w:spacing w:before="240"/>
        <w:ind w:firstLine="540"/>
        <w:jc w:val="both"/>
      </w:pPr>
      <w:r>
        <w:t>2. Специальные ритмические упражнения.</w:t>
      </w:r>
    </w:p>
    <w:p w:rsidR="004E4C7C" w:rsidRDefault="004E4C7C" w:rsidP="00D06916">
      <w:pPr>
        <w:pStyle w:val="ConsPlusNormal"/>
        <w:spacing w:before="240"/>
        <w:ind w:firstLine="540"/>
        <w:jc w:val="both"/>
      </w:pPr>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4E4C7C" w:rsidRDefault="004E4C7C" w:rsidP="00D06916">
      <w:pPr>
        <w:pStyle w:val="ConsPlusNormal"/>
        <w:spacing w:before="240"/>
        <w:ind w:firstLine="540"/>
        <w:jc w:val="both"/>
      </w:pPr>
      <w:r>
        <w:t>3. Упражнения на связь движений с музыкой.</w:t>
      </w:r>
    </w:p>
    <w:p w:rsidR="004E4C7C" w:rsidRDefault="004E4C7C" w:rsidP="00D06916">
      <w:pPr>
        <w:pStyle w:val="ConsPlusNormal"/>
        <w:spacing w:before="240"/>
        <w:ind w:firstLine="540"/>
        <w:jc w:val="both"/>
      </w:pPr>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4E4C7C" w:rsidRDefault="004E4C7C" w:rsidP="00D06916">
      <w:pPr>
        <w:pStyle w:val="ConsPlusNormal"/>
        <w:spacing w:before="240"/>
        <w:ind w:firstLine="540"/>
        <w:jc w:val="both"/>
      </w:pPr>
      <w:r>
        <w:t>4. Упражнения ритмической гимнастики.</w:t>
      </w:r>
    </w:p>
    <w:p w:rsidR="004E4C7C" w:rsidRDefault="004E4C7C" w:rsidP="00D06916">
      <w:pPr>
        <w:pStyle w:val="ConsPlusNormal"/>
        <w:spacing w:before="240"/>
        <w:ind w:firstLine="540"/>
        <w:jc w:val="both"/>
      </w:pPr>
      <w:r>
        <w:t>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4E4C7C" w:rsidRDefault="004E4C7C" w:rsidP="00D06916">
      <w:pPr>
        <w:pStyle w:val="ConsPlusNormal"/>
        <w:spacing w:before="240"/>
        <w:ind w:firstLine="540"/>
        <w:jc w:val="both"/>
      </w:pPr>
      <w:r>
        <w:t>5. Подготовительные упражнения к танцам.</w:t>
      </w:r>
    </w:p>
    <w:p w:rsidR="004E4C7C" w:rsidRDefault="004E4C7C" w:rsidP="00D06916">
      <w:pPr>
        <w:pStyle w:val="ConsPlusNormal"/>
        <w:spacing w:before="240"/>
        <w:ind w:firstLine="540"/>
        <w:jc w:val="both"/>
      </w:pPr>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4E4C7C" w:rsidRDefault="004E4C7C" w:rsidP="00D06916">
      <w:pPr>
        <w:pStyle w:val="ConsPlusNormal"/>
        <w:spacing w:before="240"/>
        <w:ind w:firstLine="540"/>
        <w:jc w:val="both"/>
      </w:pPr>
      <w:r>
        <w:t>6. Элементы танцев.</w:t>
      </w:r>
    </w:p>
    <w:p w:rsidR="004E4C7C" w:rsidRDefault="004E4C7C" w:rsidP="00D06916">
      <w:pPr>
        <w:pStyle w:val="ConsPlusNormal"/>
        <w:spacing w:before="240"/>
        <w:ind w:firstLine="540"/>
        <w:jc w:val="both"/>
      </w:pPr>
      <w: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4E4C7C" w:rsidRDefault="004E4C7C" w:rsidP="00D06916">
      <w:pPr>
        <w:pStyle w:val="ConsPlusNormal"/>
        <w:spacing w:before="240"/>
        <w:ind w:firstLine="540"/>
        <w:jc w:val="both"/>
      </w:pPr>
      <w:r>
        <w:t>7. Танцы.</w:t>
      </w:r>
    </w:p>
    <w:p w:rsidR="004E4C7C" w:rsidRDefault="004E4C7C" w:rsidP="00D06916">
      <w:pPr>
        <w:pStyle w:val="ConsPlusNormal"/>
        <w:spacing w:before="240"/>
        <w:ind w:firstLine="540"/>
        <w:jc w:val="both"/>
      </w:pPr>
      <w:r>
        <w:t>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умения управлять темпом движения.</w:t>
      </w:r>
    </w:p>
    <w:p w:rsidR="004E4C7C" w:rsidRDefault="004E4C7C" w:rsidP="00D06916">
      <w:pPr>
        <w:pStyle w:val="ConsPlusNormal"/>
        <w:spacing w:before="240"/>
        <w:ind w:firstLine="540"/>
        <w:jc w:val="both"/>
      </w:pPr>
      <w:r>
        <w:t>8. Музыкально-ритмические игры и занятия.</w:t>
      </w:r>
    </w:p>
    <w:p w:rsidR="004E4C7C" w:rsidRDefault="004E4C7C" w:rsidP="00D06916">
      <w:pPr>
        <w:pStyle w:val="ConsPlusNormal"/>
        <w:spacing w:before="240"/>
        <w:ind w:firstLine="540"/>
        <w:jc w:val="both"/>
      </w:pPr>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4E4C7C" w:rsidRDefault="004E4C7C" w:rsidP="00D06916">
      <w:pPr>
        <w:pStyle w:val="ConsPlusNormal"/>
        <w:spacing w:before="240"/>
        <w:ind w:firstLine="540"/>
        <w:jc w:val="both"/>
      </w:pPr>
      <w:r>
        <w:t>88.4.5.1. Планируемые результаты освоения коррекционного курса.</w:t>
      </w:r>
    </w:p>
    <w:p w:rsidR="004E4C7C" w:rsidRDefault="004E4C7C" w:rsidP="00D06916">
      <w:pPr>
        <w:pStyle w:val="ConsPlusNormal"/>
        <w:spacing w:before="240"/>
        <w:ind w:firstLine="540"/>
        <w:jc w:val="both"/>
      </w:pPr>
      <w:r>
        <w:t>88.4.5.1.1. Предметные результаты.</w:t>
      </w:r>
    </w:p>
    <w:p w:rsidR="004E4C7C" w:rsidRDefault="004E4C7C" w:rsidP="00D06916">
      <w:pPr>
        <w:pStyle w:val="ConsPlusNormal"/>
        <w:spacing w:before="240"/>
        <w:ind w:firstLine="540"/>
        <w:jc w:val="both"/>
      </w:pPr>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4E4C7C" w:rsidRDefault="004E4C7C" w:rsidP="00D06916">
      <w:pPr>
        <w:pStyle w:val="ConsPlusNormal"/>
        <w:spacing w:before="240"/>
        <w:ind w:firstLine="540"/>
        <w:jc w:val="both"/>
      </w:pPr>
      <w: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4E4C7C" w:rsidRDefault="004E4C7C" w:rsidP="00D06916">
      <w:pPr>
        <w:pStyle w:val="ConsPlusNormal"/>
        <w:spacing w:before="240"/>
        <w:ind w:firstLine="540"/>
        <w:jc w:val="both"/>
      </w:pPr>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4E4C7C" w:rsidRDefault="004E4C7C" w:rsidP="00D06916">
      <w:pPr>
        <w:pStyle w:val="ConsPlusNormal"/>
        <w:spacing w:before="240"/>
        <w:ind w:firstLine="540"/>
        <w:jc w:val="both"/>
      </w:pPr>
      <w:r>
        <w:t>Слабовидящий обучающийся научится:</w:t>
      </w:r>
    </w:p>
    <w:p w:rsidR="004E4C7C" w:rsidRDefault="004E4C7C" w:rsidP="00D06916">
      <w:pPr>
        <w:pStyle w:val="ConsPlusNormal"/>
        <w:spacing w:before="240"/>
        <w:ind w:firstLine="540"/>
        <w:jc w:val="both"/>
      </w:pPr>
      <w:r>
        <w:t>1. Ритмика (теоретические сведения):</w:t>
      </w:r>
    </w:p>
    <w:p w:rsidR="004E4C7C" w:rsidRDefault="004E4C7C" w:rsidP="00D06916">
      <w:pPr>
        <w:pStyle w:val="ConsPlusNormal"/>
        <w:spacing w:before="240"/>
        <w:ind w:firstLine="540"/>
        <w:jc w:val="both"/>
      </w:pPr>
      <w:r>
        <w:t>осознавать значение ритмической деятельности, ее роль в жизни человека и для собственного развития;</w:t>
      </w:r>
    </w:p>
    <w:p w:rsidR="004E4C7C" w:rsidRDefault="004E4C7C" w:rsidP="00D06916">
      <w:pPr>
        <w:pStyle w:val="ConsPlusNormal"/>
        <w:spacing w:before="240"/>
        <w:ind w:firstLine="540"/>
        <w:jc w:val="both"/>
      </w:pPr>
      <w:r>
        <w:t>дифференцировать и называть виды ритмической деятельности;</w:t>
      </w:r>
    </w:p>
    <w:p w:rsidR="004E4C7C" w:rsidRDefault="004E4C7C" w:rsidP="00D06916">
      <w:pPr>
        <w:pStyle w:val="ConsPlusNormal"/>
        <w:spacing w:before="240"/>
        <w:ind w:firstLine="540"/>
        <w:jc w:val="both"/>
      </w:pPr>
      <w:r>
        <w:t>дифференцировать и называть формы музыкально-ритмической деятельности;</w:t>
      </w:r>
    </w:p>
    <w:p w:rsidR="004E4C7C" w:rsidRDefault="004E4C7C" w:rsidP="00D06916">
      <w:pPr>
        <w:pStyle w:val="ConsPlusNormal"/>
        <w:spacing w:before="240"/>
        <w:ind w:firstLine="540"/>
        <w:jc w:val="both"/>
      </w:pPr>
      <w:r>
        <w:t>понимать связь движения с заданным ритмом, характером музыки, связь техники речи с характером движения;</w:t>
      </w:r>
    </w:p>
    <w:p w:rsidR="004E4C7C" w:rsidRDefault="004E4C7C" w:rsidP="00D06916">
      <w:pPr>
        <w:pStyle w:val="ConsPlusNormal"/>
        <w:spacing w:before="240"/>
        <w:ind w:firstLine="540"/>
        <w:jc w:val="both"/>
      </w:pPr>
      <w:r>
        <w:t>понимать роль занятий ритмической деятельностью для развития музыкального слуха, ориентировочных умений;</w:t>
      </w:r>
    </w:p>
    <w:p w:rsidR="004E4C7C" w:rsidRDefault="004E4C7C" w:rsidP="00D06916">
      <w:pPr>
        <w:pStyle w:val="ConsPlusNormal"/>
        <w:spacing w:before="240"/>
        <w:ind w:firstLine="540"/>
        <w:jc w:val="both"/>
      </w:pPr>
      <w:r>
        <w:t>соблюдать ограничения по зрению при выполнении музыкально-ритмических упражнений, движений.</w:t>
      </w:r>
    </w:p>
    <w:p w:rsidR="004E4C7C" w:rsidRDefault="004E4C7C" w:rsidP="00D06916">
      <w:pPr>
        <w:pStyle w:val="ConsPlusNormal"/>
        <w:spacing w:before="240"/>
        <w:ind w:firstLine="540"/>
        <w:jc w:val="both"/>
      </w:pPr>
      <w:r>
        <w:t>2. Специальные ритмические упражнения:</w:t>
      </w:r>
    </w:p>
    <w:p w:rsidR="004E4C7C" w:rsidRDefault="004E4C7C" w:rsidP="00D06916">
      <w:pPr>
        <w:pStyle w:val="ConsPlusNormal"/>
        <w:spacing w:before="240"/>
        <w:ind w:firstLine="540"/>
        <w:jc w:val="both"/>
      </w:pPr>
      <w:r>
        <w:t>реагировать на сигнальные слова "движение", "темп", "ритм";</w:t>
      </w:r>
    </w:p>
    <w:p w:rsidR="004E4C7C" w:rsidRDefault="004E4C7C" w:rsidP="00D06916">
      <w:pPr>
        <w:pStyle w:val="ConsPlusNormal"/>
        <w:spacing w:before="240"/>
        <w:ind w:firstLine="540"/>
        <w:jc w:val="both"/>
      </w:pPr>
      <w:r>
        <w:t>выполнять движения в соответствии с освоенным видом ритмического упражнения;</w:t>
      </w:r>
    </w:p>
    <w:p w:rsidR="004E4C7C" w:rsidRDefault="004E4C7C" w:rsidP="00D06916">
      <w:pPr>
        <w:pStyle w:val="ConsPlusNormal"/>
        <w:spacing w:before="240"/>
        <w:ind w:firstLine="540"/>
        <w:jc w:val="both"/>
      </w:pPr>
      <w:r>
        <w:t>согласовывать темп движения с проговариванием;</w:t>
      </w:r>
    </w:p>
    <w:p w:rsidR="004E4C7C" w:rsidRDefault="004E4C7C" w:rsidP="00D06916">
      <w:pPr>
        <w:pStyle w:val="ConsPlusNormal"/>
        <w:spacing w:before="240"/>
        <w:ind w:firstLine="540"/>
        <w:jc w:val="both"/>
      </w:pPr>
      <w:r>
        <w:t>прослеживать движения рук взглядом.</w:t>
      </w:r>
    </w:p>
    <w:p w:rsidR="004E4C7C" w:rsidRDefault="004E4C7C" w:rsidP="00D06916">
      <w:pPr>
        <w:pStyle w:val="ConsPlusNormal"/>
        <w:spacing w:before="240"/>
        <w:ind w:firstLine="540"/>
        <w:jc w:val="both"/>
      </w:pPr>
      <w:r>
        <w:t>3. Упражнения на связь движений с музыкой:</w:t>
      </w:r>
    </w:p>
    <w:p w:rsidR="004E4C7C" w:rsidRDefault="004E4C7C" w:rsidP="00D06916">
      <w:pPr>
        <w:pStyle w:val="ConsPlusNormal"/>
        <w:spacing w:before="240"/>
        <w:ind w:firstLine="540"/>
        <w:jc w:val="both"/>
      </w:pPr>
      <w:r>
        <w:t>согласовывать характер, темп, направление движения в соответствии с видом упражнений;</w:t>
      </w:r>
    </w:p>
    <w:p w:rsidR="004E4C7C" w:rsidRDefault="004E4C7C" w:rsidP="00D06916">
      <w:pPr>
        <w:pStyle w:val="ConsPlusNormal"/>
        <w:spacing w:before="240"/>
        <w:ind w:firstLine="540"/>
        <w:jc w:val="both"/>
      </w:pPr>
      <w:r>
        <w:t>понимать характер, ритм музыки, песни и двигаться под музыку;</w:t>
      </w:r>
    </w:p>
    <w:p w:rsidR="004E4C7C" w:rsidRDefault="004E4C7C" w:rsidP="00D06916">
      <w:pPr>
        <w:pStyle w:val="ConsPlusNormal"/>
        <w:spacing w:before="240"/>
        <w:ind w:firstLine="540"/>
        <w:jc w:val="both"/>
      </w:pPr>
      <w:r>
        <w:t>новым видам ходьбы, бега и другим видами движений как средствам выражения простейших музыкально-двигательных образов.</w:t>
      </w:r>
    </w:p>
    <w:p w:rsidR="004E4C7C" w:rsidRDefault="004E4C7C" w:rsidP="00D06916">
      <w:pPr>
        <w:pStyle w:val="ConsPlusNormal"/>
        <w:spacing w:before="240"/>
        <w:ind w:firstLine="540"/>
        <w:jc w:val="both"/>
      </w:pPr>
      <w:r>
        <w:t>4. Упражнения ритмической гимнастики:</w:t>
      </w:r>
    </w:p>
    <w:p w:rsidR="004E4C7C" w:rsidRDefault="004E4C7C" w:rsidP="00D06916">
      <w:pPr>
        <w:pStyle w:val="ConsPlusNormal"/>
        <w:spacing w:before="240"/>
        <w:ind w:firstLine="540"/>
        <w:jc w:val="both"/>
      </w:pPr>
      <w:r>
        <w:t>выполнять амплитуду движения в соответствии с видом упражнения;</w:t>
      </w:r>
    </w:p>
    <w:p w:rsidR="004E4C7C" w:rsidRDefault="004E4C7C" w:rsidP="00D06916">
      <w:pPr>
        <w:pStyle w:val="ConsPlusNormal"/>
        <w:spacing w:before="240"/>
        <w:ind w:firstLine="540"/>
        <w:jc w:val="both"/>
      </w:pPr>
      <w:r>
        <w:t>выполнять ритмические гимнастические движения без предмета, с предметом на счет, с хлопками, с проговариванием стихов, пословиц, речевой;</w:t>
      </w:r>
    </w:p>
    <w:p w:rsidR="004E4C7C" w:rsidRDefault="004E4C7C" w:rsidP="00D06916">
      <w:pPr>
        <w:pStyle w:val="ConsPlusNormal"/>
        <w:spacing w:before="240"/>
        <w:ind w:firstLine="540"/>
        <w:jc w:val="both"/>
      </w:pPr>
      <w:r>
        <w:t>правильно захватывать предмет для выполнения определенного упражнения ритмической гимнастики;</w:t>
      </w:r>
    </w:p>
    <w:p w:rsidR="004E4C7C" w:rsidRDefault="004E4C7C" w:rsidP="00D06916">
      <w:pPr>
        <w:pStyle w:val="ConsPlusNormal"/>
        <w:spacing w:before="240"/>
        <w:ind w:firstLine="540"/>
        <w:jc w:val="both"/>
      </w:pPr>
      <w:r>
        <w:t>дифференцировать движения кисти, пальцев руки для захвата и удерживания предмета при выполнении упражнений под музыку;</w:t>
      </w:r>
    </w:p>
    <w:p w:rsidR="004E4C7C" w:rsidRDefault="004E4C7C" w:rsidP="00D06916">
      <w:pPr>
        <w:pStyle w:val="ConsPlusNormal"/>
        <w:spacing w:before="240"/>
        <w:ind w:firstLine="540"/>
        <w:jc w:val="both"/>
      </w:pPr>
      <w:r>
        <w:t>зрительному прослеживанию за предметом;</w:t>
      </w:r>
    </w:p>
    <w:p w:rsidR="004E4C7C" w:rsidRDefault="004E4C7C" w:rsidP="00D06916">
      <w:pPr>
        <w:pStyle w:val="ConsPlusNormal"/>
        <w:spacing w:before="240"/>
        <w:ind w:firstLine="540"/>
        <w:jc w:val="both"/>
      </w:pPr>
      <w:r>
        <w:t>стремиться к выразительности и красоте движений;</w:t>
      </w:r>
    </w:p>
    <w:p w:rsidR="004E4C7C" w:rsidRDefault="004E4C7C" w:rsidP="00D06916">
      <w:pPr>
        <w:pStyle w:val="ConsPlusNormal"/>
        <w:spacing w:before="240"/>
        <w:ind w:firstLine="540"/>
        <w:jc w:val="both"/>
      </w:pPr>
      <w:r>
        <w:t>использовать свои двигательные и зрительные возможности при выполнении упражнений ритмической гимнастики.</w:t>
      </w:r>
    </w:p>
    <w:p w:rsidR="004E4C7C" w:rsidRDefault="004E4C7C" w:rsidP="00D06916">
      <w:pPr>
        <w:pStyle w:val="ConsPlusNormal"/>
        <w:spacing w:before="240"/>
        <w:ind w:firstLine="540"/>
        <w:jc w:val="both"/>
      </w:pPr>
      <w:r>
        <w:t>5. Подготовительные упражнения к танцам:</w:t>
      </w:r>
    </w:p>
    <w:p w:rsidR="004E4C7C" w:rsidRDefault="004E4C7C" w:rsidP="00D06916">
      <w:pPr>
        <w:pStyle w:val="ConsPlusNormal"/>
        <w:spacing w:before="240"/>
        <w:ind w:firstLine="540"/>
        <w:jc w:val="both"/>
      </w:pPr>
      <w:r>
        <w:t>сознательно относиться к выполнению движений;</w:t>
      </w:r>
    </w:p>
    <w:p w:rsidR="004E4C7C" w:rsidRDefault="004E4C7C" w:rsidP="00D06916">
      <w:pPr>
        <w:pStyle w:val="ConsPlusNormal"/>
        <w:spacing w:before="240"/>
        <w:ind w:firstLine="540"/>
        <w:jc w:val="both"/>
      </w:pPr>
      <w:r>
        <w:t>выполнять упражнения для ступней ног (вставание на полупальцы, выставление ноги на пятку и носок);</w:t>
      </w:r>
    </w:p>
    <w:p w:rsidR="004E4C7C" w:rsidRDefault="004E4C7C" w:rsidP="00D06916">
      <w:pPr>
        <w:pStyle w:val="ConsPlusNormal"/>
        <w:spacing w:before="240"/>
        <w:ind w:firstLine="540"/>
        <w:jc w:val="both"/>
      </w:pPr>
      <w:r>
        <w:t>принимать положение полуприседания;</w:t>
      </w:r>
    </w:p>
    <w:p w:rsidR="004E4C7C" w:rsidRDefault="004E4C7C" w:rsidP="00D06916">
      <w:pPr>
        <w:pStyle w:val="ConsPlusNormal"/>
        <w:spacing w:before="240"/>
        <w:ind w:firstLine="540"/>
        <w:jc w:val="both"/>
      </w:pPr>
      <w:r>
        <w:t>необходимым танцевальным движениям;</w:t>
      </w:r>
    </w:p>
    <w:p w:rsidR="004E4C7C" w:rsidRDefault="004E4C7C" w:rsidP="00D06916">
      <w:pPr>
        <w:pStyle w:val="ConsPlusNormal"/>
        <w:spacing w:before="240"/>
        <w:ind w:firstLine="540"/>
        <w:jc w:val="both"/>
      </w:pPr>
      <w:r>
        <w:t>принимать и удерживать правильную осанку;</w:t>
      </w:r>
    </w:p>
    <w:p w:rsidR="004E4C7C" w:rsidRDefault="004E4C7C" w:rsidP="00D06916">
      <w:pPr>
        <w:pStyle w:val="ConsPlusNormal"/>
        <w:spacing w:before="240"/>
        <w:ind w:firstLine="540"/>
        <w:jc w:val="both"/>
      </w:pPr>
      <w:r>
        <w:t>выполнять согласованные движения с партнерами.</w:t>
      </w:r>
    </w:p>
    <w:p w:rsidR="004E4C7C" w:rsidRDefault="004E4C7C" w:rsidP="00D06916">
      <w:pPr>
        <w:pStyle w:val="ConsPlusNormal"/>
        <w:spacing w:before="240"/>
        <w:ind w:firstLine="540"/>
        <w:jc w:val="both"/>
      </w:pPr>
      <w:r>
        <w:t>6. Элементы танцев:</w:t>
      </w:r>
    </w:p>
    <w:p w:rsidR="004E4C7C" w:rsidRDefault="004E4C7C" w:rsidP="00D06916">
      <w:pPr>
        <w:pStyle w:val="ConsPlusNormal"/>
        <w:spacing w:before="240"/>
        <w:ind w:firstLine="540"/>
        <w:jc w:val="both"/>
      </w:pPr>
      <w:r>
        <w:t>выполнять различные виды ходьбы, бега под музыку;</w:t>
      </w:r>
    </w:p>
    <w:p w:rsidR="004E4C7C" w:rsidRDefault="004E4C7C" w:rsidP="00D06916">
      <w:pPr>
        <w:pStyle w:val="ConsPlusNormal"/>
        <w:spacing w:before="240"/>
        <w:ind w:firstLine="540"/>
        <w:jc w:val="both"/>
      </w:pPr>
      <w:r>
        <w:t>дифференцировать виды танцевальных движений, обозначать их точным словом;</w:t>
      </w:r>
    </w:p>
    <w:p w:rsidR="004E4C7C" w:rsidRDefault="004E4C7C" w:rsidP="00D06916">
      <w:pPr>
        <w:pStyle w:val="ConsPlusNormal"/>
        <w:spacing w:before="240"/>
        <w:ind w:firstLine="540"/>
        <w:jc w:val="both"/>
      </w:pPr>
      <w:r>
        <w:t>выполнять элементы танцевальных движений.</w:t>
      </w:r>
    </w:p>
    <w:p w:rsidR="004E4C7C" w:rsidRDefault="004E4C7C" w:rsidP="00D06916">
      <w:pPr>
        <w:pStyle w:val="ConsPlusNormal"/>
        <w:spacing w:before="240"/>
        <w:ind w:firstLine="540"/>
        <w:jc w:val="both"/>
      </w:pPr>
      <w:r>
        <w:t>7. Танцы:</w:t>
      </w:r>
    </w:p>
    <w:p w:rsidR="004E4C7C" w:rsidRDefault="004E4C7C" w:rsidP="00D06916">
      <w:pPr>
        <w:pStyle w:val="ConsPlusNormal"/>
        <w:spacing w:before="240"/>
        <w:ind w:firstLine="540"/>
        <w:jc w:val="both"/>
      </w:pPr>
      <w:r>
        <w:t>принимать базовые исходные позиции и выполнять движения изучаемого танца;</w:t>
      </w:r>
    </w:p>
    <w:p w:rsidR="004E4C7C" w:rsidRDefault="004E4C7C" w:rsidP="00D06916">
      <w:pPr>
        <w:pStyle w:val="ConsPlusNormal"/>
        <w:spacing w:before="240"/>
        <w:ind w:firstLine="540"/>
        <w:jc w:val="both"/>
      </w:pPr>
      <w:r>
        <w:t>выполнять танцевальные движения в общем ритме и темпе совместно с партнером;</w:t>
      </w:r>
    </w:p>
    <w:p w:rsidR="004E4C7C" w:rsidRDefault="004E4C7C" w:rsidP="00D06916">
      <w:pPr>
        <w:pStyle w:val="ConsPlusNormal"/>
        <w:spacing w:before="240"/>
        <w:ind w:firstLine="540"/>
        <w:jc w:val="both"/>
      </w:pPr>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4E4C7C" w:rsidRDefault="004E4C7C" w:rsidP="00D06916">
      <w:pPr>
        <w:pStyle w:val="ConsPlusNormal"/>
        <w:spacing w:before="240"/>
        <w:ind w:firstLine="540"/>
        <w:jc w:val="both"/>
      </w:pPr>
      <w:r>
        <w:t>выполнять самостоятельно движения под музыку;</w:t>
      </w:r>
    </w:p>
    <w:p w:rsidR="004E4C7C" w:rsidRDefault="004E4C7C" w:rsidP="00D06916">
      <w:pPr>
        <w:pStyle w:val="ConsPlusNormal"/>
        <w:spacing w:before="240"/>
        <w:ind w:firstLine="540"/>
        <w:jc w:val="both"/>
      </w:pPr>
      <w:r>
        <w:t>технике и культуре движений танца;</w:t>
      </w:r>
    </w:p>
    <w:p w:rsidR="004E4C7C" w:rsidRDefault="004E4C7C" w:rsidP="00D06916">
      <w:pPr>
        <w:pStyle w:val="ConsPlusNormal"/>
        <w:spacing w:before="240"/>
        <w:ind w:firstLine="540"/>
        <w:jc w:val="both"/>
      </w:pPr>
      <w:r>
        <w:t>слушать танцевальную музыку, двигаться под музыку;</w:t>
      </w:r>
    </w:p>
    <w:p w:rsidR="004E4C7C" w:rsidRDefault="004E4C7C" w:rsidP="00D06916">
      <w:pPr>
        <w:pStyle w:val="ConsPlusNormal"/>
        <w:spacing w:before="240"/>
        <w:ind w:firstLine="540"/>
        <w:jc w:val="both"/>
      </w:pPr>
      <w:r>
        <w:t>выполнять коллективные танцевальные движения.</w:t>
      </w:r>
    </w:p>
    <w:p w:rsidR="004E4C7C" w:rsidRDefault="004E4C7C" w:rsidP="00D06916">
      <w:pPr>
        <w:pStyle w:val="ConsPlusNormal"/>
        <w:spacing w:before="240"/>
        <w:ind w:firstLine="540"/>
        <w:jc w:val="both"/>
      </w:pPr>
      <w:r>
        <w:t>8. Музыкально-ритмические и речевые игры:</w:t>
      </w:r>
    </w:p>
    <w:p w:rsidR="004E4C7C" w:rsidRDefault="004E4C7C" w:rsidP="00D06916">
      <w:pPr>
        <w:pStyle w:val="ConsPlusNormal"/>
        <w:spacing w:before="240"/>
        <w:ind w:firstLine="540"/>
        <w:jc w:val="both"/>
      </w:pPr>
      <w:r>
        <w:t>выполнять имитационные и образно-игровые движения под музыку;</w:t>
      </w:r>
    </w:p>
    <w:p w:rsidR="004E4C7C" w:rsidRDefault="004E4C7C" w:rsidP="00D06916">
      <w:pPr>
        <w:pStyle w:val="ConsPlusNormal"/>
        <w:spacing w:before="240"/>
        <w:ind w:firstLine="540"/>
        <w:jc w:val="both"/>
      </w:pPr>
      <w:r>
        <w:t>принимать участие в музыкально-ритмических играх;</w:t>
      </w:r>
    </w:p>
    <w:p w:rsidR="004E4C7C" w:rsidRDefault="004E4C7C" w:rsidP="00D06916">
      <w:pPr>
        <w:pStyle w:val="ConsPlusNormal"/>
        <w:spacing w:before="240"/>
        <w:ind w:firstLine="540"/>
        <w:jc w:val="both"/>
      </w:pPr>
      <w:r>
        <w:t>регулировать силу, высоту голоса, внятность произношения в речевых играх;</w:t>
      </w:r>
    </w:p>
    <w:p w:rsidR="004E4C7C" w:rsidRDefault="004E4C7C" w:rsidP="00D06916">
      <w:pPr>
        <w:pStyle w:val="ConsPlusNormal"/>
        <w:spacing w:before="240"/>
        <w:ind w:firstLine="540"/>
        <w:jc w:val="both"/>
      </w:pPr>
      <w:r>
        <w:t>выполнять мимические и пантомимические движения;</w:t>
      </w:r>
    </w:p>
    <w:p w:rsidR="004E4C7C" w:rsidRDefault="004E4C7C" w:rsidP="00D06916">
      <w:pPr>
        <w:pStyle w:val="ConsPlusNormal"/>
        <w:spacing w:before="240"/>
        <w:ind w:firstLine="540"/>
        <w:jc w:val="both"/>
      </w:pPr>
      <w:r>
        <w:t>самовыражению в музыкально-ритмических играх.</w:t>
      </w:r>
    </w:p>
    <w:p w:rsidR="004E4C7C" w:rsidRDefault="004E4C7C" w:rsidP="00D06916">
      <w:pPr>
        <w:pStyle w:val="ConsPlusNormal"/>
        <w:spacing w:before="240"/>
        <w:ind w:firstLine="540"/>
        <w:jc w:val="both"/>
      </w:pPr>
      <w:r>
        <w:t>88.4.5.1.2. Метапредметные результаты:</w:t>
      </w:r>
    </w:p>
    <w:p w:rsidR="004E4C7C" w:rsidRDefault="004E4C7C" w:rsidP="00D06916">
      <w:pPr>
        <w:pStyle w:val="ConsPlusNormal"/>
        <w:spacing w:before="240"/>
        <w:ind w:firstLine="540"/>
        <w:jc w:val="both"/>
      </w:pPr>
      <w:r>
        <w:t>установление связи между целью занятий ритмической деятельностью, мотивом и результатом выполнения ритмического упражнения;</w:t>
      </w:r>
    </w:p>
    <w:p w:rsidR="004E4C7C" w:rsidRDefault="004E4C7C" w:rsidP="00D06916">
      <w:pPr>
        <w:pStyle w:val="ConsPlusNormal"/>
        <w:spacing w:before="240"/>
        <w:ind w:firstLine="540"/>
        <w:jc w:val="both"/>
      </w:pPr>
      <w:r>
        <w:t>двигательная самореализация слабовидящего обучающегося;</w:t>
      </w:r>
    </w:p>
    <w:p w:rsidR="004E4C7C" w:rsidRDefault="004E4C7C" w:rsidP="00D06916">
      <w:pPr>
        <w:pStyle w:val="ConsPlusNormal"/>
        <w:spacing w:before="240"/>
        <w:ind w:firstLine="540"/>
        <w:jc w:val="both"/>
      </w:pPr>
      <w:r>
        <w:t>восприятие "образа Я" как субъекта музыкально-двигательной, танцевальной деятельности;</w:t>
      </w:r>
    </w:p>
    <w:p w:rsidR="004E4C7C" w:rsidRDefault="004E4C7C" w:rsidP="00D06916">
      <w:pPr>
        <w:pStyle w:val="ConsPlusNormal"/>
        <w:spacing w:before="240"/>
        <w:ind w:firstLine="540"/>
        <w:jc w:val="both"/>
      </w:pPr>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4E4C7C" w:rsidRDefault="004E4C7C" w:rsidP="00D06916">
      <w:pPr>
        <w:pStyle w:val="ConsPlusNormal"/>
        <w:spacing w:before="240"/>
        <w:ind w:firstLine="540"/>
        <w:jc w:val="both"/>
      </w:pPr>
      <w:r>
        <w:t>планирование и умение придерживаться заданной последовательности движений, действий;</w:t>
      </w:r>
    </w:p>
    <w:p w:rsidR="004E4C7C" w:rsidRDefault="004E4C7C" w:rsidP="00D06916">
      <w:pPr>
        <w:pStyle w:val="ConsPlusNormal"/>
        <w:spacing w:before="240"/>
        <w:ind w:firstLine="540"/>
        <w:jc w:val="both"/>
      </w:pPr>
      <w:r>
        <w:t>эстетические и смысловые ориентации, направленные на развитие потребности в двигательном и творческом самовыражении;</w:t>
      </w:r>
    </w:p>
    <w:p w:rsidR="004E4C7C" w:rsidRDefault="004E4C7C" w:rsidP="00D06916">
      <w:pPr>
        <w:pStyle w:val="ConsPlusNormal"/>
        <w:spacing w:before="240"/>
        <w:ind w:firstLine="540"/>
        <w:jc w:val="both"/>
      </w:pPr>
      <w:r>
        <w:t>развитие чувства ритма, связи движений с музыкой, координации движений;</w:t>
      </w:r>
    </w:p>
    <w:p w:rsidR="004E4C7C" w:rsidRDefault="004E4C7C" w:rsidP="00D06916">
      <w:pPr>
        <w:pStyle w:val="ConsPlusNormal"/>
        <w:spacing w:before="240"/>
        <w:ind w:firstLine="540"/>
        <w:jc w:val="both"/>
      </w:pPr>
      <w:r>
        <w:t>саморегуляция как способность к выполнению движений, двигательных действий;</w:t>
      </w:r>
    </w:p>
    <w:p w:rsidR="004E4C7C" w:rsidRDefault="004E4C7C" w:rsidP="00D06916">
      <w:pPr>
        <w:pStyle w:val="ConsPlusNormal"/>
        <w:spacing w:before="240"/>
        <w:ind w:firstLine="540"/>
        <w:jc w:val="both"/>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4E4C7C" w:rsidRDefault="004E4C7C" w:rsidP="00D06916">
      <w:pPr>
        <w:pStyle w:val="ConsPlusNormal"/>
        <w:spacing w:before="240"/>
        <w:ind w:firstLine="540"/>
        <w:jc w:val="both"/>
      </w:pPr>
      <w:r>
        <w:t>установка на здоровьесберегающее поведение, ориентация на выполнение правил здорового и безопасного образа жизни;</w:t>
      </w:r>
    </w:p>
    <w:p w:rsidR="004E4C7C" w:rsidRDefault="004E4C7C" w:rsidP="00D06916">
      <w:pPr>
        <w:pStyle w:val="ConsPlusNormal"/>
        <w:spacing w:before="240"/>
        <w:ind w:firstLine="540"/>
        <w:jc w:val="both"/>
      </w:pPr>
      <w:r>
        <w:t>развитие мотивации к преодолению трудностей;</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потребность в двигательной активности и самореализации;</w:t>
      </w:r>
    </w:p>
    <w:p w:rsidR="004E4C7C" w:rsidRDefault="004E4C7C" w:rsidP="00D06916">
      <w:pPr>
        <w:pStyle w:val="ConsPlusNormal"/>
        <w:spacing w:before="240"/>
        <w:ind w:firstLine="540"/>
        <w:jc w:val="both"/>
      </w:pPr>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4E4C7C" w:rsidRDefault="004E4C7C" w:rsidP="00D06916">
      <w:pPr>
        <w:pStyle w:val="ConsPlusNormal"/>
        <w:spacing w:before="240"/>
        <w:ind w:firstLine="540"/>
        <w:jc w:val="both"/>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4E4C7C" w:rsidRDefault="004E4C7C" w:rsidP="00D06916">
      <w:pPr>
        <w:pStyle w:val="ConsPlusNormal"/>
        <w:spacing w:before="240"/>
        <w:ind w:firstLine="540"/>
        <w:jc w:val="both"/>
      </w:pPr>
      <w:r>
        <w:t>умение различать способ и результат деятельности при выполнении танцевальных движений;</w:t>
      </w:r>
    </w:p>
    <w:p w:rsidR="004E4C7C" w:rsidRDefault="004E4C7C" w:rsidP="00D06916">
      <w:pPr>
        <w:pStyle w:val="ConsPlusNormal"/>
        <w:spacing w:before="240"/>
        <w:ind w:firstLine="540"/>
        <w:jc w:val="both"/>
      </w:pPr>
      <w:r>
        <w:t>умение взаимодействовать со сверстниками и взрослыми на занятиях ритмической гимнастикой;</w:t>
      </w:r>
    </w:p>
    <w:p w:rsidR="004E4C7C" w:rsidRDefault="004E4C7C" w:rsidP="00D06916">
      <w:pPr>
        <w:pStyle w:val="ConsPlusNormal"/>
        <w:spacing w:before="240"/>
        <w:ind w:firstLine="540"/>
        <w:jc w:val="both"/>
      </w:pPr>
      <w:r>
        <w:t>алгоритмизация практических действий при выполнении танцевальных движений;</w:t>
      </w:r>
    </w:p>
    <w:p w:rsidR="004E4C7C" w:rsidRDefault="004E4C7C" w:rsidP="00D06916">
      <w:pPr>
        <w:pStyle w:val="ConsPlusNormal"/>
        <w:spacing w:before="240"/>
        <w:ind w:firstLine="540"/>
        <w:jc w:val="both"/>
      </w:pPr>
      <w:r>
        <w:t>умение взаимодействовать с социальным окружением при овладении элементами танцев, танцами;</w:t>
      </w:r>
    </w:p>
    <w:p w:rsidR="004E4C7C" w:rsidRDefault="004E4C7C" w:rsidP="00D06916">
      <w:pPr>
        <w:pStyle w:val="ConsPlusNormal"/>
        <w:spacing w:before="240"/>
        <w:ind w:firstLine="540"/>
        <w:jc w:val="both"/>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на занятиях ритмикой;</w:t>
      </w:r>
    </w:p>
    <w:p w:rsidR="004E4C7C" w:rsidRDefault="004E4C7C" w:rsidP="00D06916">
      <w:pPr>
        <w:pStyle w:val="ConsPlusNormal"/>
        <w:spacing w:before="240"/>
        <w:ind w:firstLine="540"/>
        <w:jc w:val="both"/>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4E4C7C" w:rsidRDefault="004E4C7C" w:rsidP="00D06916">
      <w:pPr>
        <w:pStyle w:val="ConsPlusNormal"/>
        <w:spacing w:before="240"/>
        <w:ind w:firstLine="540"/>
        <w:jc w:val="both"/>
      </w:pPr>
      <w:r>
        <w:t>88.4.6. Программа формирования УУД.</w:t>
      </w:r>
    </w:p>
    <w:p w:rsidR="004E4C7C" w:rsidRDefault="004E4C7C" w:rsidP="00D06916">
      <w:pPr>
        <w:pStyle w:val="ConsPlusNormal"/>
        <w:spacing w:before="240"/>
        <w:ind w:firstLine="540"/>
        <w:jc w:val="both"/>
      </w:pPr>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4E4C7C" w:rsidRDefault="004E4C7C" w:rsidP="00D06916">
      <w:pPr>
        <w:pStyle w:val="ConsPlusNormal"/>
        <w:spacing w:before="240"/>
        <w:ind w:firstLine="540"/>
        <w:jc w:val="both"/>
      </w:pPr>
      <w:r>
        <w:t xml:space="preserve">Программа формирования УУД направлена на обеспечение системно-деятельностного подхода, положенного в основу </w:t>
      </w:r>
      <w:hyperlink r:id="rId215" w:history="1">
        <w:r>
          <w:rPr>
            <w:color w:val="0000FF"/>
          </w:rPr>
          <w:t>ФГОС</w:t>
        </w:r>
      </w:hyperlink>
      <w:r>
        <w:t xml:space="preserve">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путем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4E4C7C" w:rsidRDefault="004E4C7C" w:rsidP="00D06916">
      <w:pPr>
        <w:pStyle w:val="ConsPlusNormal"/>
        <w:spacing w:before="240"/>
        <w:ind w:firstLine="540"/>
        <w:jc w:val="both"/>
      </w:pPr>
      <w:r>
        <w:t>88.4.6.1. Программа формирования УУД у слабовидящих обучающихся:</w:t>
      </w:r>
    </w:p>
    <w:p w:rsidR="004E4C7C" w:rsidRDefault="004E4C7C" w:rsidP="00D06916">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4E4C7C" w:rsidRDefault="004E4C7C" w:rsidP="00D06916">
      <w:pPr>
        <w:pStyle w:val="ConsPlusNormal"/>
        <w:spacing w:before="240"/>
        <w:ind w:firstLine="540"/>
        <w:jc w:val="both"/>
      </w:pPr>
      <w:r>
        <w:t>определяет состав и характеристики УУД, доступных для освоения слабовидящими обучающимися в младшем школьном возрасте;</w:t>
      </w:r>
    </w:p>
    <w:p w:rsidR="004E4C7C" w:rsidRDefault="004E4C7C" w:rsidP="00D06916">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4E4C7C" w:rsidRDefault="004E4C7C" w:rsidP="00D06916">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4E4C7C" w:rsidRDefault="004E4C7C" w:rsidP="00D06916">
      <w:pPr>
        <w:pStyle w:val="ConsPlusNormal"/>
        <w:spacing w:before="240"/>
        <w:ind w:firstLine="540"/>
        <w:jc w:val="both"/>
      </w:pPr>
      <w:r>
        <w:t>88.4.6.2. Ценностными ориентирами начального общего образования выступают:</w:t>
      </w:r>
    </w:p>
    <w:p w:rsidR="004E4C7C" w:rsidRDefault="004E4C7C" w:rsidP="00D06916">
      <w:pPr>
        <w:pStyle w:val="ConsPlusNormal"/>
        <w:spacing w:before="240"/>
        <w:ind w:firstLine="540"/>
        <w:jc w:val="both"/>
      </w:pPr>
      <w:r>
        <w:t>формирование основ гражданской идентичности личности на основе:</w:t>
      </w:r>
    </w:p>
    <w:p w:rsidR="004E4C7C" w:rsidRDefault="004E4C7C" w:rsidP="00D06916">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4E4C7C" w:rsidRDefault="004E4C7C" w:rsidP="00D06916">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4E4C7C" w:rsidRDefault="004E4C7C" w:rsidP="00D06916">
      <w:pPr>
        <w:pStyle w:val="ConsPlusNormal"/>
        <w:spacing w:before="240"/>
        <w:ind w:firstLine="540"/>
        <w:jc w:val="both"/>
      </w:pPr>
      <w:r>
        <w:t>формирование психологических условий развития общения, сотрудничества на основе:</w:t>
      </w:r>
    </w:p>
    <w:p w:rsidR="004E4C7C" w:rsidRDefault="004E4C7C" w:rsidP="00D06916">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4E4C7C" w:rsidRDefault="004E4C7C" w:rsidP="00D06916">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E4C7C" w:rsidRDefault="004E4C7C" w:rsidP="00D06916">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4E4C7C" w:rsidRDefault="004E4C7C" w:rsidP="00D06916">
      <w:pPr>
        <w:pStyle w:val="ConsPlusNormal"/>
        <w:spacing w:before="240"/>
        <w:ind w:firstLine="540"/>
        <w:jc w:val="both"/>
      </w:pPr>
      <w:r>
        <w:t>опоры на опыт взаимодействий в системе координат "слабовидящий - нормально видящий", "слабовидящий - слабовидящий";</w:t>
      </w:r>
    </w:p>
    <w:p w:rsidR="004E4C7C" w:rsidRDefault="004E4C7C" w:rsidP="00D06916">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rsidR="004E4C7C" w:rsidRDefault="004E4C7C" w:rsidP="00D06916">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4E4C7C" w:rsidRDefault="004E4C7C" w:rsidP="00D06916">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4E4C7C" w:rsidRDefault="004E4C7C" w:rsidP="00D06916">
      <w:pPr>
        <w:pStyle w:val="ConsPlusNormal"/>
        <w:spacing w:before="240"/>
        <w:ind w:firstLine="540"/>
        <w:jc w:val="both"/>
      </w:pPr>
      <w:r>
        <w:t>личностного самоопределения в учебной, социально-бытовой деятельности;</w:t>
      </w:r>
    </w:p>
    <w:p w:rsidR="004E4C7C" w:rsidRDefault="004E4C7C" w:rsidP="00D06916">
      <w:pPr>
        <w:pStyle w:val="ConsPlusNormal"/>
        <w:spacing w:before="240"/>
        <w:ind w:firstLine="540"/>
        <w:jc w:val="both"/>
      </w:pPr>
      <w:r>
        <w:t>восприятия "образа Я" как субъекта учебной деятельности;</w:t>
      </w:r>
    </w:p>
    <w:p w:rsidR="004E4C7C" w:rsidRDefault="004E4C7C" w:rsidP="00D06916">
      <w:pPr>
        <w:pStyle w:val="ConsPlusNormal"/>
        <w:spacing w:before="240"/>
        <w:ind w:firstLine="540"/>
        <w:jc w:val="both"/>
      </w:pPr>
      <w:r>
        <w:t>внутренней позиции к самостоятельности и активности;</w:t>
      </w:r>
    </w:p>
    <w:p w:rsidR="004E4C7C" w:rsidRDefault="004E4C7C" w:rsidP="00D06916">
      <w:pPr>
        <w:pStyle w:val="ConsPlusNormal"/>
        <w:spacing w:before="240"/>
        <w:ind w:firstLine="540"/>
        <w:jc w:val="both"/>
      </w:pPr>
      <w:r>
        <w:t>развития эстетических чувств;</w:t>
      </w:r>
    </w:p>
    <w:p w:rsidR="004E4C7C" w:rsidRDefault="004E4C7C" w:rsidP="00D06916">
      <w:pPr>
        <w:pStyle w:val="ConsPlusNormal"/>
        <w:spacing w:before="240"/>
        <w:ind w:firstLine="540"/>
        <w:jc w:val="both"/>
      </w:pPr>
      <w:r>
        <w:t>развитие умения учиться на основе:</w:t>
      </w:r>
    </w:p>
    <w:p w:rsidR="004E4C7C" w:rsidRDefault="004E4C7C" w:rsidP="00D06916">
      <w:pPr>
        <w:pStyle w:val="ConsPlusNormal"/>
        <w:spacing w:before="240"/>
        <w:ind w:firstLine="540"/>
        <w:jc w:val="both"/>
      </w:pPr>
      <w:r>
        <w:t>развития широких познавательных интересов, инициативы и любознательности, мотивов познания и творчества;</w:t>
      </w:r>
    </w:p>
    <w:p w:rsidR="004E4C7C" w:rsidRDefault="004E4C7C" w:rsidP="00D06916">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4E4C7C" w:rsidRDefault="004E4C7C" w:rsidP="00D06916">
      <w:pPr>
        <w:pStyle w:val="ConsPlusNormal"/>
        <w:spacing w:before="240"/>
        <w:ind w:firstLine="540"/>
        <w:jc w:val="both"/>
      </w:pPr>
      <w:r>
        <w:t>развития чувственной основы познания, формирования компенсаторных способов учебной деятельности;</w:t>
      </w:r>
    </w:p>
    <w:p w:rsidR="004E4C7C" w:rsidRDefault="004E4C7C" w:rsidP="00D06916">
      <w:pPr>
        <w:pStyle w:val="ConsPlusNormal"/>
        <w:spacing w:before="240"/>
        <w:ind w:firstLine="540"/>
        <w:jc w:val="both"/>
      </w:pPr>
      <w:r>
        <w:t>развитие самостоятельности, инициативы и ответственности личности на основе:</w:t>
      </w:r>
    </w:p>
    <w:p w:rsidR="004E4C7C" w:rsidRDefault="004E4C7C" w:rsidP="00D06916">
      <w:pPr>
        <w:pStyle w:val="ConsPlusNormal"/>
        <w:spacing w:before="240"/>
        <w:ind w:firstLine="540"/>
        <w:jc w:val="both"/>
      </w:pPr>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4E4C7C" w:rsidRDefault="004E4C7C" w:rsidP="00D06916">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4E4C7C" w:rsidRDefault="004E4C7C" w:rsidP="00D06916">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4E4C7C" w:rsidRDefault="004E4C7C" w:rsidP="00D06916">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E4C7C" w:rsidRDefault="004E4C7C" w:rsidP="00D06916">
      <w:pPr>
        <w:pStyle w:val="ConsPlusNormal"/>
        <w:spacing w:before="240"/>
        <w:ind w:firstLine="540"/>
        <w:jc w:val="both"/>
      </w:pPr>
      <w:r>
        <w:t>Формирование у обучающихся УУД, представляющих обобщенные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4E4C7C" w:rsidRDefault="004E4C7C" w:rsidP="00D06916">
      <w:pPr>
        <w:pStyle w:val="ConsPlusNormal"/>
        <w:spacing w:before="240"/>
        <w:ind w:firstLine="540"/>
        <w:jc w:val="both"/>
      </w:pPr>
      <w:r>
        <w:t>88.4.6.3. Функциями УУД выступают:</w:t>
      </w:r>
    </w:p>
    <w:p w:rsidR="004E4C7C" w:rsidRDefault="004E4C7C" w:rsidP="00D06916">
      <w:pPr>
        <w:pStyle w:val="ConsPlusNormal"/>
        <w:spacing w:before="240"/>
        <w:ind w:firstLine="540"/>
        <w:jc w:val="both"/>
      </w:pPr>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4C7C" w:rsidRDefault="004E4C7C" w:rsidP="00D06916">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4E4C7C" w:rsidRDefault="004E4C7C" w:rsidP="00D06916">
      <w:pPr>
        <w:pStyle w:val="ConsPlusNormal"/>
        <w:spacing w:before="240"/>
        <w:ind w:firstLine="540"/>
        <w:jc w:val="both"/>
      </w:pPr>
      <w:r>
        <w:t>обеспечение преемственности образовательного процесса.</w:t>
      </w:r>
    </w:p>
    <w:p w:rsidR="004E4C7C" w:rsidRDefault="004E4C7C" w:rsidP="00D06916">
      <w:pPr>
        <w:pStyle w:val="ConsPlusNormal"/>
        <w:spacing w:before="240"/>
        <w:ind w:firstLine="540"/>
        <w:jc w:val="both"/>
      </w:pPr>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4E4C7C" w:rsidRDefault="004E4C7C" w:rsidP="00D06916">
      <w:pPr>
        <w:pStyle w:val="ConsPlusNormal"/>
        <w:spacing w:before="240"/>
        <w:ind w:firstLine="540"/>
        <w:jc w:val="both"/>
      </w:pPr>
      <w:r>
        <w:t>88.4.6.4. Формирование УУД.</w:t>
      </w:r>
    </w:p>
    <w:p w:rsidR="004E4C7C" w:rsidRDefault="004E4C7C" w:rsidP="00D06916">
      <w:pPr>
        <w:pStyle w:val="ConsPlusNormal"/>
        <w:spacing w:before="240"/>
        <w:ind w:firstLine="540"/>
        <w:jc w:val="both"/>
      </w:pPr>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4E4C7C" w:rsidRDefault="004E4C7C" w:rsidP="00D06916">
      <w:pPr>
        <w:pStyle w:val="ConsPlusNormal"/>
        <w:spacing w:before="240"/>
        <w:ind w:firstLine="540"/>
        <w:jc w:val="both"/>
      </w:pPr>
      <w:r>
        <w:t>1. Личностные УУД включают:</w:t>
      </w:r>
    </w:p>
    <w:p w:rsidR="004E4C7C" w:rsidRDefault="004E4C7C" w:rsidP="00D06916">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4E4C7C" w:rsidRDefault="004E4C7C" w:rsidP="00D06916">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4E4C7C" w:rsidRDefault="004E4C7C" w:rsidP="00D06916">
      <w:pPr>
        <w:pStyle w:val="ConsPlusNormal"/>
        <w:spacing w:before="240"/>
        <w:ind w:firstLine="540"/>
        <w:jc w:val="both"/>
      </w:pPr>
      <w:r>
        <w:t>учебно-познавательный интерес к учебному материалу;</w:t>
      </w:r>
    </w:p>
    <w:p w:rsidR="004E4C7C" w:rsidRDefault="004E4C7C" w:rsidP="00D06916">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4E4C7C" w:rsidRDefault="004E4C7C" w:rsidP="00D06916">
      <w:pPr>
        <w:pStyle w:val="ConsPlusNormal"/>
        <w:spacing w:before="240"/>
        <w:ind w:firstLine="540"/>
        <w:jc w:val="both"/>
      </w:pPr>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4E4C7C" w:rsidRDefault="004E4C7C" w:rsidP="00D06916">
      <w:pPr>
        <w:pStyle w:val="ConsPlusNormal"/>
        <w:spacing w:before="240"/>
        <w:ind w:firstLine="540"/>
        <w:jc w:val="both"/>
      </w:pPr>
      <w:r>
        <w:t>способность к оценке своей учебной деятельности;</w:t>
      </w:r>
    </w:p>
    <w:p w:rsidR="004E4C7C" w:rsidRDefault="004E4C7C" w:rsidP="00D06916">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4E4C7C" w:rsidRDefault="004E4C7C" w:rsidP="00D06916">
      <w:pPr>
        <w:pStyle w:val="ConsPlusNormal"/>
        <w:spacing w:before="240"/>
        <w:ind w:firstLine="540"/>
        <w:jc w:val="both"/>
      </w:pPr>
      <w:r>
        <w:t>знание основных моральных норм и ориентацию на их выполнение;</w:t>
      </w:r>
    </w:p>
    <w:p w:rsidR="004E4C7C" w:rsidRDefault="004E4C7C" w:rsidP="00D06916">
      <w:pPr>
        <w:pStyle w:val="ConsPlusNormal"/>
        <w:spacing w:before="240"/>
        <w:ind w:firstLine="540"/>
        <w:jc w:val="both"/>
      </w:pPr>
      <w:r>
        <w:t>установку на здоровый образ жизни (в том числе охрану анализаторов и нарушенного зрения) и ее реализацию в реальном поведении и поступках;</w:t>
      </w:r>
    </w:p>
    <w:p w:rsidR="004E4C7C" w:rsidRDefault="004E4C7C" w:rsidP="00D06916">
      <w:pPr>
        <w:pStyle w:val="ConsPlusNormal"/>
        <w:spacing w:before="240"/>
        <w:ind w:firstLine="540"/>
        <w:jc w:val="both"/>
      </w:pPr>
      <w:r>
        <w:t>потребность в двигательной активности, мобильность;</w:t>
      </w:r>
    </w:p>
    <w:p w:rsidR="004E4C7C" w:rsidRDefault="004E4C7C" w:rsidP="00D06916">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4E4C7C" w:rsidRDefault="004E4C7C" w:rsidP="00D06916">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овладение доступными видами искусства.</w:t>
      </w:r>
    </w:p>
    <w:p w:rsidR="004E4C7C" w:rsidRDefault="004E4C7C" w:rsidP="00D06916">
      <w:pPr>
        <w:pStyle w:val="ConsPlusNormal"/>
        <w:spacing w:before="240"/>
        <w:ind w:firstLine="540"/>
        <w:jc w:val="both"/>
      </w:pPr>
      <w:r>
        <w:t>2. Регулятивные УУД представлены следующими умениями:</w:t>
      </w:r>
    </w:p>
    <w:p w:rsidR="004E4C7C" w:rsidRDefault="004E4C7C" w:rsidP="00D06916">
      <w:pPr>
        <w:pStyle w:val="ConsPlusNormal"/>
        <w:spacing w:before="240"/>
        <w:ind w:firstLine="540"/>
        <w:jc w:val="both"/>
      </w:pPr>
      <w:r>
        <w:t>принимать и сохранять учебную задачу;</w:t>
      </w:r>
    </w:p>
    <w:p w:rsidR="004E4C7C" w:rsidRDefault="004E4C7C" w:rsidP="00D06916">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учителем;</w:t>
      </w:r>
    </w:p>
    <w:p w:rsidR="004E4C7C" w:rsidRDefault="004E4C7C" w:rsidP="00D06916">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осуществлять итоговый и пошаговый контроль по результату;</w:t>
      </w:r>
    </w:p>
    <w:p w:rsidR="004E4C7C" w:rsidRDefault="004E4C7C" w:rsidP="00D06916">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E4C7C" w:rsidRDefault="004E4C7C" w:rsidP="00D06916">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4E4C7C" w:rsidRDefault="004E4C7C" w:rsidP="00D06916">
      <w:pPr>
        <w:pStyle w:val="ConsPlusNormal"/>
        <w:spacing w:before="240"/>
        <w:ind w:firstLine="540"/>
        <w:jc w:val="both"/>
      </w:pPr>
      <w:r>
        <w:t>адекватно использовать все анализаторы для формирования компенсаторных способов действия; различать способ и результат действия;</w:t>
      </w:r>
    </w:p>
    <w:p w:rsidR="004E4C7C" w:rsidRDefault="004E4C7C" w:rsidP="00D06916">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4E4C7C" w:rsidRDefault="004E4C7C" w:rsidP="00D06916">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4E4C7C" w:rsidRDefault="004E4C7C" w:rsidP="00D06916">
      <w:pPr>
        <w:pStyle w:val="ConsPlusNormal"/>
        <w:spacing w:before="240"/>
        <w:ind w:firstLine="540"/>
        <w:jc w:val="both"/>
      </w:pPr>
      <w:r>
        <w:t>осуществлять алгоритмизацию действий как основу компенсации.</w:t>
      </w:r>
    </w:p>
    <w:p w:rsidR="004E4C7C" w:rsidRDefault="004E4C7C" w:rsidP="00D06916">
      <w:pPr>
        <w:pStyle w:val="ConsPlusNormal"/>
        <w:spacing w:before="240"/>
        <w:ind w:firstLine="540"/>
        <w:jc w:val="both"/>
      </w:pPr>
      <w:r>
        <w:t>3. Познавательные УУД представлены следующими умениями:</w:t>
      </w:r>
    </w:p>
    <w:p w:rsidR="004E4C7C" w:rsidRDefault="004E4C7C" w:rsidP="00D06916">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использовать знаково-символические средства, в том числе модели и схемы, для решения задач;</w:t>
      </w:r>
    </w:p>
    <w:p w:rsidR="004E4C7C" w:rsidRDefault="004E4C7C" w:rsidP="00D06916">
      <w:pPr>
        <w:pStyle w:val="ConsPlusNormal"/>
        <w:spacing w:before="240"/>
        <w:ind w:firstLine="540"/>
        <w:jc w:val="both"/>
      </w:pPr>
      <w:r>
        <w:t>строить сообщения в устной и письменной форме;</w:t>
      </w:r>
    </w:p>
    <w:p w:rsidR="004E4C7C" w:rsidRDefault="004E4C7C" w:rsidP="00D06916">
      <w:pPr>
        <w:pStyle w:val="ConsPlusNormal"/>
        <w:spacing w:before="240"/>
        <w:ind w:firstLine="540"/>
        <w:jc w:val="both"/>
      </w:pPr>
      <w:r>
        <w:t>ориентироваться на разнообразие способов решения задач;</w:t>
      </w:r>
    </w:p>
    <w:p w:rsidR="004E4C7C" w:rsidRDefault="004E4C7C" w:rsidP="00D06916">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E4C7C" w:rsidRDefault="004E4C7C" w:rsidP="00D06916">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4E4C7C" w:rsidRDefault="004E4C7C" w:rsidP="00D06916">
      <w:pPr>
        <w:pStyle w:val="ConsPlusNormal"/>
        <w:spacing w:before="240"/>
        <w:ind w:firstLine="540"/>
        <w:jc w:val="both"/>
      </w:pPr>
      <w:r>
        <w:t>устанавливать причинно-следственные связи в изучаемом круге явлений;</w:t>
      </w:r>
    </w:p>
    <w:p w:rsidR="004E4C7C" w:rsidRDefault="004E4C7C" w:rsidP="00D06916">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устанавливать аналогии;</w:t>
      </w:r>
    </w:p>
    <w:p w:rsidR="004E4C7C" w:rsidRDefault="004E4C7C" w:rsidP="00D06916">
      <w:pPr>
        <w:pStyle w:val="ConsPlusNormal"/>
        <w:spacing w:before="240"/>
        <w:ind w:firstLine="540"/>
        <w:jc w:val="both"/>
      </w:pPr>
      <w:r>
        <w:t>владеть рядом общих приемов решения задач;</w:t>
      </w:r>
    </w:p>
    <w:p w:rsidR="004E4C7C" w:rsidRDefault="004E4C7C" w:rsidP="00D06916">
      <w:pPr>
        <w:pStyle w:val="ConsPlusNormal"/>
        <w:spacing w:before="240"/>
        <w:ind w:firstLine="540"/>
        <w:jc w:val="both"/>
      </w:pPr>
      <w:r>
        <w:t>предупреждать вербализм знаний и умений; устанавливать связь чувственного и логического;</w:t>
      </w:r>
    </w:p>
    <w:p w:rsidR="004E4C7C" w:rsidRDefault="004E4C7C" w:rsidP="00D06916">
      <w:pPr>
        <w:pStyle w:val="ConsPlusNormal"/>
        <w:spacing w:before="240"/>
        <w:ind w:firstLine="540"/>
        <w:jc w:val="both"/>
      </w:pPr>
      <w:r>
        <w:t>адекватно использовать информационно-познавательную и ориентировочно-поисковую роль зрения;</w:t>
      </w:r>
    </w:p>
    <w:p w:rsidR="004E4C7C" w:rsidRDefault="004E4C7C" w:rsidP="00D06916">
      <w:pPr>
        <w:pStyle w:val="ConsPlusNormal"/>
        <w:spacing w:before="240"/>
        <w:ind w:firstLine="540"/>
        <w:jc w:val="both"/>
      </w:pPr>
      <w:r>
        <w:t>владеть компенсаторными способами познавательной деятельности.</w:t>
      </w:r>
    </w:p>
    <w:p w:rsidR="004E4C7C" w:rsidRDefault="004E4C7C" w:rsidP="00D06916">
      <w:pPr>
        <w:pStyle w:val="ConsPlusNormal"/>
        <w:spacing w:before="240"/>
        <w:ind w:firstLine="540"/>
        <w:jc w:val="both"/>
      </w:pPr>
      <w:r>
        <w:t>4. Коммуникативные УУД представлены следующими умениями:</w:t>
      </w:r>
    </w:p>
    <w:p w:rsidR="004E4C7C" w:rsidRDefault="004E4C7C" w:rsidP="00D06916">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E4C7C" w:rsidRDefault="004E4C7C" w:rsidP="00D06916">
      <w:pPr>
        <w:pStyle w:val="ConsPlusNormal"/>
        <w:spacing w:before="240"/>
        <w:ind w:firstLine="540"/>
        <w:jc w:val="both"/>
      </w:pPr>
      <w:r>
        <w:t>учитывать разные мнения и стремиться к координации различных позиций в сотрудничестве;</w:t>
      </w:r>
    </w:p>
    <w:p w:rsidR="004E4C7C" w:rsidRDefault="004E4C7C" w:rsidP="00D06916">
      <w:pPr>
        <w:pStyle w:val="ConsPlusNormal"/>
        <w:spacing w:before="240"/>
        <w:ind w:firstLine="540"/>
        <w:jc w:val="both"/>
      </w:pPr>
      <w:r>
        <w:t>формулировать собственное мнение и позицию;</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rsidR="004E4C7C" w:rsidRDefault="004E4C7C" w:rsidP="00D06916">
      <w:pPr>
        <w:pStyle w:val="ConsPlusNormal"/>
        <w:spacing w:before="240"/>
        <w:ind w:firstLine="540"/>
        <w:jc w:val="both"/>
      </w:pPr>
      <w:r>
        <w:t>использовать невербальные средства общения для взаимодействия с партнером.</w:t>
      </w:r>
    </w:p>
    <w:p w:rsidR="004E4C7C" w:rsidRDefault="004E4C7C" w:rsidP="00D06916">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4E4C7C" w:rsidRDefault="004E4C7C" w:rsidP="00D06916">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4E4C7C" w:rsidRDefault="004E4C7C" w:rsidP="00D06916">
      <w:pPr>
        <w:pStyle w:val="ConsPlusNormal"/>
        <w:spacing w:before="240"/>
        <w:ind w:firstLine="540"/>
        <w:jc w:val="both"/>
      </w:pPr>
      <w:r>
        <w:t>Каждый учебный предмет раскрывает определенные возможности для формирования УУД.</w:t>
      </w:r>
    </w:p>
    <w:p w:rsidR="004E4C7C" w:rsidRDefault="004E4C7C" w:rsidP="00D06916">
      <w:pPr>
        <w:pStyle w:val="ConsPlusNormal"/>
        <w:spacing w:before="240"/>
        <w:ind w:firstLine="540"/>
        <w:jc w:val="both"/>
      </w:pPr>
      <w:r>
        <w:t>88.4.6.5. В рамках учебных предметов формируются следующие УУД:</w:t>
      </w:r>
    </w:p>
    <w:p w:rsidR="004E4C7C" w:rsidRDefault="004E4C7C" w:rsidP="00D06916">
      <w:pPr>
        <w:pStyle w:val="ConsPlusNormal"/>
        <w:spacing w:before="240"/>
        <w:ind w:firstLine="540"/>
        <w:jc w:val="both"/>
      </w:pPr>
      <w:r>
        <w:t>1. Русский язык:</w:t>
      </w:r>
    </w:p>
    <w:p w:rsidR="004E4C7C" w:rsidRDefault="004E4C7C" w:rsidP="00D06916">
      <w:pPr>
        <w:pStyle w:val="ConsPlusNormal"/>
        <w:spacing w:before="240"/>
        <w:ind w:firstLine="540"/>
        <w:jc w:val="both"/>
      </w:pPr>
      <w:r>
        <w:t>логические действия анализа, сравнения, установления причинно-следственных связей;</w:t>
      </w:r>
    </w:p>
    <w:p w:rsidR="004E4C7C" w:rsidRDefault="004E4C7C" w:rsidP="00D06916">
      <w:pPr>
        <w:pStyle w:val="ConsPlusNormal"/>
        <w:spacing w:before="240"/>
        <w:ind w:firstLine="540"/>
        <w:jc w:val="both"/>
      </w:pPr>
      <w:r>
        <w:t>знаково-символические действия - замещения (например, звука буквой);</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алгоритмизация учебных действий;</w:t>
      </w:r>
    </w:p>
    <w:p w:rsidR="004E4C7C" w:rsidRDefault="004E4C7C" w:rsidP="00D06916">
      <w:pPr>
        <w:pStyle w:val="ConsPlusNormal"/>
        <w:spacing w:before="240"/>
        <w:ind w:firstLine="540"/>
        <w:jc w:val="both"/>
      </w:pPr>
      <w:r>
        <w:t>построение логической цепочки рассуждений;</w:t>
      </w:r>
    </w:p>
    <w:p w:rsidR="004E4C7C" w:rsidRDefault="004E4C7C" w:rsidP="00D06916">
      <w:pPr>
        <w:pStyle w:val="ConsPlusNormal"/>
        <w:spacing w:before="240"/>
        <w:ind w:firstLine="540"/>
        <w:jc w:val="both"/>
      </w:pPr>
      <w:r>
        <w:t>осознанное и произвольное высказывание в устной и письменной речи;</w:t>
      </w:r>
    </w:p>
    <w:p w:rsidR="004E4C7C" w:rsidRDefault="004E4C7C" w:rsidP="00D06916">
      <w:pPr>
        <w:pStyle w:val="ConsPlusNormal"/>
        <w:spacing w:before="240"/>
        <w:ind w:firstLine="540"/>
        <w:jc w:val="both"/>
      </w:pPr>
      <w:r>
        <w:t>моделирование (например, состава слова путем составления схемы) и преобразования модели (видоизменения слова);</w:t>
      </w:r>
    </w:p>
    <w:p w:rsidR="004E4C7C" w:rsidRDefault="004E4C7C" w:rsidP="00D06916">
      <w:pPr>
        <w:pStyle w:val="ConsPlusNormal"/>
        <w:spacing w:before="240"/>
        <w:ind w:firstLine="540"/>
        <w:jc w:val="both"/>
      </w:pPr>
      <w:r>
        <w:t>планирование, контроль и действенная проверка результата деятельности;</w:t>
      </w:r>
    </w:p>
    <w:p w:rsidR="004E4C7C" w:rsidRDefault="004E4C7C" w:rsidP="00D06916">
      <w:pPr>
        <w:pStyle w:val="ConsPlusNormal"/>
        <w:spacing w:before="240"/>
        <w:ind w:firstLine="540"/>
        <w:jc w:val="both"/>
      </w:pPr>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4E4C7C" w:rsidRDefault="004E4C7C" w:rsidP="00D06916">
      <w:pPr>
        <w:pStyle w:val="ConsPlusNormal"/>
        <w:spacing w:before="240"/>
        <w:ind w:firstLine="540"/>
        <w:jc w:val="both"/>
      </w:pPr>
      <w:r>
        <w:t>ориентировочно-поисковая роль зрения - осознание слабовидящим использования своего зрения как канала получения информации;</w:t>
      </w:r>
    </w:p>
    <w:p w:rsidR="004E4C7C" w:rsidRDefault="004E4C7C" w:rsidP="00D06916">
      <w:pPr>
        <w:pStyle w:val="ConsPlusNormal"/>
        <w:spacing w:before="240"/>
        <w:ind w:firstLine="540"/>
        <w:jc w:val="both"/>
      </w:pPr>
      <w:r>
        <w:t>творческая самореализация, то есть осмысление слабовидящими обучающимися "образа Я" как творца умственной деятельности;</w:t>
      </w:r>
    </w:p>
    <w:p w:rsidR="004E4C7C" w:rsidRDefault="004E4C7C" w:rsidP="00D06916">
      <w:pPr>
        <w:pStyle w:val="ConsPlusNormal"/>
        <w:spacing w:before="240"/>
        <w:ind w:firstLine="540"/>
        <w:jc w:val="both"/>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4E4C7C" w:rsidRDefault="004E4C7C" w:rsidP="00D06916">
      <w:pPr>
        <w:pStyle w:val="ConsPlusNormal"/>
        <w:spacing w:before="240"/>
        <w:ind w:firstLine="540"/>
        <w:jc w:val="both"/>
      </w:pPr>
      <w:r>
        <w:t>адекватные возрасту формы и функции речи, включая обобщающую, планирующую и компенсаторную функции.</w:t>
      </w:r>
    </w:p>
    <w:p w:rsidR="004E4C7C" w:rsidRDefault="004E4C7C" w:rsidP="00D06916">
      <w:pPr>
        <w:pStyle w:val="ConsPlusNormal"/>
        <w:spacing w:before="240"/>
        <w:ind w:firstLine="540"/>
        <w:jc w:val="both"/>
      </w:pPr>
      <w:r>
        <w:t>2. Литературное чтение:</w:t>
      </w:r>
    </w:p>
    <w:p w:rsidR="004E4C7C" w:rsidRDefault="004E4C7C" w:rsidP="00D06916">
      <w:pPr>
        <w:pStyle w:val="ConsPlusNormal"/>
        <w:spacing w:before="240"/>
        <w:ind w:firstLine="540"/>
        <w:jc w:val="both"/>
      </w:pPr>
      <w:r>
        <w:t>смыслообразование через прослеживание судьбы героя и ориентацию обучающегося в системе личностных смыслов;</w:t>
      </w:r>
    </w:p>
    <w:p w:rsidR="004E4C7C" w:rsidRDefault="004E4C7C" w:rsidP="00D06916">
      <w:pPr>
        <w:pStyle w:val="ConsPlusNormal"/>
        <w:spacing w:before="240"/>
        <w:ind w:firstLine="540"/>
        <w:jc w:val="both"/>
      </w:pPr>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4E4C7C" w:rsidRDefault="004E4C7C" w:rsidP="00D06916">
      <w:pPr>
        <w:pStyle w:val="ConsPlusNormal"/>
        <w:spacing w:before="240"/>
        <w:ind w:firstLine="540"/>
        <w:jc w:val="both"/>
      </w:pPr>
      <w:r>
        <w:t>чувство любви к своей Родине; нравственная оценка через выявление содержания и значения действий персонажей;</w:t>
      </w:r>
    </w:p>
    <w:p w:rsidR="004E4C7C" w:rsidRDefault="004E4C7C" w:rsidP="00D06916">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нравственно-этическое оценивание через выявление морального содержания и нравственного значения действий персонажей;</w:t>
      </w:r>
    </w:p>
    <w:p w:rsidR="004E4C7C" w:rsidRDefault="004E4C7C" w:rsidP="00D06916">
      <w:pPr>
        <w:pStyle w:val="ConsPlusNormal"/>
        <w:spacing w:before="240"/>
        <w:ind w:firstLine="540"/>
        <w:jc w:val="both"/>
      </w:pPr>
      <w:r>
        <w:t>понимание контекстной речи на основе воссоздания картины событий и поступков персонажей;</w:t>
      </w:r>
    </w:p>
    <w:p w:rsidR="004E4C7C" w:rsidRDefault="004E4C7C" w:rsidP="00D06916">
      <w:pPr>
        <w:pStyle w:val="ConsPlusNormal"/>
        <w:spacing w:before="240"/>
        <w:ind w:firstLine="540"/>
        <w:jc w:val="both"/>
      </w:pPr>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4E4C7C" w:rsidRDefault="004E4C7C" w:rsidP="00D06916">
      <w:pPr>
        <w:pStyle w:val="ConsPlusNormal"/>
        <w:spacing w:before="240"/>
        <w:ind w:firstLine="540"/>
        <w:jc w:val="both"/>
      </w:pPr>
      <w:r>
        <w:t>произвольное и выразительное построение контекстной речи с учетом целей коммуникации, особенностей слушателя, в том числе с использованием аудиовизуальных средств;</w:t>
      </w:r>
    </w:p>
    <w:p w:rsidR="004E4C7C" w:rsidRDefault="004E4C7C" w:rsidP="00D06916">
      <w:pPr>
        <w:pStyle w:val="ConsPlusNormal"/>
        <w:spacing w:before="240"/>
        <w:ind w:firstLine="540"/>
        <w:jc w:val="both"/>
      </w:pPr>
      <w:r>
        <w:t>установление логической причинно-следственной последовательности событий и действий героев произведения;</w:t>
      </w:r>
    </w:p>
    <w:p w:rsidR="004E4C7C" w:rsidRDefault="004E4C7C" w:rsidP="00D06916">
      <w:pPr>
        <w:pStyle w:val="ConsPlusNormal"/>
        <w:spacing w:before="240"/>
        <w:ind w:firstLine="540"/>
        <w:jc w:val="both"/>
      </w:pPr>
      <w:r>
        <w:t>построение плана литературного произведения с выделением существенной и дополнительной информации;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формулирование собственного мнения и позиции;</w:t>
      </w:r>
    </w:p>
    <w:p w:rsidR="004E4C7C" w:rsidRDefault="004E4C7C" w:rsidP="00D06916">
      <w:pPr>
        <w:pStyle w:val="ConsPlusNormal"/>
        <w:spacing w:before="240"/>
        <w:ind w:firstLine="540"/>
        <w:jc w:val="both"/>
      </w:pPr>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4E4C7C" w:rsidRDefault="004E4C7C" w:rsidP="00D06916">
      <w:pPr>
        <w:pStyle w:val="ConsPlusNormal"/>
        <w:spacing w:before="240"/>
        <w:ind w:firstLine="540"/>
        <w:jc w:val="both"/>
      </w:pPr>
      <w:r>
        <w:t>владение компенсаторными способами познавательной деятельности;</w:t>
      </w:r>
    </w:p>
    <w:p w:rsidR="004E4C7C" w:rsidRDefault="004E4C7C" w:rsidP="00D06916">
      <w:pPr>
        <w:pStyle w:val="ConsPlusNormal"/>
        <w:spacing w:before="240"/>
        <w:ind w:firstLine="540"/>
        <w:jc w:val="both"/>
      </w:pPr>
      <w:r>
        <w:t>взаимодействие с партнерами в системе координат "слабовидящий - нормально видящий", "слабовидящий - слабовидящий при обсуждении прочитанных произведений.</w:t>
      </w:r>
    </w:p>
    <w:p w:rsidR="004E4C7C" w:rsidRDefault="004E4C7C" w:rsidP="00D06916">
      <w:pPr>
        <w:pStyle w:val="ConsPlusNormal"/>
        <w:spacing w:before="240"/>
        <w:ind w:firstLine="540"/>
        <w:jc w:val="both"/>
      </w:pPr>
      <w:r>
        <w:t>3. Иностранный язык:</w:t>
      </w:r>
    </w:p>
    <w:p w:rsidR="004E4C7C" w:rsidRDefault="004E4C7C" w:rsidP="00D06916">
      <w:pPr>
        <w:pStyle w:val="ConsPlusNormal"/>
        <w:spacing w:before="240"/>
        <w:ind w:firstLine="540"/>
        <w:jc w:val="both"/>
      </w:pPr>
      <w:r>
        <w:t>принятие и сохранение учебной задачи;</w:t>
      </w:r>
    </w:p>
    <w:p w:rsidR="004E4C7C" w:rsidRDefault="004E4C7C" w:rsidP="00D06916">
      <w:pPr>
        <w:pStyle w:val="ConsPlusNormal"/>
        <w:spacing w:before="240"/>
        <w:ind w:firstLine="540"/>
        <w:jc w:val="both"/>
      </w:pPr>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4E4C7C" w:rsidRDefault="004E4C7C" w:rsidP="00D06916">
      <w:pPr>
        <w:pStyle w:val="ConsPlusNormal"/>
        <w:spacing w:before="240"/>
        <w:ind w:firstLine="540"/>
        <w:jc w:val="both"/>
      </w:pPr>
      <w:r>
        <w:t>построение речевого высказывания в устной и письменной речи;</w:t>
      </w:r>
    </w:p>
    <w:p w:rsidR="004E4C7C" w:rsidRDefault="004E4C7C" w:rsidP="00D06916">
      <w:pPr>
        <w:pStyle w:val="ConsPlusNormal"/>
        <w:spacing w:before="240"/>
        <w:ind w:firstLine="540"/>
        <w:jc w:val="both"/>
      </w:pPr>
      <w:r>
        <w:t>знаково-символические действия, их дифференциация в сопоставлении с русским языком;</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учет разных мнений и стремление к координации различных позиций в сотрудничестве;</w:t>
      </w:r>
    </w:p>
    <w:p w:rsidR="004E4C7C" w:rsidRDefault="004E4C7C" w:rsidP="00D06916">
      <w:pPr>
        <w:pStyle w:val="ConsPlusNormal"/>
        <w:spacing w:before="240"/>
        <w:ind w:firstLine="540"/>
        <w:jc w:val="both"/>
      </w:pPr>
      <w:r>
        <w:t>умение слушать и слышать собеседника, вести диалог, излагать и обосновывать свое мнение в понятной для собеседника форме;</w:t>
      </w:r>
    </w:p>
    <w:p w:rsidR="004E4C7C" w:rsidRDefault="004E4C7C" w:rsidP="00D06916">
      <w:pPr>
        <w:pStyle w:val="ConsPlusNormal"/>
        <w:spacing w:before="240"/>
        <w:ind w:firstLine="540"/>
        <w:jc w:val="both"/>
      </w:pPr>
      <w:r>
        <w:t>умения взаимодействовать с партнерами в системе координат: "слабовидящий - нормально видящий", "слабовидящий - слабовидящий" при изучении иностранного языка;</w:t>
      </w:r>
    </w:p>
    <w:p w:rsidR="004E4C7C" w:rsidRDefault="004E4C7C" w:rsidP="00D06916">
      <w:pPr>
        <w:pStyle w:val="ConsPlusNormal"/>
        <w:spacing w:before="240"/>
        <w:ind w:firstLine="540"/>
        <w:jc w:val="both"/>
      </w:pPr>
      <w:r>
        <w:t>внутренняя позиция обучающегося на уровне положительного отношения к другим странам и народам.</w:t>
      </w:r>
    </w:p>
    <w:p w:rsidR="004E4C7C" w:rsidRDefault="004E4C7C" w:rsidP="00D06916">
      <w:pPr>
        <w:pStyle w:val="ConsPlusNormal"/>
        <w:spacing w:before="240"/>
        <w:ind w:firstLine="540"/>
        <w:jc w:val="both"/>
      </w:pPr>
      <w:r>
        <w:t>4. Математика:</w:t>
      </w:r>
    </w:p>
    <w:p w:rsidR="004E4C7C" w:rsidRDefault="004E4C7C" w:rsidP="00D06916">
      <w:pPr>
        <w:pStyle w:val="ConsPlusNormal"/>
        <w:spacing w:before="240"/>
        <w:ind w:firstLine="540"/>
        <w:jc w:val="both"/>
      </w:pPr>
      <w:r>
        <w:t>действия организации и решения математических задач (в том числе логические и алгоритмические);</w:t>
      </w:r>
    </w:p>
    <w:p w:rsidR="004E4C7C" w:rsidRDefault="004E4C7C" w:rsidP="00D06916">
      <w:pPr>
        <w:pStyle w:val="ConsPlusNormal"/>
        <w:spacing w:before="240"/>
        <w:ind w:firstLine="540"/>
        <w:jc w:val="both"/>
      </w:pPr>
      <w:r>
        <w:t>планирования своих действий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осуществление итогового и пошагового контроля по результату;</w:t>
      </w:r>
    </w:p>
    <w:p w:rsidR="004E4C7C" w:rsidRDefault="004E4C7C" w:rsidP="00D06916">
      <w:pPr>
        <w:pStyle w:val="ConsPlusNormal"/>
        <w:spacing w:before="240"/>
        <w:ind w:firstLine="540"/>
        <w:jc w:val="both"/>
      </w:pPr>
      <w:r>
        <w:t>различение способа и результата действия решения задач;</w:t>
      </w:r>
    </w:p>
    <w:p w:rsidR="004E4C7C" w:rsidRDefault="004E4C7C" w:rsidP="00D06916">
      <w:pPr>
        <w:pStyle w:val="ConsPlusNormal"/>
        <w:spacing w:before="240"/>
        <w:ind w:firstLine="540"/>
        <w:jc w:val="both"/>
      </w:pPr>
      <w:r>
        <w:t>выбор способа достижения поставленной цели;</w:t>
      </w:r>
    </w:p>
    <w:p w:rsidR="004E4C7C" w:rsidRDefault="004E4C7C" w:rsidP="00D06916">
      <w:pPr>
        <w:pStyle w:val="ConsPlusNormal"/>
        <w:spacing w:before="240"/>
        <w:ind w:firstLine="540"/>
        <w:jc w:val="both"/>
      </w:pPr>
      <w:r>
        <w:t>использование знаково-символических средств для моделирования математической ситуации представления информации;</w:t>
      </w:r>
    </w:p>
    <w:p w:rsidR="004E4C7C" w:rsidRDefault="004E4C7C" w:rsidP="00D06916">
      <w:pPr>
        <w:pStyle w:val="ConsPlusNormal"/>
        <w:spacing w:before="240"/>
        <w:ind w:firstLine="540"/>
        <w:jc w:val="both"/>
      </w:pPr>
      <w:r>
        <w:t>сравнение и классификация (например, предметов, чисел, геометрических фигур) по существенному основанию;</w:t>
      </w:r>
    </w:p>
    <w:p w:rsidR="004E4C7C" w:rsidRDefault="004E4C7C" w:rsidP="00D06916">
      <w:pPr>
        <w:pStyle w:val="ConsPlusNormal"/>
        <w:spacing w:before="240"/>
        <w:ind w:firstLine="540"/>
        <w:jc w:val="both"/>
      </w:pPr>
      <w:r>
        <w:t>общие приемы решения задач;</w:t>
      </w:r>
    </w:p>
    <w:p w:rsidR="004E4C7C" w:rsidRDefault="004E4C7C" w:rsidP="00D06916">
      <w:pPr>
        <w:pStyle w:val="ConsPlusNormal"/>
        <w:spacing w:before="240"/>
        <w:ind w:firstLine="540"/>
        <w:jc w:val="both"/>
      </w:pPr>
      <w:r>
        <w:t>восприятие "образа Я" как субъекта учебной деятельности;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4E4C7C" w:rsidRDefault="004E4C7C" w:rsidP="00D06916">
      <w:pPr>
        <w:pStyle w:val="ConsPlusNormal"/>
        <w:spacing w:before="240"/>
        <w:ind w:firstLine="540"/>
        <w:jc w:val="both"/>
      </w:pPr>
      <w:r>
        <w:t>осознанное использование математической речи при выполнении математического задания;</w:t>
      </w:r>
    </w:p>
    <w:p w:rsidR="004E4C7C" w:rsidRDefault="004E4C7C" w:rsidP="00D06916">
      <w:pPr>
        <w:pStyle w:val="ConsPlusNormal"/>
        <w:spacing w:before="240"/>
        <w:ind w:firstLine="540"/>
        <w:jc w:val="both"/>
      </w:pPr>
      <w:r>
        <w:t>планирование, контроль и действенная проверка результата практической деятельности.</w:t>
      </w:r>
    </w:p>
    <w:p w:rsidR="004E4C7C" w:rsidRDefault="004E4C7C" w:rsidP="00D06916">
      <w:pPr>
        <w:pStyle w:val="ConsPlusNormal"/>
        <w:spacing w:before="240"/>
        <w:ind w:firstLine="540"/>
        <w:jc w:val="both"/>
      </w:pPr>
      <w:r>
        <w:t>5. Окружающий мир:</w:t>
      </w:r>
    </w:p>
    <w:p w:rsidR="004E4C7C" w:rsidRDefault="004E4C7C" w:rsidP="00D06916">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4E4C7C" w:rsidRDefault="004E4C7C" w:rsidP="00D06916">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4E4C7C" w:rsidRDefault="004E4C7C" w:rsidP="00D06916">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4E4C7C" w:rsidRDefault="004E4C7C" w:rsidP="00D06916">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4E4C7C" w:rsidRDefault="004E4C7C" w:rsidP="00D06916">
      <w:pPr>
        <w:pStyle w:val="ConsPlusNormal"/>
        <w:spacing w:before="240"/>
        <w:ind w:firstLine="540"/>
        <w:jc w:val="both"/>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4E4C7C" w:rsidRDefault="004E4C7C" w:rsidP="00D06916">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4E4C7C" w:rsidRDefault="004E4C7C" w:rsidP="00D06916">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осуществление алгоритмизации практических учебных действий как основы компенсации;</w:t>
      </w:r>
    </w:p>
    <w:p w:rsidR="004E4C7C" w:rsidRDefault="004E4C7C" w:rsidP="00D06916">
      <w:pPr>
        <w:pStyle w:val="ConsPlusNormal"/>
        <w:spacing w:before="240"/>
        <w:ind w:firstLine="540"/>
        <w:jc w:val="both"/>
      </w:pPr>
      <w:r>
        <w:t>структурирование знаний;</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адекватное использование всех анализаторов для формирования компенсаторных способов действия;</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4E4C7C" w:rsidRDefault="004E4C7C" w:rsidP="00D06916">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6. Изобразительное искусство:</w:t>
      </w:r>
    </w:p>
    <w:p w:rsidR="004E4C7C" w:rsidRDefault="004E4C7C" w:rsidP="00D06916">
      <w:pPr>
        <w:pStyle w:val="ConsPlusNormal"/>
        <w:spacing w:before="240"/>
        <w:ind w:firstLine="540"/>
        <w:jc w:val="both"/>
      </w:pPr>
      <w:r>
        <w:t>личностное самоопределение, восприятие "образа Я" как субъекта художественно-продуктивной деятельности;</w:t>
      </w:r>
    </w:p>
    <w:p w:rsidR="004E4C7C" w:rsidRDefault="004E4C7C" w:rsidP="00D06916">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овладение доступными видами изобразительной деятельности;</w:t>
      </w:r>
    </w:p>
    <w:p w:rsidR="004E4C7C" w:rsidRDefault="004E4C7C" w:rsidP="00D06916">
      <w:pPr>
        <w:pStyle w:val="ConsPlusNormal"/>
        <w:spacing w:before="240"/>
        <w:ind w:firstLine="540"/>
        <w:jc w:val="both"/>
      </w:pPr>
      <w:r>
        <w:t>понимание значения смысла собственного учения, его результата;</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формирование чувства любви к стране, городу (краю);</w:t>
      </w:r>
    </w:p>
    <w:p w:rsidR="004E4C7C" w:rsidRDefault="004E4C7C" w:rsidP="00D06916">
      <w:pPr>
        <w:pStyle w:val="ConsPlusNormal"/>
        <w:spacing w:before="240"/>
        <w:ind w:firstLine="540"/>
        <w:jc w:val="both"/>
      </w:pPr>
      <w:r>
        <w:t>учебно-познавательный интерес к учебному материалу и результату художественной деятельности;</w:t>
      </w:r>
    </w:p>
    <w:p w:rsidR="004E4C7C" w:rsidRDefault="004E4C7C" w:rsidP="00D06916">
      <w:pPr>
        <w:pStyle w:val="ConsPlusNormal"/>
        <w:spacing w:before="240"/>
        <w:ind w:firstLine="540"/>
        <w:jc w:val="both"/>
      </w:pPr>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4E4C7C" w:rsidRDefault="004E4C7C" w:rsidP="00D06916">
      <w:pPr>
        <w:pStyle w:val="ConsPlusNormal"/>
        <w:spacing w:before="240"/>
        <w:ind w:firstLine="540"/>
        <w:jc w:val="both"/>
      </w:pPr>
      <w:r>
        <w:t>установление причинно-следственных связей, аналогий в изучаемом окружаемом мире;</w:t>
      </w:r>
    </w:p>
    <w:p w:rsidR="004E4C7C" w:rsidRDefault="004E4C7C" w:rsidP="00D06916">
      <w:pPr>
        <w:pStyle w:val="ConsPlusNormal"/>
        <w:spacing w:before="240"/>
        <w:ind w:firstLine="540"/>
        <w:jc w:val="both"/>
      </w:pPr>
      <w:r>
        <w:t>организация своих действий в соответствии с поставленной задачей и условиями ее решения;</w:t>
      </w:r>
    </w:p>
    <w:p w:rsidR="004E4C7C" w:rsidRDefault="004E4C7C" w:rsidP="00D06916">
      <w:pPr>
        <w:pStyle w:val="ConsPlusNormal"/>
        <w:spacing w:before="240"/>
        <w:ind w:firstLine="540"/>
        <w:jc w:val="both"/>
      </w:pPr>
      <w:r>
        <w:t>осуществление действий сравнения и анализа в художественно-продуктивной деятельности;</w:t>
      </w:r>
    </w:p>
    <w:p w:rsidR="004E4C7C" w:rsidRDefault="004E4C7C" w:rsidP="00D06916">
      <w:pPr>
        <w:pStyle w:val="ConsPlusNormal"/>
        <w:spacing w:before="240"/>
        <w:ind w:firstLine="540"/>
        <w:jc w:val="both"/>
      </w:pPr>
      <w:r>
        <w:t>установление связи чувственного и логического;</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умение задавать вопросы (познавательного, уточняющего, коммуникативного характера);</w:t>
      </w:r>
    </w:p>
    <w:p w:rsidR="004E4C7C" w:rsidRDefault="004E4C7C" w:rsidP="00D06916">
      <w:pPr>
        <w:pStyle w:val="ConsPlusNormal"/>
        <w:spacing w:before="240"/>
        <w:ind w:firstLine="540"/>
        <w:jc w:val="both"/>
      </w:pPr>
      <w:r>
        <w:t>адекватное использование сенсорных умений, компенсаторных способов в осуществлении продуктивной деятельности;</w:t>
      </w:r>
    </w:p>
    <w:p w:rsidR="004E4C7C" w:rsidRDefault="004E4C7C" w:rsidP="00D06916">
      <w:pPr>
        <w:pStyle w:val="ConsPlusNormal"/>
        <w:spacing w:before="240"/>
        <w:ind w:firstLine="540"/>
        <w:jc w:val="both"/>
      </w:pPr>
      <w:r>
        <w:t>расширение опыта самовыражения в доступных видах изобразительной деятельности;</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4E4C7C" w:rsidRDefault="004E4C7C" w:rsidP="00D06916">
      <w:pPr>
        <w:pStyle w:val="ConsPlusNormal"/>
        <w:spacing w:before="240"/>
        <w:ind w:firstLine="540"/>
        <w:jc w:val="both"/>
      </w:pPr>
      <w:r>
        <w:t>7. Музыка:</w:t>
      </w:r>
    </w:p>
    <w:p w:rsidR="004E4C7C" w:rsidRDefault="004E4C7C" w:rsidP="00D06916">
      <w:pPr>
        <w:pStyle w:val="ConsPlusNormal"/>
        <w:spacing w:before="240"/>
        <w:ind w:firstLine="540"/>
        <w:jc w:val="both"/>
      </w:pPr>
      <w:r>
        <w:t>личностное самоопределение, восприятия "образа Я" как субъекта музыкальной деятельности;</w:t>
      </w:r>
    </w:p>
    <w:p w:rsidR="004E4C7C" w:rsidRDefault="004E4C7C" w:rsidP="00D06916">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4E4C7C" w:rsidRDefault="004E4C7C" w:rsidP="00D06916">
      <w:pPr>
        <w:pStyle w:val="ConsPlusNormal"/>
        <w:spacing w:before="240"/>
        <w:ind w:firstLine="540"/>
        <w:jc w:val="both"/>
      </w:pPr>
      <w:r>
        <w:t>овладение доступными видами музыкального искусства;</w:t>
      </w:r>
    </w:p>
    <w:p w:rsidR="004E4C7C" w:rsidRDefault="004E4C7C" w:rsidP="00D06916">
      <w:pPr>
        <w:pStyle w:val="ConsPlusNormal"/>
        <w:spacing w:before="240"/>
        <w:ind w:firstLine="540"/>
        <w:jc w:val="both"/>
      </w:pPr>
      <w:r>
        <w:t>овладение эстетическими представлениями о музыкальном искусстве;</w:t>
      </w:r>
    </w:p>
    <w:p w:rsidR="004E4C7C" w:rsidRDefault="004E4C7C" w:rsidP="00D06916">
      <w:pPr>
        <w:pStyle w:val="ConsPlusNormal"/>
        <w:spacing w:before="240"/>
        <w:ind w:firstLine="540"/>
        <w:jc w:val="both"/>
      </w:pPr>
      <w:r>
        <w:t>формирование основ гражданской принадлежности через приобщение к музыкальной культуре;</w:t>
      </w:r>
    </w:p>
    <w:p w:rsidR="004E4C7C" w:rsidRDefault="004E4C7C" w:rsidP="00D06916">
      <w:pPr>
        <w:pStyle w:val="ConsPlusNormal"/>
        <w:spacing w:before="240"/>
        <w:ind w:firstLine="540"/>
        <w:jc w:val="both"/>
      </w:pPr>
      <w:r>
        <w:t>развитие эмоционального восприятия музыки;</w:t>
      </w:r>
    </w:p>
    <w:p w:rsidR="004E4C7C" w:rsidRDefault="004E4C7C" w:rsidP="00D06916">
      <w:pPr>
        <w:pStyle w:val="ConsPlusNormal"/>
        <w:spacing w:before="240"/>
        <w:ind w:firstLine="540"/>
        <w:jc w:val="both"/>
      </w:pPr>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адекватное использование анализаторов для формирования компенсаторных способов действия на музыкальном материале;</w:t>
      </w:r>
    </w:p>
    <w:p w:rsidR="004E4C7C" w:rsidRDefault="004E4C7C" w:rsidP="00D06916">
      <w:pPr>
        <w:pStyle w:val="ConsPlusNormal"/>
        <w:spacing w:before="240"/>
        <w:ind w:firstLine="540"/>
        <w:jc w:val="both"/>
      </w:pPr>
      <w:r>
        <w:t>участие в коллективной музыкальной деятельности;</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4E4C7C" w:rsidRDefault="004E4C7C" w:rsidP="00D06916">
      <w:pPr>
        <w:pStyle w:val="ConsPlusNormal"/>
        <w:spacing w:before="240"/>
        <w:ind w:firstLine="540"/>
        <w:jc w:val="both"/>
      </w:pPr>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4E4C7C" w:rsidRDefault="004E4C7C" w:rsidP="00D06916">
      <w:pPr>
        <w:pStyle w:val="ConsPlusNormal"/>
        <w:spacing w:before="240"/>
        <w:ind w:firstLine="540"/>
        <w:jc w:val="both"/>
      </w:pPr>
      <w:r>
        <w:t>8. Технология:</w:t>
      </w:r>
    </w:p>
    <w:p w:rsidR="004E4C7C" w:rsidRDefault="004E4C7C" w:rsidP="00D06916">
      <w:pPr>
        <w:pStyle w:val="ConsPlusNormal"/>
        <w:spacing w:before="240"/>
        <w:ind w:firstLine="540"/>
        <w:jc w:val="both"/>
      </w:pPr>
      <w:r>
        <w:t>личностное самоопределение, восприятия "образа Я" как субъекта трудовой деятельности;</w:t>
      </w:r>
    </w:p>
    <w:p w:rsidR="004E4C7C" w:rsidRDefault="004E4C7C" w:rsidP="00D06916">
      <w:pPr>
        <w:pStyle w:val="ConsPlusNormal"/>
        <w:spacing w:before="240"/>
        <w:ind w:firstLine="540"/>
        <w:jc w:val="both"/>
      </w:pPr>
      <w:r>
        <w:t>личностная готовность осуществлять предметно-преобразующую деятельность;</w:t>
      </w:r>
    </w:p>
    <w:p w:rsidR="004E4C7C" w:rsidRDefault="004E4C7C" w:rsidP="00D06916">
      <w:pPr>
        <w:pStyle w:val="ConsPlusNormal"/>
        <w:spacing w:before="240"/>
        <w:ind w:firstLine="540"/>
        <w:jc w:val="both"/>
      </w:pPr>
      <w:r>
        <w:t>овладение представлениями о трудовых профессиях и понимание роли труда в жизни человека;</w:t>
      </w:r>
    </w:p>
    <w:p w:rsidR="004E4C7C" w:rsidRDefault="004E4C7C" w:rsidP="00D06916">
      <w:pPr>
        <w:pStyle w:val="ConsPlusNormal"/>
        <w:spacing w:before="240"/>
        <w:ind w:firstLine="540"/>
        <w:jc w:val="both"/>
      </w:pPr>
      <w:r>
        <w:t>понимание значения предметно-практической деятельности для жизни в социуме;</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осуществлять итоговый и пошаговый контроль по результату предметно-преобразующей деятельности;</w:t>
      </w:r>
    </w:p>
    <w:p w:rsidR="004E4C7C" w:rsidRDefault="004E4C7C" w:rsidP="00D06916">
      <w:pPr>
        <w:pStyle w:val="ConsPlusNormal"/>
        <w:spacing w:before="240"/>
        <w:ind w:firstLine="540"/>
        <w:jc w:val="both"/>
      </w:pPr>
      <w:r>
        <w:t>использование знаково-символических средств, в том числе моделей и схем, для решения предметно-практических задач;</w:t>
      </w:r>
    </w:p>
    <w:p w:rsidR="004E4C7C" w:rsidRDefault="004E4C7C" w:rsidP="00D06916">
      <w:pPr>
        <w:pStyle w:val="ConsPlusNormal"/>
        <w:spacing w:before="240"/>
        <w:ind w:firstLine="540"/>
        <w:jc w:val="both"/>
      </w:pPr>
      <w:r>
        <w:t>умение выполнять доступные трудовые операции при решении предметно-практических задач;</w:t>
      </w:r>
    </w:p>
    <w:p w:rsidR="004E4C7C" w:rsidRDefault="004E4C7C" w:rsidP="00D06916">
      <w:pPr>
        <w:pStyle w:val="ConsPlusNormal"/>
        <w:spacing w:before="240"/>
        <w:ind w:firstLine="540"/>
        <w:jc w:val="both"/>
      </w:pPr>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4E4C7C" w:rsidRDefault="004E4C7C" w:rsidP="00D06916">
      <w:pPr>
        <w:pStyle w:val="ConsPlusNormal"/>
        <w:spacing w:before="240"/>
        <w:ind w:firstLine="540"/>
        <w:jc w:val="both"/>
      </w:pPr>
      <w:r>
        <w:t>использование всех анализаторов (в том числе нарушенного зрения) в предметно-практической деятельности;</w:t>
      </w:r>
    </w:p>
    <w:p w:rsidR="004E4C7C" w:rsidRDefault="004E4C7C" w:rsidP="00D06916">
      <w:pPr>
        <w:pStyle w:val="ConsPlusNormal"/>
        <w:spacing w:before="240"/>
        <w:ind w:firstLine="540"/>
        <w:jc w:val="both"/>
      </w:pPr>
      <w:r>
        <w:t>умение задавать вопросы (познавательного, уточняющего, коммуникативного характера) для ориентации в совместной деятельности с педагогическим работником и сверстниками;</w:t>
      </w:r>
    </w:p>
    <w:p w:rsidR="004E4C7C" w:rsidRDefault="004E4C7C" w:rsidP="00D06916">
      <w:pPr>
        <w:pStyle w:val="ConsPlusNormal"/>
        <w:spacing w:before="240"/>
        <w:ind w:firstLine="540"/>
        <w:jc w:val="both"/>
      </w:pPr>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4E4C7C" w:rsidRDefault="004E4C7C" w:rsidP="00D06916">
      <w:pPr>
        <w:pStyle w:val="ConsPlusNormal"/>
        <w:spacing w:before="240"/>
        <w:ind w:firstLine="540"/>
        <w:jc w:val="both"/>
      </w:pPr>
      <w:r>
        <w:t>9. Физическая культура (Адаптивная физическая культура):</w:t>
      </w:r>
    </w:p>
    <w:p w:rsidR="004E4C7C" w:rsidRDefault="004E4C7C" w:rsidP="00D06916">
      <w:pPr>
        <w:pStyle w:val="ConsPlusNormal"/>
        <w:spacing w:before="240"/>
        <w:ind w:firstLine="540"/>
        <w:jc w:val="both"/>
      </w:pPr>
      <w:r>
        <w:t>личностное самоопределение, восприятие "образа Я" как субъекта физкультурной деятельности;</w:t>
      </w:r>
    </w:p>
    <w:p w:rsidR="004E4C7C" w:rsidRDefault="004E4C7C" w:rsidP="00D06916">
      <w:pPr>
        <w:pStyle w:val="ConsPlusNormal"/>
        <w:spacing w:before="240"/>
        <w:ind w:firstLine="540"/>
        <w:jc w:val="both"/>
      </w:pPr>
      <w:r>
        <w:t>чувство гордости за достижения в мировом и отечественном спорте российских спортсменов;</w:t>
      </w:r>
    </w:p>
    <w:p w:rsidR="004E4C7C" w:rsidRDefault="004E4C7C" w:rsidP="00D06916">
      <w:pPr>
        <w:pStyle w:val="ConsPlusNormal"/>
        <w:spacing w:before="240"/>
        <w:ind w:firstLine="540"/>
        <w:jc w:val="both"/>
      </w:pPr>
      <w:r>
        <w:t>понимание значения занятий физической культурой для сохранения и укрепления здоровья;</w:t>
      </w:r>
    </w:p>
    <w:p w:rsidR="004E4C7C" w:rsidRDefault="004E4C7C" w:rsidP="00D06916">
      <w:pPr>
        <w:pStyle w:val="ConsPlusNormal"/>
        <w:spacing w:before="240"/>
        <w:ind w:firstLine="540"/>
        <w:jc w:val="both"/>
      </w:pPr>
      <w:r>
        <w:t>понимание значения соблюдения режима дня для развития самостоятельности и социально-бытовой независимости;</w:t>
      </w:r>
    </w:p>
    <w:p w:rsidR="004E4C7C" w:rsidRDefault="004E4C7C" w:rsidP="00D06916">
      <w:pPr>
        <w:pStyle w:val="ConsPlusNormal"/>
        <w:spacing w:before="240"/>
        <w:ind w:firstLine="540"/>
        <w:jc w:val="both"/>
      </w:pPr>
      <w:r>
        <w:t>овладение опытом выполнения основных видов движений;</w:t>
      </w:r>
    </w:p>
    <w:p w:rsidR="004E4C7C" w:rsidRDefault="004E4C7C" w:rsidP="00D06916">
      <w:pPr>
        <w:pStyle w:val="ConsPlusNormal"/>
        <w:spacing w:before="240"/>
        <w:ind w:firstLine="540"/>
        <w:jc w:val="both"/>
      </w:pPr>
      <w:r>
        <w:t>ориентация на двигательную активность, самореализацию;</w:t>
      </w:r>
    </w:p>
    <w:p w:rsidR="004E4C7C" w:rsidRDefault="004E4C7C" w:rsidP="00D06916">
      <w:pPr>
        <w:pStyle w:val="ConsPlusNormal"/>
        <w:spacing w:before="240"/>
        <w:ind w:firstLine="540"/>
        <w:jc w:val="both"/>
      </w:pPr>
      <w:r>
        <w:t>умение принимать и сохранять учебную задачу в процессе выполнения физических упражнений;</w:t>
      </w:r>
    </w:p>
    <w:p w:rsidR="004E4C7C" w:rsidRDefault="004E4C7C" w:rsidP="00D06916">
      <w:pPr>
        <w:pStyle w:val="ConsPlusNormal"/>
        <w:spacing w:before="240"/>
        <w:ind w:firstLine="540"/>
        <w:jc w:val="both"/>
      </w:pPr>
      <w:r>
        <w:t>накопление, расширение опыта выполнения доступных физических упражнений;</w:t>
      </w:r>
    </w:p>
    <w:p w:rsidR="004E4C7C" w:rsidRDefault="004E4C7C" w:rsidP="00D06916">
      <w:pPr>
        <w:pStyle w:val="ConsPlusNormal"/>
        <w:spacing w:before="240"/>
        <w:ind w:firstLine="540"/>
        <w:jc w:val="both"/>
      </w:pPr>
      <w:r>
        <w:t>овладение умением придерживаться заданной последовательности действий при выполнении физических упражнений;</w:t>
      </w:r>
    </w:p>
    <w:p w:rsidR="004E4C7C" w:rsidRDefault="004E4C7C" w:rsidP="00D06916">
      <w:pPr>
        <w:pStyle w:val="ConsPlusNormal"/>
        <w:spacing w:before="240"/>
        <w:ind w:firstLine="540"/>
        <w:jc w:val="both"/>
      </w:pPr>
      <w:r>
        <w:t>развитие мотивации к преодолению трудностей при выполнении физических упражнений;</w:t>
      </w:r>
    </w:p>
    <w:p w:rsidR="004E4C7C" w:rsidRDefault="004E4C7C" w:rsidP="00D06916">
      <w:pPr>
        <w:pStyle w:val="ConsPlusNormal"/>
        <w:spacing w:before="240"/>
        <w:ind w:firstLine="540"/>
        <w:jc w:val="both"/>
      </w:pPr>
      <w:r>
        <w:t>понимание своих достижений, умение оценивать правильность выполнения физических упражнений;</w:t>
      </w:r>
    </w:p>
    <w:p w:rsidR="004E4C7C" w:rsidRDefault="004E4C7C" w:rsidP="00D06916">
      <w:pPr>
        <w:pStyle w:val="ConsPlusNormal"/>
        <w:spacing w:before="240"/>
        <w:ind w:firstLine="540"/>
        <w:jc w:val="both"/>
      </w:pPr>
      <w:r>
        <w:t>умение предвидеть ближайший результат выполнения физических упражнений;</w:t>
      </w:r>
    </w:p>
    <w:p w:rsidR="004E4C7C" w:rsidRDefault="004E4C7C" w:rsidP="00D06916">
      <w:pPr>
        <w:pStyle w:val="ConsPlusNormal"/>
        <w:spacing w:before="240"/>
        <w:ind w:firstLine="540"/>
        <w:jc w:val="both"/>
      </w:pPr>
      <w:r>
        <w:t>умение принимать и запрашивать необходимую практическую помощь при выполнении физических упражнений;</w:t>
      </w:r>
    </w:p>
    <w:p w:rsidR="004E4C7C" w:rsidRDefault="004E4C7C" w:rsidP="00D06916">
      <w:pPr>
        <w:pStyle w:val="ConsPlusNormal"/>
        <w:spacing w:before="240"/>
        <w:ind w:firstLine="540"/>
        <w:jc w:val="both"/>
      </w:pPr>
      <w:r>
        <w:t>умение привносить необходимые коррективы в движение для достижения его результативности;</w:t>
      </w:r>
    </w:p>
    <w:p w:rsidR="004E4C7C" w:rsidRDefault="004E4C7C" w:rsidP="00D06916">
      <w:pPr>
        <w:pStyle w:val="ConsPlusNormal"/>
        <w:spacing w:before="240"/>
        <w:ind w:firstLine="540"/>
        <w:jc w:val="both"/>
      </w:pPr>
      <w:r>
        <w:t>использование зрительного анализатора при выполнении произвольных движений;</w:t>
      </w:r>
    </w:p>
    <w:p w:rsidR="004E4C7C" w:rsidRDefault="004E4C7C" w:rsidP="00D06916">
      <w:pPr>
        <w:pStyle w:val="ConsPlusNormal"/>
        <w:spacing w:before="240"/>
        <w:ind w:firstLine="540"/>
        <w:jc w:val="both"/>
      </w:pPr>
      <w:r>
        <w:t>умение различать способ и результат деятельности;</w:t>
      </w:r>
    </w:p>
    <w:p w:rsidR="004E4C7C" w:rsidRDefault="004E4C7C" w:rsidP="00D06916">
      <w:pPr>
        <w:pStyle w:val="ConsPlusNormal"/>
        <w:spacing w:before="240"/>
        <w:ind w:firstLine="540"/>
        <w:jc w:val="both"/>
      </w:pPr>
      <w:r>
        <w:t>установка на здоровый и безопасный образ жизни, здоровьесберегающее поведение; освоение правил здорового и безопасного образа жизни;</w:t>
      </w:r>
    </w:p>
    <w:p w:rsidR="004E4C7C" w:rsidRDefault="004E4C7C" w:rsidP="00D06916">
      <w:pPr>
        <w:pStyle w:val="ConsPlusNormal"/>
        <w:spacing w:before="240"/>
        <w:ind w:firstLine="540"/>
        <w:jc w:val="both"/>
      </w:pPr>
      <w:r>
        <w:t>использование речи для организации и регуляции движения;</w:t>
      </w:r>
    </w:p>
    <w:p w:rsidR="004E4C7C" w:rsidRDefault="004E4C7C" w:rsidP="00D06916">
      <w:pPr>
        <w:pStyle w:val="ConsPlusNormal"/>
        <w:spacing w:before="240"/>
        <w:ind w:firstLine="540"/>
        <w:jc w:val="both"/>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4E4C7C" w:rsidRDefault="004E4C7C" w:rsidP="00D06916">
      <w:pPr>
        <w:pStyle w:val="ConsPlusNormal"/>
        <w:spacing w:before="240"/>
        <w:ind w:firstLine="540"/>
        <w:jc w:val="both"/>
      </w:pPr>
      <w:r>
        <w:t>умение адекватно воспринимать, понимать и воспроизводить вербальные и невербальные средства общения на занятиях физической культурой.</w:t>
      </w:r>
    </w:p>
    <w:p w:rsidR="004E4C7C" w:rsidRDefault="004E4C7C" w:rsidP="00D06916">
      <w:pPr>
        <w:pStyle w:val="ConsPlusNormal"/>
        <w:spacing w:before="240"/>
        <w:ind w:firstLine="540"/>
        <w:jc w:val="both"/>
      </w:pPr>
      <w:r>
        <w:t>В рамках коррекционных курсов формируются следующие УУД:</w:t>
      </w:r>
    </w:p>
    <w:p w:rsidR="004E4C7C" w:rsidRDefault="004E4C7C" w:rsidP="00D06916">
      <w:pPr>
        <w:pStyle w:val="ConsPlusNormal"/>
        <w:spacing w:before="240"/>
        <w:ind w:firstLine="540"/>
        <w:jc w:val="both"/>
      </w:pPr>
      <w:r>
        <w:t>10. Социально-бытовая ориентировка:</w:t>
      </w:r>
    </w:p>
    <w:p w:rsidR="004E4C7C" w:rsidRDefault="004E4C7C" w:rsidP="00D06916">
      <w:pPr>
        <w:pStyle w:val="ConsPlusNormal"/>
        <w:spacing w:before="240"/>
        <w:ind w:firstLine="540"/>
        <w:jc w:val="both"/>
      </w:pPr>
      <w:r>
        <w:t>личностное самоопределение, восприятие "образа Я" как субъекта социально-бытовой деятельности;</w:t>
      </w:r>
    </w:p>
    <w:p w:rsidR="004E4C7C" w:rsidRDefault="004E4C7C" w:rsidP="00D06916">
      <w:pPr>
        <w:pStyle w:val="ConsPlusNormal"/>
        <w:spacing w:before="240"/>
        <w:ind w:firstLine="540"/>
        <w:jc w:val="both"/>
      </w:pPr>
      <w:r>
        <w:t>оценивание усваиваемого содержания (исходя из социальных и личностных ценностей), обеспечивающее личностный моральный выбор;</w:t>
      </w:r>
    </w:p>
    <w:p w:rsidR="004E4C7C" w:rsidRDefault="004E4C7C" w:rsidP="00D06916">
      <w:pPr>
        <w:pStyle w:val="ConsPlusNormal"/>
        <w:spacing w:before="240"/>
        <w:ind w:firstLine="540"/>
        <w:jc w:val="both"/>
      </w:pPr>
      <w:r>
        <w:t>понимание значения овладения навыками социально-бытовой ориентировки для самостоятельности;</w:t>
      </w:r>
    </w:p>
    <w:p w:rsidR="004E4C7C" w:rsidRDefault="004E4C7C" w:rsidP="00D06916">
      <w:pPr>
        <w:pStyle w:val="ConsPlusNormal"/>
        <w:spacing w:before="240"/>
        <w:ind w:firstLine="540"/>
        <w:jc w:val="both"/>
      </w:pPr>
      <w:r>
        <w:t>ориентация на социально-бытовую независимость;</w:t>
      </w:r>
    </w:p>
    <w:p w:rsidR="004E4C7C" w:rsidRDefault="004E4C7C" w:rsidP="00D06916">
      <w:pPr>
        <w:pStyle w:val="ConsPlusNormal"/>
        <w:spacing w:before="240"/>
        <w:ind w:firstLine="540"/>
        <w:jc w:val="both"/>
      </w:pPr>
      <w:r>
        <w:t>ориентация в оценках взрослых и сверстников, понимание причин успеха и (или) неуспеха в бытовой, коммуникативной сферах деятельности;</w:t>
      </w:r>
    </w:p>
    <w:p w:rsidR="004E4C7C" w:rsidRDefault="004E4C7C" w:rsidP="00D06916">
      <w:pPr>
        <w:pStyle w:val="ConsPlusNormal"/>
        <w:spacing w:before="240"/>
        <w:ind w:firstLine="540"/>
        <w:jc w:val="both"/>
      </w:pPr>
      <w:r>
        <w:t>овладение конкретными представлениями об окружающих предметах и действиях с ними;</w:t>
      </w:r>
    </w:p>
    <w:p w:rsidR="004E4C7C" w:rsidRDefault="004E4C7C" w:rsidP="00D06916">
      <w:pPr>
        <w:pStyle w:val="ConsPlusNormal"/>
        <w:spacing w:before="240"/>
        <w:ind w:firstLine="540"/>
        <w:jc w:val="both"/>
      </w:pPr>
      <w:r>
        <w:t>развитие учебно-познавательного интереса к социально-бытовой ориентировке;</w:t>
      </w:r>
    </w:p>
    <w:p w:rsidR="004E4C7C" w:rsidRDefault="004E4C7C" w:rsidP="00D06916">
      <w:pPr>
        <w:pStyle w:val="ConsPlusNormal"/>
        <w:spacing w:before="240"/>
        <w:ind w:firstLine="540"/>
        <w:jc w:val="both"/>
      </w:pPr>
      <w:r>
        <w:t>алгоритмизация действий как компенсаторный способ достижения результата по социально-бытовой ориентировке;</w:t>
      </w:r>
    </w:p>
    <w:p w:rsidR="004E4C7C" w:rsidRDefault="004E4C7C" w:rsidP="00D06916">
      <w:pPr>
        <w:pStyle w:val="ConsPlusNormal"/>
        <w:spacing w:before="240"/>
        <w:ind w:firstLine="540"/>
        <w:jc w:val="both"/>
      </w:pPr>
      <w:r>
        <w:t>выбор наиболее эффективных способов решения социально-бытовых задач в зависимости от конкретных условий;</w:t>
      </w:r>
    </w:p>
    <w:p w:rsidR="004E4C7C" w:rsidRDefault="004E4C7C" w:rsidP="00D06916">
      <w:pPr>
        <w:pStyle w:val="ConsPlusNormal"/>
        <w:spacing w:before="240"/>
        <w:ind w:firstLine="540"/>
        <w:jc w:val="both"/>
      </w:pPr>
      <w:r>
        <w:t>выбор оснований и критериев для сравнения, сериации, классификации объектов социально-бытовой ориентировки;</w:t>
      </w:r>
    </w:p>
    <w:p w:rsidR="004E4C7C" w:rsidRDefault="004E4C7C" w:rsidP="00D06916">
      <w:pPr>
        <w:pStyle w:val="ConsPlusNormal"/>
        <w:spacing w:before="240"/>
        <w:ind w:firstLine="540"/>
        <w:jc w:val="both"/>
      </w:pPr>
      <w:r>
        <w:t>использование всех анализаторов для овладения практическими умениями и навыками по социально-бытовой ориентировке;</w:t>
      </w:r>
    </w:p>
    <w:p w:rsidR="004E4C7C" w:rsidRDefault="004E4C7C" w:rsidP="00D06916">
      <w:pPr>
        <w:pStyle w:val="ConsPlusNormal"/>
        <w:spacing w:before="240"/>
        <w:ind w:firstLine="540"/>
        <w:jc w:val="both"/>
      </w:pPr>
      <w:r>
        <w:t>овладение сравнением, анализом, группировкой окружающих объектов (предметов) в процессе обучения социально-бытовой ориентировке;</w:t>
      </w:r>
    </w:p>
    <w:p w:rsidR="004E4C7C" w:rsidRDefault="004E4C7C" w:rsidP="00D06916">
      <w:pPr>
        <w:pStyle w:val="ConsPlusNormal"/>
        <w:spacing w:before="240"/>
        <w:ind w:firstLine="540"/>
        <w:jc w:val="both"/>
      </w:pPr>
      <w:r>
        <w:t>развитие коммуникативной компетентности слабовидящих обучающихся на основе организации совместно-продуктивной деятельности;</w:t>
      </w:r>
    </w:p>
    <w:p w:rsidR="004E4C7C" w:rsidRDefault="004E4C7C" w:rsidP="00D06916">
      <w:pPr>
        <w:pStyle w:val="ConsPlusNormal"/>
        <w:spacing w:before="240"/>
        <w:ind w:firstLine="540"/>
        <w:jc w:val="both"/>
      </w:pPr>
      <w:r>
        <w:t>умение вносить в ранее освоенные бытовые и ориентировочные действия необходимые коррективы для достижения искомого результата;</w:t>
      </w:r>
    </w:p>
    <w:p w:rsidR="004E4C7C" w:rsidRDefault="004E4C7C" w:rsidP="00D06916">
      <w:pPr>
        <w:pStyle w:val="ConsPlusNormal"/>
        <w:spacing w:before="240"/>
        <w:ind w:firstLine="540"/>
        <w:jc w:val="both"/>
      </w:pPr>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4E4C7C" w:rsidRDefault="004E4C7C" w:rsidP="00D06916">
      <w:pPr>
        <w:pStyle w:val="ConsPlusNormal"/>
        <w:spacing w:before="240"/>
        <w:ind w:firstLine="540"/>
        <w:jc w:val="both"/>
      </w:pPr>
      <w:r>
        <w:t>построение речевого высказывания в устной и письменной форме при общении в социально-бытовой ситуации;</w:t>
      </w:r>
    </w:p>
    <w:p w:rsidR="004E4C7C" w:rsidRDefault="004E4C7C" w:rsidP="00D06916">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4E4C7C" w:rsidRDefault="004E4C7C" w:rsidP="00D06916">
      <w:pPr>
        <w:pStyle w:val="ConsPlusNormal"/>
        <w:spacing w:before="240"/>
        <w:ind w:firstLine="540"/>
        <w:jc w:val="both"/>
      </w:pPr>
      <w:r>
        <w:t>11. Пространственная ориентировка:</w:t>
      </w:r>
    </w:p>
    <w:p w:rsidR="004E4C7C" w:rsidRDefault="004E4C7C" w:rsidP="00D06916">
      <w:pPr>
        <w:pStyle w:val="ConsPlusNormal"/>
        <w:spacing w:before="240"/>
        <w:ind w:firstLine="540"/>
        <w:jc w:val="both"/>
      </w:pPr>
      <w:r>
        <w:t>личностное самоопределение, восприятие "образа Я" как субъекта, взаимодействующего с окружающим пространством;</w:t>
      </w:r>
    </w:p>
    <w:p w:rsidR="004E4C7C" w:rsidRDefault="004E4C7C" w:rsidP="00D06916">
      <w:pPr>
        <w:pStyle w:val="ConsPlusNormal"/>
        <w:spacing w:before="240"/>
        <w:ind w:firstLine="540"/>
        <w:jc w:val="both"/>
      </w:pPr>
      <w:r>
        <w:t>понимание значения овладения навыками пространственной ориентировки для самостоятельности, мобильности и независимости;</w:t>
      </w:r>
    </w:p>
    <w:p w:rsidR="004E4C7C" w:rsidRDefault="004E4C7C" w:rsidP="00D06916">
      <w:pPr>
        <w:pStyle w:val="ConsPlusNormal"/>
        <w:spacing w:before="240"/>
        <w:ind w:firstLine="540"/>
        <w:jc w:val="both"/>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4E4C7C" w:rsidRDefault="004E4C7C" w:rsidP="00D06916">
      <w:pPr>
        <w:pStyle w:val="ConsPlusNormal"/>
        <w:spacing w:before="240"/>
        <w:ind w:firstLine="540"/>
        <w:jc w:val="both"/>
      </w:pPr>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4E4C7C" w:rsidRDefault="004E4C7C" w:rsidP="00D06916">
      <w:pPr>
        <w:pStyle w:val="ConsPlusNormal"/>
        <w:spacing w:before="240"/>
        <w:ind w:firstLine="540"/>
        <w:jc w:val="both"/>
      </w:pPr>
      <w:r>
        <w:t>овладение конкретными пространственными представлениями об окружающих предметах и действиях с ними;</w:t>
      </w:r>
    </w:p>
    <w:p w:rsidR="004E4C7C" w:rsidRDefault="004E4C7C" w:rsidP="00D06916">
      <w:pPr>
        <w:pStyle w:val="ConsPlusNormal"/>
        <w:spacing w:before="240"/>
        <w:ind w:firstLine="540"/>
        <w:jc w:val="both"/>
      </w:pPr>
      <w:r>
        <w:t>развитие учебно-познавательного интереса к пространственной ориентировке;</w:t>
      </w:r>
    </w:p>
    <w:p w:rsidR="004E4C7C" w:rsidRDefault="004E4C7C" w:rsidP="00D06916">
      <w:pPr>
        <w:pStyle w:val="ConsPlusNormal"/>
        <w:spacing w:before="240"/>
        <w:ind w:firstLine="540"/>
        <w:jc w:val="both"/>
      </w:pPr>
      <w:r>
        <w:t>овладение элементарными навыками пространственной ориентировки;</w:t>
      </w:r>
    </w:p>
    <w:p w:rsidR="004E4C7C" w:rsidRDefault="004E4C7C" w:rsidP="00D06916">
      <w:pPr>
        <w:pStyle w:val="ConsPlusNormal"/>
        <w:spacing w:before="240"/>
        <w:ind w:firstLine="540"/>
        <w:jc w:val="both"/>
      </w:pPr>
      <w:r>
        <w:t>самостоятельное выделение и формулирование познавательной цели;</w:t>
      </w:r>
    </w:p>
    <w:p w:rsidR="004E4C7C" w:rsidRDefault="004E4C7C" w:rsidP="00D06916">
      <w:pPr>
        <w:pStyle w:val="ConsPlusNormal"/>
        <w:spacing w:before="240"/>
        <w:ind w:firstLine="540"/>
        <w:jc w:val="both"/>
      </w:pPr>
      <w:r>
        <w:t>алгоритмизация действий как компенсаторный способ достижения результата в пространственной ориентировке;</w:t>
      </w:r>
    </w:p>
    <w:p w:rsidR="004E4C7C" w:rsidRDefault="004E4C7C" w:rsidP="00D06916">
      <w:pPr>
        <w:pStyle w:val="ConsPlusNormal"/>
        <w:spacing w:before="240"/>
        <w:ind w:firstLine="540"/>
        <w:jc w:val="both"/>
      </w:pPr>
      <w:r>
        <w:t>выбор наиболее эффективных способов решения задач ориентировки в пространстве в зависимости от конкретных условий;</w:t>
      </w:r>
    </w:p>
    <w:p w:rsidR="004E4C7C" w:rsidRDefault="004E4C7C" w:rsidP="00D06916">
      <w:pPr>
        <w:pStyle w:val="ConsPlusNormal"/>
        <w:spacing w:before="240"/>
        <w:ind w:firstLine="540"/>
        <w:jc w:val="both"/>
      </w:pPr>
      <w:r>
        <w:t>использование всех анализаторов при овладении практическими умениями и навыками пространственной ориентировки;</w:t>
      </w:r>
    </w:p>
    <w:p w:rsidR="004E4C7C" w:rsidRDefault="004E4C7C" w:rsidP="00D06916">
      <w:pPr>
        <w:pStyle w:val="ConsPlusNormal"/>
        <w:spacing w:before="240"/>
        <w:ind w:firstLine="540"/>
        <w:jc w:val="both"/>
      </w:pPr>
      <w:r>
        <w:t>овладение сравнением, анализом, группировкой окружающих объектов (предметов) в процессе обучения пространственной ориентировке;</w:t>
      </w:r>
    </w:p>
    <w:p w:rsidR="004E4C7C" w:rsidRDefault="004E4C7C" w:rsidP="00D06916">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p>
    <w:p w:rsidR="004E4C7C" w:rsidRDefault="004E4C7C" w:rsidP="00D06916">
      <w:pPr>
        <w:pStyle w:val="ConsPlusNormal"/>
        <w:spacing w:before="240"/>
        <w:ind w:firstLine="540"/>
        <w:jc w:val="both"/>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4E4C7C" w:rsidRDefault="004E4C7C" w:rsidP="00D06916">
      <w:pPr>
        <w:pStyle w:val="ConsPlusNormal"/>
        <w:spacing w:before="240"/>
        <w:ind w:firstLine="540"/>
        <w:jc w:val="both"/>
      </w:pPr>
      <w:r>
        <w:t>умение вносить в ранее освоенные ориентировочные действия необходимые коррективы для достижения искомого результата;</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4E4C7C" w:rsidRDefault="004E4C7C" w:rsidP="00D06916">
      <w:pPr>
        <w:pStyle w:val="ConsPlusNormal"/>
        <w:spacing w:before="240"/>
        <w:ind w:firstLine="540"/>
        <w:jc w:val="both"/>
      </w:pPr>
      <w:r>
        <w:t>12. Развитие зрительного восприятия:</w:t>
      </w:r>
    </w:p>
    <w:p w:rsidR="004E4C7C" w:rsidRDefault="004E4C7C" w:rsidP="00D06916">
      <w:pPr>
        <w:pStyle w:val="ConsPlusNormal"/>
        <w:spacing w:before="240"/>
        <w:ind w:firstLine="540"/>
        <w:jc w:val="both"/>
      </w:pPr>
      <w:r>
        <w:t>осознание необходимости охраны нарушенного зрения, умение им пользоваться в учебной и практической деятельности;</w:t>
      </w:r>
    </w:p>
    <w:p w:rsidR="004E4C7C" w:rsidRDefault="004E4C7C" w:rsidP="00D06916">
      <w:pPr>
        <w:pStyle w:val="ConsPlusNormal"/>
        <w:spacing w:before="240"/>
        <w:ind w:firstLine="540"/>
        <w:jc w:val="both"/>
      </w:pPr>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4E4C7C" w:rsidRDefault="004E4C7C" w:rsidP="00D06916">
      <w:pPr>
        <w:pStyle w:val="ConsPlusNormal"/>
        <w:spacing w:before="240"/>
        <w:ind w:firstLine="540"/>
        <w:jc w:val="both"/>
      </w:pPr>
      <w:r>
        <w:t>развитие потребности к сенсорно-перцептивной деятельности, использование адекватных учебным задачам способов чувственного познания;</w:t>
      </w:r>
    </w:p>
    <w:p w:rsidR="004E4C7C" w:rsidRDefault="004E4C7C" w:rsidP="00D06916">
      <w:pPr>
        <w:pStyle w:val="ConsPlusNormal"/>
        <w:spacing w:before="240"/>
        <w:ind w:firstLine="540"/>
        <w:jc w:val="both"/>
      </w:pPr>
      <w:r>
        <w:t>развитие зрительного восприятия как перцептивного познавательного процесса;</w:t>
      </w:r>
    </w:p>
    <w:p w:rsidR="004E4C7C" w:rsidRDefault="004E4C7C" w:rsidP="00D06916">
      <w:pPr>
        <w:pStyle w:val="ConsPlusNormal"/>
        <w:spacing w:before="240"/>
        <w:ind w:firstLine="540"/>
        <w:jc w:val="both"/>
      </w:pPr>
      <w:r>
        <w:t>осуществление итогового и пошагового контроля зрительного перцептивного действия по результату с целью корректировки действий;</w:t>
      </w:r>
    </w:p>
    <w:p w:rsidR="004E4C7C" w:rsidRDefault="004E4C7C" w:rsidP="00D06916">
      <w:pPr>
        <w:pStyle w:val="ConsPlusNormal"/>
        <w:spacing w:before="240"/>
        <w:ind w:firstLine="540"/>
        <w:jc w:val="both"/>
      </w:pPr>
      <w:r>
        <w:t>умение оценивать правильность выполнения перцептивного действия на уровне соответствия результатов требованиям поставленной задачи;</w:t>
      </w:r>
    </w:p>
    <w:p w:rsidR="004E4C7C" w:rsidRDefault="004E4C7C" w:rsidP="00D06916">
      <w:pPr>
        <w:pStyle w:val="ConsPlusNormal"/>
        <w:spacing w:before="240"/>
        <w:ind w:firstLine="540"/>
        <w:jc w:val="both"/>
      </w:pPr>
      <w:r>
        <w:t>самостоятельное выделение и формулирование познавательной цели в условиях зрительной перцептивной деятельности;</w:t>
      </w:r>
    </w:p>
    <w:p w:rsidR="004E4C7C" w:rsidRDefault="004E4C7C" w:rsidP="00D06916">
      <w:pPr>
        <w:pStyle w:val="ConsPlusNormal"/>
        <w:spacing w:before="240"/>
        <w:ind w:firstLine="540"/>
        <w:jc w:val="both"/>
      </w:pPr>
      <w:r>
        <w:t>алгоритмизация зрительных действий как компенсаторный способ достижения результата деятельности;</w:t>
      </w:r>
    </w:p>
    <w:p w:rsidR="004E4C7C" w:rsidRDefault="004E4C7C" w:rsidP="00D06916">
      <w:pPr>
        <w:pStyle w:val="ConsPlusNormal"/>
        <w:spacing w:before="240"/>
        <w:ind w:firstLine="540"/>
        <w:jc w:val="both"/>
      </w:pPr>
      <w:r>
        <w:t>анализ объектов с целью выделения опознавательных признаков (цвет, форма, величина);</w:t>
      </w:r>
    </w:p>
    <w:p w:rsidR="004E4C7C" w:rsidRDefault="004E4C7C" w:rsidP="00D06916">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4E4C7C" w:rsidRDefault="004E4C7C" w:rsidP="00D06916">
      <w:pPr>
        <w:pStyle w:val="ConsPlusNormal"/>
        <w:spacing w:before="240"/>
        <w:ind w:firstLine="540"/>
        <w:jc w:val="both"/>
      </w:pPr>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4E4C7C" w:rsidRDefault="004E4C7C" w:rsidP="00D06916">
      <w:pPr>
        <w:pStyle w:val="ConsPlusNormal"/>
        <w:spacing w:before="240"/>
        <w:ind w:firstLine="540"/>
        <w:jc w:val="both"/>
      </w:pPr>
      <w:r>
        <w:t>развитие зрительно-моторной координации;</w:t>
      </w:r>
    </w:p>
    <w:p w:rsidR="004E4C7C" w:rsidRDefault="004E4C7C" w:rsidP="00D06916">
      <w:pPr>
        <w:pStyle w:val="ConsPlusNormal"/>
        <w:spacing w:before="240"/>
        <w:ind w:firstLine="540"/>
        <w:jc w:val="both"/>
      </w:pPr>
      <w:r>
        <w:t>развитие зрительно-пространственного восприятия;</w:t>
      </w:r>
    </w:p>
    <w:p w:rsidR="004E4C7C" w:rsidRDefault="004E4C7C" w:rsidP="00D06916">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4E4C7C" w:rsidRDefault="004E4C7C" w:rsidP="00D06916">
      <w:pPr>
        <w:pStyle w:val="ConsPlusNormal"/>
        <w:spacing w:before="240"/>
        <w:ind w:firstLine="540"/>
        <w:jc w:val="both"/>
      </w:pPr>
      <w:r>
        <w:t>13. Развитие коммуникативной деятельности:</w:t>
      </w:r>
    </w:p>
    <w:p w:rsidR="004E4C7C" w:rsidRDefault="004E4C7C" w:rsidP="00D06916">
      <w:pPr>
        <w:pStyle w:val="ConsPlusNormal"/>
        <w:spacing w:before="240"/>
        <w:ind w:firstLine="540"/>
        <w:jc w:val="both"/>
      </w:pPr>
      <w:r>
        <w:t>личностное самоопределение, восприятия "образа Я" как субъекта коммуникативной деятельности;</w:t>
      </w:r>
    </w:p>
    <w:p w:rsidR="004E4C7C" w:rsidRDefault="004E4C7C" w:rsidP="00D06916">
      <w:pPr>
        <w:pStyle w:val="ConsPlusNormal"/>
        <w:spacing w:before="240"/>
        <w:ind w:firstLine="540"/>
        <w:jc w:val="both"/>
      </w:pPr>
      <w:r>
        <w:t>установление связи между целью коммуникативной деятельности, мотивом и результатом общения;</w:t>
      </w:r>
    </w:p>
    <w:p w:rsidR="004E4C7C" w:rsidRDefault="004E4C7C" w:rsidP="00D06916">
      <w:pPr>
        <w:pStyle w:val="ConsPlusNormal"/>
        <w:spacing w:before="240"/>
        <w:ind w:firstLine="540"/>
        <w:jc w:val="both"/>
      </w:pPr>
      <w:r>
        <w:t>понимание значения овладения навыками коммуникации для осмысления социального окружения и своего места в нем;</w:t>
      </w:r>
    </w:p>
    <w:p w:rsidR="004E4C7C" w:rsidRDefault="004E4C7C" w:rsidP="00D06916">
      <w:pPr>
        <w:pStyle w:val="ConsPlusNormal"/>
        <w:spacing w:before="240"/>
        <w:ind w:firstLine="540"/>
        <w:jc w:val="both"/>
      </w:pPr>
      <w:r>
        <w:t>установка на деловое общение, социальное взаимодействие в учебной и внеурочной деятельности;</w:t>
      </w:r>
    </w:p>
    <w:p w:rsidR="004E4C7C" w:rsidRDefault="004E4C7C" w:rsidP="00D06916">
      <w:pPr>
        <w:pStyle w:val="ConsPlusNormal"/>
        <w:spacing w:before="240"/>
        <w:ind w:firstLine="540"/>
        <w:jc w:val="both"/>
      </w:pPr>
      <w:r>
        <w:t>использование знаний и умений в области вербальной и невербальной коммуникации;</w:t>
      </w:r>
    </w:p>
    <w:p w:rsidR="004E4C7C" w:rsidRDefault="004E4C7C" w:rsidP="00D06916">
      <w:pPr>
        <w:pStyle w:val="ConsPlusNormal"/>
        <w:spacing w:before="240"/>
        <w:ind w:firstLine="540"/>
        <w:jc w:val="both"/>
      </w:pPr>
      <w:r>
        <w:t>адекватное использование речевых средств для решения различных коммуникативных задач, владение диалогической формой речи;</w:t>
      </w:r>
    </w:p>
    <w:p w:rsidR="004E4C7C" w:rsidRDefault="004E4C7C" w:rsidP="00D06916">
      <w:pPr>
        <w:pStyle w:val="ConsPlusNormal"/>
        <w:spacing w:before="240"/>
        <w:ind w:firstLine="540"/>
        <w:jc w:val="both"/>
      </w:pPr>
      <w:r>
        <w:t>моделирование ситуаций общения, социального взаимодействия как способа устранения коммуникативных трудностей;</w:t>
      </w:r>
    </w:p>
    <w:p w:rsidR="004E4C7C" w:rsidRDefault="004E4C7C" w:rsidP="00D06916">
      <w:pPr>
        <w:pStyle w:val="ConsPlusNormal"/>
        <w:spacing w:before="240"/>
        <w:ind w:firstLine="540"/>
        <w:jc w:val="both"/>
      </w:pPr>
      <w:r>
        <w:t>использование компенсаторных способов нарушенного зрения для решения различных коммуникативных задач;</w:t>
      </w:r>
    </w:p>
    <w:p w:rsidR="004E4C7C" w:rsidRDefault="004E4C7C" w:rsidP="00D06916">
      <w:pPr>
        <w:pStyle w:val="ConsPlusNormal"/>
        <w:spacing w:before="240"/>
        <w:ind w:firstLine="540"/>
        <w:jc w:val="both"/>
      </w:pPr>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4E4C7C" w:rsidRDefault="004E4C7C" w:rsidP="00D06916">
      <w:pPr>
        <w:pStyle w:val="ConsPlusNormal"/>
        <w:spacing w:before="240"/>
        <w:ind w:firstLine="540"/>
        <w:jc w:val="both"/>
      </w:pPr>
      <w:r>
        <w:t>умение произвольно и выразительно строить контекстную речь с учетом целей коммуникации, особенностей слушателя.</w:t>
      </w:r>
    </w:p>
    <w:p w:rsidR="004E4C7C" w:rsidRDefault="004E4C7C" w:rsidP="00D06916">
      <w:pPr>
        <w:pStyle w:val="ConsPlusNormal"/>
        <w:spacing w:before="240"/>
        <w:ind w:firstLine="540"/>
        <w:jc w:val="both"/>
      </w:pPr>
      <w:r>
        <w:t>14. Ритмика:</w:t>
      </w:r>
    </w:p>
    <w:p w:rsidR="004E4C7C" w:rsidRDefault="004E4C7C" w:rsidP="00D06916">
      <w:pPr>
        <w:pStyle w:val="ConsPlusNormal"/>
        <w:spacing w:before="240"/>
        <w:ind w:firstLine="540"/>
        <w:jc w:val="both"/>
      </w:pPr>
      <w:r>
        <w:t>установление связи между целью занятий ритмической деятельностью, мотивом и результатом выполнения ритмического упражнения;</w:t>
      </w:r>
    </w:p>
    <w:p w:rsidR="004E4C7C" w:rsidRDefault="004E4C7C" w:rsidP="00D06916">
      <w:pPr>
        <w:pStyle w:val="ConsPlusNormal"/>
        <w:spacing w:before="240"/>
        <w:ind w:firstLine="540"/>
        <w:jc w:val="both"/>
      </w:pPr>
      <w:r>
        <w:t>двигательная самореализация слабовидящего обучающегося;</w:t>
      </w:r>
    </w:p>
    <w:p w:rsidR="004E4C7C" w:rsidRDefault="004E4C7C" w:rsidP="00D06916">
      <w:pPr>
        <w:pStyle w:val="ConsPlusNormal"/>
        <w:spacing w:before="240"/>
        <w:ind w:firstLine="540"/>
        <w:jc w:val="both"/>
      </w:pPr>
      <w:r>
        <w:t>восприятие "образа Я" как субъекта музыкально-двигательной, танцевальной деятельности;</w:t>
      </w:r>
    </w:p>
    <w:p w:rsidR="004E4C7C" w:rsidRDefault="004E4C7C" w:rsidP="00D06916">
      <w:pPr>
        <w:pStyle w:val="ConsPlusNormal"/>
        <w:spacing w:before="240"/>
        <w:ind w:firstLine="540"/>
        <w:jc w:val="both"/>
      </w:pPr>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4E4C7C" w:rsidRDefault="004E4C7C" w:rsidP="00D06916">
      <w:pPr>
        <w:pStyle w:val="ConsPlusNormal"/>
        <w:spacing w:before="240"/>
        <w:ind w:firstLine="540"/>
        <w:jc w:val="both"/>
      </w:pPr>
      <w:r>
        <w:t>планирование и умение придерживаться заданной последовательности движений, действий;</w:t>
      </w:r>
    </w:p>
    <w:p w:rsidR="004E4C7C" w:rsidRDefault="004E4C7C" w:rsidP="00D06916">
      <w:pPr>
        <w:pStyle w:val="ConsPlusNormal"/>
        <w:spacing w:before="240"/>
        <w:ind w:firstLine="540"/>
        <w:jc w:val="both"/>
      </w:pPr>
      <w:r>
        <w:t>эстетические и смысловые ориентации, направленные на развитие потребности в двигательном и творческом самовыражении;</w:t>
      </w:r>
    </w:p>
    <w:p w:rsidR="004E4C7C" w:rsidRDefault="004E4C7C" w:rsidP="00D06916">
      <w:pPr>
        <w:pStyle w:val="ConsPlusNormal"/>
        <w:spacing w:before="240"/>
        <w:ind w:firstLine="540"/>
        <w:jc w:val="both"/>
      </w:pPr>
      <w:r>
        <w:t>развитие чувства ритма, связи движений с музыкой, координации движений;</w:t>
      </w:r>
    </w:p>
    <w:p w:rsidR="004E4C7C" w:rsidRDefault="004E4C7C" w:rsidP="00D06916">
      <w:pPr>
        <w:pStyle w:val="ConsPlusNormal"/>
        <w:spacing w:before="240"/>
        <w:ind w:firstLine="540"/>
        <w:jc w:val="both"/>
      </w:pPr>
      <w:r>
        <w:t>саморегуляция как способность к выполнению движений, двигательных действий;</w:t>
      </w:r>
    </w:p>
    <w:p w:rsidR="004E4C7C" w:rsidRDefault="004E4C7C" w:rsidP="00D06916">
      <w:pPr>
        <w:pStyle w:val="ConsPlusNormal"/>
        <w:spacing w:before="240"/>
        <w:ind w:firstLine="540"/>
        <w:jc w:val="both"/>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4E4C7C" w:rsidRDefault="004E4C7C" w:rsidP="00D06916">
      <w:pPr>
        <w:pStyle w:val="ConsPlusNormal"/>
        <w:spacing w:before="240"/>
        <w:ind w:firstLine="540"/>
        <w:jc w:val="both"/>
      </w:pPr>
      <w:r>
        <w:t>установка на здоровьесберегающее поведение, ориентация на выполнение правил здорового и безопасного образа жизни;</w:t>
      </w:r>
    </w:p>
    <w:p w:rsidR="004E4C7C" w:rsidRDefault="004E4C7C" w:rsidP="00D06916">
      <w:pPr>
        <w:pStyle w:val="ConsPlusNormal"/>
        <w:spacing w:before="240"/>
        <w:ind w:firstLine="540"/>
        <w:jc w:val="both"/>
      </w:pPr>
      <w:r>
        <w:t>развитие мотивации к преодолению трудностей;</w:t>
      </w:r>
    </w:p>
    <w:p w:rsidR="004E4C7C" w:rsidRDefault="004E4C7C" w:rsidP="00D06916">
      <w:pPr>
        <w:pStyle w:val="ConsPlusNormal"/>
        <w:spacing w:before="240"/>
        <w:ind w:firstLine="540"/>
        <w:jc w:val="both"/>
      </w:pPr>
      <w:r>
        <w:t>умение принимать и сохранять учебную задачу;</w:t>
      </w:r>
    </w:p>
    <w:p w:rsidR="004E4C7C" w:rsidRDefault="004E4C7C" w:rsidP="00D06916">
      <w:pPr>
        <w:pStyle w:val="ConsPlusNormal"/>
        <w:spacing w:before="240"/>
        <w:ind w:firstLine="540"/>
        <w:jc w:val="both"/>
      </w:pPr>
      <w:r>
        <w:t>потребность в двигательной активности и самореализации;</w:t>
      </w:r>
    </w:p>
    <w:p w:rsidR="004E4C7C" w:rsidRDefault="004E4C7C" w:rsidP="00D06916">
      <w:pPr>
        <w:pStyle w:val="ConsPlusNormal"/>
        <w:spacing w:before="240"/>
        <w:ind w:firstLine="540"/>
        <w:jc w:val="both"/>
      </w:pPr>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4E4C7C" w:rsidRDefault="004E4C7C" w:rsidP="00D06916">
      <w:pPr>
        <w:pStyle w:val="ConsPlusNormal"/>
        <w:spacing w:before="240"/>
        <w:ind w:firstLine="540"/>
        <w:jc w:val="both"/>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4E4C7C" w:rsidRDefault="004E4C7C" w:rsidP="00D06916">
      <w:pPr>
        <w:pStyle w:val="ConsPlusNormal"/>
        <w:spacing w:before="240"/>
        <w:ind w:firstLine="540"/>
        <w:jc w:val="both"/>
      </w:pPr>
      <w:r>
        <w:t>умение различать способ и результат деятельности при выполнении танцевальных движений;</w:t>
      </w:r>
    </w:p>
    <w:p w:rsidR="004E4C7C" w:rsidRDefault="004E4C7C" w:rsidP="00D06916">
      <w:pPr>
        <w:pStyle w:val="ConsPlusNormal"/>
        <w:spacing w:before="240"/>
        <w:ind w:firstLine="540"/>
        <w:jc w:val="both"/>
      </w:pPr>
      <w:r>
        <w:t>умение взаимодействовать со сверстниками и взрослыми на занятиях ритмической гимнастикой;</w:t>
      </w:r>
    </w:p>
    <w:p w:rsidR="004E4C7C" w:rsidRDefault="004E4C7C" w:rsidP="00D06916">
      <w:pPr>
        <w:pStyle w:val="ConsPlusNormal"/>
        <w:spacing w:before="240"/>
        <w:ind w:firstLine="540"/>
        <w:jc w:val="both"/>
      </w:pPr>
      <w:r>
        <w:t>алгоритмизация практических действий при выполнении танцевальных движений;</w:t>
      </w:r>
    </w:p>
    <w:p w:rsidR="004E4C7C" w:rsidRDefault="004E4C7C" w:rsidP="00D06916">
      <w:pPr>
        <w:pStyle w:val="ConsPlusNormal"/>
        <w:spacing w:before="240"/>
        <w:ind w:firstLine="540"/>
        <w:jc w:val="both"/>
      </w:pPr>
      <w:r>
        <w:t>умение взаимодействовать с социальным окружением при овладении элементами танцев, танцами;</w:t>
      </w:r>
    </w:p>
    <w:p w:rsidR="004E4C7C" w:rsidRDefault="004E4C7C" w:rsidP="00D06916">
      <w:pPr>
        <w:pStyle w:val="ConsPlusNormal"/>
        <w:spacing w:before="240"/>
        <w:ind w:firstLine="540"/>
        <w:jc w:val="both"/>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4E4C7C" w:rsidRDefault="004E4C7C" w:rsidP="00D06916">
      <w:pPr>
        <w:pStyle w:val="ConsPlusNormal"/>
        <w:spacing w:before="240"/>
        <w:ind w:firstLine="540"/>
        <w:jc w:val="both"/>
      </w:pPr>
      <w:r>
        <w:t>умение адекватно воспринимать, понимать и использовать вербальные и невербальные средства общения на занятиях ритмикой;</w:t>
      </w:r>
    </w:p>
    <w:p w:rsidR="004E4C7C" w:rsidRDefault="004E4C7C" w:rsidP="00D06916">
      <w:pPr>
        <w:pStyle w:val="ConsPlusNormal"/>
        <w:spacing w:before="240"/>
        <w:ind w:firstLine="540"/>
        <w:jc w:val="both"/>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4E4C7C" w:rsidRDefault="004E4C7C" w:rsidP="00D06916">
      <w:pPr>
        <w:pStyle w:val="ConsPlusNormal"/>
        <w:spacing w:before="240"/>
        <w:ind w:firstLine="540"/>
        <w:jc w:val="both"/>
      </w:pPr>
      <w:r>
        <w:t>88.4.7. Программа коррекционной работы.</w:t>
      </w:r>
    </w:p>
    <w:p w:rsidR="004E4C7C" w:rsidRDefault="004E4C7C" w:rsidP="00D06916">
      <w:pPr>
        <w:pStyle w:val="ConsPlusNormal"/>
        <w:spacing w:before="240"/>
        <w:ind w:firstLine="540"/>
        <w:jc w:val="both"/>
      </w:pPr>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4E4C7C" w:rsidRDefault="004E4C7C" w:rsidP="00D06916">
      <w:pPr>
        <w:pStyle w:val="ConsPlusNormal"/>
        <w:spacing w:before="240"/>
        <w:ind w:firstLine="540"/>
        <w:jc w:val="both"/>
      </w:pPr>
      <w:r>
        <w:t>Задачами программы выступают:</w:t>
      </w:r>
    </w:p>
    <w:p w:rsidR="004E4C7C" w:rsidRDefault="004E4C7C" w:rsidP="00D06916">
      <w:pPr>
        <w:pStyle w:val="ConsPlusNormal"/>
        <w:spacing w:before="240"/>
        <w:ind w:firstLine="540"/>
        <w:jc w:val="both"/>
      </w:pPr>
      <w: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4E4C7C" w:rsidRDefault="004E4C7C" w:rsidP="00D06916">
      <w:pPr>
        <w:pStyle w:val="ConsPlusNormal"/>
        <w:spacing w:before="240"/>
        <w:ind w:firstLine="540"/>
        <w:jc w:val="both"/>
      </w:pPr>
      <w:r>
        <w:t>2. Создание условий для формирования у слабовидящих умений и навыков, способствующих их социальной адаптации и интеграции.</w:t>
      </w:r>
    </w:p>
    <w:p w:rsidR="004E4C7C" w:rsidRDefault="004E4C7C" w:rsidP="00D06916">
      <w:pPr>
        <w:pStyle w:val="ConsPlusNormal"/>
        <w:spacing w:before="240"/>
        <w:ind w:firstLine="540"/>
        <w:jc w:val="both"/>
      </w:pPr>
      <w:r>
        <w:t>3. Профилактика возникновения вторичных отклонений в развитии, коррекция физического развития.</w:t>
      </w:r>
    </w:p>
    <w:p w:rsidR="004E4C7C" w:rsidRDefault="004E4C7C" w:rsidP="00D06916">
      <w:pPr>
        <w:pStyle w:val="ConsPlusNormal"/>
        <w:spacing w:before="240"/>
        <w:ind w:firstLine="540"/>
        <w:jc w:val="both"/>
      </w:pPr>
      <w:r>
        <w:t>4. Оптимизация процесса освоения слабовидящими АООП НОО.</w:t>
      </w:r>
    </w:p>
    <w:p w:rsidR="004E4C7C" w:rsidRDefault="004E4C7C" w:rsidP="00D06916">
      <w:pPr>
        <w:pStyle w:val="ConsPlusNormal"/>
        <w:spacing w:before="240"/>
        <w:ind w:firstLine="540"/>
        <w:jc w:val="both"/>
      </w:pPr>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4E4C7C" w:rsidRDefault="004E4C7C" w:rsidP="00D06916">
      <w:pPr>
        <w:pStyle w:val="ConsPlusNormal"/>
        <w:spacing w:before="240"/>
        <w:ind w:firstLine="540"/>
        <w:jc w:val="both"/>
      </w:pPr>
      <w:r>
        <w:t>Программа коррекционной работы направлена на:</w:t>
      </w:r>
    </w:p>
    <w:p w:rsidR="004E4C7C" w:rsidRDefault="004E4C7C" w:rsidP="00D06916">
      <w:pPr>
        <w:pStyle w:val="ConsPlusNormal"/>
        <w:spacing w:before="240"/>
        <w:ind w:firstLine="540"/>
        <w:jc w:val="both"/>
      </w:pPr>
      <w:r>
        <w:t>а) выявление особых образовательных потребностей обучающихся;</w:t>
      </w:r>
    </w:p>
    <w:p w:rsidR="004E4C7C" w:rsidRDefault="004E4C7C" w:rsidP="00D06916">
      <w:pPr>
        <w:pStyle w:val="ConsPlusNormal"/>
        <w:spacing w:before="240"/>
        <w:ind w:firstLine="540"/>
        <w:jc w:val="both"/>
      </w:pPr>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4E4C7C" w:rsidRDefault="004E4C7C" w:rsidP="00D06916">
      <w:pPr>
        <w:pStyle w:val="ConsPlusNormal"/>
        <w:spacing w:before="240"/>
        <w:ind w:firstLine="540"/>
        <w:jc w:val="both"/>
      </w:pPr>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4E4C7C" w:rsidRDefault="004E4C7C" w:rsidP="00D06916">
      <w:pPr>
        <w:pStyle w:val="ConsPlusNormal"/>
        <w:spacing w:before="240"/>
        <w:ind w:firstLine="540"/>
        <w:jc w:val="both"/>
      </w:pPr>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4E4C7C" w:rsidRDefault="004E4C7C" w:rsidP="00D06916">
      <w:pPr>
        <w:pStyle w:val="ConsPlusNormal"/>
        <w:spacing w:before="240"/>
        <w:ind w:firstLine="540"/>
        <w:jc w:val="both"/>
      </w:pPr>
      <w:r>
        <w:t>Программа коррекционной работы предусматривает:</w:t>
      </w:r>
    </w:p>
    <w:p w:rsidR="004E4C7C" w:rsidRDefault="004E4C7C" w:rsidP="00D06916">
      <w:pPr>
        <w:pStyle w:val="ConsPlusNormal"/>
        <w:spacing w:before="240"/>
        <w:ind w:firstLine="540"/>
        <w:jc w:val="both"/>
      </w:pPr>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4E4C7C" w:rsidRDefault="004E4C7C" w:rsidP="00D06916">
      <w:pPr>
        <w:pStyle w:val="ConsPlusNormal"/>
        <w:spacing w:before="240"/>
        <w:ind w:firstLine="540"/>
        <w:jc w:val="both"/>
      </w:pPr>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4E4C7C" w:rsidRDefault="004E4C7C" w:rsidP="00D06916">
      <w:pPr>
        <w:pStyle w:val="ConsPlusNormal"/>
        <w:spacing w:before="240"/>
        <w:ind w:firstLine="540"/>
        <w:jc w:val="both"/>
      </w:pPr>
      <w:r>
        <w:t>в) осуществление мероприятий, способствующих социальной адаптации и интеграции слабовидящих обучающихся;</w:t>
      </w:r>
    </w:p>
    <w:p w:rsidR="004E4C7C" w:rsidRDefault="004E4C7C" w:rsidP="00D06916">
      <w:pPr>
        <w:pStyle w:val="ConsPlusNormal"/>
        <w:spacing w:before="240"/>
        <w:ind w:firstLine="540"/>
        <w:jc w:val="both"/>
      </w:pPr>
      <w: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4E4C7C" w:rsidRDefault="004E4C7C" w:rsidP="00D06916">
      <w:pPr>
        <w:pStyle w:val="ConsPlusNormal"/>
        <w:spacing w:before="240"/>
        <w:ind w:firstLine="540"/>
        <w:jc w:val="both"/>
      </w:pPr>
      <w:r>
        <w:t>д) корректирование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е) обеспечение непрерывности коррекционной поддержки обучающихся в образовательном процессе и в повседневной жизни;</w:t>
      </w:r>
    </w:p>
    <w:p w:rsidR="004E4C7C" w:rsidRDefault="004E4C7C" w:rsidP="00D06916">
      <w:pPr>
        <w:pStyle w:val="ConsPlusNormal"/>
        <w:spacing w:before="240"/>
        <w:ind w:firstLine="540"/>
        <w:jc w:val="both"/>
      </w:pPr>
      <w:r>
        <w:t>ж) оценку достижения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4E4C7C" w:rsidRDefault="004E4C7C" w:rsidP="00D06916">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4E4C7C" w:rsidRDefault="004E4C7C" w:rsidP="00D06916">
      <w:pPr>
        <w:pStyle w:val="ConsPlusNormal"/>
        <w:spacing w:before="240"/>
        <w:ind w:firstLine="540"/>
        <w:jc w:val="both"/>
      </w:pPr>
      <w:r>
        <w:t>изучения и анализа данных, представленных ПМПК на каждого обучающегося;</w:t>
      </w:r>
    </w:p>
    <w:p w:rsidR="004E4C7C" w:rsidRDefault="004E4C7C" w:rsidP="00D06916">
      <w:pPr>
        <w:pStyle w:val="ConsPlusNormal"/>
        <w:spacing w:before="240"/>
        <w:ind w:firstLine="540"/>
        <w:jc w:val="both"/>
      </w:pPr>
      <w:r>
        <w:t>изучения социальной ситуации развития и условий семейного воспитания слабовидящего обучающегося;</w:t>
      </w:r>
    </w:p>
    <w:p w:rsidR="004E4C7C" w:rsidRDefault="004E4C7C" w:rsidP="00D06916">
      <w:pPr>
        <w:pStyle w:val="ConsPlusNormal"/>
        <w:spacing w:before="240"/>
        <w:ind w:firstLine="540"/>
        <w:jc w:val="both"/>
      </w:pPr>
      <w:r>
        <w:t>наблюдения за обучающимся с целью выявления трудностей адаптации к условиям образовательной организации;</w:t>
      </w:r>
    </w:p>
    <w:p w:rsidR="004E4C7C" w:rsidRDefault="004E4C7C" w:rsidP="00D06916">
      <w:pPr>
        <w:pStyle w:val="ConsPlusNormal"/>
        <w:spacing w:before="240"/>
        <w:ind w:firstLine="540"/>
        <w:jc w:val="both"/>
      </w:pPr>
      <w:r>
        <w:t>проведения обследования слабовидящих обучающихся с целью выявления особых образовательных (в том числе и индивидуальных) потребностей;</w:t>
      </w:r>
    </w:p>
    <w:p w:rsidR="004E4C7C" w:rsidRDefault="004E4C7C" w:rsidP="00D06916">
      <w:pPr>
        <w:pStyle w:val="ConsPlusNormal"/>
        <w:spacing w:before="240"/>
        <w:ind w:firstLine="540"/>
        <w:jc w:val="both"/>
      </w:pPr>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4E4C7C" w:rsidRDefault="004E4C7C" w:rsidP="00D06916">
      <w:pPr>
        <w:pStyle w:val="ConsPlusNormal"/>
        <w:spacing w:before="240"/>
        <w:ind w:firstLine="540"/>
        <w:jc w:val="both"/>
      </w:pPr>
      <w:r>
        <w:t>мониторинга достижений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4E4C7C" w:rsidRDefault="004E4C7C" w:rsidP="00D06916">
      <w:pPr>
        <w:pStyle w:val="ConsPlusNormal"/>
        <w:spacing w:before="240"/>
        <w:ind w:firstLine="540"/>
        <w:jc w:val="both"/>
      </w:pPr>
      <w:r>
        <w:t>создания образовательной среды, способствующей личностному развитию каждого обучающегося;</w:t>
      </w:r>
    </w:p>
    <w:p w:rsidR="004E4C7C" w:rsidRDefault="004E4C7C" w:rsidP="00D06916">
      <w:pPr>
        <w:pStyle w:val="ConsPlusNormal"/>
        <w:spacing w:before="240"/>
        <w:ind w:firstLine="540"/>
        <w:jc w:val="both"/>
      </w:pPr>
      <w:r>
        <w:t>обогащения чувственного опыта, активного и систематического включения в деятельность слабовидящих обучающихся всех анализаторов;</w:t>
      </w:r>
    </w:p>
    <w:p w:rsidR="004E4C7C" w:rsidRDefault="004E4C7C" w:rsidP="00D06916">
      <w:pPr>
        <w:pStyle w:val="ConsPlusNormal"/>
        <w:spacing w:before="240"/>
        <w:ind w:firstLine="540"/>
        <w:jc w:val="both"/>
      </w:pPr>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4E4C7C" w:rsidRDefault="004E4C7C" w:rsidP="00D06916">
      <w:pPr>
        <w:pStyle w:val="ConsPlusNormal"/>
        <w:spacing w:before="240"/>
        <w:ind w:firstLine="540"/>
        <w:jc w:val="both"/>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4E4C7C" w:rsidRDefault="004E4C7C" w:rsidP="00D06916">
      <w:pPr>
        <w:pStyle w:val="ConsPlusNormal"/>
        <w:spacing w:before="240"/>
        <w:ind w:firstLine="540"/>
        <w:jc w:val="both"/>
      </w:pPr>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4E4C7C" w:rsidRDefault="004E4C7C" w:rsidP="00D06916">
      <w:pPr>
        <w:pStyle w:val="ConsPlusNormal"/>
        <w:spacing w:before="240"/>
        <w:ind w:firstLine="540"/>
        <w:jc w:val="both"/>
      </w:pPr>
      <w:r>
        <w:t>реализации мероприятий, способствующих социальной адаптации и интеграции слабовидящих обучающихся;</w:t>
      </w:r>
    </w:p>
    <w:p w:rsidR="004E4C7C" w:rsidRDefault="004E4C7C" w:rsidP="00D06916">
      <w:pPr>
        <w:pStyle w:val="ConsPlusNormal"/>
        <w:spacing w:before="240"/>
        <w:ind w:firstLine="540"/>
        <w:jc w:val="both"/>
      </w:pPr>
      <w:r>
        <w:t>корректирования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4E4C7C" w:rsidRDefault="004E4C7C" w:rsidP="00D06916">
      <w:pPr>
        <w:pStyle w:val="ConsPlusNormal"/>
        <w:spacing w:before="240"/>
        <w:ind w:firstLine="540"/>
        <w:jc w:val="both"/>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4E4C7C" w:rsidRDefault="004E4C7C" w:rsidP="00D06916">
      <w:pPr>
        <w:pStyle w:val="ConsPlusNormal"/>
        <w:spacing w:before="240"/>
        <w:ind w:firstLine="540"/>
        <w:jc w:val="both"/>
      </w:pPr>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4E4C7C" w:rsidRDefault="004E4C7C" w:rsidP="00D06916">
      <w:pPr>
        <w:pStyle w:val="ConsPlusNormal"/>
        <w:spacing w:before="240"/>
        <w:ind w:firstLine="540"/>
        <w:jc w:val="both"/>
      </w:pPr>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4E4C7C" w:rsidRDefault="004E4C7C" w:rsidP="00D06916">
      <w:pPr>
        <w:pStyle w:val="ConsPlusNormal"/>
        <w:spacing w:before="240"/>
        <w:ind w:firstLine="540"/>
        <w:jc w:val="both"/>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4E4C7C" w:rsidRDefault="004E4C7C" w:rsidP="00D06916">
      <w:pPr>
        <w:pStyle w:val="ConsPlusNormal"/>
        <w:spacing w:before="240"/>
        <w:ind w:firstLine="540"/>
        <w:jc w:val="both"/>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4E4C7C" w:rsidRDefault="004E4C7C" w:rsidP="00D06916">
      <w:pPr>
        <w:pStyle w:val="ConsPlusNormal"/>
        <w:spacing w:before="240"/>
        <w:ind w:firstLine="540"/>
        <w:jc w:val="both"/>
      </w:pPr>
      <w:r>
        <w:t>Планируемыми результатами освоения программы коррекционной работы выступают:</w:t>
      </w:r>
    </w:p>
    <w:p w:rsidR="004E4C7C" w:rsidRDefault="004E4C7C" w:rsidP="00D06916">
      <w:pPr>
        <w:pStyle w:val="ConsPlusNormal"/>
        <w:spacing w:before="240"/>
        <w:ind w:firstLine="540"/>
        <w:jc w:val="both"/>
      </w:pPr>
      <w:r>
        <w:t>1) освоение образовательной среды, повышение возможностей в предметно-пространственной и социально-бытовой ориентировке;</w:t>
      </w:r>
    </w:p>
    <w:p w:rsidR="004E4C7C" w:rsidRDefault="004E4C7C" w:rsidP="00D06916">
      <w:pPr>
        <w:pStyle w:val="ConsPlusNormal"/>
        <w:spacing w:before="240"/>
        <w:ind w:firstLine="540"/>
        <w:jc w:val="both"/>
      </w:pPr>
      <w:r>
        <w:t>2) совершенствование навыков ориентировки в микропространстве и формирование умений ориентировки в макропространстве;</w:t>
      </w:r>
    </w:p>
    <w:p w:rsidR="004E4C7C" w:rsidRDefault="004E4C7C" w:rsidP="00D06916">
      <w:pPr>
        <w:pStyle w:val="ConsPlusNormal"/>
        <w:spacing w:before="240"/>
        <w:ind w:firstLine="540"/>
        <w:jc w:val="both"/>
      </w:pPr>
      <w:r>
        <w:t>3) расширение круга предметно-практических умений и навыков;</w:t>
      </w:r>
    </w:p>
    <w:p w:rsidR="004E4C7C" w:rsidRDefault="004E4C7C" w:rsidP="00D06916">
      <w:pPr>
        <w:pStyle w:val="ConsPlusNormal"/>
        <w:spacing w:before="240"/>
        <w:ind w:firstLine="540"/>
        <w:jc w:val="both"/>
      </w:pPr>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4E4C7C" w:rsidRDefault="004E4C7C" w:rsidP="00D06916">
      <w:pPr>
        <w:pStyle w:val="ConsPlusNormal"/>
        <w:spacing w:before="240"/>
        <w:ind w:firstLine="540"/>
        <w:jc w:val="both"/>
      </w:pPr>
      <w:r>
        <w:t>5) использование освоенных ориентировочных умений и навыков в новых (нестандартных) ситуациях;</w:t>
      </w:r>
    </w:p>
    <w:p w:rsidR="004E4C7C" w:rsidRDefault="004E4C7C" w:rsidP="00D06916">
      <w:pPr>
        <w:pStyle w:val="ConsPlusNormal"/>
        <w:spacing w:before="240"/>
        <w:ind w:firstLine="540"/>
        <w:jc w:val="both"/>
      </w:pPr>
      <w:r>
        <w:t>6) умения адекватно оценивать свои зрительные возможности и учитывать их в учебно-познавательной деятельности и повседневной жизни;</w:t>
      </w:r>
    </w:p>
    <w:p w:rsidR="004E4C7C" w:rsidRDefault="004E4C7C" w:rsidP="00D06916">
      <w:pPr>
        <w:pStyle w:val="ConsPlusNormal"/>
        <w:spacing w:before="240"/>
        <w:ind w:firstLine="540"/>
        <w:jc w:val="both"/>
      </w:pPr>
      <w:r>
        <w:t>7) осуществление учебно-познавательной деятельности с учетом имеющихся противопоказаний и ограничений;</w:t>
      </w:r>
    </w:p>
    <w:p w:rsidR="004E4C7C" w:rsidRDefault="004E4C7C" w:rsidP="00D06916">
      <w:pPr>
        <w:pStyle w:val="ConsPlusNormal"/>
        <w:spacing w:before="240"/>
        <w:ind w:firstLine="540"/>
        <w:jc w:val="both"/>
      </w:pPr>
      <w:r>
        <w:t>8) овладение эффективными компенсаторными способами учебно-познавательной и предметно-практической деятельности;</w:t>
      </w:r>
    </w:p>
    <w:p w:rsidR="004E4C7C" w:rsidRDefault="004E4C7C" w:rsidP="00D06916">
      <w:pPr>
        <w:pStyle w:val="ConsPlusNormal"/>
        <w:spacing w:before="240"/>
        <w:ind w:firstLine="540"/>
        <w:jc w:val="both"/>
      </w:pPr>
      <w:r>
        <w:t>9) сформированность самостоятельности в учебной деятельности и повседневной жизни;</w:t>
      </w:r>
    </w:p>
    <w:p w:rsidR="004E4C7C" w:rsidRDefault="004E4C7C" w:rsidP="00D06916">
      <w:pPr>
        <w:pStyle w:val="ConsPlusNormal"/>
        <w:spacing w:before="240"/>
        <w:ind w:firstLine="540"/>
        <w:jc w:val="both"/>
      </w:pPr>
      <w:r>
        <w:t>10) повышение познавательной и социальной активности;</w:t>
      </w:r>
    </w:p>
    <w:p w:rsidR="004E4C7C" w:rsidRDefault="004E4C7C" w:rsidP="00D06916">
      <w:pPr>
        <w:pStyle w:val="ConsPlusNormal"/>
        <w:spacing w:before="240"/>
        <w:ind w:firstLine="540"/>
        <w:jc w:val="both"/>
      </w:pPr>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4E4C7C" w:rsidRDefault="004E4C7C" w:rsidP="00D06916">
      <w:pPr>
        <w:pStyle w:val="ConsPlusNormal"/>
        <w:spacing w:before="240"/>
        <w:ind w:firstLine="540"/>
        <w:jc w:val="both"/>
      </w:pPr>
      <w:r>
        <w:t>12) овладение вербальными и невербальными средствами общения;</w:t>
      </w:r>
    </w:p>
    <w:p w:rsidR="004E4C7C" w:rsidRDefault="004E4C7C" w:rsidP="00D06916">
      <w:pPr>
        <w:pStyle w:val="ConsPlusNormal"/>
        <w:spacing w:before="240"/>
        <w:ind w:firstLine="540"/>
        <w:jc w:val="both"/>
      </w:pPr>
      <w:r>
        <w:t>13) расширение представлений о широком социуме;</w:t>
      </w:r>
    </w:p>
    <w:p w:rsidR="004E4C7C" w:rsidRDefault="004E4C7C" w:rsidP="00D06916">
      <w:pPr>
        <w:pStyle w:val="ConsPlusNormal"/>
        <w:spacing w:before="240"/>
        <w:ind w:firstLine="540"/>
        <w:jc w:val="both"/>
      </w:pPr>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4E4C7C" w:rsidRDefault="004E4C7C" w:rsidP="00D06916">
      <w:pPr>
        <w:pStyle w:val="ConsPlusNormal"/>
        <w:spacing w:before="240"/>
        <w:ind w:firstLine="540"/>
        <w:jc w:val="both"/>
      </w:pPr>
      <w:r>
        <w:t>Механизм взаимодействия специалистов по реализации программы коррекционной работы.</w:t>
      </w:r>
    </w:p>
    <w:p w:rsidR="004E4C7C" w:rsidRDefault="004E4C7C" w:rsidP="00D06916">
      <w:pPr>
        <w:pStyle w:val="ConsPlusNormal"/>
        <w:spacing w:before="240"/>
        <w:ind w:firstLine="540"/>
        <w:jc w:val="both"/>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4E4C7C" w:rsidRDefault="004E4C7C" w:rsidP="00D06916">
      <w:pPr>
        <w:pStyle w:val="ConsPlusNormal"/>
        <w:spacing w:before="240"/>
        <w:ind w:firstLine="540"/>
        <w:jc w:val="both"/>
      </w:pPr>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4E4C7C" w:rsidRDefault="004E4C7C" w:rsidP="00D06916">
      <w:pPr>
        <w:pStyle w:val="ConsPlusNormal"/>
        <w:spacing w:before="240"/>
        <w:ind w:firstLine="540"/>
        <w:jc w:val="both"/>
      </w:pPr>
      <w: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4E4C7C" w:rsidRDefault="004E4C7C" w:rsidP="00D06916">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XLIV. Организационный раздел ФАОП НОО для слабовидящих</w:t>
      </w:r>
    </w:p>
    <w:p w:rsidR="004E4C7C" w:rsidRDefault="004E4C7C" w:rsidP="00D06916">
      <w:pPr>
        <w:pStyle w:val="ConsPlusTitle"/>
        <w:jc w:val="center"/>
      </w:pPr>
      <w:r>
        <w:t>обучающихся (вариант 4.2)</w:t>
      </w:r>
    </w:p>
    <w:p w:rsidR="004E4C7C" w:rsidRDefault="004E4C7C" w:rsidP="00D06916">
      <w:pPr>
        <w:pStyle w:val="ConsPlusNormal"/>
        <w:jc w:val="both"/>
      </w:pPr>
    </w:p>
    <w:p w:rsidR="004E4C7C" w:rsidRDefault="004E4C7C" w:rsidP="00D06916">
      <w:pPr>
        <w:pStyle w:val="ConsPlusTitle"/>
        <w:ind w:firstLine="540"/>
        <w:jc w:val="both"/>
        <w:outlineLvl w:val="2"/>
      </w:pPr>
      <w:r>
        <w:t>89. Федеральные учебные планы.</w:t>
      </w:r>
    </w:p>
    <w:p w:rsidR="004E4C7C" w:rsidRDefault="004E4C7C" w:rsidP="00D06916">
      <w:pPr>
        <w:pStyle w:val="ConsPlusNormal"/>
        <w:spacing w:before="240"/>
        <w:ind w:firstLine="540"/>
        <w:jc w:val="both"/>
      </w:pPr>
      <w:r>
        <w:t>Федеральный учебный план начального общего образования слабовидящих обучающихся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89.1.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слабовидящих обучающихся к продолжению образования на последующем уровне основного общего образования;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слабовидящего обучающегося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слабовидения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4E4C7C" w:rsidRDefault="004E4C7C" w:rsidP="00D06916">
      <w:pPr>
        <w:pStyle w:val="ConsPlusNormal"/>
        <w:spacing w:before="240"/>
        <w:ind w:firstLine="540"/>
        <w:jc w:val="both"/>
      </w:pPr>
      <w:r>
        <w:t>89.1.2. Часть учебного плана, формируемая участниками образовательного процесса,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слабовидящих обучающихся;</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16"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во 2 - 5-х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дополнительном и 1 классе - 35 минут в 1 полугодии, 40 минут - во 2 полугодии,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217" w:history="1">
        <w:r>
          <w:rPr>
            <w:color w:val="0000FF"/>
          </w:rPr>
          <w:t>нормативами</w:t>
        </w:r>
      </w:hyperlink>
      <w:r>
        <w:t xml:space="preserve"> и Санитарно-эпидемиологическими </w:t>
      </w:r>
      <w:hyperlink r:id="rId218"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и 5-х классах - до 2 часов (120 минут).</w:t>
      </w:r>
    </w:p>
    <w:p w:rsidR="004E4C7C" w:rsidRDefault="004E4C7C" w:rsidP="00D06916">
      <w:pPr>
        <w:pStyle w:val="ConsPlusNormal"/>
        <w:spacing w:before="240"/>
        <w:ind w:firstLine="540"/>
        <w:jc w:val="both"/>
      </w:pPr>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219" w:history="1">
        <w:r>
          <w:rPr>
            <w:color w:val="0000FF"/>
          </w:rPr>
          <w:t>пункт 3.4.16</w:t>
        </w:r>
      </w:hyperlink>
      <w:r>
        <w:t xml:space="preserve"> Санитарно-эпидемиологических требований).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89.5. Федеральный учебный план ФАОП НОО для слабовидящих обучающихся (вариант 4.2).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381"/>
        <w:gridCol w:w="2381"/>
        <w:gridCol w:w="671"/>
        <w:gridCol w:w="671"/>
        <w:gridCol w:w="671"/>
        <w:gridCol w:w="671"/>
        <w:gridCol w:w="674"/>
        <w:gridCol w:w="907"/>
      </w:tblGrid>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381"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265"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III</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IV</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V</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Всего</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22</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 (Окружающий мир)</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8</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Итого</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106</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Часть, формируемая участниками образовательных отношений</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недельная нагрузка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113</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Внеурочная деятельность</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Обязательные занятия по программе коррекционной работы</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Коррекционно-развивающие занятия и другие направления внеурочной деятельности</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Всего</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163</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90. Федеральный календарный учебный график.</w:t>
      </w:r>
    </w:p>
    <w:p w:rsidR="004E4C7C" w:rsidRDefault="004E4C7C" w:rsidP="00D06916">
      <w:pPr>
        <w:pStyle w:val="ConsPlusNormal"/>
        <w:spacing w:before="240"/>
        <w:ind w:firstLine="540"/>
        <w:jc w:val="both"/>
      </w:pPr>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90.2. Продолжительность учебного года при получении начального общего образования составляет 34 недели, в 1 классе - 33 недели.</w:t>
      </w:r>
    </w:p>
    <w:p w:rsidR="004E4C7C" w:rsidRDefault="004E4C7C" w:rsidP="00D06916">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1 - 5 классов);</w:t>
      </w:r>
    </w:p>
    <w:p w:rsidR="004E4C7C" w:rsidRDefault="004E4C7C" w:rsidP="00D06916">
      <w:pPr>
        <w:pStyle w:val="ConsPlusNormal"/>
        <w:spacing w:before="240"/>
        <w:ind w:firstLine="540"/>
        <w:jc w:val="both"/>
      </w:pPr>
      <w:r>
        <w:t>дополнительные каникулы - 9 календарных дней (для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4E4C7C" w:rsidRDefault="004E4C7C" w:rsidP="00D06916">
      <w:pPr>
        <w:pStyle w:val="ConsPlusNormal"/>
        <w:spacing w:before="240"/>
        <w:ind w:firstLine="540"/>
        <w:jc w:val="both"/>
      </w:pPr>
      <w:r>
        <w:t xml:space="preserve">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20"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5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90.5.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XLV. Целевой раздел ФАОП НОО для слабовидящих обучающихся</w:t>
      </w:r>
    </w:p>
    <w:p w:rsidR="004E4C7C" w:rsidRDefault="004E4C7C" w:rsidP="00D06916">
      <w:pPr>
        <w:pStyle w:val="ConsPlusTitle"/>
        <w:jc w:val="center"/>
      </w:pPr>
      <w:r>
        <w:t>с легкой умственной отсталостью (интеллектуальными</w:t>
      </w:r>
    </w:p>
    <w:p w:rsidR="004E4C7C" w:rsidRDefault="004E4C7C" w:rsidP="00D06916">
      <w:pPr>
        <w:pStyle w:val="ConsPlusTitle"/>
        <w:jc w:val="center"/>
      </w:pPr>
      <w:r>
        <w:t>нарушениями) (вариант 4.3)</w:t>
      </w:r>
    </w:p>
    <w:p w:rsidR="004E4C7C" w:rsidRDefault="004E4C7C" w:rsidP="00D06916">
      <w:pPr>
        <w:pStyle w:val="ConsPlusNormal"/>
        <w:jc w:val="both"/>
      </w:pPr>
    </w:p>
    <w:p w:rsidR="004E4C7C" w:rsidRDefault="004E4C7C" w:rsidP="00D06916">
      <w:pPr>
        <w:pStyle w:val="ConsPlusTitle"/>
        <w:ind w:firstLine="540"/>
        <w:jc w:val="both"/>
        <w:outlineLvl w:val="2"/>
      </w:pPr>
      <w:r>
        <w:t>91. Пояснительная записка.</w:t>
      </w:r>
    </w:p>
    <w:p w:rsidR="004E4C7C" w:rsidRDefault="004E4C7C" w:rsidP="00D06916">
      <w:pPr>
        <w:pStyle w:val="ConsPlusNormal"/>
        <w:spacing w:before="240"/>
        <w:ind w:firstLine="540"/>
        <w:jc w:val="both"/>
      </w:pPr>
      <w:r>
        <w:t xml:space="preserve">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w:t>
      </w:r>
      <w:hyperlink r:id="rId221" w:history="1">
        <w:r>
          <w:rPr>
            <w:color w:val="0000FF"/>
          </w:rPr>
          <w:t>ФГОС</w:t>
        </w:r>
      </w:hyperlink>
      <w:r>
        <w:t xml:space="preserve">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интеграции.</w:t>
      </w:r>
    </w:p>
    <w:p w:rsidR="004E4C7C" w:rsidRDefault="004E4C7C" w:rsidP="00D06916">
      <w:pPr>
        <w:pStyle w:val="ConsPlusNormal"/>
        <w:spacing w:before="240"/>
        <w:ind w:firstLine="540"/>
        <w:jc w:val="both"/>
      </w:pPr>
      <w:r>
        <w:t xml:space="preserve">В соответствии с </w:t>
      </w:r>
      <w:hyperlink r:id="rId222" w:history="1">
        <w:r>
          <w:rPr>
            <w:color w:val="0000FF"/>
          </w:rPr>
          <w:t>ФГОС</w:t>
        </w:r>
      </w:hyperlink>
      <w:r>
        <w:t xml:space="preserve">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4E4C7C" w:rsidRDefault="004E4C7C" w:rsidP="00D06916">
      <w:pPr>
        <w:pStyle w:val="ConsPlusNormal"/>
        <w:spacing w:before="240"/>
        <w:ind w:firstLine="540"/>
        <w:jc w:val="both"/>
      </w:pPr>
      <w: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4E4C7C" w:rsidRDefault="004E4C7C" w:rsidP="00D06916">
      <w:pPr>
        <w:pStyle w:val="ConsPlusNormal"/>
        <w:spacing w:before="240"/>
        <w:ind w:firstLine="540"/>
        <w:jc w:val="both"/>
      </w:pPr>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4E4C7C" w:rsidRDefault="004E4C7C" w:rsidP="00D06916">
      <w:pPr>
        <w:pStyle w:val="ConsPlusNormal"/>
        <w:spacing w:before="240"/>
        <w:ind w:firstLine="540"/>
        <w:jc w:val="both"/>
      </w:pPr>
      <w:r>
        <w:t>личностное развитие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4E4C7C" w:rsidRDefault="004E4C7C" w:rsidP="00D06916">
      <w:pPr>
        <w:pStyle w:val="ConsPlusNormal"/>
        <w:spacing w:before="240"/>
        <w:ind w:firstLine="540"/>
        <w:jc w:val="both"/>
      </w:pPr>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 xml:space="preserve">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91.4. Общая характеристика.</w:t>
      </w:r>
    </w:p>
    <w:p w:rsidR="004E4C7C" w:rsidRDefault="004E4C7C" w:rsidP="00D06916">
      <w:pPr>
        <w:pStyle w:val="ConsPlusNormal"/>
        <w:spacing w:before="240"/>
        <w:ind w:firstLine="540"/>
        <w:jc w:val="both"/>
      </w:pPr>
      <w: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p>
    <w:p w:rsidR="004E4C7C" w:rsidRDefault="004E4C7C" w:rsidP="00D06916">
      <w:pPr>
        <w:pStyle w:val="ConsPlusNormal"/>
        <w:spacing w:before="240"/>
        <w:ind w:firstLine="540"/>
        <w:jc w:val="both"/>
      </w:pPr>
      <w:r>
        <w:t>Данный вариант предполагает в большей степени:</w:t>
      </w:r>
    </w:p>
    <w:p w:rsidR="004E4C7C" w:rsidRDefault="004E4C7C" w:rsidP="00D06916">
      <w:pPr>
        <w:pStyle w:val="ConsPlusNormal"/>
        <w:spacing w:before="240"/>
        <w:ind w:firstLine="540"/>
        <w:jc w:val="both"/>
      </w:pPr>
      <w:r>
        <w:t>коррекцию социальной адаптации обучающихся на основе планомерного введения в более сложную социальную среду;</w:t>
      </w:r>
    </w:p>
    <w:p w:rsidR="004E4C7C" w:rsidRDefault="004E4C7C" w:rsidP="00D06916">
      <w:pPr>
        <w:pStyle w:val="ConsPlusNormal"/>
        <w:spacing w:before="240"/>
        <w:ind w:firstLine="540"/>
        <w:jc w:val="both"/>
      </w:pPr>
      <w:r>
        <w:t>расширение повседневного жизненного опыта, социальных контактов обучающихся в доступных для них пределах;</w:t>
      </w:r>
    </w:p>
    <w:p w:rsidR="004E4C7C" w:rsidRDefault="004E4C7C" w:rsidP="00D06916">
      <w:pPr>
        <w:pStyle w:val="ConsPlusNormal"/>
        <w:spacing w:before="240"/>
        <w:ind w:firstLine="540"/>
        <w:jc w:val="both"/>
      </w:pPr>
      <w:r>
        <w:t>развитие всех анализаторов и компенсаторных способов действий в учебно-познавательном процессе и повседневной жизни;</w:t>
      </w:r>
    </w:p>
    <w:p w:rsidR="004E4C7C" w:rsidRDefault="004E4C7C" w:rsidP="00D06916">
      <w:pPr>
        <w:pStyle w:val="ConsPlusNormal"/>
        <w:spacing w:before="240"/>
        <w:ind w:firstLine="540"/>
        <w:jc w:val="both"/>
      </w:pPr>
      <w:r>
        <w:t>развитие познавательного интереса, познавательной активности;</w:t>
      </w:r>
    </w:p>
    <w:p w:rsidR="004E4C7C" w:rsidRDefault="004E4C7C" w:rsidP="00D06916">
      <w:pPr>
        <w:pStyle w:val="ConsPlusNormal"/>
        <w:spacing w:before="240"/>
        <w:ind w:firstLine="540"/>
        <w:jc w:val="both"/>
      </w:pPr>
      <w:r>
        <w:t>расширение умения адекватно использовать речевые и неречевые средства общения;</w:t>
      </w:r>
    </w:p>
    <w:p w:rsidR="004E4C7C" w:rsidRDefault="004E4C7C" w:rsidP="00D06916">
      <w:pPr>
        <w:pStyle w:val="ConsPlusNormal"/>
        <w:spacing w:before="240"/>
        <w:ind w:firstLine="540"/>
        <w:jc w:val="both"/>
      </w:pPr>
      <w:r>
        <w:t>проявление социальной активности.</w:t>
      </w:r>
    </w:p>
    <w:p w:rsidR="004E4C7C" w:rsidRDefault="004E4C7C" w:rsidP="00D06916">
      <w:pPr>
        <w:pStyle w:val="ConsPlusNormal"/>
        <w:spacing w:before="240"/>
        <w:ind w:firstLine="540"/>
        <w:jc w:val="both"/>
      </w:pPr>
      <w:r>
        <w:t>Обязательной является:</w:t>
      </w:r>
    </w:p>
    <w:p w:rsidR="004E4C7C" w:rsidRDefault="004E4C7C" w:rsidP="00D06916">
      <w:pPr>
        <w:pStyle w:val="ConsPlusNormal"/>
        <w:spacing w:before="240"/>
        <w:ind w:firstLine="540"/>
        <w:jc w:val="both"/>
      </w:pPr>
      <w: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p>
    <w:p w:rsidR="004E4C7C" w:rsidRDefault="004E4C7C" w:rsidP="00D06916">
      <w:pPr>
        <w:pStyle w:val="ConsPlusNormal"/>
        <w:spacing w:before="240"/>
        <w:ind w:firstLine="540"/>
        <w:jc w:val="both"/>
      </w:pPr>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4E4C7C" w:rsidRDefault="004E4C7C" w:rsidP="00D06916">
      <w:pPr>
        <w:pStyle w:val="ConsPlusNormal"/>
        <w:spacing w:before="240"/>
        <w:ind w:firstLine="540"/>
        <w:jc w:val="both"/>
      </w:pPr>
      <w:r>
        <w:t>систематическое и целенаправленное развитие всех органов чувств;</w:t>
      </w:r>
    </w:p>
    <w:p w:rsidR="004E4C7C" w:rsidRDefault="004E4C7C" w:rsidP="00D06916">
      <w:pPr>
        <w:pStyle w:val="ConsPlusNormal"/>
        <w:spacing w:before="240"/>
        <w:ind w:firstLine="540"/>
        <w:jc w:val="both"/>
      </w:pPr>
      <w: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4E4C7C" w:rsidRDefault="004E4C7C" w:rsidP="00D06916">
      <w:pPr>
        <w:pStyle w:val="ConsPlusNormal"/>
        <w:spacing w:before="240"/>
        <w:ind w:firstLine="540"/>
        <w:jc w:val="both"/>
      </w:pPr>
      <w: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4E4C7C" w:rsidRDefault="004E4C7C" w:rsidP="00D06916">
      <w:pPr>
        <w:pStyle w:val="ConsPlusNormal"/>
        <w:spacing w:before="240"/>
        <w:ind w:firstLine="540"/>
        <w:jc w:val="both"/>
      </w:pPr>
      <w:r>
        <w:t>использование индивидуальных и фронтальных пособий, объектов и предметов окружающего мира;</w:t>
      </w:r>
    </w:p>
    <w:p w:rsidR="004E4C7C" w:rsidRDefault="004E4C7C" w:rsidP="00D06916">
      <w:pPr>
        <w:pStyle w:val="ConsPlusNormal"/>
        <w:spacing w:before="240"/>
        <w:ind w:firstLine="540"/>
        <w:jc w:val="both"/>
      </w:pPr>
      <w:r>
        <w:t>увеличение времени на выполнения практических работ, в том числе итоговых:</w:t>
      </w:r>
    </w:p>
    <w:p w:rsidR="004E4C7C" w:rsidRDefault="004E4C7C" w:rsidP="00D06916">
      <w:pPr>
        <w:pStyle w:val="ConsPlusNormal"/>
        <w:spacing w:before="240"/>
        <w:ind w:firstLine="540"/>
        <w:jc w:val="both"/>
      </w:pPr>
      <w:r>
        <w:t>соблюдение режима физических нагрузок (с учетом противопоказаний);</w:t>
      </w:r>
    </w:p>
    <w:p w:rsidR="004E4C7C" w:rsidRDefault="004E4C7C" w:rsidP="00D06916">
      <w:pPr>
        <w:pStyle w:val="ConsPlusNormal"/>
        <w:spacing w:before="240"/>
        <w:ind w:firstLine="540"/>
        <w:jc w:val="both"/>
      </w:pPr>
      <w:r>
        <w:t>рациональное чередование зрительной нагрузки со слуховым восприятием учебного материала;</w:t>
      </w:r>
    </w:p>
    <w:p w:rsidR="004E4C7C" w:rsidRDefault="004E4C7C" w:rsidP="00D06916">
      <w:pPr>
        <w:pStyle w:val="ConsPlusNormal"/>
        <w:spacing w:before="240"/>
        <w:ind w:firstLine="540"/>
        <w:jc w:val="both"/>
      </w:pPr>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4E4C7C" w:rsidRDefault="004E4C7C" w:rsidP="00D06916">
      <w:pPr>
        <w:pStyle w:val="ConsPlusNormal"/>
        <w:spacing w:before="240"/>
        <w:ind w:firstLine="540"/>
        <w:jc w:val="both"/>
      </w:pPr>
      <w:r>
        <w:t>включение коррекционно-развивающей области, направленной на целенаправленное развитие двигательной активности, координации движений;</w:t>
      </w:r>
    </w:p>
    <w:p w:rsidR="004E4C7C" w:rsidRDefault="004E4C7C" w:rsidP="00D06916">
      <w:pPr>
        <w:pStyle w:val="ConsPlusNormal"/>
        <w:spacing w:before="240"/>
        <w:ind w:firstLine="540"/>
        <w:jc w:val="both"/>
      </w:pPr>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4E4C7C" w:rsidRDefault="004E4C7C" w:rsidP="00D06916">
      <w:pPr>
        <w:pStyle w:val="ConsPlusNormal"/>
        <w:spacing w:before="240"/>
        <w:ind w:firstLine="540"/>
        <w:jc w:val="both"/>
      </w:pPr>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4E4C7C" w:rsidRDefault="004E4C7C" w:rsidP="00D06916">
      <w:pPr>
        <w:pStyle w:val="ConsPlusNormal"/>
        <w:spacing w:before="240"/>
        <w:ind w:firstLine="540"/>
        <w:jc w:val="both"/>
      </w:pPr>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4E4C7C" w:rsidRDefault="004E4C7C" w:rsidP="00D06916">
      <w:pPr>
        <w:pStyle w:val="ConsPlusNormal"/>
        <w:spacing w:before="240"/>
        <w:ind w:firstLine="540"/>
        <w:jc w:val="both"/>
      </w:pPr>
      <w:r>
        <w:t>Рабочее место слабовидящего обучающегося должно содержать технические и учебно-методические средства доступа к информации:</w:t>
      </w:r>
    </w:p>
    <w:p w:rsidR="004E4C7C" w:rsidRDefault="004E4C7C" w:rsidP="00D06916">
      <w:pPr>
        <w:pStyle w:val="ConsPlusNormal"/>
        <w:spacing w:before="240"/>
        <w:ind w:firstLine="540"/>
        <w:jc w:val="both"/>
      </w:pPr>
      <w:r>
        <w:t>программное обеспечение, установленное на ноутбук или персональный компьютер:</w:t>
      </w:r>
    </w:p>
    <w:p w:rsidR="004E4C7C" w:rsidRDefault="004E4C7C" w:rsidP="00D06916">
      <w:pPr>
        <w:pStyle w:val="ConsPlusNormal"/>
        <w:spacing w:before="240"/>
        <w:ind w:firstLine="540"/>
        <w:jc w:val="both"/>
      </w:pPr>
      <w:r>
        <w:t>программа увеличения изображения на экран;</w:t>
      </w:r>
    </w:p>
    <w:p w:rsidR="004E4C7C" w:rsidRDefault="004E4C7C" w:rsidP="00D06916">
      <w:pPr>
        <w:pStyle w:val="ConsPlusNormal"/>
        <w:spacing w:before="240"/>
        <w:ind w:firstLine="540"/>
        <w:jc w:val="both"/>
      </w:pPr>
      <w:r>
        <w:t>цифровой планшет, обеспечивающий связь и интерактивной доской в классе (при наличии), с компьютером учителя;</w:t>
      </w:r>
    </w:p>
    <w:p w:rsidR="004E4C7C" w:rsidRDefault="004E4C7C" w:rsidP="00D06916">
      <w:pPr>
        <w:pStyle w:val="ConsPlusNormal"/>
        <w:spacing w:before="240"/>
        <w:ind w:firstLine="540"/>
        <w:jc w:val="both"/>
      </w:pPr>
      <w:r>
        <w:t>ручной и стационарный видеоувеличитель.</w:t>
      </w:r>
    </w:p>
    <w:p w:rsidR="004E4C7C" w:rsidRDefault="004E4C7C" w:rsidP="00D06916">
      <w:pPr>
        <w:pStyle w:val="ConsPlusNormal"/>
        <w:spacing w:before="240"/>
        <w:ind w:firstLine="540"/>
        <w:jc w:val="both"/>
      </w:pPr>
      <w:r>
        <w:t>Вариант 4.3 предназначен для образования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4E4C7C" w:rsidRDefault="004E4C7C" w:rsidP="00D06916">
      <w:pPr>
        <w:pStyle w:val="ConsPlusNormal"/>
        <w:spacing w:before="240"/>
        <w:ind w:firstLine="540"/>
        <w:jc w:val="both"/>
      </w:pPr>
      <w:r>
        <w:t>Процедуры итоговой и промежуточной оценки результатов освоения адаптированной программы начального общего образования обучающимися требуют учета особых образовательных потребностей и личностных особенностей обучающихся и предполагают:</w:t>
      </w:r>
    </w:p>
    <w:p w:rsidR="004E4C7C" w:rsidRDefault="004E4C7C" w:rsidP="00D06916">
      <w:pPr>
        <w:pStyle w:val="ConsPlusNormal"/>
        <w:spacing w:before="240"/>
        <w:ind w:firstLine="540"/>
        <w:jc w:val="both"/>
      </w:pPr>
      <w:r>
        <w:t>учет текущего психического и соматического состояния обучающегося, адаптацию предлагаемого обучающемуся материала;</w:t>
      </w:r>
    </w:p>
    <w:p w:rsidR="004E4C7C" w:rsidRDefault="004E4C7C" w:rsidP="00D06916">
      <w:pPr>
        <w:pStyle w:val="ConsPlusNormal"/>
        <w:spacing w:before="240"/>
        <w:ind w:firstLine="540"/>
        <w:jc w:val="both"/>
      </w:pPr>
      <w:r>
        <w:t>упрощение инструкций и формы предъявления;</w:t>
      </w:r>
    </w:p>
    <w:p w:rsidR="004E4C7C" w:rsidRDefault="004E4C7C" w:rsidP="00D06916">
      <w:pPr>
        <w:pStyle w:val="ConsPlusNormal"/>
        <w:spacing w:before="240"/>
        <w:ind w:firstLine="540"/>
        <w:jc w:val="both"/>
      </w:pPr>
      <w:r>
        <w:t>оказание необходимой дозированной помощи.</w:t>
      </w:r>
    </w:p>
    <w:p w:rsidR="004E4C7C" w:rsidRDefault="004E4C7C" w:rsidP="00D06916">
      <w:pPr>
        <w:pStyle w:val="ConsPlusNormal"/>
        <w:spacing w:before="240"/>
        <w:ind w:firstLine="540"/>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91.5. Психолого-педагогическая характеристика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4E4C7C" w:rsidRDefault="004E4C7C" w:rsidP="00D06916">
      <w:pPr>
        <w:pStyle w:val="ConsPlusNormal"/>
        <w:spacing w:before="240"/>
        <w:ind w:firstLine="540"/>
        <w:jc w:val="both"/>
      </w:pPr>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4E4C7C" w:rsidRDefault="004E4C7C" w:rsidP="00D06916">
      <w:pPr>
        <w:pStyle w:val="ConsPlusNormal"/>
        <w:spacing w:before="240"/>
        <w:ind w:firstLine="540"/>
        <w:jc w:val="both"/>
      </w:pPr>
      <w: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4E4C7C" w:rsidRDefault="004E4C7C" w:rsidP="00D06916">
      <w:pPr>
        <w:pStyle w:val="ConsPlusNormal"/>
        <w:spacing w:before="240"/>
        <w:ind w:firstLine="540"/>
        <w:jc w:val="both"/>
      </w:pPr>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4E4C7C" w:rsidRDefault="004E4C7C" w:rsidP="00D06916">
      <w:pPr>
        <w:pStyle w:val="ConsPlusNormal"/>
        <w:spacing w:before="240"/>
        <w:ind w:firstLine="540"/>
        <w:jc w:val="both"/>
      </w:pPr>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4E4C7C" w:rsidRDefault="004E4C7C" w:rsidP="00D06916">
      <w:pPr>
        <w:pStyle w:val="ConsPlusNormal"/>
        <w:spacing w:before="240"/>
        <w:ind w:firstLine="540"/>
        <w:jc w:val="both"/>
      </w:pPr>
      <w: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4E4C7C" w:rsidRDefault="004E4C7C" w:rsidP="00D06916">
      <w:pPr>
        <w:pStyle w:val="ConsPlusNormal"/>
        <w:spacing w:before="240"/>
        <w:ind w:firstLine="540"/>
        <w:jc w:val="both"/>
      </w:pPr>
      <w: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условиях оптической коррекции.</w:t>
      </w:r>
    </w:p>
    <w:p w:rsidR="004E4C7C" w:rsidRDefault="004E4C7C" w:rsidP="00D06916">
      <w:pPr>
        <w:pStyle w:val="ConsPlusNormal"/>
        <w:spacing w:before="240"/>
        <w:ind w:firstLine="540"/>
        <w:jc w:val="both"/>
      </w:pPr>
      <w:r>
        <w:t>В зависимости от остроты зрения различают три степени слабовидения: тяжелая - острота зрения от 0,05 до 0,09 (5% - 9%); средняя - острота зрения от 0,1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p>
    <w:p w:rsidR="004E4C7C" w:rsidRDefault="004E4C7C" w:rsidP="00D06916">
      <w:pPr>
        <w:pStyle w:val="ConsPlusNormal"/>
        <w:spacing w:before="240"/>
        <w:ind w:firstLine="540"/>
        <w:jc w:val="both"/>
      </w:pPr>
      <w:r>
        <w:t>Для данной группы обучающихся независимо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4E4C7C" w:rsidRDefault="004E4C7C" w:rsidP="00D06916">
      <w:pPr>
        <w:pStyle w:val="ConsPlusNormal"/>
        <w:spacing w:before="240"/>
        <w:ind w:firstLine="540"/>
        <w:jc w:val="both"/>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4E4C7C" w:rsidRDefault="004E4C7C" w:rsidP="00D06916">
      <w:pPr>
        <w:pStyle w:val="ConsPlusNormal"/>
        <w:spacing w:before="240"/>
        <w:ind w:firstLine="540"/>
        <w:jc w:val="both"/>
      </w:pPr>
      <w: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p>
    <w:p w:rsidR="004E4C7C" w:rsidRDefault="004E4C7C" w:rsidP="00D06916">
      <w:pPr>
        <w:pStyle w:val="ConsPlusNormal"/>
        <w:spacing w:before="240"/>
        <w:ind w:firstLine="540"/>
        <w:jc w:val="both"/>
      </w:pPr>
      <w:r>
        <w:t>У слабовидящих обучающихся с легкой умственной отсталостью (интеллектуальными нарушениями) наблюдается нарушение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4E4C7C" w:rsidRDefault="004E4C7C" w:rsidP="00D06916">
      <w:pPr>
        <w:pStyle w:val="ConsPlusNormal"/>
        <w:spacing w:before="240"/>
        <w:ind w:firstLine="540"/>
        <w:jc w:val="both"/>
      </w:pPr>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4E4C7C" w:rsidRDefault="004E4C7C" w:rsidP="00D06916">
      <w:pPr>
        <w:pStyle w:val="ConsPlusNormal"/>
        <w:spacing w:before="240"/>
        <w:ind w:firstLine="540"/>
        <w:jc w:val="both"/>
      </w:pPr>
      <w:r>
        <w:t>У обучающихся данной группы нередко могут проявляться негативные личностные качества и негативные личностные проявления.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91.6. Особые образовательные потребности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4E4C7C" w:rsidRDefault="004E4C7C" w:rsidP="00D06916">
      <w:pPr>
        <w:pStyle w:val="ConsPlusNormal"/>
        <w:spacing w:before="240"/>
        <w:ind w:firstLine="540"/>
        <w:jc w:val="both"/>
      </w:pPr>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4E4C7C" w:rsidRDefault="004E4C7C" w:rsidP="00D06916">
      <w:pPr>
        <w:pStyle w:val="ConsPlusNormal"/>
        <w:spacing w:before="240"/>
        <w:ind w:firstLine="540"/>
        <w:jc w:val="both"/>
      </w:pPr>
      <w: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4E4C7C" w:rsidRDefault="004E4C7C" w:rsidP="00D06916">
      <w:pPr>
        <w:pStyle w:val="ConsPlusNormal"/>
        <w:spacing w:before="240"/>
        <w:ind w:firstLine="540"/>
        <w:jc w:val="both"/>
      </w:pPr>
      <w: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p>
    <w:p w:rsidR="004E4C7C" w:rsidRDefault="004E4C7C" w:rsidP="00D06916">
      <w:pPr>
        <w:pStyle w:val="ConsPlusNormal"/>
        <w:spacing w:before="240"/>
        <w:ind w:firstLine="540"/>
        <w:jc w:val="both"/>
      </w:pPr>
      <w:r>
        <w:t>широкого использования специальных приемов организации учебно-практической деятельности (алгоритмизация, работа по инструкции);</w:t>
      </w:r>
    </w:p>
    <w:p w:rsidR="004E4C7C" w:rsidRDefault="004E4C7C" w:rsidP="00D06916">
      <w:pPr>
        <w:pStyle w:val="ConsPlusNormal"/>
        <w:spacing w:before="240"/>
        <w:ind w:firstLine="540"/>
        <w:jc w:val="both"/>
      </w:pPr>
      <w:r>
        <w:t>целенаправленного руководства учебно-практической деятельностью;</w:t>
      </w:r>
    </w:p>
    <w:p w:rsidR="004E4C7C" w:rsidRDefault="004E4C7C" w:rsidP="00D06916">
      <w:pPr>
        <w:pStyle w:val="ConsPlusNormal"/>
        <w:spacing w:before="240"/>
        <w:ind w:firstLine="540"/>
        <w:jc w:val="both"/>
      </w:pPr>
      <w:r>
        <w:t>расширения, обогащения и коррекции предметных и пространственных представлений, формирования и расширения понятий;</w:t>
      </w:r>
    </w:p>
    <w:p w:rsidR="004E4C7C" w:rsidRDefault="004E4C7C" w:rsidP="00D06916">
      <w:pPr>
        <w:pStyle w:val="ConsPlusNormal"/>
        <w:spacing w:before="240"/>
        <w:ind w:firstLine="540"/>
        <w:jc w:val="both"/>
      </w:pPr>
      <w:r>
        <w:t>обеспечения доступности учебной информации для зрительного восприятия обучающихся;</w:t>
      </w:r>
    </w:p>
    <w:p w:rsidR="004E4C7C" w:rsidRDefault="004E4C7C" w:rsidP="00D06916">
      <w:pPr>
        <w:pStyle w:val="ConsPlusNormal"/>
        <w:spacing w:before="240"/>
        <w:ind w:firstLine="540"/>
        <w:jc w:val="both"/>
      </w:pPr>
      <w:r>
        <w:t>развития приемов полисенсорного восприятия предметов и объектов окружающего мира;</w:t>
      </w:r>
    </w:p>
    <w:p w:rsidR="004E4C7C" w:rsidRDefault="004E4C7C" w:rsidP="00D06916">
      <w:pPr>
        <w:pStyle w:val="ConsPlusNormal"/>
        <w:spacing w:before="240"/>
        <w:ind w:firstLine="540"/>
        <w:jc w:val="both"/>
      </w:pPr>
      <w:r>
        <w:t>предъявления информации преимущественно в наглядно-образной форме;</w:t>
      </w:r>
    </w:p>
    <w:p w:rsidR="004E4C7C" w:rsidRDefault="004E4C7C" w:rsidP="00D06916">
      <w:pPr>
        <w:pStyle w:val="ConsPlusNormal"/>
        <w:spacing w:before="240"/>
        <w:ind w:firstLine="540"/>
        <w:jc w:val="both"/>
      </w:pPr>
      <w:r>
        <w:t>целенаправленного развития сенсорно-перцептивной деятельности, ориентировочных действий;</w:t>
      </w:r>
    </w:p>
    <w:p w:rsidR="004E4C7C" w:rsidRDefault="004E4C7C" w:rsidP="00D06916">
      <w:pPr>
        <w:pStyle w:val="ConsPlusNormal"/>
        <w:spacing w:before="240"/>
        <w:ind w:firstLine="540"/>
        <w:jc w:val="both"/>
      </w:pPr>
      <w:r>
        <w:t>максимального расширения образовательного пространства за счет расширения социальных контактов с широким социумом;</w:t>
      </w:r>
    </w:p>
    <w:p w:rsidR="004E4C7C" w:rsidRDefault="004E4C7C" w:rsidP="00D06916">
      <w:pPr>
        <w:pStyle w:val="ConsPlusNormal"/>
        <w:spacing w:before="240"/>
        <w:ind w:firstLine="540"/>
        <w:jc w:val="both"/>
      </w:pPr>
      <w:r>
        <w:t>специальной организации (с учетом особых образовательных потребностей) пространственно-развивающей среды;</w:t>
      </w:r>
    </w:p>
    <w:p w:rsidR="004E4C7C" w:rsidRDefault="004E4C7C" w:rsidP="00D06916">
      <w:pPr>
        <w:pStyle w:val="ConsPlusNormal"/>
        <w:spacing w:before="240"/>
        <w:ind w:firstLine="540"/>
        <w:jc w:val="both"/>
      </w:pPr>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4E4C7C" w:rsidRDefault="004E4C7C" w:rsidP="00D06916">
      <w:pPr>
        <w:pStyle w:val="ConsPlusNormal"/>
        <w:spacing w:before="240"/>
        <w:ind w:firstLine="540"/>
        <w:jc w:val="both"/>
      </w:pPr>
      <w:r>
        <w:t>учета темпа учебной работы обучающихся с учетом наличия особых образовательных потребностей;</w:t>
      </w:r>
    </w:p>
    <w:p w:rsidR="004E4C7C" w:rsidRDefault="004E4C7C" w:rsidP="00D06916">
      <w:pPr>
        <w:pStyle w:val="ConsPlusNormal"/>
        <w:spacing w:before="240"/>
        <w:ind w:firstLine="540"/>
        <w:jc w:val="both"/>
      </w:pPr>
      <w:r>
        <w:t>развития мотивационно-потребностной сферы речевой деятельности;</w:t>
      </w:r>
    </w:p>
    <w:p w:rsidR="004E4C7C" w:rsidRDefault="004E4C7C" w:rsidP="00D06916">
      <w:pPr>
        <w:pStyle w:val="ConsPlusNormal"/>
        <w:spacing w:before="240"/>
        <w:ind w:firstLine="540"/>
        <w:jc w:val="both"/>
      </w:pPr>
      <w:r>
        <w:t>целенаправленного социально-личностного, эмоционального, познавательного, моторного развития;</w:t>
      </w:r>
    </w:p>
    <w:p w:rsidR="004E4C7C" w:rsidRDefault="004E4C7C" w:rsidP="00D06916">
      <w:pPr>
        <w:pStyle w:val="ConsPlusNormal"/>
        <w:spacing w:before="240"/>
        <w:ind w:firstLine="540"/>
        <w:jc w:val="both"/>
      </w:pPr>
      <w:r>
        <w:t>формирования познавательных действий и ориентировки в микро и макропространстве;</w:t>
      </w:r>
    </w:p>
    <w:p w:rsidR="004E4C7C" w:rsidRDefault="004E4C7C" w:rsidP="00D06916">
      <w:pPr>
        <w:pStyle w:val="ConsPlusNormal"/>
        <w:spacing w:before="240"/>
        <w:ind w:firstLine="540"/>
        <w:jc w:val="both"/>
      </w:pPr>
      <w:r>
        <w:t>целенаправленного формирования умений и навыков социально-бытовой ориентировки;</w:t>
      </w:r>
    </w:p>
    <w:p w:rsidR="004E4C7C" w:rsidRDefault="004E4C7C" w:rsidP="00D06916">
      <w:pPr>
        <w:pStyle w:val="ConsPlusNormal"/>
        <w:spacing w:before="240"/>
        <w:ind w:firstLine="540"/>
        <w:jc w:val="both"/>
      </w:pPr>
      <w:r>
        <w:t>коррекции нарушений в двигательной сфере;</w:t>
      </w:r>
    </w:p>
    <w:p w:rsidR="004E4C7C" w:rsidRDefault="004E4C7C" w:rsidP="00D06916">
      <w:pPr>
        <w:pStyle w:val="ConsPlusNormal"/>
        <w:spacing w:before="240"/>
        <w:ind w:firstLine="540"/>
        <w:jc w:val="both"/>
      </w:pPr>
      <w:r>
        <w:t>развития речи и коррекции речевых нарушений;</w:t>
      </w:r>
    </w:p>
    <w:p w:rsidR="004E4C7C" w:rsidRDefault="004E4C7C" w:rsidP="00D06916">
      <w:pPr>
        <w:pStyle w:val="ConsPlusNormal"/>
        <w:spacing w:before="240"/>
        <w:ind w:firstLine="540"/>
        <w:jc w:val="both"/>
      </w:pPr>
      <w:r>
        <w:t>нивелирования негативных и поведенческих качеств характера и профилактики их возникновения.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4E4C7C" w:rsidRDefault="004E4C7C" w:rsidP="00D06916">
      <w:pPr>
        <w:pStyle w:val="ConsPlusNormal"/>
        <w:spacing w:before="240"/>
        <w:ind w:firstLine="540"/>
        <w:jc w:val="both"/>
      </w:pPr>
      <w:r>
        <w:t xml:space="preserve">92.1. Освоение АООП НОО, созданной на основе </w:t>
      </w:r>
      <w:hyperlink r:id="rId223" w:history="1">
        <w:r>
          <w:rPr>
            <w:color w:val="0000FF"/>
          </w:rPr>
          <w:t>ФГОС</w:t>
        </w:r>
      </w:hyperlink>
      <w:r>
        <w:t xml:space="preserve">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4E4C7C" w:rsidRDefault="004E4C7C" w:rsidP="00D06916">
      <w:pPr>
        <w:pStyle w:val="ConsPlusNormal"/>
        <w:spacing w:before="240"/>
        <w:ind w:firstLine="540"/>
        <w:jc w:val="both"/>
      </w:pPr>
      <w:r>
        <w:t>92.1.1. Личностные результаты отражают:</w:t>
      </w:r>
    </w:p>
    <w:p w:rsidR="004E4C7C" w:rsidRDefault="004E4C7C" w:rsidP="00D06916">
      <w:pPr>
        <w:pStyle w:val="ConsPlusNormal"/>
        <w:spacing w:before="240"/>
        <w:ind w:firstLine="540"/>
        <w:jc w:val="both"/>
      </w:pPr>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4E4C7C" w:rsidRDefault="004E4C7C" w:rsidP="00D06916">
      <w:pPr>
        <w:pStyle w:val="ConsPlusNormal"/>
        <w:spacing w:before="240"/>
        <w:ind w:firstLine="540"/>
        <w:jc w:val="both"/>
      </w:pPr>
      <w:r>
        <w:t>развитие любви к своей стране и городу;</w:t>
      </w:r>
    </w:p>
    <w:p w:rsidR="004E4C7C" w:rsidRDefault="004E4C7C" w:rsidP="00D06916">
      <w:pPr>
        <w:pStyle w:val="ConsPlusNormal"/>
        <w:spacing w:before="240"/>
        <w:ind w:firstLine="540"/>
        <w:jc w:val="both"/>
      </w:pPr>
      <w:r>
        <w:t>развитие способности к пониманию и сопереживанию чувствам других людей;</w:t>
      </w:r>
    </w:p>
    <w:p w:rsidR="004E4C7C" w:rsidRDefault="004E4C7C" w:rsidP="00D06916">
      <w:pPr>
        <w:pStyle w:val="ConsPlusNormal"/>
        <w:spacing w:before="240"/>
        <w:ind w:firstLine="540"/>
        <w:jc w:val="both"/>
      </w:pPr>
      <w:r>
        <w:t>владение навыками коммуникации и нормами социального взаимодействия;</w:t>
      </w:r>
    </w:p>
    <w:p w:rsidR="004E4C7C" w:rsidRDefault="004E4C7C" w:rsidP="00D06916">
      <w:pPr>
        <w:pStyle w:val="ConsPlusNormal"/>
        <w:spacing w:before="240"/>
        <w:ind w:firstLine="540"/>
        <w:jc w:val="both"/>
      </w:pPr>
      <w:r>
        <w:t>развитие эстетических чувств;</w:t>
      </w:r>
    </w:p>
    <w:p w:rsidR="004E4C7C" w:rsidRDefault="004E4C7C" w:rsidP="00D06916">
      <w:pPr>
        <w:pStyle w:val="ConsPlusNormal"/>
        <w:spacing w:before="240"/>
        <w:ind w:firstLine="540"/>
        <w:jc w:val="both"/>
      </w:pPr>
      <w:r>
        <w:t>формирование знаний о правилах безопасного здорового образа жизни, интереса к предметно-практической деятельности и трудовым действиям.</w:t>
      </w:r>
    </w:p>
    <w:p w:rsidR="004E4C7C" w:rsidRDefault="004E4C7C" w:rsidP="00D06916">
      <w:pPr>
        <w:pStyle w:val="ConsPlusNormal"/>
        <w:spacing w:before="240"/>
        <w:ind w:firstLine="540"/>
        <w:jc w:val="both"/>
      </w:pPr>
      <w:r>
        <w:t>92.1.2. Предметные результаты отражают овладение обучающимися конкретными учебными предметами и курсами коррекционно-развивающей области.</w:t>
      </w:r>
    </w:p>
    <w:p w:rsidR="004E4C7C" w:rsidRDefault="004E4C7C" w:rsidP="00D06916">
      <w:pPr>
        <w:pStyle w:val="ConsPlusNormal"/>
        <w:spacing w:before="240"/>
        <w:ind w:firstLine="540"/>
        <w:jc w:val="both"/>
      </w:pPr>
      <w: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4E4C7C" w:rsidRDefault="004E4C7C" w:rsidP="00D06916">
      <w:pPr>
        <w:pStyle w:val="ConsPlusNormal"/>
        <w:spacing w:before="240"/>
        <w:ind w:firstLine="540"/>
        <w:jc w:val="both"/>
      </w:pPr>
      <w: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p>
    <w:p w:rsidR="004E4C7C" w:rsidRDefault="004E4C7C" w:rsidP="00D06916">
      <w:pPr>
        <w:pStyle w:val="ConsPlusNormal"/>
        <w:spacing w:before="240"/>
        <w:ind w:firstLine="540"/>
        <w:jc w:val="both"/>
      </w:pPr>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92.3. Чтение. Работа с текстом (междисциплинарные программы).</w:t>
      </w:r>
    </w:p>
    <w:p w:rsidR="004E4C7C" w:rsidRDefault="004E4C7C" w:rsidP="00D06916">
      <w:pPr>
        <w:pStyle w:val="ConsPlusNormal"/>
        <w:spacing w:before="240"/>
        <w:ind w:firstLine="540"/>
        <w:jc w:val="both"/>
      </w:pPr>
      <w: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4E4C7C" w:rsidRDefault="004E4C7C" w:rsidP="00D06916">
      <w:pPr>
        <w:pStyle w:val="ConsPlusNormal"/>
        <w:spacing w:before="240"/>
        <w:ind w:firstLine="540"/>
        <w:jc w:val="both"/>
      </w:pPr>
      <w:r>
        <w:t>1. Работа с текстом: поиск информации и понимание прочитанного.</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4E4C7C" w:rsidRDefault="004E4C7C" w:rsidP="00D06916">
      <w:pPr>
        <w:pStyle w:val="ConsPlusNormal"/>
        <w:spacing w:before="240"/>
        <w:ind w:firstLine="540"/>
        <w:jc w:val="both"/>
      </w:pPr>
      <w:r>
        <w:t>ориентироваться в текстовом материале с использованием специальных навыков;</w:t>
      </w:r>
    </w:p>
    <w:p w:rsidR="004E4C7C" w:rsidRDefault="004E4C7C" w:rsidP="00D06916">
      <w:pPr>
        <w:pStyle w:val="ConsPlusNormal"/>
        <w:spacing w:before="240"/>
        <w:ind w:firstLine="540"/>
        <w:jc w:val="both"/>
      </w:pPr>
      <w:r>
        <w:t>находить в тексте конкретные сведения, факты, заданные в явном виде;</w:t>
      </w:r>
    </w:p>
    <w:p w:rsidR="004E4C7C" w:rsidRDefault="004E4C7C" w:rsidP="00D06916">
      <w:pPr>
        <w:pStyle w:val="ConsPlusNormal"/>
        <w:spacing w:before="240"/>
        <w:ind w:firstLine="540"/>
        <w:jc w:val="both"/>
      </w:pPr>
      <w:r>
        <w:t>определять тему и главную мысль текста;</w:t>
      </w:r>
    </w:p>
    <w:p w:rsidR="004E4C7C" w:rsidRDefault="004E4C7C" w:rsidP="00D06916">
      <w:pPr>
        <w:pStyle w:val="ConsPlusNormal"/>
        <w:spacing w:before="240"/>
        <w:ind w:firstLine="540"/>
        <w:jc w:val="both"/>
      </w:pPr>
      <w:r>
        <w:t>делить текст на смысловые части, составлять план текста;</w:t>
      </w:r>
    </w:p>
    <w:p w:rsidR="004E4C7C" w:rsidRDefault="004E4C7C" w:rsidP="00D06916">
      <w:pPr>
        <w:pStyle w:val="ConsPlusNormal"/>
        <w:spacing w:before="240"/>
        <w:ind w:firstLine="540"/>
        <w:jc w:val="both"/>
      </w:pPr>
      <w:r>
        <w:t>выделять содержащиеся в тексте основные события и устанавливать их последовательность;</w:t>
      </w:r>
    </w:p>
    <w:p w:rsidR="004E4C7C" w:rsidRDefault="004E4C7C" w:rsidP="00D06916">
      <w:pPr>
        <w:pStyle w:val="ConsPlusNormal"/>
        <w:spacing w:before="240"/>
        <w:ind w:firstLine="540"/>
        <w:jc w:val="both"/>
      </w:pPr>
      <w:r>
        <w:t>сравнивать между собой объекты, описанные в тексте, выделяя 2 - 3 существенных признака;</w:t>
      </w:r>
    </w:p>
    <w:p w:rsidR="004E4C7C" w:rsidRDefault="004E4C7C" w:rsidP="00D06916">
      <w:pPr>
        <w:pStyle w:val="ConsPlusNormal"/>
        <w:spacing w:before="240"/>
        <w:ind w:firstLine="540"/>
        <w:jc w:val="both"/>
      </w:pPr>
      <w:r>
        <w:t>понимать информацию, представленную разными способами (словесным, иллюстративным);</w:t>
      </w:r>
    </w:p>
    <w:p w:rsidR="004E4C7C" w:rsidRDefault="004E4C7C" w:rsidP="00D06916">
      <w:pPr>
        <w:pStyle w:val="ConsPlusNormal"/>
        <w:spacing w:before="240"/>
        <w:ind w:firstLine="540"/>
        <w:jc w:val="both"/>
      </w:pPr>
      <w:r>
        <w:t>понимать текст, опираясь на содержащуюся в нем информацию.</w:t>
      </w:r>
    </w:p>
    <w:p w:rsidR="004E4C7C" w:rsidRDefault="004E4C7C" w:rsidP="00D06916">
      <w:pPr>
        <w:pStyle w:val="ConsPlusNormal"/>
        <w:spacing w:before="240"/>
        <w:ind w:firstLine="540"/>
        <w:jc w:val="both"/>
      </w:pPr>
      <w:r>
        <w:t>2. Работа с текстом: преобразование и интерпретация информации.</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4E4C7C" w:rsidRDefault="004E4C7C" w:rsidP="00D06916">
      <w:pPr>
        <w:pStyle w:val="ConsPlusNormal"/>
        <w:spacing w:before="240"/>
        <w:ind w:firstLine="540"/>
        <w:jc w:val="both"/>
      </w:pPr>
      <w:r>
        <w:t>пересказывать текст с простым сюжетом;</w:t>
      </w:r>
    </w:p>
    <w:p w:rsidR="004E4C7C" w:rsidRDefault="004E4C7C" w:rsidP="00D06916">
      <w:pPr>
        <w:pStyle w:val="ConsPlusNormal"/>
        <w:spacing w:before="240"/>
        <w:ind w:firstLine="540"/>
        <w:jc w:val="both"/>
      </w:pPr>
      <w:r>
        <w:t>соотносить факты с общей идеей текста, устанавливать простые связи;</w:t>
      </w:r>
    </w:p>
    <w:p w:rsidR="004E4C7C" w:rsidRDefault="004E4C7C" w:rsidP="00D06916">
      <w:pPr>
        <w:pStyle w:val="ConsPlusNormal"/>
        <w:spacing w:before="240"/>
        <w:ind w:firstLine="540"/>
        <w:jc w:val="both"/>
      </w:pPr>
      <w:r>
        <w:t>формулировать несложные выводы, основываясь на тексте;</w:t>
      </w:r>
    </w:p>
    <w:p w:rsidR="004E4C7C" w:rsidRDefault="004E4C7C" w:rsidP="00D06916">
      <w:pPr>
        <w:pStyle w:val="ConsPlusNormal"/>
        <w:spacing w:before="240"/>
        <w:ind w:firstLine="540"/>
        <w:jc w:val="both"/>
      </w:pPr>
      <w:r>
        <w:t>составлять на основании текста небольшое монологическое высказывание, отвечая на поставленный вопрос.</w:t>
      </w:r>
    </w:p>
    <w:p w:rsidR="004E4C7C" w:rsidRDefault="004E4C7C" w:rsidP="00D06916">
      <w:pPr>
        <w:pStyle w:val="ConsPlusNormal"/>
        <w:spacing w:before="240"/>
        <w:ind w:firstLine="540"/>
        <w:jc w:val="both"/>
      </w:pPr>
      <w:r>
        <w:t>3. Работа с текстом: оценка информации.</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4E4C7C" w:rsidRDefault="004E4C7C" w:rsidP="00D06916">
      <w:pPr>
        <w:pStyle w:val="ConsPlusNormal"/>
        <w:spacing w:before="240"/>
        <w:ind w:firstLine="540"/>
        <w:jc w:val="both"/>
      </w:pPr>
      <w:r>
        <w:t>высказываться по прочитанному или прослушанному тексту;</w:t>
      </w:r>
    </w:p>
    <w:p w:rsidR="004E4C7C" w:rsidRDefault="004E4C7C" w:rsidP="00D06916">
      <w:pPr>
        <w:pStyle w:val="ConsPlusNormal"/>
        <w:spacing w:before="240"/>
        <w:ind w:firstLine="540"/>
        <w:jc w:val="both"/>
      </w:pPr>
      <w:r>
        <w:t>участвовать в обсуждении прочитанного или прослушанного текста.</w:t>
      </w:r>
    </w:p>
    <w:p w:rsidR="004E4C7C" w:rsidRDefault="004E4C7C" w:rsidP="00D06916">
      <w:pPr>
        <w:pStyle w:val="ConsPlusNormal"/>
        <w:spacing w:before="240"/>
        <w:ind w:firstLine="540"/>
        <w:jc w:val="both"/>
      </w:pPr>
      <w:r>
        <w:t>4. Основы ИКТ-компетентности.</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4E4C7C" w:rsidRDefault="004E4C7C" w:rsidP="00D06916">
      <w:pPr>
        <w:pStyle w:val="ConsPlusNormal"/>
        <w:spacing w:before="240"/>
        <w:ind w:firstLine="540"/>
        <w:jc w:val="both"/>
      </w:pPr>
      <w:r>
        <w:t>На факультативных занятиях слабовидящий обучающийся с легкой умственной отсталостью (интеллектуальными нарушениями) может овладеть:</w:t>
      </w:r>
    </w:p>
    <w:p w:rsidR="004E4C7C" w:rsidRDefault="004E4C7C" w:rsidP="00D06916">
      <w:pPr>
        <w:pStyle w:val="ConsPlusNormal"/>
        <w:spacing w:before="240"/>
        <w:ind w:firstLine="540"/>
        <w:jc w:val="both"/>
      </w:pPr>
      <w:r>
        <w:t>умением дифференцировать средства ИКТ, используемые в образовательном процессе, по цели, назначению;</w:t>
      </w:r>
    </w:p>
    <w:p w:rsidR="004E4C7C" w:rsidRDefault="004E4C7C" w:rsidP="00D06916">
      <w:pPr>
        <w:pStyle w:val="ConsPlusNormal"/>
        <w:spacing w:before="240"/>
        <w:ind w:firstLine="540"/>
        <w:jc w:val="both"/>
      </w:pPr>
      <w:r>
        <w:t>элементарными приемами работы с компьютером.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224" w:history="1">
        <w:r>
          <w:rPr>
            <w:color w:val="0000FF"/>
          </w:rPr>
          <w:t>ФГОС</w:t>
        </w:r>
      </w:hyperlink>
      <w:r>
        <w:t xml:space="preserve"> НОО обучающихся с ОВЗ является оценка образовательных достижений слабовидящих обучающихся.</w:t>
      </w:r>
    </w:p>
    <w:p w:rsidR="004E4C7C" w:rsidRDefault="004E4C7C" w:rsidP="00D06916">
      <w:pPr>
        <w:pStyle w:val="ConsPlusNormal"/>
        <w:spacing w:before="240"/>
        <w:ind w:firstLine="540"/>
        <w:jc w:val="both"/>
      </w:pPr>
      <w:r>
        <w:t>92.5.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и личностных результатов;</w:t>
      </w:r>
    </w:p>
    <w:p w:rsidR="004E4C7C" w:rsidRDefault="004E4C7C" w:rsidP="00D06916">
      <w:pPr>
        <w:pStyle w:val="ConsPlusNormal"/>
        <w:spacing w:before="240"/>
        <w:ind w:firstLine="540"/>
        <w:jc w:val="both"/>
      </w:pPr>
      <w:r>
        <w:t>предусматривать оценку достижений обучающихся, освоивших АООП НОО;</w:t>
      </w:r>
    </w:p>
    <w:p w:rsidR="004E4C7C" w:rsidRDefault="004E4C7C" w:rsidP="00D06916">
      <w:pPr>
        <w:pStyle w:val="ConsPlusNormal"/>
        <w:spacing w:before="240"/>
        <w:ind w:firstLine="540"/>
        <w:jc w:val="both"/>
      </w:pPr>
      <w:r>
        <w:t>осуществлять оценку динамики учебных достижений обучающихся.</w:t>
      </w:r>
    </w:p>
    <w:p w:rsidR="004E4C7C" w:rsidRDefault="004E4C7C" w:rsidP="00D06916">
      <w:pPr>
        <w:pStyle w:val="ConsPlusNormal"/>
        <w:spacing w:before="240"/>
        <w:ind w:firstLine="540"/>
        <w:jc w:val="both"/>
      </w:pPr>
      <w:r>
        <w:t xml:space="preserve">В соответствии с </w:t>
      </w:r>
      <w:hyperlink r:id="rId225" w:history="1">
        <w:r>
          <w:rPr>
            <w:color w:val="0000FF"/>
          </w:rPr>
          <w:t>ФГОС</w:t>
        </w:r>
      </w:hyperlink>
      <w:r>
        <w:t xml:space="preserve">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4E4C7C" w:rsidRDefault="004E4C7C" w:rsidP="00D06916">
      <w:pPr>
        <w:pStyle w:val="ConsPlusNormal"/>
        <w:spacing w:before="240"/>
        <w:ind w:firstLine="540"/>
        <w:jc w:val="both"/>
      </w:pPr>
      <w:r>
        <w:t>92.6.1. Основное содержание оценки личностных результатов включает:</w:t>
      </w:r>
    </w:p>
    <w:p w:rsidR="004E4C7C" w:rsidRDefault="004E4C7C" w:rsidP="00D06916">
      <w:pPr>
        <w:pStyle w:val="ConsPlusNormal"/>
        <w:spacing w:before="240"/>
        <w:ind w:firstLine="540"/>
        <w:jc w:val="both"/>
      </w:pPr>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4E4C7C" w:rsidRDefault="004E4C7C" w:rsidP="00D06916">
      <w:pPr>
        <w:pStyle w:val="ConsPlusNormal"/>
        <w:spacing w:before="240"/>
        <w:ind w:firstLine="540"/>
        <w:jc w:val="both"/>
      </w:pPr>
      <w:r>
        <w:t>развитие любви к своей стране, городу (краю);</w:t>
      </w:r>
    </w:p>
    <w:p w:rsidR="004E4C7C" w:rsidRDefault="004E4C7C" w:rsidP="00D06916">
      <w:pPr>
        <w:pStyle w:val="ConsPlusNormal"/>
        <w:spacing w:before="240"/>
        <w:ind w:firstLine="540"/>
        <w:jc w:val="both"/>
      </w:pPr>
      <w:r>
        <w:t>развитие способности к пониманию и сопереживанию чувствам других людей;</w:t>
      </w:r>
    </w:p>
    <w:p w:rsidR="004E4C7C" w:rsidRDefault="004E4C7C" w:rsidP="00D06916">
      <w:pPr>
        <w:pStyle w:val="ConsPlusNormal"/>
        <w:spacing w:before="240"/>
        <w:ind w:firstLine="540"/>
        <w:jc w:val="both"/>
      </w:pPr>
      <w:r>
        <w:t>владение навыками коммуникации и нормами социального взаимодействия;</w:t>
      </w:r>
    </w:p>
    <w:p w:rsidR="004E4C7C" w:rsidRDefault="004E4C7C" w:rsidP="00D06916">
      <w:pPr>
        <w:pStyle w:val="ConsPlusNormal"/>
        <w:spacing w:before="240"/>
        <w:ind w:firstLine="540"/>
        <w:jc w:val="both"/>
      </w:pPr>
      <w:r>
        <w:t>развитие эстетических чувств;</w:t>
      </w:r>
    </w:p>
    <w:p w:rsidR="004E4C7C" w:rsidRDefault="004E4C7C" w:rsidP="00D06916">
      <w:pPr>
        <w:pStyle w:val="ConsPlusNormal"/>
        <w:spacing w:before="240"/>
        <w:ind w:firstLine="540"/>
        <w:jc w:val="both"/>
      </w:pPr>
      <w: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4E4C7C" w:rsidRDefault="004E4C7C" w:rsidP="00D06916">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4E4C7C" w:rsidRDefault="004E4C7C" w:rsidP="00D06916">
      <w:pPr>
        <w:pStyle w:val="ConsPlusNormal"/>
        <w:spacing w:before="240"/>
        <w:ind w:firstLine="540"/>
        <w:jc w:val="both"/>
      </w:pPr>
      <w:r>
        <w:t xml:space="preserve">Личностные результаты в соответствии с требованиями </w:t>
      </w:r>
      <w:hyperlink r:id="rId226"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4E4C7C" w:rsidRDefault="004E4C7C" w:rsidP="00D06916">
      <w:pPr>
        <w:pStyle w:val="ConsPlusNormal"/>
        <w:spacing w:before="240"/>
        <w:ind w:firstLine="540"/>
        <w:jc w:val="both"/>
      </w:pPr>
      <w:r>
        <w:t>достижения обучающихся в усвоении знаний и умений по каждому учебному предмету;</w:t>
      </w:r>
    </w:p>
    <w:p w:rsidR="004E4C7C" w:rsidRDefault="004E4C7C" w:rsidP="00D06916">
      <w:pPr>
        <w:pStyle w:val="ConsPlusNormal"/>
        <w:spacing w:before="240"/>
        <w:ind w:firstLine="540"/>
        <w:jc w:val="both"/>
      </w:pPr>
      <w:r>
        <w:t>овладение содержанием курсов коррекционно-развивающей области.</w:t>
      </w:r>
    </w:p>
    <w:p w:rsidR="004E4C7C" w:rsidRDefault="004E4C7C" w:rsidP="00D06916">
      <w:pPr>
        <w:pStyle w:val="ConsPlusNormal"/>
        <w:spacing w:before="240"/>
        <w:ind w:firstLine="540"/>
        <w:jc w:val="both"/>
      </w:pPr>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4E4C7C" w:rsidRDefault="004E4C7C" w:rsidP="00D06916">
      <w:pPr>
        <w:pStyle w:val="ConsPlusNormal"/>
        <w:spacing w:before="240"/>
        <w:ind w:firstLine="540"/>
        <w:jc w:val="both"/>
      </w:pPr>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4E4C7C" w:rsidRDefault="004E4C7C" w:rsidP="00D06916">
      <w:pPr>
        <w:pStyle w:val="ConsPlusNormal"/>
        <w:spacing w:before="240"/>
        <w:ind w:firstLine="540"/>
        <w:jc w:val="both"/>
      </w:pPr>
      <w:r>
        <w:t xml:space="preserve">Предметные результаты данной группы в соответствии с требованиями </w:t>
      </w:r>
      <w:hyperlink r:id="rId227" w:history="1">
        <w:r>
          <w:rPr>
            <w:color w:val="0000FF"/>
          </w:rPr>
          <w:t>ФГОС</w:t>
        </w:r>
      </w:hyperlink>
      <w:r>
        <w:t xml:space="preserve"> НОО обучающихся с ОВЗ подлежат итоговой оценке.</w:t>
      </w:r>
    </w:p>
    <w:p w:rsidR="004E4C7C" w:rsidRDefault="004E4C7C" w:rsidP="00D06916">
      <w:pPr>
        <w:pStyle w:val="ConsPlusNormal"/>
        <w:spacing w:before="240"/>
        <w:ind w:firstLine="540"/>
        <w:jc w:val="both"/>
      </w:pPr>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4E4C7C" w:rsidRDefault="004E4C7C" w:rsidP="00D06916">
      <w:pPr>
        <w:pStyle w:val="ConsPlusNormal"/>
        <w:spacing w:before="240"/>
        <w:ind w:firstLine="540"/>
        <w:jc w:val="both"/>
      </w:pPr>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обучающийся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4E4C7C" w:rsidRDefault="004E4C7C" w:rsidP="00D06916">
      <w:pPr>
        <w:pStyle w:val="ConsPlusNormal"/>
        <w:spacing w:before="240"/>
        <w:ind w:firstLine="540"/>
        <w:jc w:val="both"/>
      </w:pPr>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4E4C7C" w:rsidRDefault="004E4C7C" w:rsidP="00D06916">
      <w:pPr>
        <w:pStyle w:val="ConsPlusNormal"/>
        <w:spacing w:before="240"/>
        <w:ind w:firstLine="540"/>
        <w:jc w:val="both"/>
      </w:pPr>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4E4C7C" w:rsidRDefault="004E4C7C" w:rsidP="00D06916">
      <w:pPr>
        <w:pStyle w:val="ConsPlusNormal"/>
        <w:spacing w:before="240"/>
        <w:ind w:firstLine="540"/>
        <w:jc w:val="both"/>
      </w:pPr>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4E4C7C" w:rsidRDefault="004E4C7C" w:rsidP="00D06916">
      <w:pPr>
        <w:pStyle w:val="ConsPlusNormal"/>
        <w:spacing w:before="240"/>
        <w:ind w:firstLine="540"/>
        <w:jc w:val="both"/>
      </w:pPr>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4E4C7C" w:rsidRDefault="004E4C7C" w:rsidP="00D06916">
      <w:pPr>
        <w:pStyle w:val="ConsPlusNormal"/>
        <w:spacing w:before="240"/>
        <w:ind w:firstLine="540"/>
        <w:jc w:val="both"/>
      </w:pPr>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E4C7C" w:rsidRDefault="004E4C7C" w:rsidP="00D06916">
      <w:pPr>
        <w:pStyle w:val="ConsPlusNormal"/>
        <w:jc w:val="both"/>
      </w:pPr>
    </w:p>
    <w:p w:rsidR="004E4C7C" w:rsidRDefault="004E4C7C" w:rsidP="00D06916">
      <w:pPr>
        <w:pStyle w:val="ConsPlusTitle"/>
        <w:jc w:val="center"/>
        <w:outlineLvl w:val="1"/>
      </w:pPr>
      <w:r>
        <w:t>XLVI. Содержательный раздел ФАОП НОО</w:t>
      </w:r>
    </w:p>
    <w:p w:rsidR="004E4C7C" w:rsidRDefault="004E4C7C" w:rsidP="00D06916">
      <w:pPr>
        <w:pStyle w:val="ConsPlusTitle"/>
        <w:jc w:val="center"/>
      </w:pPr>
      <w:r>
        <w:t>для слабовидящих обучающихся с легкой умственной отсталостью</w:t>
      </w:r>
    </w:p>
    <w:p w:rsidR="004E4C7C" w:rsidRDefault="004E4C7C" w:rsidP="00D06916">
      <w:pPr>
        <w:pStyle w:val="ConsPlusTitle"/>
        <w:jc w:val="center"/>
      </w:pPr>
      <w:r>
        <w:t>(интеллектуальными нарушениями) (вариант 4.3)</w:t>
      </w:r>
    </w:p>
    <w:p w:rsidR="004E4C7C" w:rsidRDefault="004E4C7C" w:rsidP="00D06916">
      <w:pPr>
        <w:pStyle w:val="ConsPlusNormal"/>
        <w:jc w:val="both"/>
      </w:pPr>
    </w:p>
    <w:p w:rsidR="004E4C7C" w:rsidRDefault="004E4C7C" w:rsidP="00D06916">
      <w:pPr>
        <w:pStyle w:val="ConsPlusTitle"/>
        <w:ind w:firstLine="540"/>
        <w:jc w:val="both"/>
        <w:outlineLvl w:val="2"/>
      </w:pPr>
      <w:r>
        <w:t>93.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93.1. Русский язык:</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4E4C7C" w:rsidRDefault="004E4C7C" w:rsidP="00D06916">
      <w:pPr>
        <w:pStyle w:val="ConsPlusNormal"/>
        <w:spacing w:before="240"/>
        <w:ind w:firstLine="540"/>
        <w:jc w:val="both"/>
      </w:pPr>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4E4C7C" w:rsidRDefault="004E4C7C" w:rsidP="00D06916">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E4C7C" w:rsidRDefault="004E4C7C" w:rsidP="00D06916">
      <w:pPr>
        <w:pStyle w:val="ConsPlusNormal"/>
        <w:spacing w:before="240"/>
        <w:ind w:firstLine="540"/>
        <w:jc w:val="both"/>
      </w:pPr>
      <w: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3 - 4 предложений, создание небольших собственных текстов (сочинений) по тематике, интересной для обучающихся.</w:t>
      </w:r>
    </w:p>
    <w:p w:rsidR="004E4C7C" w:rsidRDefault="004E4C7C" w:rsidP="00D06916">
      <w:pPr>
        <w:pStyle w:val="ConsPlusNormal"/>
        <w:spacing w:before="240"/>
        <w:ind w:firstLine="540"/>
        <w:jc w:val="both"/>
      </w:pPr>
      <w:r>
        <w:t>2. Подготовка к усвоению грамоты:</w:t>
      </w:r>
    </w:p>
    <w:p w:rsidR="004E4C7C" w:rsidRDefault="004E4C7C" w:rsidP="00D06916">
      <w:pPr>
        <w:pStyle w:val="ConsPlusNormal"/>
        <w:spacing w:before="240"/>
        <w:ind w:firstLine="540"/>
        <w:jc w:val="both"/>
      </w:pPr>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4E4C7C" w:rsidRDefault="004E4C7C" w:rsidP="00D06916">
      <w:pPr>
        <w:pStyle w:val="ConsPlusNormal"/>
        <w:spacing w:before="240"/>
        <w:ind w:firstLine="540"/>
        <w:jc w:val="both"/>
      </w:pPr>
      <w: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4E4C7C" w:rsidRDefault="004E4C7C" w:rsidP="00D06916">
      <w:pPr>
        <w:pStyle w:val="ConsPlusNormal"/>
        <w:spacing w:before="240"/>
        <w:ind w:firstLine="540"/>
        <w:jc w:val="both"/>
      </w:pPr>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4E4C7C" w:rsidRDefault="004E4C7C" w:rsidP="00D06916">
      <w:pPr>
        <w:pStyle w:val="ConsPlusNormal"/>
        <w:spacing w:before="240"/>
        <w:ind w:firstLine="540"/>
        <w:jc w:val="both"/>
      </w:pPr>
      <w:r>
        <w:t>3. Обучение грамоте:</w:t>
      </w:r>
    </w:p>
    <w:p w:rsidR="004E4C7C" w:rsidRDefault="004E4C7C" w:rsidP="00D06916">
      <w:pPr>
        <w:pStyle w:val="ConsPlusNormal"/>
        <w:spacing w:before="240"/>
        <w:ind w:firstLine="540"/>
        <w:jc w:val="both"/>
      </w:pPr>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гласные буквы как показатель твердости-мягкости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4E4C7C" w:rsidRDefault="004E4C7C" w:rsidP="00D06916">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4E4C7C" w:rsidRDefault="004E4C7C" w:rsidP="00D06916">
      <w:pPr>
        <w:pStyle w:val="ConsPlusNormal"/>
        <w:spacing w:before="240"/>
        <w:ind w:firstLine="540"/>
        <w:jc w:val="both"/>
      </w:pPr>
      <w:r>
        <w:t>е) орфография: знакомство с некоторыми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4E4C7C" w:rsidRDefault="004E4C7C" w:rsidP="00D06916">
      <w:pPr>
        <w:pStyle w:val="ConsPlusNormal"/>
        <w:spacing w:before="240"/>
        <w:ind w:firstLine="540"/>
        <w:jc w:val="both"/>
      </w:pPr>
      <w:r>
        <w:t>4. Систематический курс:</w:t>
      </w:r>
    </w:p>
    <w:p w:rsidR="004E4C7C" w:rsidRDefault="004E4C7C" w:rsidP="00D06916">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4E4C7C" w:rsidRDefault="004E4C7C" w:rsidP="00D06916">
      <w:pPr>
        <w:pStyle w:val="ConsPlusNormal"/>
        <w:spacing w:before="240"/>
        <w:ind w:firstLine="540"/>
        <w:jc w:val="both"/>
      </w:pPr>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4E4C7C" w:rsidRDefault="004E4C7C" w:rsidP="00D06916">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4E4C7C" w:rsidRDefault="004E4C7C" w:rsidP="00D06916">
      <w:pPr>
        <w:pStyle w:val="ConsPlusNormal"/>
        <w:spacing w:before="240"/>
        <w:ind w:firstLine="540"/>
        <w:jc w:val="both"/>
      </w:pPr>
      <w:r>
        <w:t>д) морфология:</w:t>
      </w:r>
    </w:p>
    <w:p w:rsidR="004E4C7C" w:rsidRDefault="004E4C7C" w:rsidP="00D06916">
      <w:pPr>
        <w:pStyle w:val="ConsPlusNormal"/>
        <w:spacing w:before="240"/>
        <w:ind w:firstLine="540"/>
        <w:jc w:val="both"/>
      </w:pPr>
      <w:r>
        <w:t>имя существительное: значение и употребление в речи, умение опознавать имена собственные, большая буква в имени собственном, различение имен существительных, отвечающих на вопросы "кто?" и "что?", слова с уменьшительно-ласкательным суффиксом;</w:t>
      </w:r>
    </w:p>
    <w:p w:rsidR="004E4C7C" w:rsidRDefault="004E4C7C" w:rsidP="00D06916">
      <w:pPr>
        <w:pStyle w:val="ConsPlusNormal"/>
        <w:spacing w:before="240"/>
        <w:ind w:firstLine="540"/>
        <w:jc w:val="both"/>
      </w:pPr>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4E4C7C" w:rsidRDefault="004E4C7C" w:rsidP="00D06916">
      <w:pPr>
        <w:pStyle w:val="ConsPlusNormal"/>
        <w:spacing w:before="240"/>
        <w:ind w:firstLine="540"/>
        <w:jc w:val="both"/>
      </w:pPr>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4E4C7C" w:rsidRDefault="004E4C7C" w:rsidP="00D06916">
      <w:pPr>
        <w:pStyle w:val="ConsPlusNormal"/>
        <w:spacing w:before="240"/>
        <w:ind w:firstLine="540"/>
        <w:jc w:val="both"/>
      </w:pPr>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4E4C7C" w:rsidRDefault="004E4C7C" w:rsidP="00D06916">
      <w:pPr>
        <w:pStyle w:val="ConsPlusNormal"/>
        <w:spacing w:before="240"/>
        <w:ind w:firstLine="540"/>
        <w:jc w:val="both"/>
      </w:pPr>
      <w: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4E4C7C" w:rsidRDefault="004E4C7C" w:rsidP="00D06916">
      <w:pPr>
        <w:pStyle w:val="ConsPlusNormal"/>
        <w:spacing w:before="240"/>
        <w:ind w:firstLine="540"/>
        <w:jc w:val="both"/>
      </w:pPr>
      <w: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3 - 4 предложений) изложений, сочинений по плану, опорным словам или иллюстрациям.</w:t>
      </w:r>
    </w:p>
    <w:p w:rsidR="004E4C7C" w:rsidRDefault="004E4C7C" w:rsidP="00D06916">
      <w:pPr>
        <w:pStyle w:val="ConsPlusNormal"/>
        <w:spacing w:before="240"/>
        <w:ind w:firstLine="540"/>
        <w:jc w:val="both"/>
      </w:pPr>
      <w:r>
        <w:t>93.1.1.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4E4C7C" w:rsidRDefault="004E4C7C" w:rsidP="00D06916">
      <w:pPr>
        <w:pStyle w:val="ConsPlusNormal"/>
        <w:spacing w:before="240"/>
        <w:ind w:firstLine="540"/>
        <w:jc w:val="both"/>
      </w:pPr>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4E4C7C" w:rsidRDefault="004E4C7C" w:rsidP="00D06916">
      <w:pPr>
        <w:pStyle w:val="ConsPlusNormal"/>
        <w:spacing w:before="240"/>
        <w:ind w:firstLine="540"/>
        <w:jc w:val="both"/>
      </w:pPr>
      <w:r>
        <w:t>93.1.2. Содержательная линия "Система языка".</w:t>
      </w:r>
    </w:p>
    <w:p w:rsidR="004E4C7C" w:rsidRDefault="004E4C7C" w:rsidP="00D06916">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1. Фонетика и графика:</w:t>
      </w:r>
    </w:p>
    <w:p w:rsidR="004E4C7C" w:rsidRDefault="004E4C7C" w:rsidP="00D06916">
      <w:pPr>
        <w:pStyle w:val="ConsPlusNormal"/>
        <w:spacing w:before="240"/>
        <w:ind w:firstLine="540"/>
        <w:jc w:val="both"/>
      </w:pPr>
      <w:r>
        <w:t>умением различать звуки и буквы;</w:t>
      </w:r>
    </w:p>
    <w:p w:rsidR="004E4C7C" w:rsidRDefault="004E4C7C" w:rsidP="00D06916">
      <w:pPr>
        <w:pStyle w:val="ConsPlusNormal"/>
        <w:spacing w:before="240"/>
        <w:ind w:firstLine="540"/>
        <w:jc w:val="both"/>
      </w:pPr>
      <w:r>
        <w:t>умением характеризовать звуки русского языка: гласные ударные и (или) безударные; согласные твердые или мягкие, парные и (или) непарные твердые и мягкие; согласные звонкие и (или) глухие, парные и (или) непарные звонкие и глухие;</w:t>
      </w:r>
    </w:p>
    <w:p w:rsidR="004E4C7C" w:rsidRDefault="004E4C7C" w:rsidP="00D06916">
      <w:pPr>
        <w:pStyle w:val="ConsPlusNormal"/>
        <w:spacing w:before="240"/>
        <w:ind w:firstLine="540"/>
        <w:jc w:val="both"/>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4E4C7C" w:rsidRDefault="004E4C7C" w:rsidP="00D06916">
      <w:pPr>
        <w:pStyle w:val="ConsPlusNormal"/>
        <w:spacing w:before="240"/>
        <w:ind w:firstLine="540"/>
        <w:jc w:val="both"/>
      </w:pPr>
      <w:r>
        <w:t>умением делить слово на слоги;</w:t>
      </w:r>
    </w:p>
    <w:p w:rsidR="004E4C7C" w:rsidRDefault="004E4C7C" w:rsidP="00D06916">
      <w:pPr>
        <w:pStyle w:val="ConsPlusNormal"/>
        <w:spacing w:before="240"/>
        <w:ind w:firstLine="540"/>
        <w:jc w:val="both"/>
      </w:pPr>
      <w:r>
        <w:t>знаниями грамоты, основными речевыми формами и правилами их применения;</w:t>
      </w:r>
    </w:p>
    <w:p w:rsidR="004E4C7C" w:rsidRDefault="004E4C7C" w:rsidP="00D06916">
      <w:pPr>
        <w:pStyle w:val="ConsPlusNormal"/>
        <w:spacing w:before="240"/>
        <w:ind w:firstLine="540"/>
        <w:jc w:val="both"/>
      </w:pPr>
      <w:r>
        <w:t>правильным звукопроизношением;</w:t>
      </w:r>
    </w:p>
    <w:p w:rsidR="004E4C7C" w:rsidRDefault="004E4C7C" w:rsidP="00D06916">
      <w:pPr>
        <w:pStyle w:val="ConsPlusNormal"/>
        <w:spacing w:before="240"/>
        <w:ind w:firstLine="540"/>
        <w:jc w:val="both"/>
      </w:pPr>
      <w:r>
        <w:t>умением проводить слого-звуковой, звуко-буквенный разбор слова.</w:t>
      </w:r>
    </w:p>
    <w:p w:rsidR="004E4C7C" w:rsidRDefault="004E4C7C" w:rsidP="00D06916">
      <w:pPr>
        <w:pStyle w:val="ConsPlusNormal"/>
        <w:spacing w:before="240"/>
        <w:ind w:firstLine="540"/>
        <w:jc w:val="both"/>
      </w:pPr>
      <w:r>
        <w:t>2. Орфоэпия:</w:t>
      </w:r>
    </w:p>
    <w:p w:rsidR="004E4C7C" w:rsidRDefault="004E4C7C" w:rsidP="00D06916">
      <w:pPr>
        <w:pStyle w:val="ConsPlusNormal"/>
        <w:spacing w:before="240"/>
        <w:ind w:firstLine="540"/>
        <w:jc w:val="both"/>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4E4C7C" w:rsidRDefault="004E4C7C" w:rsidP="00D06916">
      <w:pPr>
        <w:pStyle w:val="ConsPlusNormal"/>
        <w:spacing w:before="240"/>
        <w:ind w:firstLine="540"/>
        <w:jc w:val="both"/>
      </w:pPr>
      <w:r>
        <w:t>умением использования освоенных речевых форм в устной и письменной речи в процессе коммуникации;</w:t>
      </w:r>
    </w:p>
    <w:p w:rsidR="004E4C7C" w:rsidRDefault="004E4C7C" w:rsidP="00D06916">
      <w:pPr>
        <w:pStyle w:val="ConsPlusNormal"/>
        <w:spacing w:before="240"/>
        <w:ind w:firstLine="540"/>
        <w:jc w:val="both"/>
      </w:pPr>
      <w:r>
        <w:t>умением соблюдать нормы русского и родного литературного языка в собственной речи.</w:t>
      </w:r>
    </w:p>
    <w:p w:rsidR="004E4C7C" w:rsidRDefault="004E4C7C" w:rsidP="00D06916">
      <w:pPr>
        <w:pStyle w:val="ConsPlusNormal"/>
        <w:spacing w:before="240"/>
        <w:ind w:firstLine="540"/>
        <w:jc w:val="both"/>
      </w:pPr>
      <w:r>
        <w:t>3. Состав слова (морфемика):</w:t>
      </w:r>
    </w:p>
    <w:p w:rsidR="004E4C7C" w:rsidRDefault="004E4C7C" w:rsidP="00D06916">
      <w:pPr>
        <w:pStyle w:val="ConsPlusNormal"/>
        <w:spacing w:before="240"/>
        <w:ind w:firstLine="540"/>
        <w:jc w:val="both"/>
      </w:pPr>
      <w:r>
        <w:t>умением различать родственные (однокоренные) слова и формы слова.</w:t>
      </w:r>
    </w:p>
    <w:p w:rsidR="004E4C7C" w:rsidRDefault="004E4C7C" w:rsidP="00D06916">
      <w:pPr>
        <w:pStyle w:val="ConsPlusNormal"/>
        <w:spacing w:before="240"/>
        <w:ind w:firstLine="540"/>
        <w:jc w:val="both"/>
      </w:pPr>
      <w:r>
        <w:t>4. Морфология:</w:t>
      </w:r>
    </w:p>
    <w:p w:rsidR="004E4C7C" w:rsidRDefault="004E4C7C" w:rsidP="00D06916">
      <w:pPr>
        <w:pStyle w:val="ConsPlusNormal"/>
        <w:spacing w:before="240"/>
        <w:ind w:firstLine="540"/>
        <w:jc w:val="both"/>
      </w:pPr>
      <w:r>
        <w:t>умением дифференцировать и подбирать слова различных категорий по вопросу (название предметов; действий и признаков);</w:t>
      </w:r>
    </w:p>
    <w:p w:rsidR="004E4C7C" w:rsidRDefault="004E4C7C" w:rsidP="00D06916">
      <w:pPr>
        <w:pStyle w:val="ConsPlusNormal"/>
        <w:spacing w:before="240"/>
        <w:ind w:firstLine="540"/>
        <w:jc w:val="both"/>
      </w:pPr>
      <w:r>
        <w:t>умением различать части речи (имя существительное, имя прилагательное, глагол, предлог);</w:t>
      </w:r>
    </w:p>
    <w:p w:rsidR="004E4C7C" w:rsidRDefault="004E4C7C" w:rsidP="00D06916">
      <w:pPr>
        <w:pStyle w:val="ConsPlusNormal"/>
        <w:spacing w:before="240"/>
        <w:ind w:firstLine="540"/>
        <w:jc w:val="both"/>
      </w:pPr>
      <w:r>
        <w:t>умением применять дидактический материал ко всем видам грамматического разбора;</w:t>
      </w:r>
    </w:p>
    <w:p w:rsidR="004E4C7C" w:rsidRDefault="004E4C7C" w:rsidP="00D06916">
      <w:pPr>
        <w:pStyle w:val="ConsPlusNormal"/>
        <w:spacing w:before="240"/>
        <w:ind w:firstLine="540"/>
        <w:jc w:val="both"/>
      </w:pPr>
      <w:r>
        <w:t>пользоваться дидактическим материалом при разборе предложений.</w:t>
      </w:r>
    </w:p>
    <w:p w:rsidR="004E4C7C" w:rsidRDefault="004E4C7C" w:rsidP="00D06916">
      <w:pPr>
        <w:pStyle w:val="ConsPlusNormal"/>
        <w:spacing w:before="240"/>
        <w:ind w:firstLine="540"/>
        <w:jc w:val="both"/>
      </w:pPr>
      <w:r>
        <w:t>5. Синтаксис:</w:t>
      </w:r>
    </w:p>
    <w:p w:rsidR="004E4C7C" w:rsidRDefault="004E4C7C" w:rsidP="00D06916">
      <w:pPr>
        <w:pStyle w:val="ConsPlusNormal"/>
        <w:spacing w:before="240"/>
        <w:ind w:firstLine="540"/>
        <w:jc w:val="both"/>
      </w:pPr>
      <w:r>
        <w:t>умением различать предложение, словосочетание, слово;</w:t>
      </w:r>
    </w:p>
    <w:p w:rsidR="004E4C7C" w:rsidRDefault="004E4C7C" w:rsidP="00D06916">
      <w:pPr>
        <w:pStyle w:val="ConsPlusNormal"/>
        <w:spacing w:before="240"/>
        <w:ind w:firstLine="540"/>
        <w:jc w:val="both"/>
      </w:pPr>
      <w:r>
        <w:t>умением составлять предложения из слов, восстанавливать нарушенный порядок слов;</w:t>
      </w:r>
    </w:p>
    <w:p w:rsidR="004E4C7C" w:rsidRDefault="004E4C7C" w:rsidP="00D06916">
      <w:pPr>
        <w:pStyle w:val="ConsPlusNormal"/>
        <w:spacing w:before="240"/>
        <w:ind w:firstLine="540"/>
        <w:jc w:val="both"/>
      </w:pPr>
      <w:r>
        <w:t>умением выделять из текста предложения на заданную тему;</w:t>
      </w:r>
    </w:p>
    <w:p w:rsidR="004E4C7C" w:rsidRDefault="004E4C7C" w:rsidP="00D06916">
      <w:pPr>
        <w:pStyle w:val="ConsPlusNormal"/>
        <w:spacing w:before="240"/>
        <w:ind w:firstLine="540"/>
        <w:jc w:val="both"/>
      </w:pPr>
      <w:r>
        <w:t>умением устанавливать при помощи смысловых вопросов связь между словами в словосочетании и предложении;</w:t>
      </w:r>
    </w:p>
    <w:p w:rsidR="004E4C7C" w:rsidRDefault="004E4C7C" w:rsidP="00D06916">
      <w:pPr>
        <w:pStyle w:val="ConsPlusNormal"/>
        <w:spacing w:before="240"/>
        <w:ind w:firstLine="540"/>
        <w:jc w:val="both"/>
      </w:pPr>
      <w:r>
        <w:t>умением классифицировать предложения по цели высказывания, находить повествовательные, побудительные, вопросительные предложения;</w:t>
      </w:r>
    </w:p>
    <w:p w:rsidR="004E4C7C" w:rsidRDefault="004E4C7C" w:rsidP="00D06916">
      <w:pPr>
        <w:pStyle w:val="ConsPlusNormal"/>
        <w:spacing w:before="240"/>
        <w:ind w:firstLine="540"/>
        <w:jc w:val="both"/>
      </w:pPr>
      <w:r>
        <w:t>умением определять восклицательную и (или) невосклицательную интонацию предложения;</w:t>
      </w:r>
    </w:p>
    <w:p w:rsidR="004E4C7C" w:rsidRDefault="004E4C7C" w:rsidP="00D06916">
      <w:pPr>
        <w:pStyle w:val="ConsPlusNormal"/>
        <w:spacing w:before="240"/>
        <w:ind w:firstLine="540"/>
        <w:jc w:val="both"/>
      </w:pPr>
      <w:r>
        <w:t>умением находить главные и второстепенные (без деления на виды) члены предложения.</w:t>
      </w:r>
    </w:p>
    <w:p w:rsidR="004E4C7C" w:rsidRDefault="004E4C7C" w:rsidP="00D06916">
      <w:pPr>
        <w:pStyle w:val="ConsPlusNormal"/>
        <w:spacing w:before="240"/>
        <w:ind w:firstLine="540"/>
        <w:jc w:val="both"/>
      </w:pPr>
      <w:r>
        <w:t>Содержательная линия "Орфография и пунктуация"</w:t>
      </w:r>
    </w:p>
    <w:p w:rsidR="004E4C7C" w:rsidRDefault="004E4C7C" w:rsidP="00D06916">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w:t>
      </w:r>
    </w:p>
    <w:p w:rsidR="004E4C7C" w:rsidRDefault="004E4C7C" w:rsidP="00D06916">
      <w:pPr>
        <w:pStyle w:val="ConsPlusNormal"/>
        <w:spacing w:before="240"/>
        <w:ind w:firstLine="540"/>
        <w:jc w:val="both"/>
      </w:pPr>
      <w:r>
        <w:t>навыком применять правила правописания (в объеме содержания предмета);</w:t>
      </w:r>
    </w:p>
    <w:p w:rsidR="004E4C7C" w:rsidRDefault="004E4C7C" w:rsidP="00D06916">
      <w:pPr>
        <w:pStyle w:val="ConsPlusNormal"/>
        <w:spacing w:before="240"/>
        <w:ind w:firstLine="540"/>
        <w:jc w:val="both"/>
      </w:pPr>
      <w:r>
        <w:t>умением списывать с учебника или карточки текст объемом 30 - 35 слов; умением писать под диктовку тексты объемом 30 - 35 слов в соответствии с изученными орфограммами;</w:t>
      </w:r>
    </w:p>
    <w:p w:rsidR="004E4C7C" w:rsidRDefault="004E4C7C" w:rsidP="00D06916">
      <w:pPr>
        <w:pStyle w:val="ConsPlusNormal"/>
        <w:spacing w:before="240"/>
        <w:ind w:firstLine="540"/>
        <w:jc w:val="both"/>
      </w:pPr>
      <w:r>
        <w:t>умением ориентироваться в своих учебных принадлежностях и самостоятельно готовиться к уроку;</w:t>
      </w:r>
    </w:p>
    <w:p w:rsidR="004E4C7C" w:rsidRDefault="004E4C7C" w:rsidP="00D06916">
      <w:pPr>
        <w:pStyle w:val="ConsPlusNormal"/>
        <w:spacing w:before="240"/>
        <w:ind w:firstLine="540"/>
        <w:jc w:val="both"/>
      </w:pPr>
      <w:r>
        <w:t>знаниями о собственных возможностях в учебной деятельности.</w:t>
      </w:r>
    </w:p>
    <w:p w:rsidR="004E4C7C" w:rsidRDefault="004E4C7C" w:rsidP="00D06916">
      <w:pPr>
        <w:pStyle w:val="ConsPlusNormal"/>
        <w:spacing w:before="240"/>
        <w:ind w:firstLine="540"/>
        <w:jc w:val="both"/>
      </w:pPr>
      <w:r>
        <w:t>Содержательная линия "Развитие речи"</w:t>
      </w:r>
    </w:p>
    <w:p w:rsidR="004E4C7C" w:rsidRDefault="004E4C7C" w:rsidP="00D06916">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w:t>
      </w:r>
    </w:p>
    <w:p w:rsidR="004E4C7C" w:rsidRDefault="004E4C7C" w:rsidP="00D06916">
      <w:pPr>
        <w:pStyle w:val="ConsPlusNormal"/>
        <w:spacing w:before="240"/>
        <w:ind w:firstLine="540"/>
        <w:jc w:val="both"/>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E4C7C" w:rsidRDefault="004E4C7C" w:rsidP="00D06916">
      <w:pPr>
        <w:pStyle w:val="ConsPlusNormal"/>
        <w:spacing w:before="240"/>
        <w:ind w:firstLine="540"/>
        <w:jc w:val="both"/>
      </w:pPr>
      <w:r>
        <w:t>умением делить текст на предложения;</w:t>
      </w:r>
    </w:p>
    <w:p w:rsidR="004E4C7C" w:rsidRDefault="004E4C7C" w:rsidP="00D06916">
      <w:pPr>
        <w:pStyle w:val="ConsPlusNormal"/>
        <w:spacing w:before="240"/>
        <w:ind w:firstLine="540"/>
        <w:jc w:val="both"/>
      </w:pPr>
      <w:r>
        <w:t>умением участвовать в обсуждении темы текста и выборе заголовка к нему;</w:t>
      </w:r>
    </w:p>
    <w:p w:rsidR="004E4C7C" w:rsidRDefault="004E4C7C" w:rsidP="00D06916">
      <w:pPr>
        <w:pStyle w:val="ConsPlusNormal"/>
        <w:spacing w:before="240"/>
        <w:ind w:firstLine="540"/>
        <w:jc w:val="both"/>
      </w:pPr>
      <w:r>
        <w:t>умением самостоятельно озаглавливать текст;</w:t>
      </w:r>
    </w:p>
    <w:p w:rsidR="004E4C7C" w:rsidRDefault="004E4C7C" w:rsidP="00D06916">
      <w:pPr>
        <w:pStyle w:val="ConsPlusNormal"/>
        <w:spacing w:before="240"/>
        <w:ind w:firstLine="540"/>
        <w:jc w:val="both"/>
      </w:pPr>
      <w:r>
        <w:t>умением составлять план текста под руководством учителя;</w:t>
      </w:r>
    </w:p>
    <w:p w:rsidR="004E4C7C" w:rsidRDefault="004E4C7C" w:rsidP="00D06916">
      <w:pPr>
        <w:pStyle w:val="ConsPlusNormal"/>
        <w:spacing w:before="240"/>
        <w:ind w:firstLine="540"/>
        <w:jc w:val="both"/>
      </w:pPr>
      <w:r>
        <w:t>умением самостоятельно записывать 3 - 4 предложения из составленного текста после его анализа;</w:t>
      </w:r>
    </w:p>
    <w:p w:rsidR="004E4C7C" w:rsidRDefault="004E4C7C" w:rsidP="00D06916">
      <w:pPr>
        <w:pStyle w:val="ConsPlusNormal"/>
        <w:spacing w:before="240"/>
        <w:ind w:firstLine="540"/>
        <w:jc w:val="both"/>
      </w:pPr>
      <w:r>
        <w:t>умением писать под руководством учителя изложение и сочинение из 3 - 4 предложений;</w:t>
      </w:r>
    </w:p>
    <w:p w:rsidR="004E4C7C" w:rsidRDefault="004E4C7C" w:rsidP="00D06916">
      <w:pPr>
        <w:pStyle w:val="ConsPlusNormal"/>
        <w:spacing w:before="240"/>
        <w:ind w:firstLine="540"/>
        <w:jc w:val="both"/>
      </w:pPr>
      <w:r>
        <w:t>умением сочинять небольшие тексты для конкретных ситуаций общения (письма, поздравительные открытки, записки).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93.2. Чтение (Литературное чтение):</w:t>
      </w:r>
    </w:p>
    <w:p w:rsidR="004E4C7C" w:rsidRDefault="004E4C7C" w:rsidP="00D06916">
      <w:pPr>
        <w:pStyle w:val="ConsPlusNormal"/>
        <w:spacing w:before="240"/>
        <w:ind w:firstLine="540"/>
        <w:jc w:val="both"/>
      </w:pPr>
      <w:r>
        <w:t>1. Виды речевой и читательской деятельности:</w:t>
      </w:r>
    </w:p>
    <w:p w:rsidR="004E4C7C" w:rsidRDefault="004E4C7C" w:rsidP="00D06916">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4E4C7C" w:rsidRDefault="004E4C7C" w:rsidP="00D06916">
      <w:pPr>
        <w:pStyle w:val="ConsPlusNormal"/>
        <w:spacing w:before="240"/>
        <w:ind w:firstLine="540"/>
        <w:jc w:val="both"/>
      </w:pPr>
      <w:r>
        <w:t>2. Чтение:</w:t>
      </w:r>
    </w:p>
    <w:p w:rsidR="004E4C7C" w:rsidRDefault="004E4C7C" w:rsidP="00D06916">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4E4C7C" w:rsidRDefault="004E4C7C" w:rsidP="00D06916">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w:t>
      </w:r>
    </w:p>
    <w:p w:rsidR="004E4C7C" w:rsidRDefault="004E4C7C" w:rsidP="00D06916">
      <w:pPr>
        <w:pStyle w:val="ConsPlusNormal"/>
        <w:spacing w:before="240"/>
        <w:ind w:firstLine="540"/>
        <w:jc w:val="both"/>
      </w:pPr>
      <w:r>
        <w:t>в) работа с разными 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4E4C7C" w:rsidRDefault="004E4C7C" w:rsidP="00D06916">
      <w:pPr>
        <w:pStyle w:val="ConsPlusNormal"/>
        <w:spacing w:before="240"/>
        <w:ind w:firstLine="540"/>
        <w:jc w:val="both"/>
      </w:pPr>
      <w: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4E4C7C" w:rsidRDefault="004E4C7C" w:rsidP="00D06916">
      <w:pPr>
        <w:pStyle w:val="ConsPlusNormal"/>
        <w:spacing w:before="240"/>
        <w:ind w:firstLine="540"/>
        <w:jc w:val="both"/>
      </w:pPr>
      <w: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4E4C7C" w:rsidRDefault="004E4C7C" w:rsidP="00D06916">
      <w:pPr>
        <w:pStyle w:val="ConsPlusNormal"/>
        <w:spacing w:before="240"/>
        <w:ind w:firstLine="540"/>
        <w:jc w:val="both"/>
      </w:pPr>
      <w: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4E4C7C" w:rsidRDefault="004E4C7C" w:rsidP="00D06916">
      <w:pPr>
        <w:pStyle w:val="ConsPlusNormal"/>
        <w:spacing w:before="240"/>
        <w:ind w:firstLine="540"/>
        <w:jc w:val="both"/>
      </w:pPr>
      <w:r>
        <w:t>93.2.1. Планируемые предметные результаты освоения учебного предмета.</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4E4C7C" w:rsidRDefault="004E4C7C" w:rsidP="00D06916">
      <w:pPr>
        <w:pStyle w:val="ConsPlusNormal"/>
        <w:spacing w:before="240"/>
        <w:ind w:firstLine="540"/>
        <w:jc w:val="both"/>
      </w:pPr>
      <w:r>
        <w:t>К концу обучения в начальной школе у обучающихся будет достигнут необходимый уровень читательской компетентности, речевого развития.</w:t>
      </w:r>
    </w:p>
    <w:p w:rsidR="004E4C7C" w:rsidRDefault="004E4C7C" w:rsidP="00D06916">
      <w:pPr>
        <w:pStyle w:val="ConsPlusNormal"/>
        <w:spacing w:before="240"/>
        <w:ind w:firstLine="540"/>
        <w:jc w:val="both"/>
      </w:pPr>
      <w:r>
        <w:t>Слабовидящие обучающиеся будут овладевать приемами понимания прочитанного и прослушанного произведения, элементарными приемами анализа художественных и учебных текстов; научатся совместно со взрослыми выбирать литературу для чтения.</w:t>
      </w:r>
    </w:p>
    <w:p w:rsidR="004E4C7C" w:rsidRDefault="004E4C7C" w:rsidP="00D06916">
      <w:pPr>
        <w:pStyle w:val="ConsPlusNormal"/>
        <w:spacing w:before="240"/>
        <w:ind w:firstLine="540"/>
        <w:jc w:val="both"/>
      </w:pPr>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получат возможность приобрести навыки чтения.</w:t>
      </w:r>
    </w:p>
    <w:p w:rsidR="004E4C7C" w:rsidRDefault="004E4C7C" w:rsidP="00D06916">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1. Виды речевой и читательской деятельности:</w:t>
      </w:r>
    </w:p>
    <w:p w:rsidR="004E4C7C" w:rsidRDefault="004E4C7C" w:rsidP="00D06916">
      <w:pPr>
        <w:pStyle w:val="ConsPlusNormal"/>
        <w:spacing w:before="240"/>
        <w:ind w:firstLine="540"/>
        <w:jc w:val="both"/>
      </w:pPr>
      <w:r>
        <w:t>навыками правильного чтения вслух по слогам и словами;</w:t>
      </w:r>
    </w:p>
    <w:p w:rsidR="004E4C7C" w:rsidRDefault="004E4C7C" w:rsidP="00D06916">
      <w:pPr>
        <w:pStyle w:val="ConsPlusNormal"/>
        <w:spacing w:before="240"/>
        <w:ind w:firstLine="540"/>
        <w:jc w:val="both"/>
      </w:pPr>
      <w:r>
        <w:t>правильным звукопроизношением;</w:t>
      </w:r>
    </w:p>
    <w:p w:rsidR="004E4C7C" w:rsidRDefault="004E4C7C" w:rsidP="00D06916">
      <w:pPr>
        <w:pStyle w:val="ConsPlusNormal"/>
        <w:spacing w:before="240"/>
        <w:ind w:firstLine="540"/>
        <w:jc w:val="both"/>
      </w:pPr>
      <w:r>
        <w:t>способностью использовать для коммуникации развернутые формы речи;</w:t>
      </w:r>
    </w:p>
    <w:p w:rsidR="004E4C7C" w:rsidRDefault="004E4C7C" w:rsidP="00D06916">
      <w:pPr>
        <w:pStyle w:val="ConsPlusNormal"/>
        <w:spacing w:before="240"/>
        <w:ind w:firstLine="540"/>
        <w:jc w:val="both"/>
      </w:pPr>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4E4C7C" w:rsidRDefault="004E4C7C" w:rsidP="00D06916">
      <w:pPr>
        <w:pStyle w:val="ConsPlusNormal"/>
        <w:spacing w:before="240"/>
        <w:ind w:firstLine="540"/>
        <w:jc w:val="both"/>
      </w:pPr>
      <w:r>
        <w:t>умением использовать простейшие приемы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4E4C7C" w:rsidRDefault="004E4C7C" w:rsidP="00D06916">
      <w:pPr>
        <w:pStyle w:val="ConsPlusNormal"/>
        <w:spacing w:before="240"/>
        <w:ind w:firstLine="540"/>
        <w:jc w:val="both"/>
      </w:pPr>
      <w:r>
        <w:t>выразительно декламировать стихотворные произведения после предварительной подготовки (7 - 8 стихотворений);</w:t>
      </w:r>
    </w:p>
    <w:p w:rsidR="004E4C7C" w:rsidRDefault="004E4C7C" w:rsidP="00D06916">
      <w:pPr>
        <w:pStyle w:val="ConsPlusNormal"/>
        <w:spacing w:before="240"/>
        <w:ind w:firstLine="540"/>
        <w:jc w:val="both"/>
      </w:pPr>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4E4C7C" w:rsidRDefault="004E4C7C" w:rsidP="00D06916">
      <w:pPr>
        <w:pStyle w:val="ConsPlusNormal"/>
        <w:spacing w:before="240"/>
        <w:ind w:firstLine="540"/>
        <w:jc w:val="both"/>
      </w:pPr>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4E4C7C" w:rsidRDefault="004E4C7C" w:rsidP="00D06916">
      <w:pPr>
        <w:pStyle w:val="ConsPlusNormal"/>
        <w:spacing w:before="240"/>
        <w:ind w:firstLine="540"/>
        <w:jc w:val="both"/>
      </w:pPr>
      <w:r>
        <w:t>2. Круг детского чтения (для всех видов текстов):</w:t>
      </w:r>
    </w:p>
    <w:p w:rsidR="004E4C7C" w:rsidRDefault="004E4C7C" w:rsidP="00D06916">
      <w:pPr>
        <w:pStyle w:val="ConsPlusNormal"/>
        <w:spacing w:before="240"/>
        <w:ind w:firstLine="540"/>
        <w:jc w:val="both"/>
      </w:pPr>
      <w:r>
        <w:t>умением осуществлять выбор книги в библиотеке по заданной тематике или по собственному желанию;</w:t>
      </w:r>
    </w:p>
    <w:p w:rsidR="004E4C7C" w:rsidRDefault="004E4C7C" w:rsidP="00D06916">
      <w:pPr>
        <w:pStyle w:val="ConsPlusNormal"/>
        <w:spacing w:before="240"/>
        <w:ind w:firstLine="540"/>
        <w:jc w:val="both"/>
      </w:pPr>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E4C7C" w:rsidRDefault="004E4C7C" w:rsidP="00D06916">
      <w:pPr>
        <w:pStyle w:val="ConsPlusNormal"/>
        <w:spacing w:before="240"/>
        <w:ind w:firstLine="540"/>
        <w:jc w:val="both"/>
      </w:pPr>
      <w:r>
        <w:t>навыком самостоятельного чтения детских книг.</w:t>
      </w:r>
    </w:p>
    <w:p w:rsidR="004E4C7C" w:rsidRDefault="004E4C7C" w:rsidP="00D06916">
      <w:pPr>
        <w:pStyle w:val="ConsPlusNormal"/>
        <w:spacing w:before="240"/>
        <w:ind w:firstLine="540"/>
        <w:jc w:val="both"/>
      </w:pPr>
      <w:r>
        <w:t>3. Литературоведческая пропедевтика (только для художественных текстов):</w:t>
      </w:r>
    </w:p>
    <w:p w:rsidR="004E4C7C" w:rsidRDefault="004E4C7C" w:rsidP="00D06916">
      <w:pPr>
        <w:pStyle w:val="ConsPlusNormal"/>
        <w:spacing w:before="240"/>
        <w:ind w:firstLine="540"/>
        <w:jc w:val="both"/>
      </w:pPr>
      <w:r>
        <w:t>умением отличать на практическом уровне прозаический текст от стихотворного, приводить примеры прозаических и стихотворных текстов;</w:t>
      </w:r>
    </w:p>
    <w:p w:rsidR="004E4C7C" w:rsidRDefault="004E4C7C" w:rsidP="00D06916">
      <w:pPr>
        <w:pStyle w:val="ConsPlusNormal"/>
        <w:spacing w:before="240"/>
        <w:ind w:firstLine="540"/>
        <w:jc w:val="both"/>
      </w:pPr>
      <w:r>
        <w:t>умением различать художественные произведения разных жанров (рассказ, басня, сказка, загадка, пословица), приводить примеры произведений.</w:t>
      </w:r>
    </w:p>
    <w:p w:rsidR="004E4C7C" w:rsidRDefault="004E4C7C" w:rsidP="00D06916">
      <w:pPr>
        <w:pStyle w:val="ConsPlusNormal"/>
        <w:spacing w:before="240"/>
        <w:ind w:firstLine="540"/>
        <w:jc w:val="both"/>
      </w:pPr>
      <w:r>
        <w:t>4. Творческая деятельность:</w:t>
      </w:r>
    </w:p>
    <w:p w:rsidR="004E4C7C" w:rsidRDefault="004E4C7C" w:rsidP="00D06916">
      <w:pPr>
        <w:pStyle w:val="ConsPlusNormal"/>
        <w:spacing w:before="240"/>
        <w:ind w:firstLine="540"/>
        <w:jc w:val="both"/>
      </w:pPr>
      <w:r>
        <w:t>умением восстанавливать текст, дополняя его начало или окончание или пополняя его событиями;</w:t>
      </w:r>
    </w:p>
    <w:p w:rsidR="004E4C7C" w:rsidRDefault="004E4C7C" w:rsidP="00D06916">
      <w:pPr>
        <w:pStyle w:val="ConsPlusNormal"/>
        <w:spacing w:before="240"/>
        <w:ind w:firstLine="540"/>
        <w:jc w:val="both"/>
      </w:pPr>
      <w:r>
        <w:t>умением составлять устный рассказ на основе личного опыта;</w:t>
      </w:r>
    </w:p>
    <w:p w:rsidR="004E4C7C" w:rsidRDefault="004E4C7C" w:rsidP="00D06916">
      <w:pPr>
        <w:pStyle w:val="ConsPlusNormal"/>
        <w:spacing w:before="240"/>
        <w:ind w:firstLine="540"/>
        <w:jc w:val="both"/>
      </w:pPr>
      <w:r>
        <w:t>умением использовать устную коммуникацию, быть способным к осмысленному чтению;</w:t>
      </w:r>
    </w:p>
    <w:p w:rsidR="004E4C7C" w:rsidRDefault="004E4C7C" w:rsidP="00D06916">
      <w:pPr>
        <w:pStyle w:val="ConsPlusNormal"/>
        <w:spacing w:before="240"/>
        <w:ind w:firstLine="540"/>
        <w:jc w:val="both"/>
      </w:pPr>
      <w:r>
        <w:t>умением пользоваться устной и письменной речью для решения соответствующих возрасту житейских задач;</w:t>
      </w:r>
    </w:p>
    <w:p w:rsidR="004E4C7C" w:rsidRDefault="004E4C7C" w:rsidP="00D06916">
      <w:pPr>
        <w:pStyle w:val="ConsPlusNormal"/>
        <w:spacing w:before="240"/>
        <w:ind w:firstLine="540"/>
        <w:jc w:val="both"/>
      </w:pPr>
      <w:r>
        <w:t>умением находить в классе стоящие на стеллажах учебники и тетради;</w:t>
      </w:r>
    </w:p>
    <w:p w:rsidR="004E4C7C" w:rsidRDefault="004E4C7C" w:rsidP="00D06916">
      <w:pPr>
        <w:pStyle w:val="ConsPlusNormal"/>
        <w:spacing w:before="240"/>
        <w:ind w:firstLine="540"/>
        <w:jc w:val="both"/>
      </w:pPr>
      <w:r>
        <w:t>умением составлять устный рассказ на основе прочитанных произведений с учетом коммуникативной задачи (для разных адресатов).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93.3. Математика:</w:t>
      </w:r>
    </w:p>
    <w:p w:rsidR="004E4C7C" w:rsidRDefault="004E4C7C" w:rsidP="00D06916">
      <w:pPr>
        <w:pStyle w:val="ConsPlusNormal"/>
        <w:spacing w:before="240"/>
        <w:ind w:firstLine="540"/>
        <w:jc w:val="both"/>
      </w:pPr>
      <w:r>
        <w:t>1. Пропедевтика.</w:t>
      </w:r>
    </w:p>
    <w:p w:rsidR="004E4C7C" w:rsidRDefault="004E4C7C" w:rsidP="00D06916">
      <w:pPr>
        <w:pStyle w:val="ConsPlusNormal"/>
        <w:spacing w:before="240"/>
        <w:ind w:firstLine="540"/>
        <w:jc w:val="both"/>
      </w:pPr>
      <w:r>
        <w:t>Свойства предметов.</w:t>
      </w:r>
    </w:p>
    <w:p w:rsidR="004E4C7C" w:rsidRDefault="004E4C7C" w:rsidP="00D06916">
      <w:pPr>
        <w:pStyle w:val="ConsPlusNormal"/>
        <w:spacing w:before="240"/>
        <w:ind w:firstLine="54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4E4C7C" w:rsidRDefault="004E4C7C" w:rsidP="00D06916">
      <w:pPr>
        <w:pStyle w:val="ConsPlusNormal"/>
        <w:spacing w:before="240"/>
        <w:ind w:firstLine="540"/>
        <w:jc w:val="both"/>
      </w:pPr>
      <w:r>
        <w:t>Сравнение предметов</w:t>
      </w:r>
    </w:p>
    <w:p w:rsidR="004E4C7C" w:rsidRDefault="004E4C7C" w:rsidP="00D06916">
      <w:pPr>
        <w:pStyle w:val="ConsPlusNormal"/>
        <w:spacing w:before="240"/>
        <w:ind w:firstLine="540"/>
        <w:jc w:val="both"/>
      </w:pPr>
      <w:r>
        <w:t>Сравнение двух предметов, серии предметов.</w:t>
      </w:r>
    </w:p>
    <w:p w:rsidR="004E4C7C" w:rsidRDefault="004E4C7C" w:rsidP="00D06916">
      <w:pPr>
        <w:pStyle w:val="ConsPlusNormal"/>
        <w:spacing w:before="240"/>
        <w:ind w:firstLine="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4E4C7C" w:rsidRDefault="004E4C7C" w:rsidP="00D06916">
      <w:pPr>
        <w:pStyle w:val="ConsPlusNormal"/>
        <w:spacing w:before="240"/>
        <w:ind w:firstLine="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E4C7C" w:rsidRDefault="004E4C7C" w:rsidP="00D06916">
      <w:pPr>
        <w:pStyle w:val="ConsPlusNormal"/>
        <w:spacing w:before="240"/>
        <w:ind w:firstLine="540"/>
        <w:jc w:val="both"/>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4E4C7C" w:rsidRDefault="004E4C7C" w:rsidP="00D06916">
      <w:pPr>
        <w:pStyle w:val="ConsPlusNormal"/>
        <w:spacing w:before="240"/>
        <w:ind w:firstLine="540"/>
        <w:jc w:val="both"/>
      </w:pPr>
      <w:r>
        <w:t>Сравнение количества предметов одной совокупности до и после изменения количества предметов, ее составляющих.</w:t>
      </w:r>
    </w:p>
    <w:p w:rsidR="004E4C7C" w:rsidRDefault="004E4C7C" w:rsidP="00D06916">
      <w:pPr>
        <w:pStyle w:val="ConsPlusNormal"/>
        <w:spacing w:before="240"/>
        <w:ind w:firstLine="54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E4C7C" w:rsidRDefault="004E4C7C" w:rsidP="00D06916">
      <w:pPr>
        <w:pStyle w:val="ConsPlusNormal"/>
        <w:spacing w:before="240"/>
        <w:ind w:firstLine="540"/>
        <w:jc w:val="both"/>
      </w:pPr>
      <w:r>
        <w:t>Сравнение объемов жидкостей, сыпучих веществ.</w:t>
      </w:r>
    </w:p>
    <w:p w:rsidR="004E4C7C" w:rsidRDefault="004E4C7C" w:rsidP="00D06916">
      <w:pPr>
        <w:pStyle w:val="ConsPlusNormal"/>
        <w:spacing w:before="240"/>
        <w:ind w:firstLine="540"/>
        <w:jc w:val="both"/>
      </w:pPr>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4E4C7C" w:rsidRDefault="004E4C7C" w:rsidP="00D06916">
      <w:pPr>
        <w:pStyle w:val="ConsPlusNormal"/>
        <w:spacing w:before="240"/>
        <w:ind w:firstLine="540"/>
        <w:jc w:val="both"/>
      </w:pPr>
      <w:r>
        <w:t>Положение предметов в пространстве, на плоскости.</w:t>
      </w:r>
    </w:p>
    <w:p w:rsidR="004E4C7C" w:rsidRDefault="004E4C7C" w:rsidP="00D06916">
      <w:pPr>
        <w:pStyle w:val="ConsPlusNormal"/>
        <w:spacing w:before="240"/>
        <w:ind w:firstLine="540"/>
        <w:jc w:val="both"/>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4E4C7C" w:rsidRDefault="004E4C7C" w:rsidP="00D06916">
      <w:pPr>
        <w:pStyle w:val="ConsPlusNormal"/>
        <w:spacing w:before="240"/>
        <w:ind w:firstLine="54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E4C7C" w:rsidRDefault="004E4C7C" w:rsidP="00D06916">
      <w:pPr>
        <w:pStyle w:val="ConsPlusNormal"/>
        <w:spacing w:before="240"/>
        <w:ind w:firstLine="540"/>
        <w:jc w:val="both"/>
      </w:pPr>
      <w:r>
        <w:t>Единицы измерения и их соотношения.</w:t>
      </w:r>
    </w:p>
    <w:p w:rsidR="004E4C7C" w:rsidRDefault="004E4C7C" w:rsidP="00D06916">
      <w:pPr>
        <w:pStyle w:val="ConsPlusNormal"/>
        <w:spacing w:before="240"/>
        <w:ind w:firstLine="54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4E4C7C" w:rsidRDefault="004E4C7C" w:rsidP="00D06916">
      <w:pPr>
        <w:pStyle w:val="ConsPlusNormal"/>
        <w:spacing w:before="240"/>
        <w:ind w:firstLine="540"/>
        <w:jc w:val="both"/>
      </w:pPr>
      <w:r>
        <w:t>Сравнение по возрасту: молодой, старый, моложе, старше.</w:t>
      </w:r>
    </w:p>
    <w:p w:rsidR="004E4C7C" w:rsidRDefault="004E4C7C" w:rsidP="00D06916">
      <w:pPr>
        <w:pStyle w:val="ConsPlusNormal"/>
        <w:spacing w:before="240"/>
        <w:ind w:firstLine="540"/>
        <w:jc w:val="both"/>
      </w:pPr>
      <w:r>
        <w:t>Геометрический материал</w:t>
      </w:r>
    </w:p>
    <w:p w:rsidR="004E4C7C" w:rsidRDefault="004E4C7C" w:rsidP="00D06916">
      <w:pPr>
        <w:pStyle w:val="ConsPlusNormal"/>
        <w:spacing w:before="240"/>
        <w:ind w:firstLine="540"/>
        <w:jc w:val="both"/>
      </w:pPr>
      <w:r>
        <w:t>Круг, квадрат, прямоугольник, треугольник. Шар, куб, брус.</w:t>
      </w:r>
    </w:p>
    <w:p w:rsidR="004E4C7C" w:rsidRDefault="004E4C7C" w:rsidP="00D06916">
      <w:pPr>
        <w:pStyle w:val="ConsPlusNormal"/>
        <w:spacing w:before="240"/>
        <w:ind w:firstLine="540"/>
        <w:jc w:val="both"/>
      </w:pPr>
      <w:r>
        <w:t>2. Числа и величины.</w:t>
      </w:r>
    </w:p>
    <w:p w:rsidR="004E4C7C" w:rsidRDefault="004E4C7C" w:rsidP="00D06916">
      <w:pPr>
        <w:pStyle w:val="ConsPlusNormal"/>
        <w:spacing w:before="240"/>
        <w:ind w:firstLine="540"/>
        <w:jc w:val="both"/>
      </w:pPr>
      <w:r>
        <w:t>Нумерация. Счет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4E4C7C" w:rsidRDefault="004E4C7C" w:rsidP="00D06916">
      <w:pPr>
        <w:pStyle w:val="ConsPlusNormal"/>
        <w:spacing w:before="240"/>
        <w:ind w:firstLine="540"/>
        <w:jc w:val="both"/>
      </w:pPr>
      <w:r>
        <w:t>Единицы измерения и их соотнесение.</w:t>
      </w:r>
    </w:p>
    <w:p w:rsidR="004E4C7C" w:rsidRDefault="004E4C7C" w:rsidP="00D06916">
      <w:pPr>
        <w:pStyle w:val="ConsPlusNormal"/>
        <w:spacing w:before="240"/>
        <w:ind w:firstLine="540"/>
        <w:jc w:val="both"/>
      </w:pPr>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4E4C7C" w:rsidRDefault="004E4C7C" w:rsidP="00D06916">
      <w:pPr>
        <w:pStyle w:val="ConsPlusNormal"/>
        <w:spacing w:before="240"/>
        <w:ind w:firstLine="540"/>
        <w:jc w:val="both"/>
      </w:pPr>
      <w:r>
        <w:t>3. Арифметические действия.</w:t>
      </w:r>
    </w:p>
    <w:p w:rsidR="004E4C7C" w:rsidRDefault="004E4C7C" w:rsidP="00D06916">
      <w:pPr>
        <w:pStyle w:val="ConsPlusNormal"/>
        <w:spacing w:before="240"/>
        <w:ind w:firstLine="540"/>
        <w:jc w:val="both"/>
      </w:pP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4E4C7C" w:rsidRDefault="004E4C7C" w:rsidP="00D06916">
      <w:pPr>
        <w:pStyle w:val="ConsPlusNormal"/>
        <w:spacing w:before="240"/>
        <w:ind w:firstLine="540"/>
        <w:jc w:val="both"/>
      </w:pPr>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4E4C7C" w:rsidRDefault="004E4C7C" w:rsidP="00D06916">
      <w:pPr>
        <w:pStyle w:val="ConsPlusNormal"/>
        <w:spacing w:before="240"/>
        <w:ind w:firstLine="540"/>
        <w:jc w:val="both"/>
      </w:pPr>
      <w:r>
        <w:t>Алгоритмы письменного сложения, вычитания, умножения и деления.</w:t>
      </w:r>
    </w:p>
    <w:p w:rsidR="004E4C7C" w:rsidRDefault="004E4C7C" w:rsidP="00D06916">
      <w:pPr>
        <w:pStyle w:val="ConsPlusNormal"/>
        <w:spacing w:before="240"/>
        <w:ind w:firstLine="540"/>
        <w:jc w:val="both"/>
      </w:pPr>
      <w:r>
        <w:t>Способы проверки правильности вычислений.</w:t>
      </w:r>
    </w:p>
    <w:p w:rsidR="004E4C7C" w:rsidRDefault="004E4C7C" w:rsidP="00D06916">
      <w:pPr>
        <w:pStyle w:val="ConsPlusNormal"/>
        <w:spacing w:before="240"/>
        <w:ind w:firstLine="540"/>
        <w:jc w:val="both"/>
      </w:pPr>
      <w:r>
        <w:t>4. Работа с текстовыми задачами.</w:t>
      </w:r>
    </w:p>
    <w:p w:rsidR="004E4C7C" w:rsidRDefault="004E4C7C" w:rsidP="00D06916">
      <w:pPr>
        <w:pStyle w:val="ConsPlusNormal"/>
        <w:spacing w:before="240"/>
        <w:ind w:firstLine="540"/>
        <w:jc w:val="both"/>
      </w:pP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"больше (меньше) в...". Составные арифметические задачи, решаемые в два действия.</w:t>
      </w:r>
    </w:p>
    <w:p w:rsidR="004E4C7C" w:rsidRDefault="004E4C7C" w:rsidP="00D06916">
      <w:pPr>
        <w:pStyle w:val="ConsPlusNormal"/>
        <w:spacing w:before="240"/>
        <w:ind w:firstLine="540"/>
        <w:jc w:val="both"/>
      </w:pPr>
      <w:r>
        <w:t>5. Пространственные отношения. Геометрические фигуры.</w:t>
      </w:r>
    </w:p>
    <w:p w:rsidR="004E4C7C" w:rsidRDefault="004E4C7C" w:rsidP="00D06916">
      <w:pPr>
        <w:pStyle w:val="ConsPlusNormal"/>
        <w:spacing w:before="240"/>
        <w:ind w:firstLine="540"/>
        <w:jc w:val="both"/>
      </w:pPr>
      <w:r>
        <w:t>Взаимное расположение предметов в пространстве и на плоскости (выше - ниже, слева - справа, сверху - снизу, ближе - 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w:t>
      </w:r>
    </w:p>
    <w:p w:rsidR="004E4C7C" w:rsidRDefault="004E4C7C" w:rsidP="00D06916">
      <w:pPr>
        <w:pStyle w:val="ConsPlusNormal"/>
        <w:spacing w:before="240"/>
        <w:ind w:firstLine="540"/>
        <w:jc w:val="both"/>
      </w:pPr>
      <w:r>
        <w:t>6. Геометрические величины.</w:t>
      </w:r>
    </w:p>
    <w:p w:rsidR="004E4C7C" w:rsidRDefault="004E4C7C" w:rsidP="00D06916">
      <w:pPr>
        <w:pStyle w:val="ConsPlusNormal"/>
        <w:spacing w:before="240"/>
        <w:ind w:firstLine="540"/>
        <w:jc w:val="both"/>
      </w:pPr>
      <w: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4E4C7C" w:rsidRDefault="004E4C7C" w:rsidP="00D06916">
      <w:pPr>
        <w:pStyle w:val="ConsPlusNormal"/>
        <w:spacing w:before="240"/>
        <w:ind w:firstLine="540"/>
        <w:jc w:val="both"/>
      </w:pPr>
      <w:r>
        <w:t>Геометрические формы в окружающем мире. Распознавание и называние: куб, шар, брус.</w:t>
      </w:r>
    </w:p>
    <w:p w:rsidR="004E4C7C" w:rsidRDefault="004E4C7C" w:rsidP="00D06916">
      <w:pPr>
        <w:pStyle w:val="ConsPlusNormal"/>
        <w:spacing w:before="240"/>
        <w:ind w:firstLine="540"/>
        <w:jc w:val="both"/>
      </w:pPr>
      <w:r>
        <w:t>7. Работа с информацией.</w:t>
      </w:r>
    </w:p>
    <w:p w:rsidR="004E4C7C" w:rsidRDefault="004E4C7C" w:rsidP="00D06916">
      <w:pPr>
        <w:pStyle w:val="ConsPlusNormal"/>
        <w:spacing w:before="240"/>
        <w:ind w:firstLine="540"/>
        <w:jc w:val="both"/>
      </w:pPr>
      <w:r>
        <w:t>Сбор и представление информации, связанной со счетом (пересчетом), измерением величин; фиксирование, анализ полученной информации.</w:t>
      </w:r>
    </w:p>
    <w:p w:rsidR="004E4C7C" w:rsidRDefault="004E4C7C" w:rsidP="00D06916">
      <w:pPr>
        <w:pStyle w:val="ConsPlusNormal"/>
        <w:spacing w:before="240"/>
        <w:ind w:firstLine="540"/>
        <w:jc w:val="both"/>
      </w:pPr>
      <w:r>
        <w:t>Построение простейших выражений с помощью логических связок и слов ("и"; "не"; "если... то..."; "верно и (или) неверно, что..."; "каждый"; "все"; "некоторые"); истинность утверждений.</w:t>
      </w:r>
    </w:p>
    <w:p w:rsidR="004E4C7C" w:rsidRDefault="004E4C7C" w:rsidP="00D06916">
      <w:pPr>
        <w:pStyle w:val="ConsPlusNormal"/>
        <w:spacing w:before="240"/>
        <w:ind w:firstLine="540"/>
        <w:jc w:val="both"/>
      </w:pPr>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4E4C7C" w:rsidRDefault="004E4C7C" w:rsidP="00D06916">
      <w:pPr>
        <w:pStyle w:val="ConsPlusNormal"/>
        <w:spacing w:before="240"/>
        <w:ind w:firstLine="540"/>
        <w:jc w:val="both"/>
      </w:pPr>
      <w:r>
        <w:t>Чтение и заполнение простых таблиц. Интерпретация данных таблицы.</w:t>
      </w:r>
    </w:p>
    <w:p w:rsidR="004E4C7C" w:rsidRDefault="004E4C7C" w:rsidP="00D06916">
      <w:pPr>
        <w:pStyle w:val="ConsPlusNormal"/>
        <w:spacing w:before="240"/>
        <w:ind w:firstLine="540"/>
        <w:jc w:val="both"/>
      </w:pPr>
      <w:r>
        <w:t>93.3.1.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E4C7C" w:rsidRDefault="004E4C7C" w:rsidP="00D06916">
      <w:pPr>
        <w:pStyle w:val="ConsPlusNormal"/>
        <w:spacing w:before="240"/>
        <w:ind w:firstLine="540"/>
        <w:jc w:val="both"/>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4E4C7C" w:rsidRDefault="004E4C7C" w:rsidP="00D06916">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1. Числа и величины:</w:t>
      </w:r>
    </w:p>
    <w:p w:rsidR="004E4C7C" w:rsidRDefault="004E4C7C" w:rsidP="00D06916">
      <w:pPr>
        <w:pStyle w:val="ConsPlusNormal"/>
        <w:spacing w:before="240"/>
        <w:ind w:firstLine="540"/>
        <w:jc w:val="both"/>
      </w:pPr>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p>
    <w:p w:rsidR="004E4C7C" w:rsidRDefault="004E4C7C" w:rsidP="00D06916">
      <w:pPr>
        <w:pStyle w:val="ConsPlusNormal"/>
        <w:spacing w:before="240"/>
        <w:ind w:firstLine="540"/>
        <w:jc w:val="both"/>
      </w:pPr>
      <w:r>
        <w:t>умением группировать числа по заданному или самостоятельно установленному признаку;</w:t>
      </w:r>
    </w:p>
    <w:p w:rsidR="004E4C7C" w:rsidRDefault="004E4C7C" w:rsidP="00D06916">
      <w:pPr>
        <w:pStyle w:val="ConsPlusNormal"/>
        <w:spacing w:before="240"/>
        <w:ind w:firstLine="540"/>
        <w:jc w:val="both"/>
      </w:pPr>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4E4C7C" w:rsidRDefault="004E4C7C" w:rsidP="00D06916">
      <w:pPr>
        <w:pStyle w:val="ConsPlusNormal"/>
        <w:spacing w:before="240"/>
        <w:ind w:firstLine="540"/>
        <w:jc w:val="both"/>
      </w:pPr>
      <w:r>
        <w:t>2. Арифметические действия:</w:t>
      </w:r>
    </w:p>
    <w:p w:rsidR="004E4C7C" w:rsidRDefault="004E4C7C" w:rsidP="00D06916">
      <w:pPr>
        <w:pStyle w:val="ConsPlusNormal"/>
        <w:spacing w:before="240"/>
        <w:ind w:firstLine="540"/>
        <w:jc w:val="both"/>
      </w:pPr>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4E4C7C" w:rsidRDefault="004E4C7C" w:rsidP="00D06916">
      <w:pPr>
        <w:pStyle w:val="ConsPlusNormal"/>
        <w:spacing w:before="240"/>
        <w:ind w:firstLine="540"/>
        <w:jc w:val="both"/>
      </w:pPr>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нулем и числом 1);</w:t>
      </w:r>
    </w:p>
    <w:p w:rsidR="004E4C7C" w:rsidRDefault="004E4C7C" w:rsidP="00D06916">
      <w:pPr>
        <w:pStyle w:val="ConsPlusNormal"/>
        <w:spacing w:before="240"/>
        <w:ind w:firstLine="540"/>
        <w:jc w:val="both"/>
      </w:pPr>
      <w:r>
        <w:t>умением читать математические выражения, вычислять значение числового выражения (содержащего 2 - 3 арифметических действия, со скобками и без скобок);</w:t>
      </w:r>
    </w:p>
    <w:p w:rsidR="004E4C7C" w:rsidRDefault="004E4C7C" w:rsidP="00D06916">
      <w:pPr>
        <w:pStyle w:val="ConsPlusNormal"/>
        <w:spacing w:before="240"/>
        <w:ind w:firstLine="540"/>
        <w:jc w:val="both"/>
      </w:pPr>
      <w:r>
        <w:t>выполнять действия с величинами;</w:t>
      </w:r>
    </w:p>
    <w:p w:rsidR="004E4C7C" w:rsidRDefault="004E4C7C" w:rsidP="00D06916">
      <w:pPr>
        <w:pStyle w:val="ConsPlusNormal"/>
        <w:spacing w:before="240"/>
        <w:ind w:firstLine="540"/>
        <w:jc w:val="both"/>
      </w:pPr>
      <w:r>
        <w:t>формулировать свойства арифметических действий и использовать их для удобства вычислений.</w:t>
      </w:r>
    </w:p>
    <w:p w:rsidR="004E4C7C" w:rsidRDefault="004E4C7C" w:rsidP="00D06916">
      <w:pPr>
        <w:pStyle w:val="ConsPlusNormal"/>
        <w:spacing w:before="240"/>
        <w:ind w:firstLine="540"/>
        <w:jc w:val="both"/>
      </w:pPr>
      <w:r>
        <w:t>3. Работа с текстовыми задачами:</w:t>
      </w:r>
    </w:p>
    <w:p w:rsidR="004E4C7C" w:rsidRDefault="004E4C7C" w:rsidP="00D06916">
      <w:pPr>
        <w:pStyle w:val="ConsPlusNormal"/>
        <w:spacing w:before="240"/>
        <w:ind w:firstLine="540"/>
        <w:jc w:val="both"/>
      </w:pPr>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4E4C7C" w:rsidRDefault="004E4C7C" w:rsidP="00D06916">
      <w:pPr>
        <w:pStyle w:val="ConsPlusNormal"/>
        <w:spacing w:before="240"/>
        <w:ind w:firstLine="540"/>
        <w:jc w:val="both"/>
      </w:pPr>
      <w:r>
        <w:t>умением решать арифметическим способом (в 1 - 2 действия) учебные задачи и задачи, связанные с повседневной жизнью.</w:t>
      </w:r>
    </w:p>
    <w:p w:rsidR="004E4C7C" w:rsidRDefault="004E4C7C" w:rsidP="00D06916">
      <w:pPr>
        <w:pStyle w:val="ConsPlusNormal"/>
        <w:spacing w:before="240"/>
        <w:ind w:firstLine="540"/>
        <w:jc w:val="both"/>
      </w:pPr>
      <w:r>
        <w:t>4. Пространственные отношения. Геометрические фигуры:</w:t>
      </w:r>
    </w:p>
    <w:p w:rsidR="004E4C7C" w:rsidRDefault="004E4C7C" w:rsidP="00D06916">
      <w:pPr>
        <w:pStyle w:val="ConsPlusNormal"/>
        <w:spacing w:before="240"/>
        <w:ind w:firstLine="540"/>
        <w:jc w:val="both"/>
      </w:pPr>
      <w:r>
        <w:t>умением описывать взаимное расположение предметов в пространстве и на плоскости;</w:t>
      </w:r>
    </w:p>
    <w:p w:rsidR="004E4C7C" w:rsidRDefault="004E4C7C" w:rsidP="00D06916">
      <w:pPr>
        <w:pStyle w:val="ConsPlusNormal"/>
        <w:spacing w:before="240"/>
        <w:ind w:firstLine="540"/>
        <w:jc w:val="both"/>
      </w:pPr>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4E4C7C" w:rsidRDefault="004E4C7C" w:rsidP="00D06916">
      <w:pPr>
        <w:pStyle w:val="ConsPlusNormal"/>
        <w:spacing w:before="240"/>
        <w:ind w:firstLine="540"/>
        <w:jc w:val="both"/>
      </w:pPr>
      <w:r>
        <w:t>умением выполнять построение геометрических фигур с заданными измерениями (отрезок, квадрат, прямоугольник) с помощью линейки, угольника;</w:t>
      </w:r>
    </w:p>
    <w:p w:rsidR="004E4C7C" w:rsidRDefault="004E4C7C" w:rsidP="00D06916">
      <w:pPr>
        <w:pStyle w:val="ConsPlusNormal"/>
        <w:spacing w:before="240"/>
        <w:ind w:firstLine="540"/>
        <w:jc w:val="both"/>
      </w:pPr>
      <w:r>
        <w:t>умением использовать свойства прямоугольника и квадрата для решения задач;</w:t>
      </w:r>
    </w:p>
    <w:p w:rsidR="004E4C7C" w:rsidRDefault="004E4C7C" w:rsidP="00D06916">
      <w:pPr>
        <w:pStyle w:val="ConsPlusNormal"/>
        <w:spacing w:before="240"/>
        <w:ind w:firstLine="540"/>
        <w:jc w:val="both"/>
      </w:pPr>
      <w:r>
        <w:t>умением распознавать и называть геометрические тела (куб, шар);</w:t>
      </w:r>
    </w:p>
    <w:p w:rsidR="004E4C7C" w:rsidRDefault="004E4C7C" w:rsidP="00D06916">
      <w:pPr>
        <w:pStyle w:val="ConsPlusNormal"/>
        <w:spacing w:before="240"/>
        <w:ind w:firstLine="540"/>
        <w:jc w:val="both"/>
      </w:pPr>
      <w:r>
        <w:t>умением соотносить реальные объекты с моделями геометрических фигур.</w:t>
      </w:r>
    </w:p>
    <w:p w:rsidR="004E4C7C" w:rsidRDefault="004E4C7C" w:rsidP="00D06916">
      <w:pPr>
        <w:pStyle w:val="ConsPlusNormal"/>
        <w:spacing w:before="240"/>
        <w:ind w:firstLine="540"/>
        <w:jc w:val="both"/>
      </w:pPr>
      <w:r>
        <w:t>5. Геометрические величины:</w:t>
      </w:r>
    </w:p>
    <w:p w:rsidR="004E4C7C" w:rsidRDefault="004E4C7C" w:rsidP="00D06916">
      <w:pPr>
        <w:pStyle w:val="ConsPlusNormal"/>
        <w:spacing w:before="240"/>
        <w:ind w:firstLine="540"/>
        <w:jc w:val="both"/>
      </w:pPr>
      <w:r>
        <w:t>умением измерять длину отрезка; использовать линейку;</w:t>
      </w:r>
    </w:p>
    <w:p w:rsidR="004E4C7C" w:rsidRDefault="004E4C7C" w:rsidP="00D06916">
      <w:pPr>
        <w:pStyle w:val="ConsPlusNormal"/>
        <w:spacing w:before="240"/>
        <w:ind w:firstLine="540"/>
        <w:jc w:val="both"/>
      </w:pPr>
      <w:r>
        <w:t>умением оценивать размеры геометрических объектов, расстояния приближенно.</w:t>
      </w:r>
    </w:p>
    <w:p w:rsidR="004E4C7C" w:rsidRDefault="004E4C7C" w:rsidP="00D06916">
      <w:pPr>
        <w:pStyle w:val="ConsPlusNormal"/>
        <w:spacing w:before="240"/>
        <w:ind w:firstLine="540"/>
        <w:jc w:val="both"/>
      </w:pPr>
      <w:r>
        <w:t>6. Работа с информацией:</w:t>
      </w:r>
    </w:p>
    <w:p w:rsidR="004E4C7C" w:rsidRDefault="004E4C7C" w:rsidP="00D06916">
      <w:pPr>
        <w:pStyle w:val="ConsPlusNormal"/>
        <w:spacing w:before="240"/>
        <w:ind w:firstLine="540"/>
        <w:jc w:val="both"/>
      </w:pPr>
      <w:r>
        <w:t>умением читать несложные готовые таблицы;</w:t>
      </w:r>
    </w:p>
    <w:p w:rsidR="004E4C7C" w:rsidRDefault="004E4C7C" w:rsidP="00D06916">
      <w:pPr>
        <w:pStyle w:val="ConsPlusNormal"/>
        <w:spacing w:before="240"/>
        <w:ind w:firstLine="540"/>
        <w:jc w:val="both"/>
      </w:pPr>
      <w:r>
        <w:t>умением заполнять несложные готовые таблицы.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93.4. Окружающий мир:</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времен года. Смена времен года в родном крае.</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4E4C7C" w:rsidRDefault="004E4C7C" w:rsidP="00D0691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изучения географической карты).</w:t>
      </w:r>
    </w:p>
    <w:p w:rsidR="004E4C7C" w:rsidRDefault="004E4C7C" w:rsidP="00D06916">
      <w:pPr>
        <w:pStyle w:val="ConsPlusNormal"/>
        <w:spacing w:before="240"/>
        <w:ind w:firstLine="540"/>
        <w:jc w:val="both"/>
      </w:pPr>
      <w:r>
        <w:t>Воздух.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4E4C7C" w:rsidRDefault="004E4C7C" w:rsidP="00D06916">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4E4C7C" w:rsidRDefault="004E4C7C" w:rsidP="00D06916">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Нравственные и культурные ценности.</w:t>
      </w:r>
    </w:p>
    <w:p w:rsidR="004E4C7C" w:rsidRDefault="004E4C7C" w:rsidP="00D06916">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E4C7C" w:rsidRDefault="004E4C7C" w:rsidP="00D06916">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4E4C7C" w:rsidRDefault="004E4C7C" w:rsidP="00D06916">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4E4C7C" w:rsidRDefault="004E4C7C" w:rsidP="00D06916">
      <w:pPr>
        <w:pStyle w:val="ConsPlusNormal"/>
        <w:spacing w:before="240"/>
        <w:ind w:firstLine="540"/>
        <w:jc w:val="both"/>
      </w:pPr>
      <w: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28"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4E4C7C" w:rsidRDefault="004E4C7C" w:rsidP="00D06916">
      <w:pPr>
        <w:pStyle w:val="ConsPlusNormal"/>
        <w:spacing w:before="240"/>
        <w:ind w:firstLine="540"/>
        <w:jc w:val="both"/>
      </w:pPr>
      <w:r>
        <w:t>Москва как столица России. Города России.</w:t>
      </w:r>
    </w:p>
    <w:p w:rsidR="004E4C7C" w:rsidRDefault="004E4C7C" w:rsidP="00D06916">
      <w:pPr>
        <w:pStyle w:val="ConsPlusNormal"/>
        <w:spacing w:before="240"/>
        <w:ind w:firstLine="540"/>
        <w:jc w:val="both"/>
      </w:pPr>
      <w:r>
        <w:t>Многонациональность нашей страны. Народы, населяющие Россию, их обычаи, характерные особенности быта (по выбору). 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4E4C7C" w:rsidRDefault="004E4C7C" w:rsidP="00D06916">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несколькими (с 3 - 4) странами (с контрастными особенностями): название, расположение, столица, главные достопримечательности.</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4E4C7C" w:rsidRDefault="004E4C7C" w:rsidP="00D06916">
      <w:pPr>
        <w:pStyle w:val="ConsPlusNormal"/>
        <w:spacing w:before="240"/>
        <w:ind w:firstLine="540"/>
        <w:jc w:val="both"/>
      </w:pPr>
      <w: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4E4C7C" w:rsidRDefault="004E4C7C" w:rsidP="00D06916">
      <w:pPr>
        <w:pStyle w:val="ConsPlusNormal"/>
        <w:spacing w:before="240"/>
        <w:ind w:firstLine="540"/>
        <w:jc w:val="both"/>
      </w:pPr>
      <w: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а) человек и природа:</w:t>
      </w:r>
    </w:p>
    <w:p w:rsidR="004E4C7C" w:rsidRDefault="004E4C7C" w:rsidP="00D06916">
      <w:pPr>
        <w:pStyle w:val="ConsPlusNormal"/>
        <w:spacing w:before="240"/>
        <w:ind w:firstLine="540"/>
        <w:jc w:val="both"/>
      </w:pPr>
      <w:r>
        <w:t>элементарными знаниями об объектах и явлениях живой и неживой природы;</w:t>
      </w:r>
    </w:p>
    <w:p w:rsidR="004E4C7C" w:rsidRDefault="004E4C7C" w:rsidP="00D06916">
      <w:pPr>
        <w:pStyle w:val="ConsPlusNormal"/>
        <w:spacing w:before="240"/>
        <w:ind w:firstLine="540"/>
        <w:jc w:val="both"/>
      </w:pPr>
      <w: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E4C7C" w:rsidRDefault="004E4C7C" w:rsidP="00D06916">
      <w:pPr>
        <w:pStyle w:val="ConsPlusNormal"/>
        <w:spacing w:before="240"/>
        <w:ind w:firstLine="540"/>
        <w:jc w:val="both"/>
      </w:pPr>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4E4C7C" w:rsidRDefault="004E4C7C" w:rsidP="00D06916">
      <w:pPr>
        <w:pStyle w:val="ConsPlusNormal"/>
        <w:spacing w:before="240"/>
        <w:ind w:firstLine="540"/>
        <w:jc w:val="both"/>
      </w:pPr>
      <w: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4E4C7C" w:rsidRDefault="004E4C7C" w:rsidP="00D06916">
      <w:pPr>
        <w:pStyle w:val="ConsPlusNormal"/>
        <w:spacing w:before="240"/>
        <w:ind w:firstLine="540"/>
        <w:jc w:val="both"/>
      </w:pPr>
      <w:r>
        <w:t>умениями наблюдать, сравнивать и давать элементарную оценку предметам и явлениям живой и неживой природы;</w:t>
      </w:r>
    </w:p>
    <w:p w:rsidR="004E4C7C" w:rsidRDefault="004E4C7C" w:rsidP="00D06916">
      <w:pPr>
        <w:pStyle w:val="ConsPlusNormal"/>
        <w:spacing w:before="240"/>
        <w:ind w:firstLine="540"/>
        <w:jc w:val="both"/>
      </w:pPr>
      <w: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4E4C7C" w:rsidRDefault="004E4C7C" w:rsidP="00D06916">
      <w:pPr>
        <w:pStyle w:val="ConsPlusNormal"/>
        <w:spacing w:before="240"/>
        <w:ind w:firstLine="540"/>
        <w:jc w:val="both"/>
      </w:pPr>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4E4C7C" w:rsidRDefault="004E4C7C" w:rsidP="00D06916">
      <w:pPr>
        <w:pStyle w:val="ConsPlusNormal"/>
        <w:spacing w:before="240"/>
        <w:ind w:firstLine="540"/>
        <w:jc w:val="both"/>
      </w:pPr>
      <w:r>
        <w:t>способностью использовать некоторые справочные издания;</w:t>
      </w:r>
    </w:p>
    <w:p w:rsidR="004E4C7C" w:rsidRDefault="004E4C7C" w:rsidP="00D06916">
      <w:pPr>
        <w:pStyle w:val="ConsPlusNormal"/>
        <w:spacing w:before="240"/>
        <w:ind w:firstLine="540"/>
        <w:jc w:val="both"/>
      </w:pPr>
      <w:r>
        <w:t>умениями использовать готовые модели (глобус, карту, план) для ознакомления с явлениями или свойствами объектов;</w:t>
      </w:r>
    </w:p>
    <w:p w:rsidR="004E4C7C" w:rsidRDefault="004E4C7C" w:rsidP="00D06916">
      <w:pPr>
        <w:pStyle w:val="ConsPlusNormal"/>
        <w:spacing w:before="240"/>
        <w:ind w:firstLine="540"/>
        <w:jc w:val="both"/>
      </w:pPr>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4E4C7C" w:rsidRDefault="004E4C7C" w:rsidP="00D06916">
      <w:pPr>
        <w:pStyle w:val="ConsPlusNormal"/>
        <w:spacing w:before="240"/>
        <w:ind w:firstLine="540"/>
        <w:jc w:val="both"/>
      </w:pPr>
      <w: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4E4C7C" w:rsidRDefault="004E4C7C" w:rsidP="00D06916">
      <w:pPr>
        <w:pStyle w:val="ConsPlusNormal"/>
        <w:spacing w:before="240"/>
        <w:ind w:firstLine="540"/>
        <w:jc w:val="both"/>
      </w:pPr>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4E4C7C" w:rsidRDefault="004E4C7C" w:rsidP="00D06916">
      <w:pPr>
        <w:pStyle w:val="ConsPlusNormal"/>
        <w:spacing w:before="240"/>
        <w:ind w:firstLine="540"/>
        <w:jc w:val="both"/>
      </w:pPr>
      <w:r>
        <w:t>б) человек и общество:</w:t>
      </w:r>
    </w:p>
    <w:p w:rsidR="004E4C7C" w:rsidRDefault="004E4C7C" w:rsidP="00D06916">
      <w:pPr>
        <w:pStyle w:val="ConsPlusNormal"/>
        <w:spacing w:before="240"/>
        <w:ind w:firstLine="540"/>
        <w:jc w:val="both"/>
      </w:pPr>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4E4C7C" w:rsidRDefault="004E4C7C" w:rsidP="00D06916">
      <w:pPr>
        <w:pStyle w:val="ConsPlusNormal"/>
        <w:spacing w:before="240"/>
        <w:ind w:firstLine="540"/>
        <w:jc w:val="both"/>
      </w:pPr>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93.5. Рисование.</w:t>
      </w:r>
    </w:p>
    <w:p w:rsidR="004E4C7C" w:rsidRDefault="004E4C7C" w:rsidP="00D06916">
      <w:pPr>
        <w:pStyle w:val="ConsPlusNormal"/>
        <w:spacing w:before="240"/>
        <w:ind w:firstLine="540"/>
        <w:jc w:val="both"/>
      </w:pPr>
      <w:r>
        <w:t>Подготовительный период обучения:</w:t>
      </w:r>
    </w:p>
    <w:p w:rsidR="004E4C7C" w:rsidRDefault="004E4C7C" w:rsidP="00D06916">
      <w:pPr>
        <w:pStyle w:val="ConsPlusNormal"/>
        <w:spacing w:before="240"/>
        <w:ind w:firstLine="540"/>
        <w:jc w:val="both"/>
      </w:pPr>
      <w: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4E4C7C" w:rsidRDefault="004E4C7C" w:rsidP="00D06916">
      <w:pPr>
        <w:pStyle w:val="ConsPlusNormal"/>
        <w:spacing w:before="240"/>
        <w:ind w:firstLine="540"/>
        <w:jc w:val="both"/>
      </w:pPr>
      <w:r>
        <w:t>ориентировка на плоскости листа бумаги: нахождение середины, верхнего, нижнего, правого, левого края;</w:t>
      </w:r>
    </w:p>
    <w:p w:rsidR="004E4C7C" w:rsidRDefault="004E4C7C" w:rsidP="00D06916">
      <w:pPr>
        <w:pStyle w:val="ConsPlusNormal"/>
        <w:spacing w:before="240"/>
        <w:ind w:firstLine="540"/>
        <w:jc w:val="both"/>
      </w:pPr>
      <w:r>
        <w:t>формирование графических представлений формы (круг, квадрат, прямоугольник, треугольник), различение круга и овала;</w:t>
      </w:r>
    </w:p>
    <w:p w:rsidR="004E4C7C" w:rsidRDefault="004E4C7C" w:rsidP="00D06916">
      <w:pPr>
        <w:pStyle w:val="ConsPlusNormal"/>
        <w:spacing w:before="240"/>
        <w:ind w:firstLine="540"/>
        <w:jc w:val="both"/>
      </w:pPr>
      <w:r>
        <w:t>воспитание интереса к рисованию и рисункам;</w:t>
      </w:r>
    </w:p>
    <w:p w:rsidR="004E4C7C" w:rsidRDefault="004E4C7C" w:rsidP="00D06916">
      <w:pPr>
        <w:pStyle w:val="ConsPlusNormal"/>
        <w:spacing w:before="240"/>
        <w:ind w:firstLine="540"/>
        <w:jc w:val="both"/>
      </w:pPr>
      <w: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4E4C7C" w:rsidRDefault="004E4C7C" w:rsidP="00D06916">
      <w:pPr>
        <w:pStyle w:val="ConsPlusNormal"/>
        <w:spacing w:before="240"/>
        <w:ind w:firstLine="540"/>
        <w:jc w:val="both"/>
      </w:pPr>
      <w: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4E4C7C" w:rsidRDefault="004E4C7C" w:rsidP="00D06916">
      <w:pPr>
        <w:pStyle w:val="ConsPlusNormal"/>
        <w:spacing w:before="240"/>
        <w:ind w:firstLine="540"/>
        <w:jc w:val="both"/>
      </w:pPr>
      <w:r>
        <w:t>Виды художественной деятельности:</w:t>
      </w:r>
    </w:p>
    <w:p w:rsidR="004E4C7C" w:rsidRDefault="004E4C7C" w:rsidP="00D06916">
      <w:pPr>
        <w:pStyle w:val="ConsPlusNormal"/>
        <w:spacing w:before="240"/>
        <w:ind w:firstLine="540"/>
        <w:jc w:val="both"/>
      </w:pPr>
      <w:r>
        <w:t>1. Рисунок. Материалы для рисунка: карандаш, ручка, фломастер, мелки. Приемы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E4C7C" w:rsidRDefault="004E4C7C" w:rsidP="00D06916">
      <w:pPr>
        <w:pStyle w:val="ConsPlusNormal"/>
        <w:spacing w:before="240"/>
        <w:ind w:firstLine="540"/>
        <w:jc w:val="both"/>
      </w:pPr>
      <w: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E4C7C" w:rsidRDefault="004E4C7C" w:rsidP="00D06916">
      <w:pPr>
        <w:pStyle w:val="ConsPlusNormal"/>
        <w:spacing w:before="240"/>
        <w:ind w:firstLine="540"/>
        <w:jc w:val="both"/>
      </w:pPr>
      <w:r>
        <w:t>3. 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E4C7C" w:rsidRDefault="004E4C7C" w:rsidP="00D06916">
      <w:pPr>
        <w:pStyle w:val="ConsPlusNormal"/>
        <w:spacing w:before="240"/>
        <w:ind w:firstLine="540"/>
        <w:jc w:val="both"/>
      </w:pPr>
      <w: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w:t>
      </w:r>
    </w:p>
    <w:p w:rsidR="004E4C7C" w:rsidRDefault="004E4C7C" w:rsidP="00D06916">
      <w:pPr>
        <w:pStyle w:val="ConsPlusNormal"/>
        <w:spacing w:before="240"/>
        <w:ind w:firstLine="540"/>
        <w:jc w:val="both"/>
      </w:pPr>
      <w:r>
        <w:t>5. Декоративно-прикладное искусство.</w:t>
      </w:r>
    </w:p>
    <w:p w:rsidR="004E4C7C" w:rsidRDefault="004E4C7C" w:rsidP="00D06916">
      <w:pPr>
        <w:pStyle w:val="ConsPlusNormal"/>
        <w:spacing w:before="240"/>
        <w:ind w:firstLine="540"/>
        <w:jc w:val="both"/>
      </w:pPr>
      <w:r>
        <w:t>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учетом местных условий).</w:t>
      </w:r>
    </w:p>
    <w:p w:rsidR="004E4C7C" w:rsidRDefault="004E4C7C" w:rsidP="00D06916">
      <w:pPr>
        <w:pStyle w:val="ConsPlusNormal"/>
        <w:spacing w:before="240"/>
        <w:ind w:firstLine="540"/>
        <w:jc w:val="both"/>
      </w:pPr>
      <w:r>
        <w:t>6. Беседы об изобразительном искусстве. Беседы на темы: "Как и о чем создаются картины", "Как и о чем создаются скульптуры".</w:t>
      </w:r>
    </w:p>
    <w:p w:rsidR="004E4C7C" w:rsidRDefault="004E4C7C" w:rsidP="00D06916">
      <w:pPr>
        <w:pStyle w:val="ConsPlusNormal"/>
        <w:spacing w:before="240"/>
        <w:ind w:firstLine="540"/>
        <w:jc w:val="both"/>
      </w:pPr>
      <w:r>
        <w:t>Художники - создатели произведений живописи и графики: Ю. Васнецов, А. Саврасов, И. Левитан, И. Шишкин; Скульпторы: А. Опекушин, В. Мухина.</w:t>
      </w:r>
    </w:p>
    <w:p w:rsidR="004E4C7C" w:rsidRDefault="004E4C7C" w:rsidP="00D06916">
      <w:pPr>
        <w:pStyle w:val="ConsPlusNormal"/>
        <w:spacing w:before="240"/>
        <w:ind w:firstLine="540"/>
        <w:jc w:val="both"/>
      </w:pPr>
      <w:r>
        <w:t>7. Обучение композиционной деятельности:</w:t>
      </w:r>
    </w:p>
    <w:p w:rsidR="004E4C7C" w:rsidRDefault="004E4C7C" w:rsidP="00D06916">
      <w:pPr>
        <w:pStyle w:val="ConsPlusNormal"/>
        <w:spacing w:before="240"/>
        <w:ind w:firstLine="540"/>
        <w:jc w:val="both"/>
      </w:pPr>
      <w:r>
        <w:t>а) композиция: элементарные приемы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темное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4E4C7C" w:rsidRDefault="004E4C7C" w:rsidP="00D06916">
      <w:pPr>
        <w:pStyle w:val="ConsPlusNormal"/>
        <w:spacing w:before="240"/>
        <w:ind w:firstLine="540"/>
        <w:jc w:val="both"/>
      </w:pPr>
      <w:r>
        <w:t>б) цвет: основные и дополнительные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4E4C7C" w:rsidRDefault="004E4C7C" w:rsidP="00D06916">
      <w:pPr>
        <w:pStyle w:val="ConsPlusNormal"/>
        <w:spacing w:before="240"/>
        <w:ind w:firstLine="540"/>
        <w:jc w:val="both"/>
      </w:pPr>
      <w:r>
        <w:t>в) линия: многообразие линий (тонкие, толстые, прямые, волнистые, плавные, острые, закругленные), передача с помощью линии эмоционального состояния природы, человека, животного;</w:t>
      </w:r>
    </w:p>
    <w:p w:rsidR="004E4C7C" w:rsidRDefault="004E4C7C" w:rsidP="00D06916">
      <w:pPr>
        <w:pStyle w:val="ConsPlusNormal"/>
        <w:spacing w:before="240"/>
        <w:ind w:firstLine="540"/>
        <w:jc w:val="both"/>
      </w:pPr>
      <w:r>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4E4C7C" w:rsidRDefault="004E4C7C" w:rsidP="00D06916">
      <w:pPr>
        <w:pStyle w:val="ConsPlusNormal"/>
        <w:spacing w:before="240"/>
        <w:ind w:firstLine="540"/>
        <w:jc w:val="both"/>
      </w:pPr>
      <w:r>
        <w:t>8. Опыт художественно-творческой деятельности.</w:t>
      </w:r>
    </w:p>
    <w:p w:rsidR="004E4C7C" w:rsidRDefault="004E4C7C" w:rsidP="00D06916">
      <w:pPr>
        <w:pStyle w:val="ConsPlusNormal"/>
        <w:spacing w:before="240"/>
        <w:ind w:firstLine="540"/>
        <w:jc w:val="both"/>
      </w:pPr>
      <w:r>
        <w:t>Участие в различных видах изобразительной, декоративно-прикладной и художественно-конструкторской деятельности.</w:t>
      </w:r>
    </w:p>
    <w:p w:rsidR="004E4C7C" w:rsidRDefault="004E4C7C" w:rsidP="00D06916">
      <w:pPr>
        <w:pStyle w:val="ConsPlusNormal"/>
        <w:spacing w:before="240"/>
        <w:ind w:firstLine="540"/>
        <w:jc w:val="both"/>
      </w:pPr>
      <w:r>
        <w:t>Овладение навыками работы отдельными графическими инструментами, приемами работы с некоторыми изобразительными материалами.</w:t>
      </w:r>
    </w:p>
    <w:p w:rsidR="004E4C7C" w:rsidRDefault="004E4C7C" w:rsidP="00D06916">
      <w:pPr>
        <w:pStyle w:val="ConsPlusNormal"/>
        <w:spacing w:before="240"/>
        <w:ind w:firstLine="540"/>
        <w:jc w:val="both"/>
      </w:pPr>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4E4C7C" w:rsidRDefault="004E4C7C" w:rsidP="00D06916">
      <w:pPr>
        <w:pStyle w:val="ConsPlusNormal"/>
        <w:spacing w:before="240"/>
        <w:ind w:firstLine="540"/>
        <w:jc w:val="both"/>
      </w:pPr>
      <w: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4E4C7C" w:rsidRDefault="004E4C7C" w:rsidP="00D06916">
      <w:pPr>
        <w:pStyle w:val="ConsPlusNormal"/>
        <w:spacing w:before="240"/>
        <w:ind w:firstLine="540"/>
        <w:jc w:val="both"/>
      </w:pPr>
      <w:r>
        <w:t>Овладение элементарными основами художественной грамоты: композицией, формой, ритмом, линией, цветом, объемом, фактурой.</w:t>
      </w:r>
    </w:p>
    <w:p w:rsidR="004E4C7C" w:rsidRDefault="004E4C7C" w:rsidP="00D06916">
      <w:pPr>
        <w:pStyle w:val="ConsPlusNormal"/>
        <w:spacing w:before="240"/>
        <w:ind w:firstLine="540"/>
        <w:jc w:val="both"/>
      </w:pPr>
      <w:r>
        <w:t>Создание моделей предметов бытового окружения человека. Овладение элементарными навыками лепки и бумагопластики.</w:t>
      </w:r>
    </w:p>
    <w:p w:rsidR="004E4C7C" w:rsidRDefault="004E4C7C" w:rsidP="00D06916">
      <w:pPr>
        <w:pStyle w:val="ConsPlusNormal"/>
        <w:spacing w:before="240"/>
        <w:ind w:firstLine="540"/>
        <w:jc w:val="both"/>
      </w:pPr>
      <w:r>
        <w:t>Выбор и применение выразительных средств для реализации собственного замысла в рисунке, аппликации, скульптуре.</w:t>
      </w:r>
    </w:p>
    <w:p w:rsidR="004E4C7C" w:rsidRDefault="004E4C7C" w:rsidP="00D06916">
      <w:pPr>
        <w:pStyle w:val="ConsPlusNormal"/>
        <w:spacing w:before="240"/>
        <w:ind w:firstLine="540"/>
        <w:jc w:val="both"/>
      </w:pPr>
      <w:r>
        <w:t>Передача настроения в творческой работе с помощью цвета, тона, композиции, пространства, линии, штриха, пятна, фактуры материала.</w:t>
      </w:r>
    </w:p>
    <w:p w:rsidR="004E4C7C" w:rsidRDefault="004E4C7C" w:rsidP="00D06916">
      <w:pPr>
        <w:pStyle w:val="ConsPlusNormal"/>
        <w:spacing w:before="240"/>
        <w:ind w:firstLine="540"/>
        <w:jc w:val="both"/>
      </w:pPr>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4E4C7C" w:rsidRDefault="004E4C7C" w:rsidP="00D06916">
      <w:pPr>
        <w:pStyle w:val="ConsPlusNormal"/>
        <w:spacing w:before="240"/>
        <w:ind w:firstLine="540"/>
        <w:jc w:val="both"/>
      </w:pPr>
      <w:r>
        <w:t>Использование нетрадиционных изобразительных техник.</w:t>
      </w:r>
    </w:p>
    <w:p w:rsidR="004E4C7C" w:rsidRDefault="004E4C7C" w:rsidP="00D06916">
      <w:pPr>
        <w:pStyle w:val="ConsPlusNormal"/>
        <w:spacing w:before="240"/>
        <w:ind w:firstLine="540"/>
        <w:jc w:val="both"/>
      </w:pPr>
      <w:r>
        <w:t>93.5.1.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4E4C7C" w:rsidRDefault="004E4C7C" w:rsidP="00D06916">
      <w:pPr>
        <w:pStyle w:val="ConsPlusNormal"/>
        <w:spacing w:before="240"/>
        <w:ind w:firstLine="540"/>
        <w:jc w:val="both"/>
      </w:pPr>
      <w: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4E4C7C" w:rsidRDefault="004E4C7C" w:rsidP="00D06916">
      <w:pPr>
        <w:pStyle w:val="ConsPlusNormal"/>
        <w:spacing w:before="240"/>
        <w:ind w:firstLine="540"/>
        <w:jc w:val="both"/>
      </w:pPr>
      <w: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1. Восприятие искусства и виды художественной деятельности:</w:t>
      </w:r>
    </w:p>
    <w:p w:rsidR="004E4C7C" w:rsidRDefault="004E4C7C" w:rsidP="00D06916">
      <w:pPr>
        <w:pStyle w:val="ConsPlusNormal"/>
        <w:spacing w:before="240"/>
        <w:ind w:firstLine="540"/>
        <w:jc w:val="both"/>
      </w:pPr>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w:t>
      </w:r>
    </w:p>
    <w:p w:rsidR="004E4C7C" w:rsidRDefault="004E4C7C" w:rsidP="00D06916">
      <w:pPr>
        <w:pStyle w:val="ConsPlusNormal"/>
        <w:spacing w:before="240"/>
        <w:ind w:firstLine="540"/>
        <w:jc w:val="both"/>
      </w:pPr>
      <w: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w:t>
      </w:r>
    </w:p>
    <w:p w:rsidR="004E4C7C" w:rsidRDefault="004E4C7C" w:rsidP="00D06916">
      <w:pPr>
        <w:pStyle w:val="ConsPlusNormal"/>
        <w:spacing w:before="240"/>
        <w:ind w:firstLine="540"/>
        <w:jc w:val="both"/>
      </w:pPr>
      <w:r>
        <w:t>умением видеть и понимать красивое, дифференцировать "красивое" от "некрасивого";</w:t>
      </w:r>
    </w:p>
    <w:p w:rsidR="004E4C7C" w:rsidRDefault="004E4C7C" w:rsidP="00D06916">
      <w:pPr>
        <w:pStyle w:val="ConsPlusNormal"/>
        <w:spacing w:before="240"/>
        <w:ind w:firstLine="540"/>
        <w:jc w:val="both"/>
      </w:pPr>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4E4C7C" w:rsidRDefault="004E4C7C" w:rsidP="00D06916">
      <w:pPr>
        <w:pStyle w:val="ConsPlusNormal"/>
        <w:spacing w:before="240"/>
        <w:ind w:firstLine="540"/>
        <w:jc w:val="both"/>
      </w:pPr>
      <w:r>
        <w:t>знаниями о ведущих художественных музеях России и художественных музеях своего региона.</w:t>
      </w:r>
    </w:p>
    <w:p w:rsidR="004E4C7C" w:rsidRDefault="004E4C7C" w:rsidP="00D06916">
      <w:pPr>
        <w:pStyle w:val="ConsPlusNormal"/>
        <w:spacing w:before="240"/>
        <w:ind w:firstLine="540"/>
        <w:jc w:val="both"/>
      </w:pPr>
      <w:r>
        <w:t>2. Азбука искусства (Как говорит искусство?):</w:t>
      </w:r>
    </w:p>
    <w:p w:rsidR="004E4C7C" w:rsidRDefault="004E4C7C" w:rsidP="00D06916">
      <w:pPr>
        <w:pStyle w:val="ConsPlusNormal"/>
        <w:spacing w:before="240"/>
        <w:ind w:firstLine="540"/>
        <w:jc w:val="both"/>
      </w:pPr>
      <w:r>
        <w:t>элементарными практическими умениями и навыками в различных видах художественной деятельности (изобразительной, декоративно-прикладной);</w:t>
      </w:r>
    </w:p>
    <w:p w:rsidR="004E4C7C" w:rsidRDefault="004E4C7C" w:rsidP="00D06916">
      <w:pPr>
        <w:pStyle w:val="ConsPlusNormal"/>
        <w:spacing w:before="240"/>
        <w:ind w:firstLine="540"/>
        <w:jc w:val="both"/>
      </w:pPr>
      <w:r>
        <w:t>умениями создания простых композиций на заданную тему на плоскости и в пространстве;</w:t>
      </w:r>
    </w:p>
    <w:p w:rsidR="004E4C7C" w:rsidRDefault="004E4C7C" w:rsidP="00D06916">
      <w:pPr>
        <w:pStyle w:val="ConsPlusNormal"/>
        <w:spacing w:before="240"/>
        <w:ind w:firstLine="540"/>
        <w:jc w:val="both"/>
      </w:pPr>
      <w:r>
        <w:t>навыками использования различных художественных материалов для воплощения замысла;</w:t>
      </w:r>
    </w:p>
    <w:p w:rsidR="004E4C7C" w:rsidRDefault="004E4C7C" w:rsidP="00D06916">
      <w:pPr>
        <w:pStyle w:val="ConsPlusNormal"/>
        <w:spacing w:before="240"/>
        <w:ind w:firstLine="540"/>
        <w:jc w:val="both"/>
      </w:pPr>
      <w:r>
        <w:t>умениями различать основные и дополнительные, теплые и холодные цвета; использовать их в собственной учебно-творческой деятельности;</w:t>
      </w:r>
    </w:p>
    <w:p w:rsidR="004E4C7C" w:rsidRDefault="004E4C7C" w:rsidP="00D06916">
      <w:pPr>
        <w:pStyle w:val="ConsPlusNormal"/>
        <w:spacing w:before="240"/>
        <w:ind w:firstLine="540"/>
        <w:jc w:val="both"/>
      </w:pPr>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4E4C7C" w:rsidRDefault="004E4C7C" w:rsidP="00D06916">
      <w:pPr>
        <w:pStyle w:val="ConsPlusNormal"/>
        <w:spacing w:before="240"/>
        <w:ind w:firstLine="540"/>
        <w:jc w:val="both"/>
      </w:pPr>
      <w:r>
        <w:t>умением пользоваться рисунком при изучении различных учебных предметов, в техническом творчестве, трудовой и практической деятельности;</w:t>
      </w:r>
    </w:p>
    <w:p w:rsidR="004E4C7C" w:rsidRDefault="004E4C7C" w:rsidP="00D06916">
      <w:pPr>
        <w:pStyle w:val="ConsPlusNormal"/>
        <w:spacing w:before="240"/>
        <w:ind w:firstLine="540"/>
        <w:jc w:val="both"/>
      </w:pPr>
      <w:r>
        <w:t>умениями читать рисунок и соотносить его с натурой.</w:t>
      </w:r>
    </w:p>
    <w:p w:rsidR="004E4C7C" w:rsidRDefault="004E4C7C" w:rsidP="00D06916">
      <w:pPr>
        <w:pStyle w:val="ConsPlusNormal"/>
        <w:spacing w:before="240"/>
        <w:ind w:firstLine="540"/>
        <w:jc w:val="both"/>
      </w:pPr>
      <w:r>
        <w:t>3. Значимые темы искусства (О чем говорит искусство?):</w:t>
      </w:r>
    </w:p>
    <w:p w:rsidR="004E4C7C" w:rsidRDefault="004E4C7C" w:rsidP="00D06916">
      <w:pPr>
        <w:pStyle w:val="ConsPlusNormal"/>
        <w:spacing w:before="240"/>
        <w:ind w:firstLine="540"/>
        <w:jc w:val="both"/>
      </w:pPr>
      <w: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4E4C7C" w:rsidRDefault="004E4C7C" w:rsidP="00D06916">
      <w:pPr>
        <w:pStyle w:val="ConsPlusNormal"/>
        <w:spacing w:before="240"/>
        <w:ind w:firstLine="540"/>
        <w:jc w:val="both"/>
      </w:pPr>
      <w:r>
        <w:t>умениями передавать характер и намерения объекта - природы, человека, сказочного героя, предмета, явления - в живописи, графике и скульптуре, выражая свое отношение к качествам данного объекта с опорой на правила и усвоенные способы действия.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93.6. Музыка:</w:t>
      </w:r>
    </w:p>
    <w:p w:rsidR="004E4C7C" w:rsidRDefault="004E4C7C" w:rsidP="00D06916">
      <w:pPr>
        <w:pStyle w:val="ConsPlusNormal"/>
        <w:spacing w:before="240"/>
        <w:ind w:firstLine="540"/>
        <w:jc w:val="both"/>
      </w:pPr>
      <w:r>
        <w:t>1. Музыка в жизни человека.</w:t>
      </w:r>
    </w:p>
    <w:p w:rsidR="004E4C7C" w:rsidRDefault="004E4C7C" w:rsidP="00D06916">
      <w:pPr>
        <w:pStyle w:val="ConsPlusNormal"/>
        <w:spacing w:before="240"/>
        <w:ind w:firstLine="540"/>
        <w:jc w:val="both"/>
      </w:pPr>
      <w:r>
        <w:t>Значение музыки в жизни человека, ее влияние на настроение, состояние человека.</w:t>
      </w:r>
    </w:p>
    <w:p w:rsidR="004E4C7C" w:rsidRDefault="004E4C7C" w:rsidP="00D06916">
      <w:pPr>
        <w:pStyle w:val="ConsPlusNormal"/>
        <w:spacing w:before="240"/>
        <w:ind w:firstLine="540"/>
        <w:jc w:val="both"/>
      </w:pPr>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4E4C7C" w:rsidRDefault="004E4C7C" w:rsidP="00D06916">
      <w:pPr>
        <w:pStyle w:val="ConsPlusNormal"/>
        <w:spacing w:before="240"/>
        <w:ind w:firstLine="540"/>
        <w:jc w:val="both"/>
      </w:pPr>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4E4C7C" w:rsidRDefault="004E4C7C" w:rsidP="00D06916">
      <w:pPr>
        <w:pStyle w:val="ConsPlusNormal"/>
        <w:spacing w:before="240"/>
        <w:ind w:firstLine="540"/>
        <w:jc w:val="both"/>
      </w:pPr>
      <w:r>
        <w:t>2. Основные закономерности музыкального искусства.</w:t>
      </w:r>
    </w:p>
    <w:p w:rsidR="004E4C7C" w:rsidRDefault="004E4C7C" w:rsidP="00D06916">
      <w:pPr>
        <w:pStyle w:val="ConsPlusNormal"/>
        <w:spacing w:before="240"/>
        <w:ind w:firstLine="540"/>
        <w:jc w:val="both"/>
      </w:pPr>
      <w:r>
        <w:t>Элементы музыкальной грамоты:</w:t>
      </w:r>
    </w:p>
    <w:p w:rsidR="004E4C7C" w:rsidRDefault="004E4C7C" w:rsidP="00D06916">
      <w:pPr>
        <w:pStyle w:val="ConsPlusNormal"/>
        <w:spacing w:before="240"/>
        <w:ind w:firstLine="540"/>
        <w:jc w:val="both"/>
      </w:pPr>
      <w:r>
        <w:t>Различение характера музыкального произведения: веселый, грустный, спокойный.</w:t>
      </w:r>
    </w:p>
    <w:p w:rsidR="004E4C7C" w:rsidRDefault="004E4C7C" w:rsidP="00D06916">
      <w:pPr>
        <w:pStyle w:val="ConsPlusNormal"/>
        <w:spacing w:before="240"/>
        <w:ind w:firstLine="540"/>
        <w:jc w:val="both"/>
      </w:pPr>
      <w:r>
        <w:t>Распознавание динамических оттенков музыкальных произведений: очень тихо, тихо, умеренно, быстро, громко, очень громко.</w:t>
      </w:r>
    </w:p>
    <w:p w:rsidR="004E4C7C" w:rsidRDefault="004E4C7C" w:rsidP="00D06916">
      <w:pPr>
        <w:pStyle w:val="ConsPlusNormal"/>
        <w:spacing w:before="240"/>
        <w:ind w:firstLine="540"/>
        <w:jc w:val="both"/>
      </w:pPr>
      <w:r>
        <w:t>Различение на слух музыкального темпа: медленно, очень медленно, быстро.</w:t>
      </w:r>
    </w:p>
    <w:p w:rsidR="004E4C7C" w:rsidRDefault="004E4C7C" w:rsidP="00D06916">
      <w:pPr>
        <w:pStyle w:val="ConsPlusNormal"/>
        <w:spacing w:before="240"/>
        <w:ind w:firstLine="540"/>
        <w:jc w:val="both"/>
      </w:pPr>
      <w:r>
        <w:t>Основные средства музыкальной выразительности (мелодия, ритм, темп).</w:t>
      </w:r>
    </w:p>
    <w:p w:rsidR="004E4C7C" w:rsidRDefault="004E4C7C" w:rsidP="00D06916">
      <w:pPr>
        <w:pStyle w:val="ConsPlusNormal"/>
        <w:spacing w:before="240"/>
        <w:ind w:firstLine="540"/>
        <w:jc w:val="both"/>
      </w:pPr>
      <w: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4E4C7C" w:rsidRDefault="004E4C7C" w:rsidP="00D06916">
      <w:pPr>
        <w:pStyle w:val="ConsPlusNormal"/>
        <w:spacing w:before="240"/>
        <w:ind w:firstLine="540"/>
        <w:jc w:val="both"/>
      </w:pPr>
      <w:r>
        <w:t>3. Музыкальная картина мира.</w:t>
      </w:r>
    </w:p>
    <w:p w:rsidR="004E4C7C" w:rsidRDefault="004E4C7C" w:rsidP="00D06916">
      <w:pPr>
        <w:pStyle w:val="ConsPlusNormal"/>
        <w:spacing w:before="240"/>
        <w:ind w:firstLine="540"/>
        <w:jc w:val="both"/>
      </w:pPr>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4E4C7C" w:rsidRDefault="004E4C7C" w:rsidP="00D06916">
      <w:pPr>
        <w:pStyle w:val="ConsPlusNormal"/>
        <w:spacing w:before="240"/>
        <w:ind w:firstLine="540"/>
        <w:jc w:val="both"/>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E4C7C" w:rsidRDefault="004E4C7C" w:rsidP="00D06916">
      <w:pPr>
        <w:pStyle w:val="ConsPlusNormal"/>
        <w:spacing w:before="240"/>
        <w:ind w:firstLine="540"/>
        <w:jc w:val="both"/>
      </w:pPr>
      <w:r>
        <w:t>Народное и профессиональное музыкальное творчество разных стран мира.</w:t>
      </w:r>
    </w:p>
    <w:p w:rsidR="004E4C7C" w:rsidRDefault="004E4C7C" w:rsidP="00D06916">
      <w:pPr>
        <w:pStyle w:val="ConsPlusNormal"/>
        <w:spacing w:before="240"/>
        <w:ind w:firstLine="540"/>
        <w:jc w:val="both"/>
      </w:pPr>
      <w:r>
        <w:t>93.6.1.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4E4C7C" w:rsidRDefault="004E4C7C" w:rsidP="00D06916">
      <w:pPr>
        <w:pStyle w:val="ConsPlusNormal"/>
        <w:spacing w:before="240"/>
        <w:ind w:firstLine="540"/>
        <w:jc w:val="both"/>
      </w:pPr>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1. Музыка в жизни человека:</w:t>
      </w:r>
    </w:p>
    <w:p w:rsidR="004E4C7C" w:rsidRDefault="004E4C7C" w:rsidP="00D06916">
      <w:pPr>
        <w:pStyle w:val="ConsPlusNormal"/>
        <w:spacing w:before="240"/>
        <w:ind w:firstLine="540"/>
        <w:jc w:val="both"/>
      </w:pPr>
      <w:r>
        <w:t>способностью воспринимать музыку различных жанров; эмоционально откликаться на музыкальное искусство, выражая свое отношение к нему, самовыражаться в некоторых видах музыкально-творческой деятельности;</w:t>
      </w:r>
    </w:p>
    <w:p w:rsidR="004E4C7C" w:rsidRDefault="004E4C7C" w:rsidP="00D06916">
      <w:pPr>
        <w:pStyle w:val="ConsPlusNormal"/>
        <w:spacing w:before="240"/>
        <w:ind w:firstLine="540"/>
        <w:jc w:val="both"/>
      </w:pPr>
      <w:r>
        <w:t>первоначальными представлениями о многообразии музыкального фольклора России, в том числе родного края;</w:t>
      </w:r>
    </w:p>
    <w:p w:rsidR="004E4C7C" w:rsidRDefault="004E4C7C" w:rsidP="00D06916">
      <w:pPr>
        <w:pStyle w:val="ConsPlusNormal"/>
        <w:spacing w:before="240"/>
        <w:ind w:firstLine="540"/>
        <w:jc w:val="both"/>
      </w:pPr>
      <w:r>
        <w:t>передавать особенности музыкального творчества в пении, слове, движении, играх, действах.</w:t>
      </w:r>
    </w:p>
    <w:p w:rsidR="004E4C7C" w:rsidRDefault="004E4C7C" w:rsidP="00D06916">
      <w:pPr>
        <w:pStyle w:val="ConsPlusNormal"/>
        <w:spacing w:before="240"/>
        <w:ind w:firstLine="540"/>
        <w:jc w:val="both"/>
      </w:pPr>
      <w:r>
        <w:t>2. Основные закономерности музыкального искусства:</w:t>
      </w:r>
    </w:p>
    <w:p w:rsidR="004E4C7C" w:rsidRDefault="004E4C7C" w:rsidP="00D06916">
      <w:pPr>
        <w:pStyle w:val="ConsPlusNormal"/>
        <w:spacing w:before="240"/>
        <w:ind w:firstLine="540"/>
        <w:jc w:val="both"/>
      </w:pPr>
      <w:r>
        <w:t>способностью передавать выразительные и изобразительные интонации;</w:t>
      </w:r>
    </w:p>
    <w:p w:rsidR="004E4C7C" w:rsidRDefault="004E4C7C" w:rsidP="00D06916">
      <w:pPr>
        <w:pStyle w:val="ConsPlusNormal"/>
        <w:spacing w:before="240"/>
        <w:ind w:firstLine="540"/>
        <w:jc w:val="both"/>
      </w:pPr>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4E4C7C" w:rsidRDefault="004E4C7C" w:rsidP="00D06916">
      <w:pPr>
        <w:pStyle w:val="ConsPlusNormal"/>
        <w:spacing w:before="240"/>
        <w:ind w:firstLine="540"/>
        <w:jc w:val="both"/>
      </w:pPr>
      <w:r>
        <w:t>3. Музыкальная картина мира:</w:t>
      </w:r>
    </w:p>
    <w:p w:rsidR="004E4C7C" w:rsidRDefault="004E4C7C" w:rsidP="00D06916">
      <w:pPr>
        <w:pStyle w:val="ConsPlusNormal"/>
        <w:spacing w:before="240"/>
        <w:ind w:firstLine="540"/>
        <w:jc w:val="both"/>
      </w:pPr>
      <w:r>
        <w:t>умениями и навыками исполнения доступных музыкальных произведений (пение);</w:t>
      </w:r>
    </w:p>
    <w:p w:rsidR="004E4C7C" w:rsidRDefault="004E4C7C" w:rsidP="00D06916">
      <w:pPr>
        <w:pStyle w:val="ConsPlusNormal"/>
        <w:spacing w:before="240"/>
        <w:ind w:firstLine="540"/>
        <w:jc w:val="both"/>
      </w:pPr>
      <w:r>
        <w:t>возможностью определять виды музыки, звучание различных музыкальных инструментов, в том числе и современных электронных.</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93.7. Ручной труд:</w:t>
      </w:r>
    </w:p>
    <w:p w:rsidR="004E4C7C" w:rsidRDefault="004E4C7C" w:rsidP="00D06916">
      <w:pPr>
        <w:pStyle w:val="ConsPlusNormal"/>
        <w:spacing w:before="240"/>
        <w:ind w:firstLine="540"/>
        <w:jc w:val="both"/>
      </w:pPr>
      <w:r>
        <w:t>1. Общекультурные и общетрудовые компетенции. Основы культуры труда, самообслуживания.</w:t>
      </w:r>
    </w:p>
    <w:p w:rsidR="004E4C7C" w:rsidRDefault="004E4C7C" w:rsidP="00D06916">
      <w:pPr>
        <w:pStyle w:val="ConsPlusNormal"/>
        <w:spacing w:before="240"/>
        <w:ind w:firstLine="540"/>
        <w:jc w:val="both"/>
      </w:pPr>
      <w:r>
        <w:t>Трудовая деятельность и ее значение в жизни человека. Мастера и их профессии.</w:t>
      </w:r>
    </w:p>
    <w:p w:rsidR="004E4C7C" w:rsidRDefault="004E4C7C" w:rsidP="00D06916">
      <w:pPr>
        <w:pStyle w:val="ConsPlusNormal"/>
        <w:spacing w:before="240"/>
        <w:ind w:firstLine="540"/>
        <w:jc w:val="both"/>
      </w:pPr>
      <w: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4E4C7C" w:rsidRDefault="004E4C7C" w:rsidP="00D06916">
      <w:pPr>
        <w:pStyle w:val="ConsPlusNormal"/>
        <w:spacing w:before="240"/>
        <w:ind w:firstLine="540"/>
        <w:jc w:val="both"/>
      </w:pPr>
      <w:r>
        <w:t>Выполнение доступных видов работ по самообслуживанию, домашнему труду.</w:t>
      </w:r>
    </w:p>
    <w:p w:rsidR="004E4C7C" w:rsidRDefault="004E4C7C" w:rsidP="00D06916">
      <w:pPr>
        <w:pStyle w:val="ConsPlusNormal"/>
        <w:spacing w:before="240"/>
        <w:ind w:firstLine="540"/>
        <w:jc w:val="both"/>
      </w:pPr>
      <w:r>
        <w:t>2. Технология ручной обработки материалов. Элементы графической грамоты.</w:t>
      </w:r>
    </w:p>
    <w:p w:rsidR="004E4C7C" w:rsidRDefault="004E4C7C" w:rsidP="00D06916">
      <w:pPr>
        <w:pStyle w:val="ConsPlusNormal"/>
        <w:spacing w:before="240"/>
        <w:ind w:firstLine="540"/>
        <w:jc w:val="both"/>
      </w:pPr>
      <w: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4E4C7C" w:rsidRDefault="004E4C7C" w:rsidP="00D06916">
      <w:pPr>
        <w:pStyle w:val="ConsPlusNormal"/>
        <w:spacing w:before="240"/>
        <w:ind w:firstLine="540"/>
        <w:jc w:val="both"/>
      </w:pPr>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p>
    <w:p w:rsidR="004E4C7C" w:rsidRDefault="004E4C7C" w:rsidP="00D06916">
      <w:pPr>
        <w:pStyle w:val="ConsPlusNormal"/>
        <w:spacing w:before="240"/>
        <w:ind w:firstLine="540"/>
        <w:jc w:val="both"/>
      </w:pPr>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приемов их рационального и безопасного использования. Правила техники безопасности при работе с инструментами.</w:t>
      </w:r>
    </w:p>
    <w:p w:rsidR="004E4C7C" w:rsidRDefault="004E4C7C" w:rsidP="00D06916">
      <w:pPr>
        <w:pStyle w:val="ConsPlusNormal"/>
        <w:spacing w:before="240"/>
        <w:ind w:firstLine="540"/>
        <w:jc w:val="both"/>
      </w:pPr>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4E4C7C" w:rsidRDefault="004E4C7C" w:rsidP="00D06916">
      <w:pPr>
        <w:pStyle w:val="ConsPlusNormal"/>
        <w:spacing w:before="240"/>
        <w:ind w:firstLine="540"/>
        <w:jc w:val="both"/>
      </w:pPr>
      <w:r>
        <w:t>3. Конструирование и моделирование.</w:t>
      </w:r>
    </w:p>
    <w:p w:rsidR="004E4C7C" w:rsidRDefault="004E4C7C" w:rsidP="00D06916">
      <w:pPr>
        <w:pStyle w:val="ConsPlusNormal"/>
        <w:spacing w:before="240"/>
        <w:ind w:firstLine="540"/>
        <w:jc w:val="both"/>
      </w:pPr>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E4C7C" w:rsidRDefault="004E4C7C" w:rsidP="00D06916">
      <w:pPr>
        <w:pStyle w:val="ConsPlusNormal"/>
        <w:spacing w:before="240"/>
        <w:ind w:firstLine="540"/>
        <w:jc w:val="both"/>
      </w:pPr>
      <w:r>
        <w:t>Конструирование и моделирование изделий из различных материалов по образцу.</w:t>
      </w:r>
    </w:p>
    <w:p w:rsidR="004E4C7C" w:rsidRDefault="004E4C7C" w:rsidP="00D06916">
      <w:pPr>
        <w:pStyle w:val="ConsPlusNormal"/>
        <w:spacing w:before="240"/>
        <w:ind w:firstLine="540"/>
        <w:jc w:val="both"/>
      </w:pPr>
      <w:r>
        <w:t>93.7.1.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4E4C7C" w:rsidRDefault="004E4C7C" w:rsidP="00D06916">
      <w:pPr>
        <w:pStyle w:val="ConsPlusNormal"/>
        <w:spacing w:before="240"/>
        <w:ind w:firstLine="540"/>
        <w:jc w:val="both"/>
      </w:pPr>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4E4C7C" w:rsidRDefault="004E4C7C" w:rsidP="00D06916">
      <w:pPr>
        <w:pStyle w:val="ConsPlusNormal"/>
        <w:spacing w:before="240"/>
        <w:ind w:firstLine="540"/>
        <w:jc w:val="both"/>
      </w:pPr>
      <w: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4E4C7C" w:rsidRDefault="004E4C7C" w:rsidP="00D06916">
      <w:pPr>
        <w:pStyle w:val="ConsPlusNormal"/>
        <w:spacing w:before="240"/>
        <w:ind w:firstLine="540"/>
        <w:jc w:val="both"/>
      </w:pPr>
      <w:r>
        <w:t>1. Общекультурные и общетрудовые компетенции. Основы культуры труда, самообслуживание:</w:t>
      </w:r>
    </w:p>
    <w:p w:rsidR="004E4C7C" w:rsidRDefault="004E4C7C" w:rsidP="00D06916">
      <w:pPr>
        <w:pStyle w:val="ConsPlusNormal"/>
        <w:spacing w:before="240"/>
        <w:ind w:firstLine="540"/>
        <w:jc w:val="both"/>
      </w:pPr>
      <w:r>
        <w:t>знаниями о трудовых профессиях и роли труда в жизни человека;</w:t>
      </w:r>
    </w:p>
    <w:p w:rsidR="004E4C7C" w:rsidRDefault="004E4C7C" w:rsidP="00D06916">
      <w:pPr>
        <w:pStyle w:val="ConsPlusNormal"/>
        <w:spacing w:before="240"/>
        <w:ind w:firstLine="540"/>
        <w:jc w:val="both"/>
      </w:pPr>
      <w:r>
        <w:t>знаниями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(законных представителей);</w:t>
      </w:r>
    </w:p>
    <w:p w:rsidR="004E4C7C" w:rsidRDefault="004E4C7C" w:rsidP="00D06916">
      <w:pPr>
        <w:pStyle w:val="ConsPlusNormal"/>
        <w:spacing w:before="240"/>
        <w:ind w:firstLine="540"/>
        <w:jc w:val="both"/>
      </w:pPr>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4E4C7C" w:rsidRDefault="004E4C7C" w:rsidP="00D06916">
      <w:pPr>
        <w:pStyle w:val="ConsPlusNormal"/>
        <w:spacing w:before="240"/>
        <w:ind w:firstLine="540"/>
        <w:jc w:val="both"/>
      </w:pPr>
      <w:r>
        <w:t>знаниями рациональных приемов использования зрения и осязания при выполнении отдельных трудовых действий;</w:t>
      </w:r>
    </w:p>
    <w:p w:rsidR="004E4C7C" w:rsidRDefault="004E4C7C" w:rsidP="00D06916">
      <w:pPr>
        <w:pStyle w:val="ConsPlusNormal"/>
        <w:spacing w:before="240"/>
        <w:ind w:firstLine="540"/>
        <w:jc w:val="both"/>
      </w:pPr>
      <w: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p>
    <w:p w:rsidR="004E4C7C" w:rsidRDefault="004E4C7C" w:rsidP="00D06916">
      <w:pPr>
        <w:pStyle w:val="ConsPlusNormal"/>
        <w:spacing w:before="240"/>
        <w:ind w:firstLine="540"/>
        <w:jc w:val="both"/>
      </w:pPr>
      <w:r>
        <w:t>умениями выполнять доступные действия по самообслуживанию и доступным видам домашнего труда;</w:t>
      </w:r>
    </w:p>
    <w:p w:rsidR="004E4C7C" w:rsidRDefault="004E4C7C" w:rsidP="00D06916">
      <w:pPr>
        <w:pStyle w:val="ConsPlusNormal"/>
        <w:spacing w:before="240"/>
        <w:ind w:firstLine="540"/>
        <w:jc w:val="both"/>
      </w:pPr>
      <w:r>
        <w:t>знаниями правил бережного отношения к материалам, оборудованию и окружающей среде.</w:t>
      </w:r>
    </w:p>
    <w:p w:rsidR="004E4C7C" w:rsidRDefault="004E4C7C" w:rsidP="00D06916">
      <w:pPr>
        <w:pStyle w:val="ConsPlusNormal"/>
        <w:spacing w:before="240"/>
        <w:ind w:firstLine="540"/>
        <w:jc w:val="both"/>
      </w:pPr>
      <w:r>
        <w:t>2. Технология ручной обработки материалов. Элементы графической грамоты:</w:t>
      </w:r>
    </w:p>
    <w:p w:rsidR="004E4C7C" w:rsidRDefault="004E4C7C" w:rsidP="00D06916">
      <w:pPr>
        <w:pStyle w:val="ConsPlusNormal"/>
        <w:spacing w:before="240"/>
        <w:ind w:firstLine="540"/>
        <w:jc w:val="both"/>
      </w:pPr>
      <w:r>
        <w:t>знаниями о многообразии материалов, их видах, свойствах, происхождении, практическом применении в жизни;</w:t>
      </w:r>
    </w:p>
    <w:p w:rsidR="004E4C7C" w:rsidRDefault="004E4C7C" w:rsidP="00D06916">
      <w:pPr>
        <w:pStyle w:val="ConsPlusNormal"/>
        <w:spacing w:before="240"/>
        <w:ind w:firstLine="540"/>
        <w:jc w:val="both"/>
      </w:pPr>
      <w: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p>
    <w:p w:rsidR="004E4C7C" w:rsidRDefault="004E4C7C" w:rsidP="00D06916">
      <w:pPr>
        <w:pStyle w:val="ConsPlusNormal"/>
        <w:spacing w:before="240"/>
        <w:ind w:firstLine="540"/>
        <w:jc w:val="both"/>
      </w:pPr>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4E4C7C" w:rsidRDefault="004E4C7C" w:rsidP="00D06916">
      <w:pPr>
        <w:pStyle w:val="ConsPlusNormal"/>
        <w:spacing w:before="240"/>
        <w:ind w:firstLine="540"/>
        <w:jc w:val="both"/>
      </w:pPr>
      <w:r>
        <w:t>навыками самообслуживания, некоторыми приемами ручной обработки материалов;</w:t>
      </w:r>
    </w:p>
    <w:p w:rsidR="004E4C7C" w:rsidRDefault="004E4C7C" w:rsidP="00D06916">
      <w:pPr>
        <w:pStyle w:val="ConsPlusNormal"/>
        <w:spacing w:before="240"/>
        <w:ind w:firstLine="540"/>
        <w:jc w:val="both"/>
      </w:pPr>
      <w:r>
        <w:t>навыками безопасной работы ручными инструментами: чертежными (линейка, угольник, циркуль), режущими (ножницы) и колющими (швейная игла);</w:t>
      </w:r>
    </w:p>
    <w:p w:rsidR="004E4C7C" w:rsidRDefault="004E4C7C" w:rsidP="00D06916">
      <w:pPr>
        <w:pStyle w:val="ConsPlusNormal"/>
        <w:spacing w:before="240"/>
        <w:ind w:firstLine="540"/>
        <w:jc w:val="both"/>
      </w:pPr>
      <w:r>
        <w:t>умением работать с простейшей технической документацией; изготавливать простейшие плоскостные и объемные изделия.</w:t>
      </w:r>
    </w:p>
    <w:p w:rsidR="004E4C7C" w:rsidRDefault="004E4C7C" w:rsidP="00D06916">
      <w:pPr>
        <w:pStyle w:val="ConsPlusNormal"/>
        <w:spacing w:before="240"/>
        <w:ind w:firstLine="540"/>
        <w:jc w:val="both"/>
      </w:pPr>
      <w:r>
        <w:t>3. Конструирование и моделирование:</w:t>
      </w:r>
    </w:p>
    <w:p w:rsidR="004E4C7C" w:rsidRDefault="004E4C7C" w:rsidP="00D06916">
      <w:pPr>
        <w:pStyle w:val="ConsPlusNormal"/>
        <w:spacing w:before="240"/>
        <w:ind w:firstLine="540"/>
        <w:jc w:val="both"/>
      </w:pPr>
      <w:r>
        <w:t>умением выделять детали, их форму, определять взаимное расположение деталей, виды соединения деталей;</w:t>
      </w:r>
    </w:p>
    <w:p w:rsidR="004E4C7C" w:rsidRDefault="004E4C7C" w:rsidP="00D06916">
      <w:pPr>
        <w:pStyle w:val="ConsPlusNormal"/>
        <w:spacing w:before="240"/>
        <w:ind w:firstLine="540"/>
        <w:jc w:val="both"/>
      </w:pPr>
      <w:r>
        <w:t>умением решать простейшие задачи конструктивного характера по изменению вида и способа соединения деталей;</w:t>
      </w:r>
    </w:p>
    <w:p w:rsidR="004E4C7C" w:rsidRDefault="004E4C7C" w:rsidP="00D06916">
      <w:pPr>
        <w:pStyle w:val="ConsPlusNormal"/>
        <w:spacing w:before="240"/>
        <w:ind w:firstLine="540"/>
        <w:jc w:val="both"/>
      </w:pPr>
      <w:r>
        <w:t>умениями изготавливать несложные конструкции изделий по рисунку, простейшему чертежу, образцу и доступным заданным условиям.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93.8. Физическая культура (Адаптивная физическая культура):</w:t>
      </w:r>
    </w:p>
    <w:p w:rsidR="004E4C7C" w:rsidRDefault="004E4C7C" w:rsidP="00D06916">
      <w:pPr>
        <w:pStyle w:val="ConsPlusNormal"/>
        <w:spacing w:before="240"/>
        <w:ind w:firstLine="540"/>
        <w:jc w:val="both"/>
      </w:pPr>
      <w:r>
        <w:t>1. Знания о физической культуре:</w:t>
      </w:r>
    </w:p>
    <w:p w:rsidR="004E4C7C" w:rsidRDefault="004E4C7C" w:rsidP="00D06916">
      <w:pPr>
        <w:pStyle w:val="ConsPlusNormal"/>
        <w:spacing w:before="240"/>
        <w:ind w:firstLine="540"/>
        <w:jc w:val="both"/>
      </w:pPr>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4E4C7C" w:rsidRDefault="004E4C7C" w:rsidP="00D06916">
      <w:pPr>
        <w:pStyle w:val="ConsPlusNormal"/>
        <w:spacing w:before="240"/>
        <w:ind w:firstLine="540"/>
        <w:jc w:val="both"/>
      </w:pPr>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4E4C7C" w:rsidRDefault="004E4C7C" w:rsidP="00D06916">
      <w:pPr>
        <w:pStyle w:val="ConsPlusNormal"/>
        <w:spacing w:before="240"/>
        <w:ind w:firstLine="540"/>
        <w:jc w:val="both"/>
      </w:pPr>
      <w:r>
        <w:t>2. Способы физкультурной деятельности:</w:t>
      </w:r>
    </w:p>
    <w:p w:rsidR="004E4C7C" w:rsidRDefault="004E4C7C" w:rsidP="00D06916">
      <w:pPr>
        <w:pStyle w:val="ConsPlusNormal"/>
        <w:spacing w:before="240"/>
        <w:ind w:firstLine="540"/>
        <w:jc w:val="both"/>
      </w:pPr>
      <w:r>
        <w:t>а) самостоятельные занятия, составление режима дня, выполнение культурно-гигиенических навыков для занятий физической культурой;</w:t>
      </w:r>
    </w:p>
    <w:p w:rsidR="004E4C7C" w:rsidRDefault="004E4C7C" w:rsidP="00D06916">
      <w:pPr>
        <w:pStyle w:val="ConsPlusNormal"/>
        <w:spacing w:before="240"/>
        <w:ind w:firstLine="540"/>
        <w:jc w:val="both"/>
      </w:pPr>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4E4C7C" w:rsidRDefault="004E4C7C" w:rsidP="00D06916">
      <w:pPr>
        <w:pStyle w:val="ConsPlusNormal"/>
        <w:spacing w:before="240"/>
        <w:ind w:firstLine="540"/>
        <w:jc w:val="both"/>
      </w:pPr>
      <w:r>
        <w:t>в) самостоятельные игры и развлечения, участие в подвижных играх, физкультурно-оздоровительных мероприятиях, накопление опыта самостоятельного выполнения движений и упражнений.</w:t>
      </w:r>
    </w:p>
    <w:p w:rsidR="004E4C7C" w:rsidRDefault="004E4C7C" w:rsidP="00D06916">
      <w:pPr>
        <w:pStyle w:val="ConsPlusNormal"/>
        <w:spacing w:before="240"/>
        <w:ind w:firstLine="540"/>
        <w:jc w:val="both"/>
      </w:pPr>
      <w:r>
        <w:t>3. Физическое совершенствование:</w:t>
      </w:r>
    </w:p>
    <w:p w:rsidR="004E4C7C" w:rsidRDefault="004E4C7C" w:rsidP="00D06916">
      <w:pPr>
        <w:pStyle w:val="ConsPlusNormal"/>
        <w:spacing w:before="240"/>
        <w:ind w:firstLine="540"/>
        <w:jc w:val="both"/>
      </w:pPr>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4E4C7C" w:rsidRDefault="004E4C7C" w:rsidP="00D06916">
      <w:pPr>
        <w:pStyle w:val="ConsPlusNormal"/>
        <w:spacing w:before="240"/>
        <w:ind w:firstLine="540"/>
        <w:jc w:val="both"/>
      </w:pPr>
      <w:r>
        <w:t>б) комплексы физических упражнений для утренней зарядки, физкультминуток;</w:t>
      </w:r>
    </w:p>
    <w:p w:rsidR="004E4C7C" w:rsidRDefault="004E4C7C" w:rsidP="00D06916">
      <w:pPr>
        <w:pStyle w:val="ConsPlusNormal"/>
        <w:spacing w:before="240"/>
        <w:ind w:firstLine="540"/>
        <w:jc w:val="both"/>
      </w:pPr>
      <w:r>
        <w:t>в) комплексы упражнений по профилактике и коррекции нарушений осанки, формированию навыков правильной осанки;</w:t>
      </w:r>
    </w:p>
    <w:p w:rsidR="004E4C7C" w:rsidRDefault="004E4C7C" w:rsidP="00D06916">
      <w:pPr>
        <w:pStyle w:val="ConsPlusNormal"/>
        <w:spacing w:before="240"/>
        <w:ind w:firstLine="540"/>
        <w:jc w:val="both"/>
      </w:pPr>
      <w:r>
        <w:t>г) комплексы упражнений для укрепления сводов стоп, развития их подвижности;</w:t>
      </w:r>
    </w:p>
    <w:p w:rsidR="004E4C7C" w:rsidRDefault="004E4C7C" w:rsidP="00D06916">
      <w:pPr>
        <w:pStyle w:val="ConsPlusNormal"/>
        <w:spacing w:before="240"/>
        <w:ind w:firstLine="540"/>
        <w:jc w:val="both"/>
      </w:pPr>
      <w:r>
        <w:t>д) комплексы упражнений на развитие физических качеств;</w:t>
      </w:r>
    </w:p>
    <w:p w:rsidR="004E4C7C" w:rsidRDefault="004E4C7C" w:rsidP="00D06916">
      <w:pPr>
        <w:pStyle w:val="ConsPlusNormal"/>
        <w:spacing w:before="240"/>
        <w:ind w:firstLine="540"/>
        <w:jc w:val="both"/>
      </w:pPr>
      <w:r>
        <w:t>е) комплексы упражнений на развитие мелкой моторики рук;</w:t>
      </w:r>
    </w:p>
    <w:p w:rsidR="004E4C7C" w:rsidRDefault="004E4C7C" w:rsidP="00D06916">
      <w:pPr>
        <w:pStyle w:val="ConsPlusNormal"/>
        <w:spacing w:before="240"/>
        <w:ind w:firstLine="540"/>
        <w:jc w:val="both"/>
      </w:pPr>
      <w:r>
        <w:t>ж) комплексы дыхательных упражнений;</w:t>
      </w:r>
    </w:p>
    <w:p w:rsidR="004E4C7C" w:rsidRDefault="004E4C7C" w:rsidP="00D06916">
      <w:pPr>
        <w:pStyle w:val="ConsPlusNormal"/>
        <w:spacing w:before="240"/>
        <w:ind w:firstLine="540"/>
        <w:jc w:val="both"/>
      </w:pPr>
      <w:r>
        <w:t>з) упражнения на расслабление (физическое и психическое);</w:t>
      </w:r>
    </w:p>
    <w:p w:rsidR="004E4C7C" w:rsidRDefault="004E4C7C" w:rsidP="00D06916">
      <w:pPr>
        <w:pStyle w:val="ConsPlusNormal"/>
        <w:spacing w:before="240"/>
        <w:ind w:firstLine="540"/>
        <w:jc w:val="both"/>
      </w:pPr>
      <w:r>
        <w:t>и) упражнения на равновесие, на координацию.</w:t>
      </w:r>
    </w:p>
    <w:p w:rsidR="004E4C7C" w:rsidRDefault="004E4C7C" w:rsidP="00D06916">
      <w:pPr>
        <w:pStyle w:val="ConsPlusNormal"/>
        <w:spacing w:before="240"/>
        <w:ind w:firstLine="540"/>
        <w:jc w:val="both"/>
      </w:pPr>
      <w:r>
        <w:t>4. Спортивно-оздоровительная деятельность:</w:t>
      </w:r>
    </w:p>
    <w:p w:rsidR="004E4C7C" w:rsidRDefault="004E4C7C" w:rsidP="00D06916">
      <w:pPr>
        <w:pStyle w:val="ConsPlusNormal"/>
        <w:spacing w:before="240"/>
        <w:ind w:firstLine="540"/>
        <w:jc w:val="both"/>
      </w:pPr>
      <w:r>
        <w:t>а) гимнастика с основами акробатики;</w:t>
      </w:r>
    </w:p>
    <w:p w:rsidR="004E4C7C" w:rsidRDefault="004E4C7C" w:rsidP="00D06916">
      <w:pPr>
        <w:pStyle w:val="ConsPlusNormal"/>
        <w:spacing w:before="240"/>
        <w:ind w:firstLine="540"/>
        <w:jc w:val="both"/>
      </w:pPr>
      <w:r>
        <w:t>б) организующие команды и приемы,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4E4C7C" w:rsidRDefault="004E4C7C" w:rsidP="00D06916">
      <w:pPr>
        <w:pStyle w:val="ConsPlusNormal"/>
        <w:spacing w:before="240"/>
        <w:ind w:firstLine="540"/>
        <w:jc w:val="both"/>
      </w:pPr>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4E4C7C" w:rsidRDefault="004E4C7C" w:rsidP="00D06916">
      <w:pPr>
        <w:pStyle w:val="ConsPlusNormal"/>
        <w:spacing w:before="240"/>
        <w:ind w:firstLine="540"/>
        <w:jc w:val="both"/>
      </w:pPr>
      <w:r>
        <w:t>5. Основные положения и общеразвивающие упражнения:</w:t>
      </w:r>
    </w:p>
    <w:p w:rsidR="004E4C7C" w:rsidRDefault="004E4C7C" w:rsidP="00D06916">
      <w:pPr>
        <w:pStyle w:val="ConsPlusNormal"/>
        <w:spacing w:before="240"/>
        <w:ind w:firstLine="540"/>
        <w:jc w:val="both"/>
      </w:pPr>
      <w:r>
        <w:t>а) основные положения рук, ног, положения лежа; движения головы, туловища, седы;</w:t>
      </w:r>
    </w:p>
    <w:p w:rsidR="004E4C7C" w:rsidRDefault="004E4C7C" w:rsidP="00D06916">
      <w:pPr>
        <w:pStyle w:val="ConsPlusNormal"/>
        <w:spacing w:before="240"/>
        <w:ind w:firstLine="540"/>
        <w:jc w:val="both"/>
      </w:pPr>
      <w: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4E4C7C" w:rsidRDefault="004E4C7C" w:rsidP="00D06916">
      <w:pPr>
        <w:pStyle w:val="ConsPlusNormal"/>
        <w:spacing w:before="240"/>
        <w:ind w:firstLine="540"/>
        <w:jc w:val="both"/>
      </w:pPr>
      <w:r>
        <w:t>в) акробатические упражнения, упоры; седы; упражнения в группировке; перекаты; стойка на лопатках, простейшие соединения разученных движений;</w:t>
      </w:r>
    </w:p>
    <w:p w:rsidR="004E4C7C" w:rsidRDefault="004E4C7C" w:rsidP="00D06916">
      <w:pPr>
        <w:pStyle w:val="ConsPlusNormal"/>
        <w:spacing w:before="240"/>
        <w:ind w:firstLine="540"/>
        <w:jc w:val="both"/>
      </w:pPr>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4E4C7C" w:rsidRDefault="004E4C7C" w:rsidP="00D06916">
      <w:pPr>
        <w:pStyle w:val="ConsPlusNormal"/>
        <w:spacing w:before="240"/>
        <w:ind w:firstLine="540"/>
        <w:jc w:val="both"/>
      </w:pPr>
      <w: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(150 - 200 г) на голове в положении основная стойка и стойка ноги врозь;</w:t>
      </w:r>
    </w:p>
    <w:p w:rsidR="004E4C7C" w:rsidRDefault="004E4C7C" w:rsidP="00D06916">
      <w:pPr>
        <w:pStyle w:val="ConsPlusNormal"/>
        <w:spacing w:before="240"/>
        <w:ind w:firstLine="540"/>
        <w:jc w:val="both"/>
      </w:pPr>
      <w:r>
        <w:t>е) упражнения в лазании и ползании: свободное лазание по гимнастической стенке (на 5 - 6 реек); на четвереньках по полу и гимнастической скамейке. Перелезание через препятствия (свободным способом), высота 25 - 30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4E4C7C" w:rsidRDefault="004E4C7C" w:rsidP="00D06916">
      <w:pPr>
        <w:pStyle w:val="ConsPlusNormal"/>
        <w:spacing w:before="240"/>
        <w:ind w:firstLine="540"/>
        <w:jc w:val="both"/>
      </w:pPr>
      <w:r>
        <w:t>ж) 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4E4C7C" w:rsidRDefault="004E4C7C" w:rsidP="00D06916">
      <w:pPr>
        <w:pStyle w:val="ConsPlusNormal"/>
        <w:spacing w:before="240"/>
        <w:ind w:firstLine="540"/>
        <w:jc w:val="both"/>
      </w:pPr>
      <w: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4E4C7C" w:rsidRDefault="004E4C7C" w:rsidP="00D06916">
      <w:pPr>
        <w:pStyle w:val="ConsPlusNormal"/>
        <w:spacing w:before="240"/>
        <w:ind w:firstLine="540"/>
        <w:jc w:val="both"/>
      </w:pPr>
      <w: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10 - 15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30 - 40 см. Статические упражнения в основной стойке;</w:t>
      </w:r>
    </w:p>
    <w:p w:rsidR="004E4C7C" w:rsidRDefault="004E4C7C" w:rsidP="00D06916">
      <w:pPr>
        <w:pStyle w:val="ConsPlusNormal"/>
        <w:spacing w:before="240"/>
        <w:ind w:firstLine="540"/>
        <w:jc w:val="both"/>
      </w:pPr>
      <w:r>
        <w:t>к) 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4E4C7C" w:rsidRDefault="004E4C7C" w:rsidP="00D06916">
      <w:pPr>
        <w:pStyle w:val="ConsPlusNormal"/>
        <w:spacing w:before="240"/>
        <w:ind w:firstLine="540"/>
        <w:jc w:val="both"/>
      </w:pPr>
      <w:r>
        <w:t>6. Легкая атлетика:</w:t>
      </w:r>
    </w:p>
    <w:p w:rsidR="004E4C7C" w:rsidRDefault="004E4C7C" w:rsidP="00D06916">
      <w:pPr>
        <w:pStyle w:val="ConsPlusNormal"/>
        <w:spacing w:before="240"/>
        <w:ind w:firstLine="540"/>
        <w:jc w:val="both"/>
      </w:pPr>
      <w:r>
        <w:t>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4E4C7C" w:rsidRDefault="004E4C7C" w:rsidP="00D06916">
      <w:pPr>
        <w:pStyle w:val="ConsPlusNormal"/>
        <w:spacing w:before="240"/>
        <w:ind w:firstLine="540"/>
        <w:jc w:val="both"/>
      </w:pPr>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4E4C7C" w:rsidRDefault="004E4C7C" w:rsidP="00D06916">
      <w:pPr>
        <w:pStyle w:val="ConsPlusNormal"/>
        <w:spacing w:before="240"/>
        <w:ind w:firstLine="540"/>
        <w:jc w:val="both"/>
      </w:pPr>
      <w: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4E4C7C" w:rsidRDefault="004E4C7C" w:rsidP="00D06916">
      <w:pPr>
        <w:pStyle w:val="ConsPlusNormal"/>
        <w:spacing w:before="240"/>
        <w:ind w:firstLine="540"/>
        <w:jc w:val="both"/>
      </w:pPr>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4E4C7C" w:rsidRDefault="004E4C7C" w:rsidP="00D06916">
      <w:pPr>
        <w:pStyle w:val="ConsPlusNormal"/>
        <w:spacing w:before="240"/>
        <w:ind w:firstLine="540"/>
        <w:jc w:val="both"/>
      </w:pPr>
      <w: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4E4C7C" w:rsidRDefault="004E4C7C" w:rsidP="00D06916">
      <w:pPr>
        <w:pStyle w:val="ConsPlusNormal"/>
        <w:spacing w:before="240"/>
        <w:ind w:firstLine="540"/>
        <w:jc w:val="both"/>
      </w:pPr>
      <w:r>
        <w:t>7. Лыжная подготовка: строевые упражнения, ходьба с лыжами на плече, передвижение на лыжах; повороты; передвижение в слабом темпе на расстояние; подъемы; спуски; торможение, игры на лыжах.</w:t>
      </w:r>
    </w:p>
    <w:p w:rsidR="004E4C7C" w:rsidRDefault="004E4C7C" w:rsidP="00D06916">
      <w:pPr>
        <w:pStyle w:val="ConsPlusNormal"/>
        <w:spacing w:before="240"/>
        <w:ind w:firstLine="540"/>
        <w:jc w:val="both"/>
      </w:pPr>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4E4C7C" w:rsidRDefault="004E4C7C" w:rsidP="00D06916">
      <w:pPr>
        <w:pStyle w:val="ConsPlusNormal"/>
        <w:spacing w:before="240"/>
        <w:ind w:firstLine="540"/>
        <w:jc w:val="both"/>
      </w:pPr>
      <w:r>
        <w:t>9. Подвижные и спортивные игры:</w:t>
      </w:r>
    </w:p>
    <w:p w:rsidR="004E4C7C" w:rsidRDefault="004E4C7C" w:rsidP="00D06916">
      <w:pPr>
        <w:pStyle w:val="ConsPlusNormal"/>
        <w:spacing w:before="240"/>
        <w:ind w:firstLine="540"/>
        <w:jc w:val="both"/>
      </w:pP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4E4C7C" w:rsidRDefault="004E4C7C" w:rsidP="00D06916">
      <w:pPr>
        <w:pStyle w:val="ConsPlusNormal"/>
        <w:spacing w:before="240"/>
        <w:ind w:firstLine="540"/>
        <w:jc w:val="both"/>
      </w:pPr>
      <w:r>
        <w:t>на материале легкой атлетики: прыжки, бег, метания и броски; упражнения на координацию, выносливость и быстроту;</w:t>
      </w:r>
    </w:p>
    <w:p w:rsidR="004E4C7C" w:rsidRDefault="004E4C7C" w:rsidP="00D06916">
      <w:pPr>
        <w:pStyle w:val="ConsPlusNormal"/>
        <w:spacing w:before="240"/>
        <w:ind w:firstLine="540"/>
        <w:jc w:val="both"/>
      </w:pPr>
      <w:r>
        <w:t>на материале лыжной подготовки: эстафеты в передвижении на лыжах, упражнения на выносливость и координацию;</w:t>
      </w:r>
    </w:p>
    <w:p w:rsidR="004E4C7C" w:rsidRDefault="004E4C7C" w:rsidP="00D06916">
      <w:pPr>
        <w:pStyle w:val="ConsPlusNormal"/>
        <w:spacing w:before="240"/>
        <w:ind w:firstLine="540"/>
        <w:jc w:val="both"/>
      </w:pPr>
      <w:r>
        <w:t>на материале спортивных игр:</w:t>
      </w:r>
    </w:p>
    <w:p w:rsidR="004E4C7C" w:rsidRDefault="004E4C7C" w:rsidP="00D06916">
      <w:pPr>
        <w:pStyle w:val="ConsPlusNormal"/>
        <w:spacing w:before="240"/>
        <w:ind w:firstLine="540"/>
        <w:jc w:val="both"/>
      </w:pPr>
      <w:r>
        <w:t>а) футбол: удар по неподвижному и катящемуся мячу; ведение мяча, подвижные игры на материале футбола.</w:t>
      </w:r>
    </w:p>
    <w:p w:rsidR="004E4C7C" w:rsidRDefault="004E4C7C" w:rsidP="00D06916">
      <w:pPr>
        <w:pStyle w:val="ConsPlusNormal"/>
        <w:spacing w:before="240"/>
        <w:ind w:firstLine="540"/>
        <w:jc w:val="both"/>
      </w:pPr>
      <w:r>
        <w:t>б) баскетбола: отбивание мяча, бросание мяча в корзину, перебрасывание мяча друг другу и через сетку;</w:t>
      </w:r>
    </w:p>
    <w:p w:rsidR="004E4C7C" w:rsidRDefault="004E4C7C" w:rsidP="00D06916">
      <w:pPr>
        <w:pStyle w:val="ConsPlusNormal"/>
        <w:spacing w:before="240"/>
        <w:ind w:firstLine="540"/>
        <w:jc w:val="both"/>
      </w:pPr>
      <w:r>
        <w:t>на материале легкой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(1 - 2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4E4C7C" w:rsidRDefault="004E4C7C" w:rsidP="00D06916">
      <w:pPr>
        <w:pStyle w:val="ConsPlusNormal"/>
        <w:spacing w:before="240"/>
        <w:ind w:firstLine="540"/>
        <w:jc w:val="both"/>
      </w:pPr>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 трех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E4C7C" w:rsidRDefault="004E4C7C" w:rsidP="00D06916">
      <w:pPr>
        <w:pStyle w:val="ConsPlusNormal"/>
        <w:spacing w:before="240"/>
        <w:ind w:firstLine="540"/>
        <w:jc w:val="both"/>
      </w:pPr>
      <w:r>
        <w:t>на материале плавания: развитие выносливости: повторное выполнение освоенных движений.</w:t>
      </w:r>
    </w:p>
    <w:p w:rsidR="004E4C7C" w:rsidRDefault="004E4C7C" w:rsidP="00D06916">
      <w:pPr>
        <w:pStyle w:val="ConsPlusNormal"/>
        <w:spacing w:before="240"/>
        <w:ind w:firstLine="540"/>
        <w:jc w:val="both"/>
      </w:pPr>
      <w:r>
        <w:t>93.8.1. Планируемые предметные результаты освоения учебного предмета:</w:t>
      </w:r>
    </w:p>
    <w:p w:rsidR="004E4C7C" w:rsidRDefault="004E4C7C" w:rsidP="00D06916">
      <w:pPr>
        <w:pStyle w:val="ConsPlusNormal"/>
        <w:spacing w:before="240"/>
        <w:ind w:firstLine="540"/>
        <w:jc w:val="both"/>
      </w:pPr>
      <w: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4E4C7C" w:rsidRDefault="004E4C7C" w:rsidP="00D06916">
      <w:pPr>
        <w:pStyle w:val="ConsPlusNormal"/>
        <w:spacing w:before="240"/>
        <w:ind w:firstLine="540"/>
        <w:jc w:val="both"/>
      </w:pPr>
      <w: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4E4C7C" w:rsidRDefault="004E4C7C" w:rsidP="00D06916">
      <w:pPr>
        <w:pStyle w:val="ConsPlusNormal"/>
        <w:spacing w:before="240"/>
        <w:ind w:firstLine="540"/>
        <w:jc w:val="both"/>
      </w:pPr>
      <w: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4E4C7C" w:rsidRDefault="004E4C7C" w:rsidP="00D06916">
      <w:pPr>
        <w:pStyle w:val="ConsPlusNormal"/>
        <w:spacing w:before="240"/>
        <w:ind w:firstLine="540"/>
        <w:jc w:val="both"/>
      </w:pPr>
      <w: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Знания о физической культуре:</w:t>
      </w:r>
    </w:p>
    <w:p w:rsidR="004E4C7C" w:rsidRDefault="004E4C7C" w:rsidP="00D06916">
      <w:pPr>
        <w:pStyle w:val="ConsPlusNormal"/>
        <w:spacing w:before="240"/>
        <w:ind w:firstLine="540"/>
        <w:jc w:val="both"/>
      </w:pPr>
      <w:r>
        <w:t>знаниями о физической культуре, режиме дня; основных положениях тела, физических упражнениях, физических качествах;</w:t>
      </w:r>
    </w:p>
    <w:p w:rsidR="004E4C7C" w:rsidRDefault="004E4C7C" w:rsidP="00D06916">
      <w:pPr>
        <w:pStyle w:val="ConsPlusNormal"/>
        <w:spacing w:before="240"/>
        <w:ind w:firstLine="540"/>
        <w:jc w:val="both"/>
      </w:pPr>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4E4C7C" w:rsidRDefault="004E4C7C" w:rsidP="00D06916">
      <w:pPr>
        <w:pStyle w:val="ConsPlusNormal"/>
        <w:spacing w:before="240"/>
        <w:ind w:firstLine="540"/>
        <w:jc w:val="both"/>
      </w:pPr>
      <w:r>
        <w:t>знаниями об основных положениях рук, ног, движениях головы, туловища, умениями их выполнять;</w:t>
      </w:r>
    </w:p>
    <w:p w:rsidR="004E4C7C" w:rsidRDefault="004E4C7C" w:rsidP="00D06916">
      <w:pPr>
        <w:pStyle w:val="ConsPlusNormal"/>
        <w:spacing w:before="240"/>
        <w:ind w:firstLine="540"/>
        <w:jc w:val="both"/>
      </w:pPr>
      <w:r>
        <w:t>знаниями о роли ходьбы, бега, прыжков, лазанья, ползания, ходьбы на лыжах, плавания для жизнедеятельности человека;</w:t>
      </w:r>
    </w:p>
    <w:p w:rsidR="004E4C7C" w:rsidRDefault="004E4C7C" w:rsidP="00D06916">
      <w:pPr>
        <w:pStyle w:val="ConsPlusNormal"/>
        <w:spacing w:before="240"/>
        <w:ind w:firstLine="540"/>
        <w:jc w:val="both"/>
      </w:pPr>
      <w:r>
        <w:t>знаниями безопасного поведения на уроках физической культуры и в выполнении физических упражнений, умением его придерживаться.</w:t>
      </w:r>
    </w:p>
    <w:p w:rsidR="004E4C7C" w:rsidRDefault="004E4C7C" w:rsidP="00D06916">
      <w:pPr>
        <w:pStyle w:val="ConsPlusNormal"/>
        <w:spacing w:before="240"/>
        <w:ind w:firstLine="540"/>
        <w:jc w:val="both"/>
      </w:pPr>
      <w:r>
        <w:t>2. Способы физкультурной деятельности:</w:t>
      </w:r>
    </w:p>
    <w:p w:rsidR="004E4C7C" w:rsidRDefault="004E4C7C" w:rsidP="00D06916">
      <w:pPr>
        <w:pStyle w:val="ConsPlusNormal"/>
        <w:spacing w:before="240"/>
        <w:ind w:firstLine="540"/>
        <w:jc w:val="both"/>
      </w:pPr>
      <w:r>
        <w:t>умениями выполнять упражнения простых комплексов утренней зарядки и физкультминуток в соответствии с изученными правилами;</w:t>
      </w:r>
    </w:p>
    <w:p w:rsidR="004E4C7C" w:rsidRDefault="004E4C7C" w:rsidP="00D06916">
      <w:pPr>
        <w:pStyle w:val="ConsPlusNormal"/>
        <w:spacing w:before="240"/>
        <w:ind w:firstLine="540"/>
        <w:jc w:val="both"/>
      </w:pPr>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4E4C7C" w:rsidRDefault="004E4C7C" w:rsidP="00D06916">
      <w:pPr>
        <w:pStyle w:val="ConsPlusNormal"/>
        <w:spacing w:before="240"/>
        <w:ind w:firstLine="540"/>
        <w:jc w:val="both"/>
      </w:pPr>
      <w:r>
        <w:t>3. Физическое совершенствование:</w:t>
      </w:r>
    </w:p>
    <w:p w:rsidR="004E4C7C" w:rsidRDefault="004E4C7C" w:rsidP="00D06916">
      <w:pPr>
        <w:pStyle w:val="ConsPlusNormal"/>
        <w:spacing w:before="240"/>
        <w:ind w:firstLine="540"/>
        <w:jc w:val="both"/>
      </w:pPr>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4E4C7C" w:rsidRDefault="004E4C7C" w:rsidP="00D06916">
      <w:pPr>
        <w:pStyle w:val="ConsPlusNormal"/>
        <w:spacing w:before="240"/>
        <w:ind w:firstLine="540"/>
        <w:jc w:val="both"/>
      </w:pPr>
      <w:r>
        <w:t>умением выполнять элементарные строевые команды и приемы;</w:t>
      </w:r>
    </w:p>
    <w:p w:rsidR="004E4C7C" w:rsidRDefault="004E4C7C" w:rsidP="00D06916">
      <w:pPr>
        <w:pStyle w:val="ConsPlusNormal"/>
        <w:spacing w:before="240"/>
        <w:ind w:firstLine="540"/>
        <w:jc w:val="both"/>
      </w:pPr>
      <w:r>
        <w:t>умением выполнять элементарные акробатические упражнения;</w:t>
      </w:r>
    </w:p>
    <w:p w:rsidR="004E4C7C" w:rsidRDefault="004E4C7C" w:rsidP="00D06916">
      <w:pPr>
        <w:pStyle w:val="ConsPlusNormal"/>
        <w:spacing w:before="240"/>
        <w:ind w:firstLine="540"/>
        <w:jc w:val="both"/>
      </w:pPr>
      <w:r>
        <w:t>умением выполнять гимнастические упражнения;</w:t>
      </w:r>
    </w:p>
    <w:p w:rsidR="004E4C7C" w:rsidRDefault="004E4C7C" w:rsidP="00D06916">
      <w:pPr>
        <w:pStyle w:val="ConsPlusNormal"/>
        <w:spacing w:before="240"/>
        <w:ind w:firstLine="540"/>
        <w:jc w:val="both"/>
      </w:pPr>
      <w:r>
        <w:t>умением выполнять ритмичные упражнения, упражнения на равновесие, пространственную ориентировку;</w:t>
      </w:r>
    </w:p>
    <w:p w:rsidR="004E4C7C" w:rsidRDefault="004E4C7C" w:rsidP="00D06916">
      <w:pPr>
        <w:pStyle w:val="ConsPlusNormal"/>
        <w:spacing w:before="240"/>
        <w:ind w:firstLine="540"/>
        <w:jc w:val="both"/>
      </w:pPr>
      <w:r>
        <w:t>умением выполнять легкоатлетические упражнения (бег, прыжки, метания и броски мячей разного веса и объема);</w:t>
      </w:r>
    </w:p>
    <w:p w:rsidR="004E4C7C" w:rsidRDefault="004E4C7C" w:rsidP="00D06916">
      <w:pPr>
        <w:pStyle w:val="ConsPlusNormal"/>
        <w:spacing w:before="240"/>
        <w:ind w:firstLine="540"/>
        <w:jc w:val="both"/>
      </w:pPr>
      <w:r>
        <w:t>умением выполнять игровые действия и упражнения разной функциональной направленности;</w:t>
      </w:r>
    </w:p>
    <w:p w:rsidR="004E4C7C" w:rsidRDefault="004E4C7C" w:rsidP="00D06916">
      <w:pPr>
        <w:pStyle w:val="ConsPlusNormal"/>
        <w:spacing w:before="240"/>
        <w:ind w:firstLine="540"/>
        <w:jc w:val="both"/>
      </w:pPr>
      <w:r>
        <w:t>умением понимать "схему тела"; дифференцировать части тела, осваивать их двигательные возможности.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93.9. Коррекционно-развивающая область.</w:t>
      </w:r>
    </w:p>
    <w:p w:rsidR="004E4C7C" w:rsidRDefault="004E4C7C" w:rsidP="00D06916">
      <w:pPr>
        <w:pStyle w:val="ConsPlusNormal"/>
        <w:spacing w:before="240"/>
        <w:ind w:firstLine="540"/>
        <w:jc w:val="both"/>
      </w:pPr>
      <w:r>
        <w:t>93.9.1. Ритмика:</w:t>
      </w:r>
    </w:p>
    <w:p w:rsidR="004E4C7C" w:rsidRDefault="004E4C7C" w:rsidP="00D06916">
      <w:pPr>
        <w:pStyle w:val="ConsPlusNormal"/>
        <w:spacing w:before="240"/>
        <w:ind w:firstLine="540"/>
        <w:jc w:val="both"/>
      </w:pPr>
      <w: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4E4C7C" w:rsidRDefault="004E4C7C" w:rsidP="00D06916">
      <w:pPr>
        <w:pStyle w:val="ConsPlusNormal"/>
        <w:spacing w:before="240"/>
        <w:ind w:firstLine="540"/>
        <w:jc w:val="both"/>
      </w:pPr>
      <w: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4E4C7C" w:rsidRDefault="004E4C7C" w:rsidP="00D06916">
      <w:pPr>
        <w:pStyle w:val="ConsPlusNormal"/>
        <w:spacing w:before="240"/>
        <w:ind w:firstLine="540"/>
        <w:jc w:val="both"/>
      </w:pPr>
      <w:r>
        <w:t>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4E4C7C" w:rsidRDefault="004E4C7C" w:rsidP="00D06916">
      <w:pPr>
        <w:pStyle w:val="ConsPlusNormal"/>
        <w:spacing w:before="240"/>
        <w:ind w:firstLine="540"/>
        <w:jc w:val="both"/>
      </w:pPr>
      <w: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4E4C7C" w:rsidRDefault="004E4C7C" w:rsidP="00D06916">
      <w:pPr>
        <w:pStyle w:val="ConsPlusNormal"/>
        <w:spacing w:before="240"/>
        <w:ind w:firstLine="540"/>
        <w:jc w:val="both"/>
      </w:pPr>
      <w: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4E4C7C" w:rsidRDefault="004E4C7C" w:rsidP="00D06916">
      <w:pPr>
        <w:pStyle w:val="ConsPlusNormal"/>
        <w:spacing w:before="240"/>
        <w:ind w:firstLine="540"/>
        <w:jc w:val="both"/>
      </w:pPr>
      <w: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4E4C7C" w:rsidRDefault="004E4C7C" w:rsidP="00D06916">
      <w:pPr>
        <w:pStyle w:val="ConsPlusNormal"/>
        <w:spacing w:before="240"/>
        <w:ind w:firstLine="540"/>
        <w:jc w:val="both"/>
      </w:pPr>
      <w:r>
        <w:t>ж) танцы: 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умение управлять темпом движения;</w:t>
      </w:r>
    </w:p>
    <w:p w:rsidR="004E4C7C" w:rsidRDefault="004E4C7C" w:rsidP="00D06916">
      <w:pPr>
        <w:pStyle w:val="ConsPlusNormal"/>
        <w:spacing w:before="240"/>
        <w:ind w:firstLine="540"/>
        <w:jc w:val="both"/>
      </w:pPr>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4E4C7C" w:rsidRDefault="004E4C7C" w:rsidP="00D06916">
      <w:pPr>
        <w:pStyle w:val="ConsPlusNormal"/>
        <w:spacing w:before="240"/>
        <w:ind w:firstLine="540"/>
        <w:jc w:val="both"/>
      </w:pPr>
      <w:r>
        <w:t>93.9.1.1. Планируемые результаты освоения коррекционного курса.</w:t>
      </w:r>
    </w:p>
    <w:p w:rsidR="004E4C7C" w:rsidRDefault="004E4C7C" w:rsidP="00D06916">
      <w:pPr>
        <w:pStyle w:val="ConsPlusNormal"/>
        <w:spacing w:before="240"/>
        <w:ind w:firstLine="540"/>
        <w:jc w:val="both"/>
      </w:pPr>
      <w: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4E4C7C" w:rsidRDefault="004E4C7C" w:rsidP="00D06916">
      <w:pPr>
        <w:pStyle w:val="ConsPlusNormal"/>
        <w:spacing w:before="240"/>
        <w:ind w:firstLine="540"/>
        <w:jc w:val="both"/>
      </w:pPr>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4E4C7C" w:rsidRDefault="004E4C7C" w:rsidP="00D06916">
      <w:pPr>
        <w:pStyle w:val="ConsPlusNormal"/>
        <w:spacing w:before="240"/>
        <w:ind w:firstLine="540"/>
        <w:jc w:val="both"/>
      </w:pPr>
      <w: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4E4C7C" w:rsidRDefault="004E4C7C" w:rsidP="00D06916">
      <w:pPr>
        <w:pStyle w:val="ConsPlusNormal"/>
        <w:spacing w:before="240"/>
        <w:ind w:firstLine="540"/>
        <w:jc w:val="both"/>
      </w:pPr>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4E4C7C" w:rsidRDefault="004E4C7C" w:rsidP="00D06916">
      <w:pPr>
        <w:pStyle w:val="ConsPlusNormal"/>
        <w:spacing w:before="240"/>
        <w:ind w:firstLine="540"/>
        <w:jc w:val="both"/>
      </w:pPr>
      <w: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4E4C7C" w:rsidRDefault="004E4C7C" w:rsidP="00D06916">
      <w:pPr>
        <w:pStyle w:val="ConsPlusNormal"/>
        <w:spacing w:before="240"/>
        <w:ind w:firstLine="540"/>
        <w:jc w:val="both"/>
      </w:pPr>
      <w:r>
        <w:t>1. Ритмика (теоретические сведения):</w:t>
      </w:r>
    </w:p>
    <w:p w:rsidR="004E4C7C" w:rsidRDefault="004E4C7C" w:rsidP="00D06916">
      <w:pPr>
        <w:pStyle w:val="ConsPlusNormal"/>
        <w:spacing w:before="240"/>
        <w:ind w:firstLine="540"/>
        <w:jc w:val="both"/>
      </w:pPr>
      <w:r>
        <w:t>знаниями о движениях под музыку, ритмических упражнениях, танцевальных движениях, об элементах движения;</w:t>
      </w:r>
    </w:p>
    <w:p w:rsidR="004E4C7C" w:rsidRDefault="004E4C7C" w:rsidP="00D06916">
      <w:pPr>
        <w:pStyle w:val="ConsPlusNormal"/>
        <w:spacing w:before="240"/>
        <w:ind w:firstLine="540"/>
        <w:jc w:val="both"/>
      </w:pPr>
      <w:r>
        <w:t>умением называть виды ритмической деятельности, формы музыкально-ритмической деятельности;</w:t>
      </w:r>
    </w:p>
    <w:p w:rsidR="004E4C7C" w:rsidRDefault="004E4C7C" w:rsidP="00D06916">
      <w:pPr>
        <w:pStyle w:val="ConsPlusNormal"/>
        <w:spacing w:before="240"/>
        <w:ind w:firstLine="540"/>
        <w:jc w:val="both"/>
      </w:pPr>
      <w:r>
        <w:t>умением узнавать на дидактическом материале и точно обозначать части тела, показывать на себе; описывать их двигательные возможности;</w:t>
      </w:r>
    </w:p>
    <w:p w:rsidR="004E4C7C" w:rsidRDefault="004E4C7C" w:rsidP="00D06916">
      <w:pPr>
        <w:pStyle w:val="ConsPlusNormal"/>
        <w:spacing w:before="240"/>
        <w:ind w:firstLine="540"/>
        <w:jc w:val="both"/>
      </w:pPr>
      <w:r>
        <w:t>знаниями о роли занятий ритмической деятельностью для развития слуха, осязания, развития ориентировочных умений;</w:t>
      </w:r>
    </w:p>
    <w:p w:rsidR="004E4C7C" w:rsidRDefault="004E4C7C" w:rsidP="00D06916">
      <w:pPr>
        <w:pStyle w:val="ConsPlusNormal"/>
        <w:spacing w:before="240"/>
        <w:ind w:firstLine="540"/>
        <w:jc w:val="both"/>
      </w:pPr>
      <w:r>
        <w:t>знаниями о факторах риска для здоровья при выполнении движений (в том числе для нарушенного зрения).</w:t>
      </w:r>
    </w:p>
    <w:p w:rsidR="004E4C7C" w:rsidRDefault="004E4C7C" w:rsidP="00D06916">
      <w:pPr>
        <w:pStyle w:val="ConsPlusNormal"/>
        <w:spacing w:before="240"/>
        <w:ind w:firstLine="540"/>
        <w:jc w:val="both"/>
      </w:pPr>
      <w:r>
        <w:t>2. Специальные ритмические упражнения:</w:t>
      </w:r>
    </w:p>
    <w:p w:rsidR="004E4C7C" w:rsidRDefault="004E4C7C" w:rsidP="00D06916">
      <w:pPr>
        <w:pStyle w:val="ConsPlusNormal"/>
        <w:spacing w:before="240"/>
        <w:ind w:firstLine="540"/>
        <w:jc w:val="both"/>
      </w:pPr>
      <w:r>
        <w:t>умением реагировать на сигнальные слова "движение", "темп", "ритм";</w:t>
      </w:r>
    </w:p>
    <w:p w:rsidR="004E4C7C" w:rsidRDefault="004E4C7C" w:rsidP="00D06916">
      <w:pPr>
        <w:pStyle w:val="ConsPlusNormal"/>
        <w:spacing w:before="240"/>
        <w:ind w:firstLine="540"/>
        <w:jc w:val="both"/>
      </w:pPr>
      <w:r>
        <w:t>умением выполнять движения в соответствии с освоенным видом ритмического упражнения;</w:t>
      </w:r>
    </w:p>
    <w:p w:rsidR="004E4C7C" w:rsidRDefault="004E4C7C" w:rsidP="00D06916">
      <w:pPr>
        <w:pStyle w:val="ConsPlusNormal"/>
        <w:spacing w:before="240"/>
        <w:ind w:firstLine="540"/>
        <w:jc w:val="both"/>
      </w:pPr>
      <w:r>
        <w:t>умением согласовывать темп движения с проговариванием;</w:t>
      </w:r>
    </w:p>
    <w:p w:rsidR="004E4C7C" w:rsidRDefault="004E4C7C" w:rsidP="00D06916">
      <w:pPr>
        <w:pStyle w:val="ConsPlusNormal"/>
        <w:spacing w:before="240"/>
        <w:ind w:firstLine="540"/>
        <w:jc w:val="both"/>
      </w:pPr>
      <w:r>
        <w:t>умением координировать движения глаз и рук в соответствии с заданным темпом.</w:t>
      </w:r>
    </w:p>
    <w:p w:rsidR="004E4C7C" w:rsidRDefault="004E4C7C" w:rsidP="00D06916">
      <w:pPr>
        <w:pStyle w:val="ConsPlusNormal"/>
        <w:spacing w:before="240"/>
        <w:ind w:firstLine="540"/>
        <w:jc w:val="both"/>
      </w:pPr>
      <w:r>
        <w:t>3. Упражнения на связь движений с музыкой:</w:t>
      </w:r>
    </w:p>
    <w:p w:rsidR="004E4C7C" w:rsidRDefault="004E4C7C" w:rsidP="00D06916">
      <w:pPr>
        <w:pStyle w:val="ConsPlusNormal"/>
        <w:spacing w:before="240"/>
        <w:ind w:firstLine="540"/>
        <w:jc w:val="both"/>
      </w:pPr>
      <w:r>
        <w:t>способностью согласовывать характер, темп, направление освоенного движения в соответствии с видом упражнений;</w:t>
      </w:r>
    </w:p>
    <w:p w:rsidR="004E4C7C" w:rsidRDefault="004E4C7C" w:rsidP="00D06916">
      <w:pPr>
        <w:pStyle w:val="ConsPlusNormal"/>
        <w:spacing w:before="240"/>
        <w:ind w:firstLine="540"/>
        <w:jc w:val="both"/>
      </w:pPr>
      <w:r>
        <w:t>умением согласовывать характер, ритм музыки, песни со своими движениями;</w:t>
      </w:r>
    </w:p>
    <w:p w:rsidR="004E4C7C" w:rsidRDefault="004E4C7C" w:rsidP="00D06916">
      <w:pPr>
        <w:pStyle w:val="ConsPlusNormal"/>
        <w:spacing w:before="240"/>
        <w:ind w:firstLine="540"/>
        <w:jc w:val="both"/>
      </w:pPr>
      <w:r>
        <w:t>умением передавать движением звучание музыки;</w:t>
      </w:r>
    </w:p>
    <w:p w:rsidR="004E4C7C" w:rsidRDefault="004E4C7C" w:rsidP="00D06916">
      <w:pPr>
        <w:pStyle w:val="ConsPlusNormal"/>
        <w:spacing w:before="240"/>
        <w:ind w:firstLine="540"/>
        <w:jc w:val="both"/>
      </w:pPr>
      <w:r>
        <w:t>разными видами ходьбы и бега;</w:t>
      </w:r>
    </w:p>
    <w:p w:rsidR="004E4C7C" w:rsidRDefault="004E4C7C" w:rsidP="00D06916">
      <w:pPr>
        <w:pStyle w:val="ConsPlusNormal"/>
        <w:spacing w:before="240"/>
        <w:ind w:firstLine="540"/>
        <w:jc w:val="both"/>
      </w:pPr>
      <w:r>
        <w:t>умением произвольно менять направления движения.</w:t>
      </w:r>
    </w:p>
    <w:p w:rsidR="004E4C7C" w:rsidRDefault="004E4C7C" w:rsidP="00D06916">
      <w:pPr>
        <w:pStyle w:val="ConsPlusNormal"/>
        <w:spacing w:before="240"/>
        <w:ind w:firstLine="540"/>
        <w:jc w:val="both"/>
      </w:pPr>
      <w:r>
        <w:t>4. Упражнения ритмической гимнастики:</w:t>
      </w:r>
    </w:p>
    <w:p w:rsidR="004E4C7C" w:rsidRDefault="004E4C7C" w:rsidP="00D06916">
      <w:pPr>
        <w:pStyle w:val="ConsPlusNormal"/>
        <w:spacing w:before="240"/>
        <w:ind w:firstLine="540"/>
        <w:jc w:val="both"/>
      </w:pPr>
      <w:r>
        <w:t>умением осваивать содержание, амплитуду движения ритмической гимнастики в соответствии с видом упражнения;</w:t>
      </w:r>
    </w:p>
    <w:p w:rsidR="004E4C7C" w:rsidRDefault="004E4C7C" w:rsidP="00D06916">
      <w:pPr>
        <w:pStyle w:val="ConsPlusNormal"/>
        <w:spacing w:before="240"/>
        <w:ind w:firstLine="540"/>
        <w:jc w:val="both"/>
      </w:pPr>
      <w:r>
        <w:t>умением выполнять и регулировать ритмические гимнастические движения без предмета, с предметом;</w:t>
      </w:r>
    </w:p>
    <w:p w:rsidR="004E4C7C" w:rsidRDefault="004E4C7C" w:rsidP="00D06916">
      <w:pPr>
        <w:pStyle w:val="ConsPlusNormal"/>
        <w:spacing w:before="240"/>
        <w:ind w:firstLine="540"/>
        <w:jc w:val="both"/>
      </w:pPr>
      <w:r>
        <w:t>умением правильно захватывать предмет для выполнения определенного упражнения;</w:t>
      </w:r>
    </w:p>
    <w:p w:rsidR="004E4C7C" w:rsidRDefault="004E4C7C" w:rsidP="00D06916">
      <w:pPr>
        <w:pStyle w:val="ConsPlusNormal"/>
        <w:spacing w:before="240"/>
        <w:ind w:firstLine="540"/>
        <w:jc w:val="both"/>
      </w:pPr>
      <w:r>
        <w:t>умением дифференцировать движения кисти, пальцев руки для захвата и удерживания предмета, выполнять упражнения с предметами;</w:t>
      </w:r>
    </w:p>
    <w:p w:rsidR="004E4C7C" w:rsidRDefault="004E4C7C" w:rsidP="00D06916">
      <w:pPr>
        <w:pStyle w:val="ConsPlusNormal"/>
        <w:spacing w:before="240"/>
        <w:ind w:firstLine="540"/>
        <w:jc w:val="both"/>
      </w:pPr>
      <w:r>
        <w:t>развитие желания осуществлять выразительные и красивые движения;</w:t>
      </w:r>
    </w:p>
    <w:p w:rsidR="004E4C7C" w:rsidRDefault="004E4C7C" w:rsidP="00D06916">
      <w:pPr>
        <w:pStyle w:val="ConsPlusNormal"/>
        <w:spacing w:before="240"/>
        <w:ind w:firstLine="540"/>
        <w:jc w:val="both"/>
      </w:pPr>
      <w:r>
        <w:t>развитие представлений о собственных возможностях.</w:t>
      </w:r>
    </w:p>
    <w:p w:rsidR="004E4C7C" w:rsidRDefault="004E4C7C" w:rsidP="00D06916">
      <w:pPr>
        <w:pStyle w:val="ConsPlusNormal"/>
        <w:spacing w:before="240"/>
        <w:ind w:firstLine="540"/>
        <w:jc w:val="both"/>
      </w:pPr>
      <w:r>
        <w:t>5. Подготовительные упражнения к танцам:</w:t>
      </w:r>
    </w:p>
    <w:p w:rsidR="004E4C7C" w:rsidRDefault="004E4C7C" w:rsidP="00D06916">
      <w:pPr>
        <w:pStyle w:val="ConsPlusNormal"/>
        <w:spacing w:before="240"/>
        <w:ind w:firstLine="540"/>
        <w:jc w:val="both"/>
      </w:pPr>
      <w:r>
        <w:t>умением осознанно относиться к выполняемым движениям;</w:t>
      </w:r>
    </w:p>
    <w:p w:rsidR="004E4C7C" w:rsidRDefault="004E4C7C" w:rsidP="00D06916">
      <w:pPr>
        <w:pStyle w:val="ConsPlusNormal"/>
        <w:spacing w:before="240"/>
        <w:ind w:firstLine="540"/>
        <w:jc w:val="both"/>
      </w:pPr>
      <w:r>
        <w:t>умением называть точным словом части тела;</w:t>
      </w:r>
    </w:p>
    <w:p w:rsidR="004E4C7C" w:rsidRDefault="004E4C7C" w:rsidP="00D06916">
      <w:pPr>
        <w:pStyle w:val="ConsPlusNormal"/>
        <w:spacing w:before="240"/>
        <w:ind w:firstLine="540"/>
        <w:jc w:val="both"/>
      </w:pPr>
      <w:r>
        <w:t>умением регулировать движения по степени мышечных усилий;</w:t>
      </w:r>
    </w:p>
    <w:p w:rsidR="004E4C7C" w:rsidRDefault="004E4C7C" w:rsidP="00D06916">
      <w:pPr>
        <w:pStyle w:val="ConsPlusNormal"/>
        <w:spacing w:before="240"/>
        <w:ind w:firstLine="540"/>
        <w:jc w:val="both"/>
      </w:pPr>
      <w:r>
        <w:t>умением принимать положение полуприседа;</w:t>
      </w:r>
    </w:p>
    <w:p w:rsidR="004E4C7C" w:rsidRDefault="004E4C7C" w:rsidP="00D06916">
      <w:pPr>
        <w:pStyle w:val="ConsPlusNormal"/>
        <w:spacing w:before="240"/>
        <w:ind w:firstLine="540"/>
        <w:jc w:val="both"/>
      </w:pPr>
      <w:r>
        <w:t>двигательными навыками, элементами танца;</w:t>
      </w:r>
    </w:p>
    <w:p w:rsidR="004E4C7C" w:rsidRDefault="004E4C7C" w:rsidP="00D06916">
      <w:pPr>
        <w:pStyle w:val="ConsPlusNormal"/>
        <w:spacing w:before="240"/>
        <w:ind w:firstLine="540"/>
        <w:jc w:val="both"/>
      </w:pPr>
      <w:r>
        <w:t>умением принимать правильную осанку и поддерживать ее;</w:t>
      </w:r>
    </w:p>
    <w:p w:rsidR="004E4C7C" w:rsidRDefault="004E4C7C" w:rsidP="00D06916">
      <w:pPr>
        <w:pStyle w:val="ConsPlusNormal"/>
        <w:spacing w:before="240"/>
        <w:ind w:firstLine="540"/>
        <w:jc w:val="both"/>
      </w:pPr>
      <w:r>
        <w:t>умением согласовывать свои движения с движениями партнеров.</w:t>
      </w:r>
    </w:p>
    <w:p w:rsidR="004E4C7C" w:rsidRDefault="004E4C7C" w:rsidP="00D06916">
      <w:pPr>
        <w:pStyle w:val="ConsPlusNormal"/>
        <w:spacing w:before="240"/>
        <w:ind w:firstLine="540"/>
        <w:jc w:val="both"/>
      </w:pPr>
      <w:r>
        <w:t>6. Элементы танцев:</w:t>
      </w:r>
    </w:p>
    <w:p w:rsidR="004E4C7C" w:rsidRDefault="004E4C7C" w:rsidP="00D06916">
      <w:pPr>
        <w:pStyle w:val="ConsPlusNormal"/>
        <w:spacing w:before="240"/>
        <w:ind w:firstLine="540"/>
        <w:jc w:val="both"/>
      </w:pPr>
      <w:r>
        <w:t>способностью сознательно относиться к своим движениям;</w:t>
      </w:r>
    </w:p>
    <w:p w:rsidR="004E4C7C" w:rsidRDefault="004E4C7C" w:rsidP="00D06916">
      <w:pPr>
        <w:pStyle w:val="ConsPlusNormal"/>
        <w:spacing w:before="240"/>
        <w:ind w:firstLine="540"/>
        <w:jc w:val="both"/>
      </w:pPr>
      <w:r>
        <w:t>точностью движений;</w:t>
      </w:r>
    </w:p>
    <w:p w:rsidR="004E4C7C" w:rsidRDefault="004E4C7C" w:rsidP="00D06916">
      <w:pPr>
        <w:pStyle w:val="ConsPlusNormal"/>
        <w:spacing w:before="240"/>
        <w:ind w:firstLine="540"/>
        <w:jc w:val="both"/>
      </w:pPr>
      <w:r>
        <w:t>умением дифференцировать виды танцевальных движений, обозначать их точным словом;</w:t>
      </w:r>
    </w:p>
    <w:p w:rsidR="004E4C7C" w:rsidRDefault="004E4C7C" w:rsidP="00D06916">
      <w:pPr>
        <w:pStyle w:val="ConsPlusNormal"/>
        <w:spacing w:before="240"/>
        <w:ind w:firstLine="540"/>
        <w:jc w:val="both"/>
      </w:pPr>
      <w:r>
        <w:t>двигательными навыками как элементами танцев;</w:t>
      </w:r>
    </w:p>
    <w:p w:rsidR="004E4C7C" w:rsidRDefault="004E4C7C" w:rsidP="00D06916">
      <w:pPr>
        <w:pStyle w:val="ConsPlusNormal"/>
        <w:spacing w:before="240"/>
        <w:ind w:firstLine="540"/>
        <w:jc w:val="both"/>
      </w:pPr>
      <w:r>
        <w:t>согласованными с партнерами танцевальными движениями.</w:t>
      </w:r>
    </w:p>
    <w:p w:rsidR="004E4C7C" w:rsidRDefault="004E4C7C" w:rsidP="00D06916">
      <w:pPr>
        <w:pStyle w:val="ConsPlusNormal"/>
        <w:spacing w:before="240"/>
        <w:ind w:firstLine="540"/>
        <w:jc w:val="both"/>
      </w:pPr>
      <w:r>
        <w:t>7. Танцы:</w:t>
      </w:r>
    </w:p>
    <w:p w:rsidR="004E4C7C" w:rsidRDefault="004E4C7C" w:rsidP="00D06916">
      <w:pPr>
        <w:pStyle w:val="ConsPlusNormal"/>
        <w:spacing w:before="240"/>
        <w:ind w:firstLine="540"/>
        <w:jc w:val="both"/>
      </w:pPr>
      <w:r>
        <w:t>умением осваивать базовые позиции и движения изучаемого танца;</w:t>
      </w:r>
    </w:p>
    <w:p w:rsidR="004E4C7C" w:rsidRDefault="004E4C7C" w:rsidP="00D06916">
      <w:pPr>
        <w:pStyle w:val="ConsPlusNormal"/>
        <w:spacing w:before="240"/>
        <w:ind w:firstLine="540"/>
        <w:jc w:val="both"/>
      </w:pPr>
      <w:r>
        <w:t>способностью сознательно относиться к своим движениям, положениям тела, позам;</w:t>
      </w:r>
    </w:p>
    <w:p w:rsidR="004E4C7C" w:rsidRDefault="004E4C7C" w:rsidP="00D06916">
      <w:pPr>
        <w:pStyle w:val="ConsPlusNormal"/>
        <w:spacing w:before="240"/>
        <w:ind w:firstLine="540"/>
        <w:jc w:val="both"/>
      </w:pPr>
      <w:r>
        <w:t>умением осваивать элементы танца и целостно их воспроизводить;</w:t>
      </w:r>
    </w:p>
    <w:p w:rsidR="004E4C7C" w:rsidRDefault="004E4C7C" w:rsidP="00D06916">
      <w:pPr>
        <w:pStyle w:val="ConsPlusNormal"/>
        <w:spacing w:before="240"/>
        <w:ind w:firstLine="540"/>
        <w:jc w:val="both"/>
      </w:pPr>
      <w:r>
        <w:t>умением воспроизводить танцевальные движения в общем ритме и темпе с партнерами;</w:t>
      </w:r>
    </w:p>
    <w:p w:rsidR="004E4C7C" w:rsidRDefault="004E4C7C" w:rsidP="00D06916">
      <w:pPr>
        <w:pStyle w:val="ConsPlusNormal"/>
        <w:spacing w:before="240"/>
        <w:ind w:firstLine="540"/>
        <w:jc w:val="both"/>
      </w:pPr>
      <w:r>
        <w:t>умением свободно и произвольно выполнять освоенные танцевальные движения в знакомом пространстве;</w:t>
      </w:r>
    </w:p>
    <w:p w:rsidR="004E4C7C" w:rsidRDefault="004E4C7C" w:rsidP="00D06916">
      <w:pPr>
        <w:pStyle w:val="ConsPlusNormal"/>
        <w:spacing w:before="240"/>
        <w:ind w:firstLine="540"/>
        <w:jc w:val="both"/>
      </w:pPr>
      <w:r>
        <w:t>умением слушать танцевальную музыку, двигаться под музыку;</w:t>
      </w:r>
    </w:p>
    <w:p w:rsidR="004E4C7C" w:rsidRDefault="004E4C7C" w:rsidP="00D06916">
      <w:pPr>
        <w:pStyle w:val="ConsPlusNormal"/>
        <w:spacing w:before="240"/>
        <w:ind w:firstLine="540"/>
        <w:jc w:val="both"/>
      </w:pPr>
      <w:r>
        <w:t>умением дифференцировать танцы и танцевальные движения;</w:t>
      </w:r>
    </w:p>
    <w:p w:rsidR="004E4C7C" w:rsidRDefault="004E4C7C" w:rsidP="00D06916">
      <w:pPr>
        <w:pStyle w:val="ConsPlusNormal"/>
        <w:spacing w:before="240"/>
        <w:ind w:firstLine="540"/>
        <w:jc w:val="both"/>
      </w:pPr>
      <w:r>
        <w:t>навыками выполнения коллективных танцевальных движений.</w:t>
      </w:r>
    </w:p>
    <w:p w:rsidR="004E4C7C" w:rsidRDefault="004E4C7C" w:rsidP="00D06916">
      <w:pPr>
        <w:pStyle w:val="ConsPlusNormal"/>
        <w:spacing w:before="240"/>
        <w:ind w:firstLine="540"/>
        <w:jc w:val="both"/>
      </w:pPr>
      <w:r>
        <w:t>8. Музыкально-ритмические игры и занятия:</w:t>
      </w:r>
    </w:p>
    <w:p w:rsidR="004E4C7C" w:rsidRDefault="004E4C7C" w:rsidP="00D06916">
      <w:pPr>
        <w:pStyle w:val="ConsPlusNormal"/>
        <w:spacing w:before="240"/>
        <w:ind w:firstLine="540"/>
        <w:jc w:val="both"/>
      </w:pPr>
      <w:r>
        <w:t>простыми имитационными и игровыми движениями;</w:t>
      </w:r>
    </w:p>
    <w:p w:rsidR="004E4C7C" w:rsidRDefault="004E4C7C" w:rsidP="00D06916">
      <w:pPr>
        <w:pStyle w:val="ConsPlusNormal"/>
        <w:spacing w:before="240"/>
        <w:ind w:firstLine="540"/>
        <w:jc w:val="both"/>
      </w:pPr>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4E4C7C" w:rsidRDefault="004E4C7C" w:rsidP="00D06916">
      <w:pPr>
        <w:pStyle w:val="ConsPlusNormal"/>
        <w:spacing w:before="240"/>
        <w:ind w:firstLine="540"/>
        <w:jc w:val="both"/>
      </w:pPr>
      <w:r>
        <w:t>опытом участия в музыкально-ритмических играх;</w:t>
      </w:r>
    </w:p>
    <w:p w:rsidR="004E4C7C" w:rsidRDefault="004E4C7C" w:rsidP="00D06916">
      <w:pPr>
        <w:pStyle w:val="ConsPlusNormal"/>
        <w:spacing w:before="240"/>
        <w:ind w:firstLine="540"/>
        <w:jc w:val="both"/>
      </w:pPr>
      <w:r>
        <w:t>умением понимать и передавать информацию, настроение посредством танца;</w:t>
      </w:r>
    </w:p>
    <w:p w:rsidR="004E4C7C" w:rsidRDefault="004E4C7C" w:rsidP="00D06916">
      <w:pPr>
        <w:pStyle w:val="ConsPlusNormal"/>
        <w:spacing w:before="240"/>
        <w:ind w:firstLine="540"/>
        <w:jc w:val="both"/>
      </w:pPr>
      <w:r>
        <w:t>умением регулировать силу, высоту голоса в музыкально-речевых играх;</w:t>
      </w:r>
    </w:p>
    <w:p w:rsidR="004E4C7C" w:rsidRDefault="004E4C7C" w:rsidP="00D06916">
      <w:pPr>
        <w:pStyle w:val="ConsPlusNormal"/>
        <w:spacing w:before="240"/>
        <w:ind w:firstLine="540"/>
        <w:jc w:val="both"/>
      </w:pPr>
      <w:r>
        <w:t>навыками самовыражения в музыкальных играх.</w:t>
      </w:r>
    </w:p>
    <w:p w:rsidR="004E4C7C" w:rsidRDefault="004E4C7C" w:rsidP="00D06916">
      <w:pPr>
        <w:pStyle w:val="ConsPlusNormal"/>
        <w:spacing w:before="240"/>
        <w:ind w:firstLine="540"/>
        <w:jc w:val="both"/>
      </w:pPr>
      <w:r>
        <w:t>93.9.2. Социально-бытовая и пространственная ориентировка:</w:t>
      </w:r>
    </w:p>
    <w:p w:rsidR="004E4C7C" w:rsidRDefault="004E4C7C" w:rsidP="00D06916">
      <w:pPr>
        <w:pStyle w:val="ConsPlusNormal"/>
        <w:spacing w:before="240"/>
        <w:ind w:firstLine="540"/>
        <w:jc w:val="both"/>
      </w:pPr>
      <w:r>
        <w:t>1. Личная гигиена.</w:t>
      </w:r>
    </w:p>
    <w:p w:rsidR="004E4C7C" w:rsidRDefault="004E4C7C" w:rsidP="00D06916">
      <w:pPr>
        <w:pStyle w:val="ConsPlusNormal"/>
        <w:spacing w:before="240"/>
        <w:ind w:firstLine="540"/>
        <w:jc w:val="both"/>
      </w:pPr>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4E4C7C" w:rsidRDefault="004E4C7C" w:rsidP="00D06916">
      <w:pPr>
        <w:pStyle w:val="ConsPlusNormal"/>
        <w:spacing w:before="240"/>
        <w:ind w:firstLine="540"/>
        <w:jc w:val="both"/>
      </w:pPr>
      <w:r>
        <w:t>2. Одежда и обувь.</w:t>
      </w:r>
    </w:p>
    <w:p w:rsidR="004E4C7C" w:rsidRDefault="004E4C7C" w:rsidP="00D06916">
      <w:pPr>
        <w:pStyle w:val="ConsPlusNormal"/>
        <w:spacing w:before="240"/>
        <w:ind w:firstLine="540"/>
        <w:jc w:val="both"/>
      </w:pPr>
      <w: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4E4C7C" w:rsidRDefault="004E4C7C" w:rsidP="00D06916">
      <w:pPr>
        <w:pStyle w:val="ConsPlusNormal"/>
        <w:spacing w:before="240"/>
        <w:ind w:firstLine="540"/>
        <w:jc w:val="both"/>
      </w:pPr>
      <w:r>
        <w:t>Виды труда по уходу за обувью. Материалы, инструменты, необходимые для ухода за обувью. Размещение обуви в отведенном для этого месте.</w:t>
      </w:r>
    </w:p>
    <w:p w:rsidR="004E4C7C" w:rsidRDefault="004E4C7C" w:rsidP="00D06916">
      <w:pPr>
        <w:pStyle w:val="ConsPlusNormal"/>
        <w:spacing w:before="240"/>
        <w:ind w:firstLine="540"/>
        <w:jc w:val="both"/>
      </w:pPr>
      <w:r>
        <w:t>3. Питание.</w:t>
      </w:r>
    </w:p>
    <w:p w:rsidR="004E4C7C" w:rsidRDefault="004E4C7C" w:rsidP="00D06916">
      <w:pPr>
        <w:pStyle w:val="ConsPlusNormal"/>
        <w:spacing w:before="240"/>
        <w:ind w:firstLine="540"/>
        <w:jc w:val="both"/>
      </w:pPr>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4E4C7C" w:rsidRDefault="004E4C7C" w:rsidP="00D06916">
      <w:pPr>
        <w:pStyle w:val="ConsPlusNormal"/>
        <w:spacing w:before="240"/>
        <w:ind w:firstLine="540"/>
        <w:jc w:val="both"/>
      </w:pPr>
      <w:r>
        <w:t>Сервировка стола. Уход за посудой и столовыми принадлежностями.</w:t>
      </w:r>
    </w:p>
    <w:p w:rsidR="004E4C7C" w:rsidRDefault="004E4C7C" w:rsidP="00D06916">
      <w:pPr>
        <w:pStyle w:val="ConsPlusNormal"/>
        <w:spacing w:before="240"/>
        <w:ind w:firstLine="540"/>
        <w:jc w:val="both"/>
      </w:pPr>
      <w:r>
        <w:t>4. Жилище и ориентировка в нем.</w:t>
      </w:r>
    </w:p>
    <w:p w:rsidR="004E4C7C" w:rsidRDefault="004E4C7C" w:rsidP="00D06916">
      <w:pPr>
        <w:pStyle w:val="ConsPlusNormal"/>
        <w:spacing w:before="240"/>
        <w:ind w:firstLine="540"/>
        <w:jc w:val="both"/>
      </w:pPr>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4E4C7C" w:rsidRDefault="004E4C7C" w:rsidP="00D06916">
      <w:pPr>
        <w:pStyle w:val="ConsPlusNormal"/>
        <w:spacing w:before="240"/>
        <w:ind w:firstLine="540"/>
        <w:jc w:val="both"/>
      </w:pPr>
      <w:r>
        <w:t>Уход за комнатными растениями. Пользование бытовыми приборами, соблюдение техники безопасности.</w:t>
      </w:r>
    </w:p>
    <w:p w:rsidR="004E4C7C" w:rsidRDefault="004E4C7C" w:rsidP="00D06916">
      <w:pPr>
        <w:pStyle w:val="ConsPlusNormal"/>
        <w:spacing w:before="240"/>
        <w:ind w:firstLine="540"/>
        <w:jc w:val="both"/>
      </w:pPr>
      <w:r>
        <w:t>5. Транспорт.</w:t>
      </w:r>
    </w:p>
    <w:p w:rsidR="004E4C7C" w:rsidRDefault="004E4C7C" w:rsidP="00D06916">
      <w:pPr>
        <w:pStyle w:val="ConsPlusNormal"/>
        <w:spacing w:before="240"/>
        <w:ind w:firstLine="540"/>
        <w:jc w:val="both"/>
      </w:pPr>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4E4C7C" w:rsidRDefault="004E4C7C" w:rsidP="00D06916">
      <w:pPr>
        <w:pStyle w:val="ConsPlusNormal"/>
        <w:spacing w:before="240"/>
        <w:ind w:firstLine="540"/>
        <w:jc w:val="both"/>
      </w:pPr>
      <w:r>
        <w:t>Вход и выход из пассажирского транспортного средства.</w:t>
      </w:r>
    </w:p>
    <w:p w:rsidR="004E4C7C" w:rsidRDefault="004E4C7C" w:rsidP="00D06916">
      <w:pPr>
        <w:pStyle w:val="ConsPlusNormal"/>
        <w:spacing w:before="240"/>
        <w:ind w:firstLine="540"/>
        <w:jc w:val="both"/>
      </w:pPr>
      <w:r>
        <w:t>Оплата проезда в общественном транспорте.</w:t>
      </w:r>
    </w:p>
    <w:p w:rsidR="004E4C7C" w:rsidRDefault="004E4C7C" w:rsidP="00D06916">
      <w:pPr>
        <w:pStyle w:val="ConsPlusNormal"/>
        <w:spacing w:before="240"/>
        <w:ind w:firstLine="540"/>
        <w:jc w:val="both"/>
      </w:pPr>
      <w:r>
        <w:t>6. Предприятия торговли.</w:t>
      </w:r>
    </w:p>
    <w:p w:rsidR="004E4C7C" w:rsidRDefault="004E4C7C" w:rsidP="00D06916">
      <w:pPr>
        <w:pStyle w:val="ConsPlusNormal"/>
        <w:spacing w:before="240"/>
        <w:ind w:firstLine="540"/>
        <w:jc w:val="both"/>
      </w:pPr>
      <w:r>
        <w:t>Виды магазинов. Ориентирование в отделах магазинов; в отдельных видах магазинов; в ассортименте товаров различных видов магазинов.</w:t>
      </w:r>
    </w:p>
    <w:p w:rsidR="004E4C7C" w:rsidRDefault="004E4C7C" w:rsidP="00D06916">
      <w:pPr>
        <w:pStyle w:val="ConsPlusNormal"/>
        <w:spacing w:before="240"/>
        <w:ind w:firstLine="540"/>
        <w:jc w:val="both"/>
      </w:pPr>
      <w:r>
        <w:t>Совершение покупки в предприятиях торговли. Пользование денежными купюрами. Оплата покупки.</w:t>
      </w:r>
    </w:p>
    <w:p w:rsidR="004E4C7C" w:rsidRDefault="004E4C7C" w:rsidP="00D06916">
      <w:pPr>
        <w:pStyle w:val="ConsPlusNormal"/>
        <w:spacing w:before="240"/>
        <w:ind w:firstLine="540"/>
        <w:jc w:val="both"/>
      </w:pPr>
      <w:r>
        <w:t>7. Культура поведения.</w:t>
      </w:r>
    </w:p>
    <w:p w:rsidR="004E4C7C" w:rsidRDefault="004E4C7C" w:rsidP="00D06916">
      <w:pPr>
        <w:pStyle w:val="ConsPlusNormal"/>
        <w:spacing w:before="240"/>
        <w:ind w:firstLine="540"/>
        <w:jc w:val="both"/>
      </w:pPr>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4E4C7C" w:rsidRDefault="004E4C7C" w:rsidP="00D06916">
      <w:pPr>
        <w:pStyle w:val="ConsPlusNormal"/>
        <w:spacing w:before="240"/>
        <w:ind w:firstLine="540"/>
        <w:jc w:val="both"/>
      </w:pPr>
      <w:r>
        <w:t>Нормы и правила общения со взрослыми и сверстниками. Обращение с просьбой к сверстникам и взрослым. Использование в речи вежливых слов.</w:t>
      </w:r>
    </w:p>
    <w:p w:rsidR="004E4C7C" w:rsidRDefault="004E4C7C" w:rsidP="00D06916">
      <w:pPr>
        <w:pStyle w:val="ConsPlusNormal"/>
        <w:spacing w:before="240"/>
        <w:ind w:firstLine="540"/>
        <w:jc w:val="both"/>
      </w:pPr>
      <w:r>
        <w:t>Правила поведения за столом.</w:t>
      </w:r>
    </w:p>
    <w:p w:rsidR="004E4C7C" w:rsidRDefault="004E4C7C" w:rsidP="00D06916">
      <w:pPr>
        <w:pStyle w:val="ConsPlusNormal"/>
        <w:spacing w:before="240"/>
        <w:ind w:firstLine="540"/>
        <w:jc w:val="both"/>
      </w:pPr>
      <w:r>
        <w:t>8. Развитие навыков ориентировки в микропространстве.</w:t>
      </w:r>
    </w:p>
    <w:p w:rsidR="004E4C7C" w:rsidRDefault="004E4C7C" w:rsidP="00D06916">
      <w:pPr>
        <w:pStyle w:val="ConsPlusNormal"/>
        <w:spacing w:before="240"/>
        <w:ind w:firstLine="540"/>
        <w:jc w:val="both"/>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4E4C7C" w:rsidRDefault="004E4C7C" w:rsidP="00D06916">
      <w:pPr>
        <w:pStyle w:val="ConsPlusNormal"/>
        <w:spacing w:before="240"/>
        <w:ind w:firstLine="540"/>
        <w:jc w:val="both"/>
      </w:pPr>
      <w:r>
        <w:t>9. Развитие элементарных навыков ориентировки в макропространстве.</w:t>
      </w:r>
    </w:p>
    <w:p w:rsidR="004E4C7C" w:rsidRDefault="004E4C7C" w:rsidP="00D06916">
      <w:pPr>
        <w:pStyle w:val="ConsPlusNormal"/>
        <w:spacing w:before="240"/>
        <w:ind w:firstLine="540"/>
        <w:jc w:val="both"/>
      </w:pPr>
      <w: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4E4C7C" w:rsidRDefault="004E4C7C" w:rsidP="00D06916">
      <w:pPr>
        <w:pStyle w:val="ConsPlusNormal"/>
        <w:spacing w:before="240"/>
        <w:ind w:firstLine="540"/>
        <w:jc w:val="both"/>
      </w:pPr>
      <w:r>
        <w:t>Правила перехода улицы. Изучение нескольких значимых для обучающегося маршрутов городского транспорта.</w:t>
      </w:r>
    </w:p>
    <w:p w:rsidR="004E4C7C" w:rsidRDefault="004E4C7C" w:rsidP="00D06916">
      <w:pPr>
        <w:pStyle w:val="ConsPlusNormal"/>
        <w:spacing w:before="240"/>
        <w:ind w:firstLine="540"/>
        <w:jc w:val="both"/>
      </w:pPr>
      <w:r>
        <w:t>93.9.2.1. Планируемые результаты освоения коррекционного курса:</w:t>
      </w:r>
    </w:p>
    <w:p w:rsidR="004E4C7C" w:rsidRDefault="004E4C7C" w:rsidP="00D06916">
      <w:pPr>
        <w:pStyle w:val="ConsPlusNormal"/>
        <w:spacing w:before="240"/>
        <w:ind w:firstLine="540"/>
        <w:jc w:val="both"/>
      </w:pPr>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4E4C7C" w:rsidRDefault="004E4C7C" w:rsidP="00D06916">
      <w:pPr>
        <w:pStyle w:val="ConsPlusNormal"/>
        <w:spacing w:before="240"/>
        <w:ind w:firstLine="540"/>
        <w:jc w:val="both"/>
      </w:pPr>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формироваться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4E4C7C" w:rsidRDefault="004E4C7C" w:rsidP="00D06916">
      <w:pPr>
        <w:pStyle w:val="ConsPlusNormal"/>
        <w:spacing w:before="240"/>
        <w:ind w:firstLine="540"/>
        <w:jc w:val="both"/>
      </w:pPr>
      <w: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4E4C7C" w:rsidRDefault="004E4C7C" w:rsidP="00D06916">
      <w:pPr>
        <w:pStyle w:val="ConsPlusNormal"/>
        <w:spacing w:before="240"/>
        <w:ind w:firstLine="540"/>
        <w:jc w:val="both"/>
      </w:pPr>
      <w:r>
        <w:t>1. Личная гигиена:</w:t>
      </w:r>
    </w:p>
    <w:p w:rsidR="004E4C7C" w:rsidRDefault="004E4C7C" w:rsidP="00D06916">
      <w:pPr>
        <w:pStyle w:val="ConsPlusNormal"/>
        <w:spacing w:before="240"/>
        <w:ind w:firstLine="540"/>
        <w:jc w:val="both"/>
      </w:pPr>
      <w:r>
        <w:t>умением выполнять практические действия, направленные на формирование навыков самообслуживания, личной гигиены;</w:t>
      </w:r>
    </w:p>
    <w:p w:rsidR="004E4C7C" w:rsidRDefault="004E4C7C" w:rsidP="00D06916">
      <w:pPr>
        <w:pStyle w:val="ConsPlusNormal"/>
        <w:spacing w:before="240"/>
        <w:ind w:firstLine="540"/>
        <w:jc w:val="both"/>
      </w:pPr>
      <w:r>
        <w:t>умением выполнять гигиенические правила поведения в местах общего пользования;</w:t>
      </w:r>
    </w:p>
    <w:p w:rsidR="004E4C7C" w:rsidRDefault="004E4C7C" w:rsidP="00D06916">
      <w:pPr>
        <w:pStyle w:val="ConsPlusNormal"/>
        <w:spacing w:before="240"/>
        <w:ind w:firstLine="540"/>
        <w:jc w:val="both"/>
      </w:pPr>
      <w:r>
        <w:t>умением использовать разнообразные туалетные принадлежности по уходу за руками, лицом, волосами, зубами;</w:t>
      </w:r>
    </w:p>
    <w:p w:rsidR="004E4C7C" w:rsidRDefault="004E4C7C" w:rsidP="00D06916">
      <w:pPr>
        <w:pStyle w:val="ConsPlusNormal"/>
        <w:spacing w:before="240"/>
        <w:ind w:firstLine="540"/>
        <w:jc w:val="both"/>
      </w:pPr>
      <w:r>
        <w:t>навыком использования и хранения туалетных принадлежностей.</w:t>
      </w:r>
    </w:p>
    <w:p w:rsidR="004E4C7C" w:rsidRDefault="004E4C7C" w:rsidP="00D06916">
      <w:pPr>
        <w:pStyle w:val="ConsPlusNormal"/>
        <w:spacing w:before="240"/>
        <w:ind w:firstLine="540"/>
        <w:jc w:val="both"/>
      </w:pPr>
      <w:r>
        <w:t>2. Одежда и обувь:</w:t>
      </w:r>
    </w:p>
    <w:p w:rsidR="004E4C7C" w:rsidRDefault="004E4C7C" w:rsidP="00D06916">
      <w:pPr>
        <w:pStyle w:val="ConsPlusNormal"/>
        <w:spacing w:before="240"/>
        <w:ind w:firstLine="540"/>
        <w:jc w:val="both"/>
      </w:pPr>
      <w:r>
        <w:t>умением называть предметы одежды; части одежды; определять лицевую и изнаночную стороны одежды;</w:t>
      </w:r>
    </w:p>
    <w:p w:rsidR="004E4C7C" w:rsidRDefault="004E4C7C" w:rsidP="00D06916">
      <w:pPr>
        <w:pStyle w:val="ConsPlusNormal"/>
        <w:spacing w:before="240"/>
        <w:ind w:firstLine="540"/>
        <w:jc w:val="both"/>
      </w:pPr>
      <w:r>
        <w:t>умением использовать одежду и обувь по назначению;</w:t>
      </w:r>
    </w:p>
    <w:p w:rsidR="004E4C7C" w:rsidRDefault="004E4C7C" w:rsidP="00D06916">
      <w:pPr>
        <w:pStyle w:val="ConsPlusNormal"/>
        <w:spacing w:before="240"/>
        <w:ind w:firstLine="540"/>
        <w:jc w:val="both"/>
      </w:pPr>
      <w:r>
        <w:t>умением определять способы хранения одежды и обуви;</w:t>
      </w:r>
    </w:p>
    <w:p w:rsidR="004E4C7C" w:rsidRDefault="004E4C7C" w:rsidP="00D06916">
      <w:pPr>
        <w:pStyle w:val="ConsPlusNormal"/>
        <w:spacing w:before="240"/>
        <w:ind w:firstLine="540"/>
        <w:jc w:val="both"/>
      </w:pPr>
      <w:r>
        <w:t>умением ухаживать за одеждой и обувью;</w:t>
      </w:r>
    </w:p>
    <w:p w:rsidR="004E4C7C" w:rsidRDefault="004E4C7C" w:rsidP="00D06916">
      <w:pPr>
        <w:pStyle w:val="ConsPlusNormal"/>
        <w:spacing w:before="240"/>
        <w:ind w:firstLine="540"/>
        <w:jc w:val="both"/>
      </w:pPr>
      <w:r>
        <w:t>навыком соблюдения аккуратности при играх на улице, при приеме пищи.</w:t>
      </w:r>
    </w:p>
    <w:p w:rsidR="004E4C7C" w:rsidRDefault="004E4C7C" w:rsidP="00D06916">
      <w:pPr>
        <w:pStyle w:val="ConsPlusNormal"/>
        <w:spacing w:before="240"/>
        <w:ind w:firstLine="540"/>
        <w:jc w:val="both"/>
      </w:pPr>
      <w:r>
        <w:t>3. Жилище и ориентировка в нем:</w:t>
      </w:r>
    </w:p>
    <w:p w:rsidR="004E4C7C" w:rsidRDefault="004E4C7C" w:rsidP="00D06916">
      <w:pPr>
        <w:pStyle w:val="ConsPlusNormal"/>
        <w:spacing w:before="240"/>
        <w:ind w:firstLine="540"/>
        <w:jc w:val="both"/>
      </w:pPr>
      <w:r>
        <w:t>умением называть функциональное назначение, предметное наполнение школьных и домашних помещений;</w:t>
      </w:r>
    </w:p>
    <w:p w:rsidR="004E4C7C" w:rsidRDefault="004E4C7C" w:rsidP="00D06916">
      <w:pPr>
        <w:pStyle w:val="ConsPlusNormal"/>
        <w:spacing w:before="240"/>
        <w:ind w:firstLine="540"/>
        <w:jc w:val="both"/>
      </w:pPr>
      <w:r>
        <w:t>умением соблюдать гигиенические требования, предъявляемые к жилым помещениям;</w:t>
      </w:r>
    </w:p>
    <w:p w:rsidR="004E4C7C" w:rsidRDefault="004E4C7C" w:rsidP="00D06916">
      <w:pPr>
        <w:pStyle w:val="ConsPlusNormal"/>
        <w:spacing w:before="240"/>
        <w:ind w:firstLine="540"/>
        <w:jc w:val="both"/>
      </w:pPr>
      <w: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4E4C7C" w:rsidRDefault="004E4C7C" w:rsidP="00D06916">
      <w:pPr>
        <w:pStyle w:val="ConsPlusNormal"/>
        <w:spacing w:before="240"/>
        <w:ind w:firstLine="540"/>
        <w:jc w:val="both"/>
      </w:pPr>
      <w:r>
        <w:t>умениями ухаживать за комнатными растениями;</w:t>
      </w:r>
    </w:p>
    <w:p w:rsidR="004E4C7C" w:rsidRDefault="004E4C7C" w:rsidP="00D06916">
      <w:pPr>
        <w:pStyle w:val="ConsPlusNormal"/>
        <w:spacing w:before="240"/>
        <w:ind w:firstLine="540"/>
        <w:jc w:val="both"/>
      </w:pPr>
      <w:r>
        <w:t>умением использовать сохранные анализаторы в социально-бытовой и пространственной ориентировке;</w:t>
      </w:r>
    </w:p>
    <w:p w:rsidR="004E4C7C" w:rsidRDefault="004E4C7C" w:rsidP="00D06916">
      <w:pPr>
        <w:pStyle w:val="ConsPlusNormal"/>
        <w:spacing w:before="240"/>
        <w:ind w:firstLine="540"/>
        <w:jc w:val="both"/>
      </w:pPr>
      <w:r>
        <w:t>умением пользоваться бытовыми приборами, соблюдая технику безопасности.</w:t>
      </w:r>
    </w:p>
    <w:p w:rsidR="004E4C7C" w:rsidRDefault="004E4C7C" w:rsidP="00D06916">
      <w:pPr>
        <w:pStyle w:val="ConsPlusNormal"/>
        <w:spacing w:before="240"/>
        <w:ind w:firstLine="540"/>
        <w:jc w:val="both"/>
      </w:pPr>
      <w:r>
        <w:t>4. Питание:</w:t>
      </w:r>
    </w:p>
    <w:p w:rsidR="004E4C7C" w:rsidRDefault="004E4C7C" w:rsidP="00D06916">
      <w:pPr>
        <w:pStyle w:val="ConsPlusNormal"/>
        <w:spacing w:before="240"/>
        <w:ind w:firstLine="540"/>
        <w:jc w:val="both"/>
      </w:pPr>
      <w:r>
        <w:t>умением определять основные продукты питания по их названию, отличать по внешнему виду, вкусу, запаху;</w:t>
      </w:r>
    </w:p>
    <w:p w:rsidR="004E4C7C" w:rsidRDefault="004E4C7C" w:rsidP="00D06916">
      <w:pPr>
        <w:pStyle w:val="ConsPlusNormal"/>
        <w:spacing w:before="240"/>
        <w:ind w:firstLine="540"/>
        <w:jc w:val="both"/>
      </w:pPr>
      <w:r>
        <w:t>умением мыть овощи, фрукты, ягоды; извлекать продукты из упаковки;</w:t>
      </w:r>
    </w:p>
    <w:p w:rsidR="004E4C7C" w:rsidRDefault="004E4C7C" w:rsidP="00D06916">
      <w:pPr>
        <w:pStyle w:val="ConsPlusNormal"/>
        <w:spacing w:before="240"/>
        <w:ind w:firstLine="540"/>
        <w:jc w:val="both"/>
      </w:pPr>
      <w:r>
        <w:t>знанием правил техники безопасности при работе с режущими инструментами и приспособлениями при приготовлении пищи;</w:t>
      </w:r>
    </w:p>
    <w:p w:rsidR="004E4C7C" w:rsidRDefault="004E4C7C" w:rsidP="00D06916">
      <w:pPr>
        <w:pStyle w:val="ConsPlusNormal"/>
        <w:spacing w:before="240"/>
        <w:ind w:firstLine="540"/>
        <w:jc w:val="both"/>
      </w:pPr>
      <w:r>
        <w:t>умением готовить простейшие блюда, наливать кипяток в заварочный чайник и в чашку, выполнять сервировку стола;</w:t>
      </w:r>
    </w:p>
    <w:p w:rsidR="004E4C7C" w:rsidRDefault="004E4C7C" w:rsidP="00D06916">
      <w:pPr>
        <w:pStyle w:val="ConsPlusNormal"/>
        <w:spacing w:before="240"/>
        <w:ind w:firstLine="540"/>
        <w:jc w:val="both"/>
      </w:pPr>
      <w:r>
        <w:t>умением соблюдать правила поведения за столом.</w:t>
      </w:r>
    </w:p>
    <w:p w:rsidR="004E4C7C" w:rsidRDefault="004E4C7C" w:rsidP="00D06916">
      <w:pPr>
        <w:pStyle w:val="ConsPlusNormal"/>
        <w:spacing w:before="240"/>
        <w:ind w:firstLine="540"/>
        <w:jc w:val="both"/>
      </w:pPr>
      <w:r>
        <w:t>5. Транспорт:</w:t>
      </w:r>
    </w:p>
    <w:p w:rsidR="004E4C7C" w:rsidRDefault="004E4C7C" w:rsidP="00D06916">
      <w:pPr>
        <w:pStyle w:val="ConsPlusNormal"/>
        <w:spacing w:before="240"/>
        <w:ind w:firstLine="540"/>
        <w:jc w:val="both"/>
      </w:pPr>
      <w:r>
        <w:t>умением узнавать транспортные средства;</w:t>
      </w:r>
    </w:p>
    <w:p w:rsidR="004E4C7C" w:rsidRDefault="004E4C7C" w:rsidP="00D06916">
      <w:pPr>
        <w:pStyle w:val="ConsPlusNormal"/>
        <w:spacing w:before="240"/>
        <w:ind w:firstLine="540"/>
        <w:jc w:val="both"/>
      </w:pPr>
      <w:r>
        <w:t>представлениями о наземном пассажирском транспорте, о близлежащих остановках, проездных билетах и документах;</w:t>
      </w:r>
    </w:p>
    <w:p w:rsidR="004E4C7C" w:rsidRDefault="004E4C7C" w:rsidP="00D06916">
      <w:pPr>
        <w:pStyle w:val="ConsPlusNormal"/>
        <w:spacing w:before="240"/>
        <w:ind w:firstLine="540"/>
        <w:jc w:val="both"/>
      </w:pPr>
      <w:r>
        <w:t>правилами поведения в общественном транспорте;</w:t>
      </w:r>
    </w:p>
    <w:p w:rsidR="004E4C7C" w:rsidRDefault="004E4C7C" w:rsidP="00D06916">
      <w:pPr>
        <w:pStyle w:val="ConsPlusNormal"/>
        <w:spacing w:before="240"/>
        <w:ind w:firstLine="540"/>
        <w:jc w:val="both"/>
      </w:pPr>
      <w:r>
        <w:t>умением использовать в речи формулы речевого этикета.</w:t>
      </w:r>
    </w:p>
    <w:p w:rsidR="004E4C7C" w:rsidRDefault="004E4C7C" w:rsidP="00D06916">
      <w:pPr>
        <w:pStyle w:val="ConsPlusNormal"/>
        <w:spacing w:before="240"/>
        <w:ind w:firstLine="540"/>
        <w:jc w:val="both"/>
      </w:pPr>
      <w:r>
        <w:t>6. Культура поведения:</w:t>
      </w:r>
    </w:p>
    <w:p w:rsidR="004E4C7C" w:rsidRDefault="004E4C7C" w:rsidP="00D06916">
      <w:pPr>
        <w:pStyle w:val="ConsPlusNormal"/>
        <w:spacing w:before="240"/>
        <w:ind w:firstLine="540"/>
        <w:jc w:val="both"/>
      </w:pPr>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4E4C7C" w:rsidRDefault="004E4C7C" w:rsidP="00D06916">
      <w:pPr>
        <w:pStyle w:val="ConsPlusNormal"/>
        <w:spacing w:before="240"/>
        <w:ind w:firstLine="540"/>
        <w:jc w:val="both"/>
      </w:pPr>
      <w:r>
        <w:t>умениями обращаться с просьбой к сверстнику и взрослому;</w:t>
      </w:r>
    </w:p>
    <w:p w:rsidR="004E4C7C" w:rsidRDefault="004E4C7C" w:rsidP="00D06916">
      <w:pPr>
        <w:pStyle w:val="ConsPlusNormal"/>
        <w:spacing w:before="240"/>
        <w:ind w:firstLine="540"/>
        <w:jc w:val="both"/>
      </w:pPr>
      <w:r>
        <w:t>правилами поведения в магазине и умением обращаться за помощью; правилами поведения в парке;</w:t>
      </w:r>
    </w:p>
    <w:p w:rsidR="004E4C7C" w:rsidRDefault="004E4C7C" w:rsidP="00D06916">
      <w:pPr>
        <w:pStyle w:val="ConsPlusNormal"/>
        <w:spacing w:before="240"/>
        <w:ind w:firstLine="540"/>
        <w:jc w:val="both"/>
      </w:pPr>
      <w:r>
        <w:t>правилами поведения в гостях и умением выбирать подарки.</w:t>
      </w:r>
    </w:p>
    <w:p w:rsidR="004E4C7C" w:rsidRDefault="004E4C7C" w:rsidP="00D06916">
      <w:pPr>
        <w:pStyle w:val="ConsPlusNormal"/>
        <w:spacing w:before="240"/>
        <w:ind w:firstLine="540"/>
        <w:jc w:val="both"/>
      </w:pPr>
      <w:r>
        <w:t>7. Предприятия торговли:</w:t>
      </w:r>
    </w:p>
    <w:p w:rsidR="004E4C7C" w:rsidRDefault="004E4C7C" w:rsidP="00D06916">
      <w:pPr>
        <w:pStyle w:val="ConsPlusNormal"/>
        <w:spacing w:before="240"/>
        <w:ind w:firstLine="540"/>
        <w:jc w:val="both"/>
      </w:pPr>
      <w:r>
        <w:t>навыками ориентировки в отделах магазинов; в отдельных видах магазинов; умением находить указатели видов магазинов;</w:t>
      </w:r>
    </w:p>
    <w:p w:rsidR="004E4C7C" w:rsidRDefault="004E4C7C" w:rsidP="00D06916">
      <w:pPr>
        <w:pStyle w:val="ConsPlusNormal"/>
        <w:spacing w:before="240"/>
        <w:ind w:firstLine="540"/>
        <w:jc w:val="both"/>
      </w:pPr>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4E4C7C" w:rsidRDefault="004E4C7C" w:rsidP="00D06916">
      <w:pPr>
        <w:pStyle w:val="ConsPlusNormal"/>
        <w:spacing w:before="240"/>
        <w:ind w:firstLine="540"/>
        <w:jc w:val="both"/>
      </w:pPr>
      <w:r>
        <w:t>правилами поведения при покупке товаров, правилами речевого этикета покупателя.</w:t>
      </w:r>
    </w:p>
    <w:p w:rsidR="004E4C7C" w:rsidRDefault="004E4C7C" w:rsidP="00D06916">
      <w:pPr>
        <w:pStyle w:val="ConsPlusNormal"/>
        <w:spacing w:before="240"/>
        <w:ind w:firstLine="540"/>
        <w:jc w:val="both"/>
      </w:pPr>
      <w:r>
        <w:t>8. Развитие навыков ориентировки в микропространстве:</w:t>
      </w:r>
    </w:p>
    <w:p w:rsidR="004E4C7C" w:rsidRDefault="004E4C7C" w:rsidP="00D06916">
      <w:pPr>
        <w:pStyle w:val="ConsPlusNormal"/>
        <w:spacing w:before="240"/>
        <w:ind w:firstLine="540"/>
        <w:jc w:val="both"/>
      </w:pPr>
      <w:r>
        <w:t>умением свободно ориентироваться "на себе";</w:t>
      </w:r>
    </w:p>
    <w:p w:rsidR="004E4C7C" w:rsidRDefault="004E4C7C" w:rsidP="00D06916">
      <w:pPr>
        <w:pStyle w:val="ConsPlusNormal"/>
        <w:spacing w:before="240"/>
        <w:ind w:firstLine="540"/>
        <w:jc w:val="both"/>
      </w:pPr>
      <w:r>
        <w:t>умением ориентироваться в микропространстве - в книге, на столе, на парте, на доске.</w:t>
      </w:r>
    </w:p>
    <w:p w:rsidR="004E4C7C" w:rsidRDefault="004E4C7C" w:rsidP="00D06916">
      <w:pPr>
        <w:pStyle w:val="ConsPlusNormal"/>
        <w:spacing w:before="240"/>
        <w:ind w:firstLine="540"/>
        <w:jc w:val="both"/>
      </w:pPr>
      <w:r>
        <w:t>9. Обучение ориентировке в макропространстве:</w:t>
      </w:r>
    </w:p>
    <w:p w:rsidR="004E4C7C" w:rsidRDefault="004E4C7C" w:rsidP="00D06916">
      <w:pPr>
        <w:pStyle w:val="ConsPlusNormal"/>
        <w:spacing w:before="240"/>
        <w:ind w:firstLine="540"/>
        <w:jc w:val="both"/>
      </w:pPr>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4E4C7C" w:rsidRDefault="004E4C7C" w:rsidP="00D06916">
      <w:pPr>
        <w:pStyle w:val="ConsPlusNormal"/>
        <w:spacing w:before="240"/>
        <w:ind w:firstLine="540"/>
        <w:jc w:val="both"/>
      </w:pPr>
      <w:r>
        <w:t>умением самостоятельно ориентироваться в школе и пришкольном участке.</w:t>
      </w:r>
    </w:p>
    <w:p w:rsidR="004E4C7C" w:rsidRDefault="004E4C7C" w:rsidP="00D06916">
      <w:pPr>
        <w:pStyle w:val="ConsPlusNormal"/>
        <w:spacing w:before="240"/>
        <w:ind w:firstLine="540"/>
        <w:jc w:val="both"/>
      </w:pPr>
      <w:r>
        <w:t>93.9.3. Социально-коммуникативное развитие.</w:t>
      </w:r>
    </w:p>
    <w:p w:rsidR="004E4C7C" w:rsidRDefault="004E4C7C" w:rsidP="00D06916">
      <w:pPr>
        <w:pStyle w:val="ConsPlusNormal"/>
        <w:spacing w:before="240"/>
        <w:ind w:firstLine="540"/>
        <w:jc w:val="both"/>
      </w:pPr>
      <w:r>
        <w:t>Формирование представлений о себе, семье, ближайшем социальном окружении.</w:t>
      </w:r>
    </w:p>
    <w:p w:rsidR="004E4C7C" w:rsidRDefault="004E4C7C" w:rsidP="00D06916">
      <w:pPr>
        <w:pStyle w:val="ConsPlusNormal"/>
        <w:spacing w:before="240"/>
        <w:ind w:firstLine="540"/>
        <w:jc w:val="both"/>
      </w:pPr>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4E4C7C" w:rsidRDefault="004E4C7C" w:rsidP="00D06916">
      <w:pPr>
        <w:pStyle w:val="ConsPlusNormal"/>
        <w:spacing w:before="240"/>
        <w:ind w:firstLine="540"/>
        <w:jc w:val="both"/>
      </w:pPr>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4E4C7C" w:rsidRDefault="004E4C7C" w:rsidP="00D06916">
      <w:pPr>
        <w:pStyle w:val="ConsPlusNormal"/>
        <w:spacing w:before="240"/>
        <w:ind w:firstLine="540"/>
        <w:jc w:val="both"/>
      </w:pPr>
      <w:r>
        <w:t>Ученики, учителя. Представления об одноклассниках и учителях. Обогащение опыта узнавания их по голосу и другим признакам.</w:t>
      </w:r>
    </w:p>
    <w:p w:rsidR="004E4C7C" w:rsidRDefault="004E4C7C" w:rsidP="00D06916">
      <w:pPr>
        <w:pStyle w:val="ConsPlusNormal"/>
        <w:spacing w:before="240"/>
        <w:ind w:firstLine="540"/>
        <w:jc w:val="both"/>
      </w:pPr>
      <w:r>
        <w:t>Формирование знаний и умений в области социального взаимодействия.</w:t>
      </w:r>
    </w:p>
    <w:p w:rsidR="004E4C7C" w:rsidRDefault="004E4C7C" w:rsidP="00D06916">
      <w:pPr>
        <w:pStyle w:val="ConsPlusNormal"/>
        <w:spacing w:before="240"/>
        <w:ind w:firstLine="540"/>
        <w:jc w:val="both"/>
      </w:pPr>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4E4C7C" w:rsidRDefault="004E4C7C" w:rsidP="00D06916">
      <w:pPr>
        <w:pStyle w:val="ConsPlusNormal"/>
        <w:spacing w:before="240"/>
        <w:ind w:firstLine="540"/>
        <w:jc w:val="both"/>
      </w:pPr>
      <w:r>
        <w:t>93.9.4. Планируемые результаты освоения коррекционного курса:</w:t>
      </w:r>
    </w:p>
    <w:p w:rsidR="004E4C7C" w:rsidRDefault="004E4C7C" w:rsidP="00D06916">
      <w:pPr>
        <w:pStyle w:val="ConsPlusNormal"/>
        <w:spacing w:before="240"/>
        <w:ind w:firstLine="540"/>
        <w:jc w:val="both"/>
      </w:pPr>
      <w:r>
        <w:t>владение опытом простейших вербальных и невербальных коммуникаций с близким социумом;</w:t>
      </w:r>
    </w:p>
    <w:p w:rsidR="004E4C7C" w:rsidRDefault="004E4C7C" w:rsidP="00D06916">
      <w:pPr>
        <w:pStyle w:val="ConsPlusNormal"/>
        <w:spacing w:before="240"/>
        <w:ind w:firstLine="540"/>
        <w:jc w:val="both"/>
      </w:pPr>
      <w:r>
        <w:t>способность проявлять эмоциональную отзывчивость, умение понимать чувства и эмоции других людей;</w:t>
      </w:r>
    </w:p>
    <w:p w:rsidR="004E4C7C" w:rsidRDefault="004E4C7C" w:rsidP="00D06916">
      <w:pPr>
        <w:pStyle w:val="ConsPlusNormal"/>
        <w:spacing w:before="240"/>
        <w:ind w:firstLine="540"/>
        <w:jc w:val="both"/>
      </w:pPr>
      <w:r>
        <w:t>формирование потребности к деятельности, к общению; владение общими представлениями о социальных ролях людей.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93.10. Программа коррекционной работы.</w:t>
      </w:r>
    </w:p>
    <w:p w:rsidR="004E4C7C" w:rsidRDefault="004E4C7C" w:rsidP="00D06916">
      <w:pPr>
        <w:pStyle w:val="ConsPlusNormal"/>
        <w:spacing w:before="240"/>
        <w:ind w:firstLine="540"/>
        <w:jc w:val="both"/>
      </w:pPr>
      <w: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4E4C7C" w:rsidRDefault="004E4C7C" w:rsidP="00D06916">
      <w:pPr>
        <w:pStyle w:val="ConsPlusNormal"/>
        <w:spacing w:before="240"/>
        <w:ind w:firstLine="540"/>
        <w:jc w:val="both"/>
      </w:pPr>
      <w:r>
        <w:t>93.10.2. Задачи программы:</w:t>
      </w:r>
    </w:p>
    <w:p w:rsidR="004E4C7C" w:rsidRDefault="004E4C7C" w:rsidP="00D06916">
      <w:pPr>
        <w:pStyle w:val="ConsPlusNormal"/>
        <w:spacing w:before="240"/>
        <w:ind w:firstLine="540"/>
        <w:jc w:val="both"/>
      </w:pPr>
      <w: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4E4C7C" w:rsidRDefault="004E4C7C" w:rsidP="00D06916">
      <w:pPr>
        <w:pStyle w:val="ConsPlusNormal"/>
        <w:spacing w:before="240"/>
        <w:ind w:firstLine="540"/>
        <w:jc w:val="both"/>
      </w:pPr>
      <w:r>
        <w:t>профилактика возникновения вторичных отклонений в развитии, коррекция физического развития;</w:t>
      </w:r>
    </w:p>
    <w:p w:rsidR="004E4C7C" w:rsidRDefault="004E4C7C" w:rsidP="00D06916">
      <w:pPr>
        <w:pStyle w:val="ConsPlusNormal"/>
        <w:spacing w:before="240"/>
        <w:ind w:firstLine="540"/>
        <w:jc w:val="both"/>
      </w:pPr>
      <w:r>
        <w:t>оптимизация процесса освоения слабовидящими с легкой умственной отсталостью (интеллектуальными нарушениями) АООП НОО;</w:t>
      </w:r>
    </w:p>
    <w:p w:rsidR="004E4C7C" w:rsidRDefault="004E4C7C" w:rsidP="00D06916">
      <w:pPr>
        <w:pStyle w:val="ConsPlusNormal"/>
        <w:spacing w:before="240"/>
        <w:ind w:firstLine="540"/>
        <w:jc w:val="both"/>
      </w:pPr>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4E4C7C" w:rsidRDefault="004E4C7C" w:rsidP="00D06916">
      <w:pPr>
        <w:pStyle w:val="ConsPlusNormal"/>
        <w:spacing w:before="240"/>
        <w:ind w:firstLine="540"/>
        <w:jc w:val="both"/>
      </w:pPr>
      <w:r>
        <w:t>93.10.3. Программа коррекционной работы направлена на:</w:t>
      </w:r>
    </w:p>
    <w:p w:rsidR="004E4C7C" w:rsidRDefault="004E4C7C" w:rsidP="00D06916">
      <w:pPr>
        <w:pStyle w:val="ConsPlusNormal"/>
        <w:spacing w:before="240"/>
        <w:ind w:firstLine="540"/>
        <w:jc w:val="both"/>
      </w:pPr>
      <w:r>
        <w:t>выявление особых образовательных потребностей обучающихся;</w:t>
      </w:r>
    </w:p>
    <w:p w:rsidR="004E4C7C" w:rsidRDefault="004E4C7C" w:rsidP="00D06916">
      <w:pPr>
        <w:pStyle w:val="ConsPlusNormal"/>
        <w:spacing w:before="240"/>
        <w:ind w:firstLine="540"/>
        <w:jc w:val="both"/>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4E4C7C" w:rsidRDefault="004E4C7C" w:rsidP="00D06916">
      <w:pPr>
        <w:pStyle w:val="ConsPlusNormal"/>
        <w:spacing w:before="240"/>
        <w:ind w:firstLine="540"/>
        <w:jc w:val="both"/>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4E4C7C" w:rsidRDefault="004E4C7C" w:rsidP="00D06916">
      <w:pPr>
        <w:pStyle w:val="ConsPlusNormal"/>
        <w:spacing w:before="240"/>
        <w:ind w:firstLine="540"/>
        <w:jc w:val="both"/>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4E4C7C" w:rsidRDefault="004E4C7C" w:rsidP="00D06916">
      <w:pPr>
        <w:pStyle w:val="ConsPlusNormal"/>
        <w:spacing w:before="240"/>
        <w:ind w:firstLine="540"/>
        <w:jc w:val="both"/>
      </w:pPr>
      <w:r>
        <w:t>93.10.4. Программа коррекционной работы предусматривает:</w:t>
      </w:r>
    </w:p>
    <w:p w:rsidR="004E4C7C" w:rsidRDefault="004E4C7C" w:rsidP="00D06916">
      <w:pPr>
        <w:pStyle w:val="ConsPlusNormal"/>
        <w:spacing w:before="240"/>
        <w:ind w:firstLine="540"/>
        <w:jc w:val="both"/>
      </w:pPr>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4E4C7C" w:rsidRDefault="004E4C7C" w:rsidP="00D06916">
      <w:pPr>
        <w:pStyle w:val="ConsPlusNormal"/>
        <w:spacing w:before="240"/>
        <w:ind w:firstLine="540"/>
        <w:jc w:val="both"/>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4E4C7C" w:rsidRDefault="004E4C7C" w:rsidP="00D06916">
      <w:pPr>
        <w:pStyle w:val="ConsPlusNormal"/>
        <w:spacing w:before="240"/>
        <w:ind w:firstLine="540"/>
        <w:jc w:val="both"/>
      </w:pPr>
      <w: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4E4C7C" w:rsidRDefault="004E4C7C" w:rsidP="00D06916">
      <w:pPr>
        <w:pStyle w:val="ConsPlusNormal"/>
        <w:spacing w:before="240"/>
        <w:ind w:firstLine="540"/>
        <w:jc w:val="both"/>
      </w:pPr>
      <w:r>
        <w:t>корректирование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обеспечение непрерывности коррекционной поддержки обучающихся в образовательном процессе и повседневной жизни;</w:t>
      </w:r>
    </w:p>
    <w:p w:rsidR="004E4C7C" w:rsidRDefault="004E4C7C" w:rsidP="00D06916">
      <w:pPr>
        <w:pStyle w:val="ConsPlusNormal"/>
        <w:spacing w:before="240"/>
        <w:ind w:firstLine="540"/>
        <w:jc w:val="both"/>
      </w:pPr>
      <w:r>
        <w:t>оценку достижения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93.10.5. Направления коррекционной работы и их содержание.</w:t>
      </w:r>
    </w:p>
    <w:p w:rsidR="004E4C7C" w:rsidRDefault="004E4C7C" w:rsidP="00D06916">
      <w:pPr>
        <w:pStyle w:val="ConsPlusNormal"/>
        <w:spacing w:before="240"/>
        <w:ind w:firstLine="540"/>
        <w:jc w:val="both"/>
      </w:pPr>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4E4C7C" w:rsidRDefault="004E4C7C" w:rsidP="00D06916">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4E4C7C" w:rsidRDefault="004E4C7C" w:rsidP="00D06916">
      <w:pPr>
        <w:pStyle w:val="ConsPlusNormal"/>
        <w:spacing w:before="240"/>
        <w:ind w:firstLine="540"/>
        <w:jc w:val="both"/>
      </w:pPr>
      <w:r>
        <w:t>изучения и анализа данных, представленных ПМПК на каждого обучающегося;</w:t>
      </w:r>
    </w:p>
    <w:p w:rsidR="004E4C7C" w:rsidRDefault="004E4C7C" w:rsidP="00D06916">
      <w:pPr>
        <w:pStyle w:val="ConsPlusNormal"/>
        <w:spacing w:before="240"/>
        <w:ind w:firstLine="540"/>
        <w:jc w:val="both"/>
      </w:pPr>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наблюдения за обучающимся с целью выявления трудностей адаптации к условиям образовательной организации;</w:t>
      </w:r>
    </w:p>
    <w:p w:rsidR="004E4C7C" w:rsidRDefault="004E4C7C" w:rsidP="00D06916">
      <w:pPr>
        <w:pStyle w:val="ConsPlusNormal"/>
        <w:spacing w:before="240"/>
        <w:ind w:firstLine="540"/>
        <w:jc w:val="both"/>
      </w:pPr>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4E4C7C" w:rsidRDefault="004E4C7C" w:rsidP="00D06916">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4E4C7C" w:rsidRDefault="004E4C7C" w:rsidP="00D06916">
      <w:pPr>
        <w:pStyle w:val="ConsPlusNormal"/>
        <w:spacing w:before="240"/>
        <w:ind w:firstLine="540"/>
        <w:jc w:val="both"/>
      </w:pPr>
      <w:r>
        <w:t>мониторинг достижений планируемых результатов обучающихся в освоении курсов коррекционно-развивающей области.</w:t>
      </w:r>
    </w:p>
    <w:p w:rsidR="004E4C7C" w:rsidRDefault="004E4C7C" w:rsidP="00D06916">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4E4C7C" w:rsidRDefault="004E4C7C" w:rsidP="00D06916">
      <w:pPr>
        <w:pStyle w:val="ConsPlusNormal"/>
        <w:spacing w:before="240"/>
        <w:ind w:firstLine="540"/>
        <w:jc w:val="both"/>
      </w:pPr>
      <w:r>
        <w:t>создания образовательной среды, способствующей личностному развитию каждого обучающегося;</w:t>
      </w:r>
    </w:p>
    <w:p w:rsidR="004E4C7C" w:rsidRDefault="004E4C7C" w:rsidP="00D06916">
      <w:pPr>
        <w:pStyle w:val="ConsPlusNormal"/>
        <w:spacing w:before="240"/>
        <w:ind w:firstLine="540"/>
        <w:jc w:val="both"/>
      </w:pPr>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4E4C7C" w:rsidRDefault="004E4C7C" w:rsidP="00D06916">
      <w:pPr>
        <w:pStyle w:val="ConsPlusNormal"/>
        <w:spacing w:before="240"/>
        <w:ind w:firstLine="540"/>
        <w:jc w:val="both"/>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4E4C7C" w:rsidRDefault="004E4C7C" w:rsidP="00D06916">
      <w:pPr>
        <w:pStyle w:val="ConsPlusNormal"/>
        <w:spacing w:before="240"/>
        <w:ind w:firstLine="540"/>
        <w:jc w:val="both"/>
      </w:pPr>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4E4C7C" w:rsidRDefault="004E4C7C" w:rsidP="00D06916">
      <w:pPr>
        <w:pStyle w:val="ConsPlusNormal"/>
        <w:spacing w:before="240"/>
        <w:ind w:firstLine="540"/>
        <w:jc w:val="both"/>
      </w:pPr>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корректирования программы коррекционной работы с учетом результатов диагностических исследований;</w:t>
      </w:r>
    </w:p>
    <w:p w:rsidR="004E4C7C" w:rsidRDefault="004E4C7C" w:rsidP="00D06916">
      <w:pPr>
        <w:pStyle w:val="ConsPlusNormal"/>
        <w:spacing w:before="240"/>
        <w:ind w:firstLine="540"/>
        <w:jc w:val="both"/>
      </w:pPr>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4E4C7C" w:rsidRDefault="004E4C7C" w:rsidP="00D06916">
      <w:pPr>
        <w:pStyle w:val="ConsPlusNormal"/>
        <w:spacing w:before="240"/>
        <w:ind w:firstLine="540"/>
        <w:jc w:val="both"/>
      </w:pPr>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4E4C7C" w:rsidRDefault="004E4C7C" w:rsidP="00D06916">
      <w:pPr>
        <w:pStyle w:val="ConsPlusNormal"/>
        <w:spacing w:before="240"/>
        <w:ind w:firstLine="540"/>
        <w:jc w:val="both"/>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4E4C7C" w:rsidRDefault="004E4C7C" w:rsidP="00D06916">
      <w:pPr>
        <w:pStyle w:val="ConsPlusNormal"/>
        <w:spacing w:before="240"/>
        <w:ind w:firstLine="540"/>
        <w:jc w:val="both"/>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4E4C7C" w:rsidRDefault="004E4C7C" w:rsidP="00D06916">
      <w:pPr>
        <w:pStyle w:val="ConsPlusNormal"/>
        <w:spacing w:before="240"/>
        <w:ind w:firstLine="540"/>
        <w:jc w:val="both"/>
      </w:pPr>
      <w:r>
        <w:t>Механизм взаимодействия специалистов по реализации программы коррекционной работы.</w:t>
      </w:r>
    </w:p>
    <w:p w:rsidR="004E4C7C" w:rsidRDefault="004E4C7C" w:rsidP="00D06916">
      <w:pPr>
        <w:pStyle w:val="ConsPlusNormal"/>
        <w:spacing w:before="240"/>
        <w:ind w:firstLine="540"/>
        <w:jc w:val="both"/>
      </w:pPr>
      <w: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4E4C7C" w:rsidRDefault="004E4C7C" w:rsidP="00D06916">
      <w:pPr>
        <w:pStyle w:val="ConsPlusNormal"/>
        <w:spacing w:before="240"/>
        <w:ind w:firstLine="540"/>
        <w:jc w:val="both"/>
      </w:pPr>
      <w: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4E4C7C" w:rsidRDefault="004E4C7C" w:rsidP="00D06916">
      <w:pPr>
        <w:pStyle w:val="ConsPlusNormal"/>
        <w:spacing w:before="240"/>
        <w:ind w:firstLine="540"/>
        <w:jc w:val="both"/>
      </w:pPr>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4E4C7C" w:rsidRDefault="004E4C7C" w:rsidP="00D06916">
      <w:pPr>
        <w:pStyle w:val="ConsPlusNormal"/>
        <w:spacing w:before="240"/>
        <w:ind w:firstLine="540"/>
        <w:jc w:val="both"/>
      </w:pPr>
      <w:r>
        <w:t>93.10.7. Планируемыми результатами освоения программы коррекционной работы выступают:</w:t>
      </w:r>
    </w:p>
    <w:p w:rsidR="004E4C7C" w:rsidRDefault="004E4C7C" w:rsidP="00D06916">
      <w:pPr>
        <w:pStyle w:val="ConsPlusNormal"/>
        <w:spacing w:before="240"/>
        <w:ind w:firstLine="540"/>
        <w:jc w:val="both"/>
      </w:pPr>
      <w:r>
        <w:t>повышение возможностей в пространственной и социально-бытовой ориентировке;</w:t>
      </w:r>
    </w:p>
    <w:p w:rsidR="004E4C7C" w:rsidRDefault="004E4C7C" w:rsidP="00D06916">
      <w:pPr>
        <w:pStyle w:val="ConsPlusNormal"/>
        <w:spacing w:before="240"/>
        <w:ind w:firstLine="540"/>
        <w:jc w:val="both"/>
      </w:pPr>
      <w:r>
        <w:t>приобретение опыта использования предметно-практических умений и навыков;</w:t>
      </w:r>
    </w:p>
    <w:p w:rsidR="004E4C7C" w:rsidRDefault="004E4C7C" w:rsidP="00D06916">
      <w:pPr>
        <w:pStyle w:val="ConsPlusNormal"/>
        <w:spacing w:before="240"/>
        <w:ind w:firstLine="540"/>
        <w:jc w:val="both"/>
      </w:pPr>
      <w: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4E4C7C" w:rsidRDefault="004E4C7C" w:rsidP="00D06916">
      <w:pPr>
        <w:pStyle w:val="ConsPlusNormal"/>
        <w:spacing w:before="240"/>
        <w:ind w:firstLine="540"/>
        <w:jc w:val="both"/>
      </w:pPr>
      <w:r>
        <w:t>умения учитывать свои зрительные возможности в учебно-познавательной деятельности и повседневной жизни;</w:t>
      </w:r>
    </w:p>
    <w:p w:rsidR="004E4C7C" w:rsidRDefault="004E4C7C" w:rsidP="00D06916">
      <w:pPr>
        <w:pStyle w:val="ConsPlusNormal"/>
        <w:spacing w:before="240"/>
        <w:ind w:firstLine="540"/>
        <w:jc w:val="both"/>
      </w:pPr>
      <w:r>
        <w:t>умения учитывать имеющиеся противопоказания и ограничения в учебно-познавательной деятельности;</w:t>
      </w:r>
    </w:p>
    <w:p w:rsidR="004E4C7C" w:rsidRDefault="004E4C7C" w:rsidP="00D06916">
      <w:pPr>
        <w:pStyle w:val="ConsPlusNormal"/>
        <w:spacing w:before="240"/>
        <w:ind w:firstLine="540"/>
        <w:jc w:val="both"/>
      </w:pPr>
      <w:r>
        <w:t>освоение навыков сотрудничества со взрослыми и сверстниками, не имеющими ограничений по возможностям здоровья;</w:t>
      </w:r>
    </w:p>
    <w:p w:rsidR="004E4C7C" w:rsidRDefault="004E4C7C" w:rsidP="00D06916">
      <w:pPr>
        <w:pStyle w:val="ConsPlusNormal"/>
        <w:spacing w:before="240"/>
        <w:ind w:firstLine="540"/>
        <w:jc w:val="both"/>
      </w:pPr>
      <w:r>
        <w:t>овладение вербальными и невербальными средствами общения;</w:t>
      </w:r>
    </w:p>
    <w:p w:rsidR="004E4C7C" w:rsidRDefault="004E4C7C" w:rsidP="00D06916">
      <w:pPr>
        <w:pStyle w:val="ConsPlusNormal"/>
        <w:spacing w:before="240"/>
        <w:ind w:firstLine="540"/>
        <w:jc w:val="both"/>
      </w:pPr>
      <w:r>
        <w:t>расширение представлений о широком социуме;</w:t>
      </w:r>
    </w:p>
    <w:p w:rsidR="004E4C7C" w:rsidRDefault="004E4C7C" w:rsidP="00D06916">
      <w:pPr>
        <w:pStyle w:val="ConsPlusNormal"/>
        <w:spacing w:before="240"/>
        <w:ind w:firstLine="540"/>
        <w:jc w:val="both"/>
      </w:pPr>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4E4C7C" w:rsidRDefault="004E4C7C" w:rsidP="00D06916">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XLVII. Организационный раздел ФАОП НОО</w:t>
      </w:r>
    </w:p>
    <w:p w:rsidR="004E4C7C" w:rsidRDefault="004E4C7C" w:rsidP="00D06916">
      <w:pPr>
        <w:pStyle w:val="ConsPlusTitle"/>
        <w:jc w:val="center"/>
      </w:pPr>
      <w:r>
        <w:t>для слабовидящих обучающихся с легкой умственной отсталостью</w:t>
      </w:r>
    </w:p>
    <w:p w:rsidR="004E4C7C" w:rsidRDefault="004E4C7C" w:rsidP="00D06916">
      <w:pPr>
        <w:pStyle w:val="ConsPlusTitle"/>
        <w:jc w:val="center"/>
      </w:pPr>
      <w:r>
        <w:t>(интеллектуальными нарушениями) (вариант 4.3)</w:t>
      </w:r>
    </w:p>
    <w:p w:rsidR="004E4C7C" w:rsidRDefault="004E4C7C" w:rsidP="00D06916">
      <w:pPr>
        <w:pStyle w:val="ConsPlusNormal"/>
        <w:jc w:val="both"/>
      </w:pPr>
    </w:p>
    <w:p w:rsidR="004E4C7C" w:rsidRDefault="004E4C7C" w:rsidP="00D06916">
      <w:pPr>
        <w:pStyle w:val="ConsPlusTitle"/>
        <w:ind w:firstLine="540"/>
        <w:jc w:val="both"/>
        <w:outlineLvl w:val="2"/>
      </w:pPr>
      <w:r>
        <w:t>94. Федеральные учебные планы.</w:t>
      </w:r>
    </w:p>
    <w:p w:rsidR="004E4C7C" w:rsidRDefault="004E4C7C" w:rsidP="00D06916">
      <w:pPr>
        <w:pStyle w:val="ConsPlusNormal"/>
        <w:spacing w:before="240"/>
        <w:ind w:firstLine="540"/>
        <w:jc w:val="both"/>
      </w:pPr>
      <w: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94.1.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слабовидящего обучающегося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слабовидения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4E4C7C" w:rsidRDefault="004E4C7C" w:rsidP="00D06916">
      <w:pPr>
        <w:pStyle w:val="ConsPlusNormal"/>
        <w:spacing w:before="240"/>
        <w:ind w:firstLine="540"/>
        <w:jc w:val="both"/>
      </w:pPr>
      <w:r>
        <w:t>94.1.2. Часть учебного плана, формируемая участниками образовательного процесса,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слабовидящих обучающихся;</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22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во 2 - 5-х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в 1 полугодии, 40 минут во 2 полугодии,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230" w:history="1">
        <w:r>
          <w:rPr>
            <w:color w:val="0000FF"/>
          </w:rPr>
          <w:t>нормативами</w:t>
        </w:r>
      </w:hyperlink>
      <w:r>
        <w:t xml:space="preserve"> и Санитарно-эпидемиологическими </w:t>
      </w:r>
      <w:hyperlink r:id="rId231"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4E4C7C" w:rsidRDefault="004E4C7C" w:rsidP="00D06916">
      <w:pPr>
        <w:pStyle w:val="ConsPlusNormal"/>
        <w:spacing w:before="240"/>
        <w:ind w:firstLine="540"/>
        <w:jc w:val="both"/>
      </w:pPr>
      <w: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w:t>
      </w:r>
      <w:hyperlink r:id="rId232" w:history="1">
        <w:r>
          <w:rPr>
            <w:color w:val="0000FF"/>
          </w:rPr>
          <w:t>пункт 3.4.16</w:t>
        </w:r>
      </w:hyperlink>
      <w:r>
        <w:t xml:space="preserve"> Санитарно-эпидемиологических требований).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381"/>
        <w:gridCol w:w="2381"/>
        <w:gridCol w:w="671"/>
        <w:gridCol w:w="671"/>
        <w:gridCol w:w="671"/>
        <w:gridCol w:w="671"/>
        <w:gridCol w:w="674"/>
        <w:gridCol w:w="907"/>
      </w:tblGrid>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381"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265"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III</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IV</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V</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Всего</w:t>
            </w:r>
          </w:p>
        </w:tc>
      </w:tr>
      <w:tr w:rsidR="004E4C7C" w:rsidTr="00C219BE">
        <w:tc>
          <w:tcPr>
            <w:tcW w:w="9027"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22</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Чтение (литературное чтение)</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20</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Естествознание</w:t>
            </w:r>
          </w:p>
        </w:tc>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Рисование</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38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Ручной труд</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2</w:t>
            </w:r>
          </w:p>
        </w:tc>
        <w:tc>
          <w:tcPr>
            <w:tcW w:w="674"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9</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38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Физическая культура (Адаптивная физическая культура)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Итого</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102</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Часть, формируемая участниками образовательных отношений</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pPr>
            <w:r>
              <w:t>Максимально допустимая недельная нагрузка</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113</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Внеурочная деятельность</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Обязательные занятия по программе коррекционной работы</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Коррекционно-развивающие занятия и другие направления внеурочной деятельности</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25</w:t>
            </w:r>
          </w:p>
        </w:tc>
      </w:tr>
      <w:tr w:rsidR="004E4C7C" w:rsidTr="00C219BE">
        <w:tc>
          <w:tcPr>
            <w:tcW w:w="4762"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Всего</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7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163</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95. Федеральный календарный учебный график.</w:t>
      </w:r>
    </w:p>
    <w:p w:rsidR="004E4C7C" w:rsidRDefault="004E4C7C" w:rsidP="00D06916">
      <w:pPr>
        <w:pStyle w:val="ConsPlusNormal"/>
        <w:spacing w:before="240"/>
        <w:ind w:firstLine="540"/>
        <w:jc w:val="both"/>
      </w:pPr>
      <w: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95.2. Продолжительность учебного года при получении начального общего образования составляет 34 недели, в 1 классе - 33 недели.</w:t>
      </w:r>
    </w:p>
    <w:p w:rsidR="004E4C7C" w:rsidRDefault="004E4C7C" w:rsidP="00D06916">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4E4C7C" w:rsidRDefault="004E4C7C" w:rsidP="00D06916">
      <w:pPr>
        <w:pStyle w:val="ConsPlusNormal"/>
        <w:spacing w:before="240"/>
        <w:ind w:firstLine="540"/>
        <w:jc w:val="both"/>
      </w:pPr>
      <w:r>
        <w:t>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1 - 5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1 - 5 классов);</w:t>
      </w:r>
    </w:p>
    <w:p w:rsidR="004E4C7C" w:rsidRDefault="004E4C7C" w:rsidP="00D06916">
      <w:pPr>
        <w:pStyle w:val="ConsPlusNormal"/>
        <w:spacing w:before="240"/>
        <w:ind w:firstLine="540"/>
        <w:jc w:val="both"/>
      </w:pPr>
      <w:r>
        <w:t>дополнительные каникулы - 9 календарных дней (для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1 - 5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Продолжительность урока не должна превышать 40 минут.</w:t>
      </w:r>
    </w:p>
    <w:p w:rsidR="004E4C7C" w:rsidRDefault="004E4C7C" w:rsidP="00D06916">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4E4C7C" w:rsidRDefault="004E4C7C" w:rsidP="00D06916">
      <w:pPr>
        <w:pStyle w:val="ConsPlusNormal"/>
        <w:spacing w:before="240"/>
        <w:ind w:firstLine="540"/>
        <w:jc w:val="both"/>
      </w:pPr>
      <w:r>
        <w:t xml:space="preserve">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33" w:history="1">
        <w:r>
          <w:rPr>
            <w:color w:val="0000FF"/>
          </w:rPr>
          <w:t>нормативами</w:t>
        </w:r>
      </w:hyperlink>
      <w:r>
        <w:t>.</w:t>
      </w:r>
    </w:p>
    <w:p w:rsidR="004E4C7C" w:rsidRDefault="004E4C7C" w:rsidP="00D06916">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95.5.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XLVIII. Общие положения ФАОП НОО для обучающихся с ТНР</w:t>
      </w:r>
    </w:p>
    <w:p w:rsidR="004E4C7C" w:rsidRDefault="004E4C7C" w:rsidP="00D06916">
      <w:pPr>
        <w:pStyle w:val="ConsPlusNormal"/>
        <w:jc w:val="both"/>
      </w:pPr>
    </w:p>
    <w:p w:rsidR="004E4C7C" w:rsidRDefault="004E4C7C" w:rsidP="00D06916">
      <w:pPr>
        <w:pStyle w:val="ConsPlusNormal"/>
        <w:ind w:firstLine="540"/>
        <w:jc w:val="both"/>
      </w:pPr>
      <w:r>
        <w:t xml:space="preserve">96. Федеральная адаптированная образовательная программа начального общего образования для обучающихся с тяжелыми нарушениями речи (далее -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w:t>
      </w:r>
      <w:hyperlink r:id="rId234" w:history="1">
        <w:r>
          <w:rPr>
            <w:color w:val="0000FF"/>
          </w:rPr>
          <w:t>ФГОС</w:t>
        </w:r>
      </w:hyperlink>
      <w:r>
        <w:t xml:space="preserve"> НОО для обучающихся с ОВЗ, предъявляемых к данному уровню общего образования. В соответствии с Федеральным </w:t>
      </w:r>
      <w:hyperlink r:id="rId235" w:history="1">
        <w:r>
          <w:rPr>
            <w:color w:val="0000FF"/>
          </w:rPr>
          <w:t>законом</w:t>
        </w:r>
      </w:hyperlink>
      <w:r>
        <w:t xml:space="preserve"> от 29 декабря 2012 г. N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4E4C7C" w:rsidRDefault="004E4C7C" w:rsidP="00D06916">
      <w:pPr>
        <w:pStyle w:val="ConsPlusNormal"/>
        <w:spacing w:before="240"/>
        <w:ind w:firstLine="540"/>
        <w:jc w:val="both"/>
      </w:pPr>
      <w:r>
        <w:t xml:space="preserve">96.1. На основе </w:t>
      </w:r>
      <w:hyperlink r:id="rId236" w:history="1">
        <w:r>
          <w:rPr>
            <w:color w:val="0000FF"/>
          </w:rPr>
          <w:t>ФГОС</w:t>
        </w:r>
      </w:hyperlink>
      <w:r>
        <w:t xml:space="preserve"> НОО для обучающихся с ОВЗ и ФАОП для обучающихся с ТНР образовательная организация может разработать АООП НОО с учетом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ее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4E4C7C" w:rsidRDefault="004E4C7C" w:rsidP="00D06916">
      <w:pPr>
        <w:pStyle w:val="ConsPlusNormal"/>
        <w:spacing w:before="240"/>
        <w:ind w:firstLine="540"/>
        <w:jc w:val="both"/>
      </w:pPr>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4E4C7C" w:rsidRDefault="004E4C7C" w:rsidP="00D06916">
      <w:pPr>
        <w:pStyle w:val="ConsPlusNormal"/>
        <w:spacing w:before="240"/>
        <w:ind w:firstLine="540"/>
        <w:jc w:val="both"/>
      </w:pPr>
      <w:r>
        <w:t>программа строится с учетом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нормативным речевым развитием или в условиях специального коррекционного класса или школы);</w:t>
      </w:r>
    </w:p>
    <w:p w:rsidR="004E4C7C" w:rsidRDefault="004E4C7C" w:rsidP="00D06916">
      <w:pPr>
        <w:pStyle w:val="ConsPlusNormal"/>
        <w:spacing w:before="240"/>
        <w:ind w:firstLine="540"/>
        <w:jc w:val="both"/>
      </w:pPr>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4E4C7C" w:rsidRDefault="004E4C7C" w:rsidP="00D06916">
      <w:pPr>
        <w:pStyle w:val="ConsPlusNormal"/>
        <w:spacing w:before="240"/>
        <w:ind w:firstLine="540"/>
        <w:jc w:val="both"/>
      </w:pPr>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4E4C7C" w:rsidRDefault="004E4C7C" w:rsidP="00D06916">
      <w:pPr>
        <w:pStyle w:val="ConsPlusNormal"/>
        <w:spacing w:before="240"/>
        <w:ind w:firstLine="540"/>
        <w:jc w:val="both"/>
      </w:pPr>
      <w:r>
        <w:t>обязательным требованием является учет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4E4C7C" w:rsidRDefault="004E4C7C" w:rsidP="00D06916">
      <w:pPr>
        <w:pStyle w:val="ConsPlusNormal"/>
        <w:spacing w:before="240"/>
        <w:ind w:firstLine="540"/>
        <w:jc w:val="both"/>
      </w:pPr>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учетом современной действительности в образовательной программе должны быть прописаны требования к обучению в дистанционном режиме.</w:t>
      </w:r>
    </w:p>
    <w:p w:rsidR="004E4C7C" w:rsidRDefault="004E4C7C" w:rsidP="00D06916">
      <w:pPr>
        <w:pStyle w:val="ConsPlusNormal"/>
        <w:spacing w:before="240"/>
        <w:ind w:firstLine="540"/>
        <w:jc w:val="both"/>
      </w:pPr>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4E4C7C" w:rsidRDefault="004E4C7C" w:rsidP="00D06916">
      <w:pPr>
        <w:pStyle w:val="ConsPlusNormal"/>
        <w:spacing w:before="240"/>
        <w:ind w:firstLine="540"/>
        <w:jc w:val="both"/>
      </w:pPr>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4E4C7C" w:rsidRDefault="004E4C7C" w:rsidP="00D06916">
      <w:pPr>
        <w:pStyle w:val="ConsPlusNormal"/>
        <w:spacing w:before="240"/>
        <w:ind w:firstLine="540"/>
        <w:jc w:val="both"/>
      </w:pPr>
      <w:r>
        <w:t>Целевой раздел включает:</w:t>
      </w:r>
    </w:p>
    <w:p w:rsidR="004E4C7C" w:rsidRDefault="004E4C7C" w:rsidP="00D06916">
      <w:pPr>
        <w:pStyle w:val="ConsPlusNormal"/>
        <w:spacing w:before="240"/>
        <w:ind w:firstLine="540"/>
        <w:jc w:val="both"/>
      </w:pPr>
      <w:r>
        <w:t>пояснительную записку;</w:t>
      </w:r>
    </w:p>
    <w:p w:rsidR="004E4C7C" w:rsidRDefault="004E4C7C" w:rsidP="00D06916">
      <w:pPr>
        <w:pStyle w:val="ConsPlusNormal"/>
        <w:spacing w:before="240"/>
        <w:ind w:firstLine="540"/>
        <w:jc w:val="both"/>
      </w:pPr>
      <w:r>
        <w:t>планируемые результаты освоения обучающимися начального общего образования;</w:t>
      </w:r>
    </w:p>
    <w:p w:rsidR="004E4C7C" w:rsidRDefault="004E4C7C" w:rsidP="00D06916">
      <w:pPr>
        <w:pStyle w:val="ConsPlusNormal"/>
        <w:spacing w:before="240"/>
        <w:ind w:firstLine="540"/>
        <w:jc w:val="both"/>
      </w:pPr>
      <w:r>
        <w:t>систему оценки достижения планируемых результатов освоения программ начального общего образования.</w:t>
      </w:r>
    </w:p>
    <w:p w:rsidR="004E4C7C" w:rsidRDefault="004E4C7C" w:rsidP="00D06916">
      <w:pPr>
        <w:pStyle w:val="ConsPlusNormal"/>
        <w:spacing w:before="240"/>
        <w:ind w:firstLine="540"/>
        <w:jc w:val="both"/>
      </w:pPr>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4E4C7C" w:rsidRDefault="004E4C7C" w:rsidP="00D06916">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spacing w:before="240"/>
        <w:ind w:firstLine="540"/>
        <w:jc w:val="both"/>
      </w:pPr>
      <w:r>
        <w:t>программу коррекционной работы;</w:t>
      </w:r>
    </w:p>
    <w:p w:rsidR="004E4C7C" w:rsidRDefault="004E4C7C" w:rsidP="00D06916">
      <w:pPr>
        <w:pStyle w:val="ConsPlusNormal"/>
        <w:spacing w:before="240"/>
        <w:ind w:firstLine="540"/>
        <w:jc w:val="both"/>
      </w:pPr>
      <w:r>
        <w:t>программу формирования УУД.</w:t>
      </w:r>
    </w:p>
    <w:p w:rsidR="004E4C7C" w:rsidRDefault="004E4C7C" w:rsidP="00D06916">
      <w:pPr>
        <w:pStyle w:val="ConsPlusNormal"/>
        <w:spacing w:before="240"/>
        <w:ind w:firstLine="540"/>
        <w:jc w:val="both"/>
      </w:pPr>
      <w:r>
        <w:t>Организационный раздел определяет общие рамки организации образовательного процесса, а также механизмы реализации компонентов ФАОП НОО.</w:t>
      </w:r>
    </w:p>
    <w:p w:rsidR="004E4C7C" w:rsidRDefault="004E4C7C" w:rsidP="00D06916">
      <w:pPr>
        <w:pStyle w:val="ConsPlusNormal"/>
        <w:spacing w:before="240"/>
        <w:ind w:firstLine="540"/>
        <w:jc w:val="both"/>
      </w:pPr>
      <w:r>
        <w:t>3. Организационный раздел включает:</w:t>
      </w:r>
    </w:p>
    <w:p w:rsidR="004E4C7C" w:rsidRDefault="004E4C7C" w:rsidP="00D06916">
      <w:pPr>
        <w:pStyle w:val="ConsPlusNormal"/>
        <w:spacing w:before="240"/>
        <w:ind w:firstLine="540"/>
        <w:jc w:val="both"/>
      </w:pPr>
      <w:r>
        <w:t>федеральные учебные планы начального общего образования обучающихся;</w:t>
      </w:r>
    </w:p>
    <w:p w:rsidR="004E4C7C" w:rsidRDefault="004E4C7C" w:rsidP="00D06916">
      <w:pPr>
        <w:pStyle w:val="ConsPlusNormal"/>
        <w:spacing w:before="240"/>
        <w:ind w:firstLine="540"/>
        <w:jc w:val="both"/>
      </w:pPr>
      <w:r>
        <w:t>федеральный календарный учебный график;</w:t>
      </w:r>
    </w:p>
    <w:p w:rsidR="004E4C7C" w:rsidRDefault="004E4C7C" w:rsidP="00D06916">
      <w:pPr>
        <w:pStyle w:val="ConsPlusNormal"/>
        <w:spacing w:before="240"/>
        <w:ind w:firstLine="540"/>
        <w:jc w:val="both"/>
      </w:pPr>
      <w:r>
        <w:t>федеральный календарный план воспитательной работы.</w:t>
      </w:r>
    </w:p>
    <w:p w:rsidR="004E4C7C" w:rsidRDefault="004E4C7C" w:rsidP="00D06916">
      <w:pPr>
        <w:pStyle w:val="ConsPlusNormal"/>
        <w:spacing w:before="240"/>
        <w:ind w:firstLine="540"/>
        <w:jc w:val="both"/>
      </w:pPr>
      <w:r>
        <w:t>Принципы формирования ФАОП НОО для обучающихся с тяжелыми нарушениями речи.</w:t>
      </w:r>
    </w:p>
    <w:p w:rsidR="004E4C7C" w:rsidRDefault="004E4C7C" w:rsidP="00D06916">
      <w:pPr>
        <w:pStyle w:val="ConsPlusNormal"/>
        <w:spacing w:before="240"/>
        <w:ind w:firstLine="540"/>
        <w:jc w:val="both"/>
      </w:pPr>
      <w:r>
        <w:t>96.3. В основу формирования ФАОП НОО для обучающихся с ТНР положены следующие принципы:</w:t>
      </w:r>
    </w:p>
    <w:p w:rsidR="004E4C7C" w:rsidRDefault="004E4C7C" w:rsidP="00D06916">
      <w:pPr>
        <w:pStyle w:val="ConsPlusNormal"/>
        <w:spacing w:before="240"/>
        <w:ind w:firstLine="540"/>
        <w:jc w:val="both"/>
      </w:pPr>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&lt;7&gt;;</w:t>
      </w:r>
    </w:p>
    <w:p w:rsidR="004E4C7C" w:rsidRDefault="004E4C7C" w:rsidP="00D06916">
      <w:pPr>
        <w:pStyle w:val="ConsPlusNormal"/>
        <w:spacing w:before="240"/>
        <w:ind w:firstLine="540"/>
        <w:jc w:val="both"/>
      </w:pPr>
      <w:r>
        <w:t>--------------------------------</w:t>
      </w:r>
    </w:p>
    <w:p w:rsidR="004E4C7C" w:rsidRDefault="004E4C7C" w:rsidP="00D06916">
      <w:pPr>
        <w:pStyle w:val="ConsPlusNormal"/>
        <w:spacing w:before="240"/>
        <w:ind w:firstLine="540"/>
        <w:jc w:val="both"/>
      </w:pPr>
      <w:r>
        <w:t xml:space="preserve">&lt;7&gt; </w:t>
      </w:r>
      <w:hyperlink r:id="rId237" w:history="1">
        <w:r>
          <w:rPr>
            <w:color w:val="0000FF"/>
          </w:rPr>
          <w:t>Часть 1 статьи 3</w:t>
        </w:r>
      </w:hyperlink>
      <w:r>
        <w:t xml:space="preserve"> Федерального закона Российской Федерации от 29 декабря 2012 г. N 273-ФЗ "Об образовании в Российской Федерации" (Собрание законодательства Российской Федерации, 2012, N 53, ст. 7598).</w:t>
      </w:r>
    </w:p>
    <w:p w:rsidR="004E4C7C" w:rsidRDefault="004E4C7C" w:rsidP="00D06916">
      <w:pPr>
        <w:pStyle w:val="ConsPlusNormal"/>
        <w:jc w:val="both"/>
      </w:pPr>
    </w:p>
    <w:p w:rsidR="004E4C7C" w:rsidRDefault="004E4C7C" w:rsidP="00D06916">
      <w:pPr>
        <w:pStyle w:val="ConsPlusNormal"/>
        <w:ind w:firstLine="540"/>
        <w:jc w:val="both"/>
      </w:pPr>
      <w:r>
        <w:t>принцип учета типологических и индивидуальных образовательных потребностей обучающихся;</w:t>
      </w:r>
    </w:p>
    <w:p w:rsidR="004E4C7C" w:rsidRDefault="004E4C7C" w:rsidP="00D06916">
      <w:pPr>
        <w:pStyle w:val="ConsPlusNormal"/>
        <w:spacing w:before="240"/>
        <w:ind w:firstLine="540"/>
        <w:jc w:val="both"/>
      </w:pPr>
      <w:r>
        <w:t>принцип коррекционной направленности образовательного процесса;</w:t>
      </w:r>
    </w:p>
    <w:p w:rsidR="004E4C7C" w:rsidRDefault="004E4C7C" w:rsidP="00D06916">
      <w:pPr>
        <w:pStyle w:val="ConsPlusNormal"/>
        <w:spacing w:before="240"/>
        <w:ind w:firstLine="540"/>
        <w:jc w:val="both"/>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E4C7C" w:rsidRDefault="004E4C7C" w:rsidP="00D06916">
      <w:pPr>
        <w:pStyle w:val="ConsPlusNormal"/>
        <w:spacing w:before="240"/>
        <w:ind w:firstLine="540"/>
        <w:jc w:val="both"/>
      </w:pPr>
      <w:r>
        <w:t>онтогенетический принцип;</w:t>
      </w:r>
    </w:p>
    <w:p w:rsidR="004E4C7C" w:rsidRDefault="004E4C7C" w:rsidP="00D06916">
      <w:pPr>
        <w:pStyle w:val="ConsPlusNormal"/>
        <w:spacing w:before="240"/>
        <w:ind w:firstLine="540"/>
        <w:jc w:val="both"/>
      </w:pPr>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4E4C7C" w:rsidRDefault="004E4C7C" w:rsidP="00D06916">
      <w:pPr>
        <w:pStyle w:val="ConsPlusNormal"/>
        <w:spacing w:before="240"/>
        <w:ind w:firstLine="540"/>
        <w:jc w:val="both"/>
      </w:pPr>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4E4C7C" w:rsidRDefault="004E4C7C" w:rsidP="00D06916">
      <w:pPr>
        <w:pStyle w:val="ConsPlusNormal"/>
        <w:spacing w:before="240"/>
        <w:ind w:firstLine="540"/>
        <w:jc w:val="both"/>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4E4C7C" w:rsidRDefault="004E4C7C" w:rsidP="00D06916">
      <w:pPr>
        <w:pStyle w:val="ConsPlusNormal"/>
        <w:spacing w:before="240"/>
        <w:ind w:firstLine="540"/>
        <w:jc w:val="both"/>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4E4C7C" w:rsidRDefault="004E4C7C" w:rsidP="00D06916">
      <w:pPr>
        <w:pStyle w:val="ConsPlusNormal"/>
        <w:spacing w:before="240"/>
        <w:ind w:firstLine="540"/>
        <w:jc w:val="both"/>
      </w:pPr>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4E4C7C" w:rsidRDefault="004E4C7C" w:rsidP="00D06916">
      <w:pPr>
        <w:pStyle w:val="ConsPlusNormal"/>
        <w:spacing w:before="240"/>
        <w:ind w:firstLine="540"/>
        <w:jc w:val="both"/>
      </w:pPr>
      <w:r>
        <w:t>принцип сотрудничества с семьей.</w:t>
      </w:r>
    </w:p>
    <w:p w:rsidR="004E4C7C" w:rsidRDefault="004E4C7C" w:rsidP="00D06916">
      <w:pPr>
        <w:pStyle w:val="ConsPlusNormal"/>
        <w:spacing w:before="240"/>
        <w:ind w:firstLine="540"/>
        <w:jc w:val="both"/>
      </w:pPr>
      <w:r>
        <w:t>96.4. В основу разработки ФАОП НОО для обучающихся с ТНР заложены дифференцированный, деятельностный и системный подходы.</w:t>
      </w:r>
    </w:p>
    <w:p w:rsidR="004E4C7C" w:rsidRDefault="004E4C7C" w:rsidP="00D06916">
      <w:pPr>
        <w:pStyle w:val="ConsPlusNormal"/>
        <w:spacing w:before="240"/>
        <w:ind w:firstLine="540"/>
        <w:jc w:val="both"/>
      </w:pPr>
      <w:r>
        <w:t xml:space="preserve">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w:t>
      </w:r>
      <w:hyperlink r:id="rId238" w:history="1">
        <w:r>
          <w:rPr>
            <w:color w:val="0000FF"/>
          </w:rPr>
          <w:t>ФГОС</w:t>
        </w:r>
      </w:hyperlink>
      <w:r>
        <w:t xml:space="preserve"> НОО для обучающихся с ОВЗ требованиями к:</w:t>
      </w:r>
    </w:p>
    <w:p w:rsidR="004E4C7C" w:rsidRDefault="004E4C7C" w:rsidP="00D06916">
      <w:pPr>
        <w:pStyle w:val="ConsPlusNormal"/>
        <w:spacing w:before="240"/>
        <w:ind w:firstLine="540"/>
        <w:jc w:val="both"/>
      </w:pPr>
      <w:r>
        <w:t>структуре образовательной программы;</w:t>
      </w:r>
    </w:p>
    <w:p w:rsidR="004E4C7C" w:rsidRDefault="004E4C7C" w:rsidP="00D06916">
      <w:pPr>
        <w:pStyle w:val="ConsPlusNormal"/>
        <w:spacing w:before="240"/>
        <w:ind w:firstLine="540"/>
        <w:jc w:val="both"/>
      </w:pPr>
      <w:r>
        <w:t>условиям реализации образовательной программы;</w:t>
      </w:r>
    </w:p>
    <w:p w:rsidR="004E4C7C" w:rsidRDefault="004E4C7C" w:rsidP="00D06916">
      <w:pPr>
        <w:pStyle w:val="ConsPlusNormal"/>
        <w:spacing w:before="240"/>
        <w:ind w:firstLine="540"/>
        <w:jc w:val="both"/>
      </w:pPr>
      <w:r>
        <w:t>результатам образования.</w:t>
      </w:r>
    </w:p>
    <w:p w:rsidR="004E4C7C" w:rsidRDefault="004E4C7C" w:rsidP="00D06916">
      <w:pPr>
        <w:pStyle w:val="ConsPlusNormal"/>
        <w:spacing w:before="240"/>
        <w:ind w:firstLine="540"/>
        <w:jc w:val="both"/>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4E4C7C" w:rsidRDefault="004E4C7C" w:rsidP="00D06916">
      <w:pPr>
        <w:pStyle w:val="ConsPlusNormal"/>
        <w:spacing w:before="240"/>
        <w:ind w:firstLine="540"/>
        <w:jc w:val="both"/>
      </w:pPr>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4E4C7C" w:rsidRDefault="004E4C7C" w:rsidP="00D06916">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4E4C7C" w:rsidRDefault="004E4C7C" w:rsidP="00D06916">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4E4C7C" w:rsidRDefault="004E4C7C" w:rsidP="00D06916">
      <w:pPr>
        <w:pStyle w:val="ConsPlusNormal"/>
        <w:spacing w:before="240"/>
        <w:ind w:firstLine="540"/>
        <w:jc w:val="both"/>
      </w:pPr>
      <w:r>
        <w:t>В контексте разработки ФАОП начального общего образования для обучающихся с ТНР реализация деятельностного подхода обеспечивает:</w:t>
      </w:r>
    </w:p>
    <w:p w:rsidR="004E4C7C" w:rsidRDefault="004E4C7C" w:rsidP="00D06916">
      <w:pPr>
        <w:pStyle w:val="ConsPlusNormal"/>
        <w:spacing w:before="240"/>
        <w:ind w:firstLine="540"/>
        <w:jc w:val="both"/>
      </w:pPr>
      <w:r>
        <w:t>придание результатам образования социально и личностно значимого характера;</w:t>
      </w:r>
    </w:p>
    <w:p w:rsidR="004E4C7C" w:rsidRDefault="004E4C7C" w:rsidP="00D06916">
      <w:pPr>
        <w:pStyle w:val="ConsPlusNormal"/>
        <w:spacing w:before="240"/>
        <w:ind w:firstLine="540"/>
        <w:jc w:val="both"/>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4E4C7C" w:rsidRDefault="004E4C7C" w:rsidP="00D06916">
      <w:pPr>
        <w:pStyle w:val="ConsPlusNormal"/>
        <w:spacing w:before="240"/>
        <w:ind w:firstLine="540"/>
        <w:jc w:val="both"/>
      </w:pPr>
      <w:r>
        <w:t>существенное повышение мотивации и интереса к учению;</w:t>
      </w:r>
    </w:p>
    <w:p w:rsidR="004E4C7C" w:rsidRDefault="004E4C7C" w:rsidP="00D06916">
      <w:pPr>
        <w:pStyle w:val="ConsPlusNormal"/>
        <w:spacing w:before="240"/>
        <w:ind w:firstLine="540"/>
        <w:jc w:val="both"/>
      </w:pPr>
      <w:r>
        <w:t>приобретению нового опыта деятельности и поведения;</w:t>
      </w:r>
    </w:p>
    <w:p w:rsidR="004E4C7C" w:rsidRDefault="004E4C7C" w:rsidP="00D06916">
      <w:pPr>
        <w:pStyle w:val="ConsPlusNormal"/>
        <w:spacing w:before="240"/>
        <w:ind w:firstLine="540"/>
        <w:jc w:val="both"/>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4E4C7C" w:rsidRDefault="004E4C7C" w:rsidP="00D06916">
      <w:pPr>
        <w:pStyle w:val="ConsPlusNormal"/>
        <w:spacing w:before="240"/>
        <w:ind w:firstLine="540"/>
        <w:jc w:val="both"/>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4E4C7C" w:rsidRDefault="004E4C7C" w:rsidP="00D06916">
      <w:pPr>
        <w:pStyle w:val="ConsPlusNormal"/>
        <w:spacing w:before="240"/>
        <w:ind w:firstLine="540"/>
        <w:jc w:val="both"/>
      </w:pPr>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4E4C7C" w:rsidRDefault="004E4C7C" w:rsidP="00D06916">
      <w:pPr>
        <w:pStyle w:val="ConsPlusNormal"/>
        <w:spacing w:before="240"/>
        <w:ind w:firstLine="540"/>
        <w:jc w:val="both"/>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4E4C7C" w:rsidRDefault="004E4C7C" w:rsidP="00D06916">
      <w:pPr>
        <w:pStyle w:val="ConsPlusNormal"/>
        <w:spacing w:before="240"/>
        <w:ind w:firstLine="540"/>
        <w:jc w:val="both"/>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4E4C7C" w:rsidRDefault="004E4C7C" w:rsidP="00D06916">
      <w:pPr>
        <w:pStyle w:val="ConsPlusNormal"/>
        <w:spacing w:before="240"/>
        <w:ind w:firstLine="540"/>
        <w:jc w:val="both"/>
      </w:pPr>
      <w:r>
        <w:t>В контексте разработки ФАОП начального общего образования для обучающихся с ТНР реализация системного подхода обеспечивает:</w:t>
      </w:r>
    </w:p>
    <w:p w:rsidR="004E4C7C" w:rsidRDefault="004E4C7C" w:rsidP="00D06916">
      <w:pPr>
        <w:pStyle w:val="ConsPlusNormal"/>
        <w:spacing w:before="240"/>
        <w:ind w:firstLine="540"/>
        <w:jc w:val="both"/>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4E4C7C" w:rsidRDefault="004E4C7C" w:rsidP="00D06916">
      <w:pPr>
        <w:pStyle w:val="ConsPlusNormal"/>
        <w:spacing w:before="240"/>
        <w:ind w:firstLine="540"/>
        <w:jc w:val="both"/>
      </w:pPr>
      <w:r>
        <w:t xml:space="preserve">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239" w:history="1">
        <w:r>
          <w:rPr>
            <w:color w:val="0000FF"/>
          </w:rPr>
          <w:t>ФГОС</w:t>
        </w:r>
      </w:hyperlink>
      <w:r>
        <w:t xml:space="preserve"> НОО и коррекционно-развивающей области;</w:t>
      </w:r>
    </w:p>
    <w:p w:rsidR="004E4C7C" w:rsidRDefault="004E4C7C" w:rsidP="00D06916">
      <w:pPr>
        <w:pStyle w:val="ConsPlusNormal"/>
        <w:spacing w:before="240"/>
        <w:ind w:firstLine="540"/>
        <w:jc w:val="both"/>
      </w:pPr>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4E4C7C" w:rsidRDefault="004E4C7C" w:rsidP="00D06916">
      <w:pPr>
        <w:pStyle w:val="ConsPlusNormal"/>
        <w:jc w:val="both"/>
      </w:pPr>
    </w:p>
    <w:p w:rsidR="004E4C7C" w:rsidRDefault="004E4C7C" w:rsidP="00D06916">
      <w:pPr>
        <w:pStyle w:val="ConsPlusTitle"/>
        <w:jc w:val="center"/>
        <w:outlineLvl w:val="1"/>
      </w:pPr>
      <w:r>
        <w:t>XLIX. Целевой раздел ФАОП НОО для обучающихся с ТНР</w:t>
      </w:r>
    </w:p>
    <w:p w:rsidR="004E4C7C" w:rsidRDefault="004E4C7C" w:rsidP="00D06916">
      <w:pPr>
        <w:pStyle w:val="ConsPlusTitle"/>
        <w:jc w:val="center"/>
      </w:pPr>
      <w:r>
        <w:t>(вариант 5.1)</w:t>
      </w:r>
    </w:p>
    <w:p w:rsidR="004E4C7C" w:rsidRDefault="004E4C7C" w:rsidP="00D06916">
      <w:pPr>
        <w:pStyle w:val="ConsPlusNormal"/>
        <w:jc w:val="both"/>
      </w:pPr>
    </w:p>
    <w:p w:rsidR="004E4C7C" w:rsidRDefault="004E4C7C" w:rsidP="00D06916">
      <w:pPr>
        <w:pStyle w:val="ConsPlusTitle"/>
        <w:ind w:firstLine="540"/>
        <w:jc w:val="both"/>
        <w:outlineLvl w:val="2"/>
      </w:pPr>
      <w:r>
        <w:t>97. Пояснительная записка.</w:t>
      </w:r>
    </w:p>
    <w:p w:rsidR="004E4C7C" w:rsidRDefault="004E4C7C" w:rsidP="00D06916">
      <w:pPr>
        <w:pStyle w:val="ConsPlusNormal"/>
        <w:spacing w:before="240"/>
        <w:ind w:firstLine="540"/>
        <w:jc w:val="both"/>
      </w:pPr>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4E4C7C" w:rsidRDefault="004E4C7C" w:rsidP="00D06916">
      <w:pPr>
        <w:pStyle w:val="ConsPlusNormal"/>
        <w:spacing w:before="240"/>
        <w:ind w:firstLine="540"/>
        <w:jc w:val="both"/>
      </w:pPr>
      <w:r>
        <w:t xml:space="preserve">97.2. Принципы и подходы к формированию АООП НОО для обучающихся с ТНР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97.3. Общая характеристика.</w:t>
      </w:r>
    </w:p>
    <w:p w:rsidR="004E4C7C" w:rsidRDefault="004E4C7C" w:rsidP="00D06916">
      <w:pPr>
        <w:pStyle w:val="ConsPlusNormal"/>
        <w:spacing w:before="24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4E4C7C" w:rsidRDefault="004E4C7C" w:rsidP="00D06916">
      <w:pPr>
        <w:pStyle w:val="ConsPlusNormal"/>
        <w:spacing w:before="240"/>
        <w:ind w:firstLine="540"/>
        <w:jc w:val="both"/>
      </w:pPr>
      <w: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4E4C7C" w:rsidRDefault="004E4C7C" w:rsidP="00D06916">
      <w:pPr>
        <w:pStyle w:val="ConsPlusNormal"/>
        <w:spacing w:before="240"/>
        <w:ind w:firstLine="540"/>
        <w:jc w:val="both"/>
      </w:pPr>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97.4. Психолого-педагогическая характеристика обучающихся с ТНР.</w:t>
      </w:r>
    </w:p>
    <w:p w:rsidR="004E4C7C" w:rsidRDefault="004E4C7C" w:rsidP="00D06916">
      <w:pPr>
        <w:pStyle w:val="ConsPlusNormal"/>
        <w:spacing w:before="240"/>
        <w:ind w:firstLine="540"/>
        <w:jc w:val="both"/>
      </w:pPr>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4E4C7C" w:rsidRDefault="004E4C7C" w:rsidP="00D06916">
      <w:pPr>
        <w:pStyle w:val="ConsPlusNormal"/>
        <w:spacing w:before="240"/>
        <w:ind w:firstLine="540"/>
        <w:jc w:val="both"/>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4E4C7C" w:rsidRDefault="004E4C7C" w:rsidP="00D06916">
      <w:pPr>
        <w:pStyle w:val="ConsPlusNormal"/>
        <w:spacing w:before="240"/>
        <w:ind w:firstLine="540"/>
        <w:jc w:val="both"/>
      </w:pPr>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4E4C7C" w:rsidRDefault="004E4C7C" w:rsidP="00D06916">
      <w:pPr>
        <w:pStyle w:val="ConsPlusNormal"/>
        <w:spacing w:before="240"/>
        <w:ind w:firstLine="540"/>
        <w:jc w:val="both"/>
      </w:pPr>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4E4C7C" w:rsidRDefault="004E4C7C" w:rsidP="00D06916">
      <w:pPr>
        <w:pStyle w:val="ConsPlusNormal"/>
        <w:spacing w:before="240"/>
        <w:ind w:firstLine="540"/>
        <w:jc w:val="both"/>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4E4C7C" w:rsidRDefault="004E4C7C" w:rsidP="00D06916">
      <w:pPr>
        <w:pStyle w:val="ConsPlusNormal"/>
        <w:spacing w:before="240"/>
        <w:ind w:firstLine="540"/>
        <w:jc w:val="both"/>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4E4C7C" w:rsidRDefault="004E4C7C" w:rsidP="00D06916">
      <w:pPr>
        <w:pStyle w:val="ConsPlusNormal"/>
        <w:spacing w:before="240"/>
        <w:ind w:firstLine="540"/>
        <w:jc w:val="both"/>
      </w:pPr>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4E4C7C" w:rsidRDefault="004E4C7C" w:rsidP="00D06916">
      <w:pPr>
        <w:pStyle w:val="ConsPlusNormal"/>
        <w:spacing w:before="240"/>
        <w:ind w:firstLine="540"/>
        <w:jc w:val="both"/>
      </w:pPr>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4E4C7C" w:rsidRDefault="004E4C7C" w:rsidP="00D06916">
      <w:pPr>
        <w:pStyle w:val="ConsPlusNormal"/>
        <w:spacing w:before="240"/>
        <w:ind w:firstLine="540"/>
        <w:jc w:val="both"/>
      </w:pPr>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4E4C7C" w:rsidRDefault="004E4C7C" w:rsidP="00D06916">
      <w:pPr>
        <w:pStyle w:val="ConsPlusNormal"/>
        <w:spacing w:before="240"/>
        <w:ind w:firstLine="540"/>
        <w:jc w:val="both"/>
      </w:pPr>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4E4C7C" w:rsidRDefault="004E4C7C" w:rsidP="00D06916">
      <w:pPr>
        <w:pStyle w:val="ConsPlusNormal"/>
        <w:spacing w:before="240"/>
        <w:ind w:firstLine="540"/>
        <w:jc w:val="both"/>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4E4C7C" w:rsidRDefault="004E4C7C" w:rsidP="00D06916">
      <w:pPr>
        <w:pStyle w:val="ConsPlusNormal"/>
        <w:spacing w:before="240"/>
        <w:ind w:firstLine="540"/>
        <w:jc w:val="both"/>
      </w:pPr>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97.5. Особые образовательные потребности обучающихся с ТНР.</w:t>
      </w:r>
    </w:p>
    <w:p w:rsidR="004E4C7C" w:rsidRDefault="004E4C7C" w:rsidP="00D06916">
      <w:pPr>
        <w:pStyle w:val="ConsPlusNormal"/>
        <w:spacing w:before="240"/>
        <w:ind w:firstLine="540"/>
        <w:jc w:val="both"/>
      </w:pPr>
      <w:r>
        <w:t>К особым образовательным потребностям, характерным для обучающихся с ТНР относятся:</w:t>
      </w:r>
    </w:p>
    <w:p w:rsidR="004E4C7C" w:rsidRDefault="004E4C7C" w:rsidP="00D06916">
      <w:pPr>
        <w:pStyle w:val="ConsPlusNormal"/>
        <w:spacing w:before="240"/>
        <w:ind w:firstLine="540"/>
        <w:jc w:val="both"/>
      </w:pPr>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4E4C7C" w:rsidRDefault="004E4C7C" w:rsidP="00D06916">
      <w:pPr>
        <w:pStyle w:val="ConsPlusNormal"/>
        <w:spacing w:before="240"/>
        <w:ind w:firstLine="540"/>
        <w:jc w:val="both"/>
      </w:pPr>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4E4C7C" w:rsidRDefault="004E4C7C" w:rsidP="00D06916">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4E4C7C" w:rsidRDefault="004E4C7C" w:rsidP="00D06916">
      <w:pPr>
        <w:pStyle w:val="ConsPlusNormal"/>
        <w:spacing w:before="240"/>
        <w:ind w:firstLine="540"/>
        <w:jc w:val="both"/>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4E4C7C" w:rsidRDefault="004E4C7C" w:rsidP="00D06916">
      <w:pPr>
        <w:pStyle w:val="ConsPlusNormal"/>
        <w:spacing w:before="240"/>
        <w:ind w:firstLine="540"/>
        <w:jc w:val="both"/>
      </w:pPr>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4E4C7C" w:rsidRDefault="004E4C7C" w:rsidP="00D06916">
      <w:pPr>
        <w:pStyle w:val="ConsPlusNormal"/>
        <w:spacing w:before="240"/>
        <w:ind w:firstLine="540"/>
        <w:jc w:val="both"/>
      </w:pPr>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4E4C7C" w:rsidRDefault="004E4C7C" w:rsidP="00D06916">
      <w:pPr>
        <w:pStyle w:val="ConsPlusNormal"/>
        <w:spacing w:before="240"/>
        <w:ind w:firstLine="540"/>
        <w:jc w:val="both"/>
      </w:pPr>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E4C7C" w:rsidRDefault="004E4C7C" w:rsidP="00D06916">
      <w:pPr>
        <w:pStyle w:val="ConsPlusNormal"/>
        <w:spacing w:before="240"/>
        <w:ind w:firstLine="540"/>
        <w:jc w:val="both"/>
      </w:pPr>
      <w:r>
        <w:t>индивидуальный темп обучения и продвижения в образовательном пространстве для разных категорий обучающихся с ТНР;</w:t>
      </w:r>
    </w:p>
    <w:p w:rsidR="004E4C7C" w:rsidRDefault="004E4C7C" w:rsidP="00D06916">
      <w:pPr>
        <w:pStyle w:val="ConsPlusNormal"/>
        <w:spacing w:before="240"/>
        <w:ind w:firstLine="540"/>
        <w:jc w:val="both"/>
      </w:pPr>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4E4C7C" w:rsidRDefault="004E4C7C" w:rsidP="00D06916">
      <w:pPr>
        <w:pStyle w:val="ConsPlusNormal"/>
        <w:spacing w:before="240"/>
        <w:ind w:firstLine="540"/>
        <w:jc w:val="both"/>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4E4C7C" w:rsidRDefault="004E4C7C" w:rsidP="00D06916">
      <w:pPr>
        <w:pStyle w:val="ConsPlusNormal"/>
        <w:spacing w:before="240"/>
        <w:ind w:firstLine="540"/>
        <w:jc w:val="both"/>
      </w:pPr>
      <w:r>
        <w:t>возможность обучаться на дому или дистанционно при наличии медицинских показаний;</w:t>
      </w:r>
    </w:p>
    <w:p w:rsidR="004E4C7C" w:rsidRDefault="004E4C7C" w:rsidP="00D06916">
      <w:pPr>
        <w:pStyle w:val="ConsPlusNormal"/>
        <w:spacing w:before="240"/>
        <w:ind w:firstLine="540"/>
        <w:jc w:val="both"/>
      </w:pPr>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4E4C7C" w:rsidRDefault="004E4C7C" w:rsidP="00D06916">
      <w:pPr>
        <w:pStyle w:val="ConsPlusNormal"/>
        <w:spacing w:before="240"/>
        <w:ind w:firstLine="540"/>
        <w:jc w:val="both"/>
      </w:pPr>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97.6. Планируемые результаты освоения обучающимися с ТНР ФАОП НОО (вариант 5.1).</w:t>
      </w:r>
    </w:p>
    <w:p w:rsidR="004E4C7C" w:rsidRDefault="004E4C7C" w:rsidP="00D06916">
      <w:pPr>
        <w:pStyle w:val="ConsPlusNormal"/>
        <w:spacing w:before="240"/>
        <w:ind w:firstLine="540"/>
        <w:jc w:val="both"/>
      </w:pPr>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4E4C7C" w:rsidRDefault="004E4C7C" w:rsidP="00D06916">
      <w:pPr>
        <w:pStyle w:val="ConsPlusNormal"/>
        <w:spacing w:before="240"/>
        <w:ind w:firstLine="540"/>
        <w:jc w:val="both"/>
      </w:pPr>
      <w:r>
        <w:t>отсутствие дефектов звукопроизношения и умение различать правильное и неправильное произнесение звука;</w:t>
      </w:r>
    </w:p>
    <w:p w:rsidR="004E4C7C" w:rsidRDefault="004E4C7C" w:rsidP="00D06916">
      <w:pPr>
        <w:pStyle w:val="ConsPlusNormal"/>
        <w:spacing w:before="240"/>
        <w:ind w:firstLine="540"/>
        <w:jc w:val="both"/>
      </w:pPr>
      <w:r>
        <w:t>умение правильно воспроизводить различной сложности звукослоговую структуру слов как изолированных, так и в условиях контекста;</w:t>
      </w:r>
    </w:p>
    <w:p w:rsidR="004E4C7C" w:rsidRDefault="004E4C7C" w:rsidP="00D06916">
      <w:pPr>
        <w:pStyle w:val="ConsPlusNormal"/>
        <w:spacing w:before="240"/>
        <w:ind w:firstLine="540"/>
        <w:jc w:val="both"/>
      </w:pPr>
      <w:r>
        <w:t>правильное восприятие, дифференциация, осознание и адекватное использование интонационных средств выразительной четкой речи;</w:t>
      </w:r>
    </w:p>
    <w:p w:rsidR="004E4C7C" w:rsidRDefault="004E4C7C" w:rsidP="00D06916">
      <w:pPr>
        <w:pStyle w:val="ConsPlusNormal"/>
        <w:spacing w:before="240"/>
        <w:ind w:firstLine="540"/>
        <w:jc w:val="both"/>
      </w:pPr>
      <w:r>
        <w:t>умение произвольно изменять основные акустические характеристики голоса;</w:t>
      </w:r>
    </w:p>
    <w:p w:rsidR="004E4C7C" w:rsidRDefault="004E4C7C" w:rsidP="00D06916">
      <w:pPr>
        <w:pStyle w:val="ConsPlusNormal"/>
        <w:spacing w:before="240"/>
        <w:ind w:firstLine="540"/>
        <w:jc w:val="both"/>
      </w:pPr>
      <w:r>
        <w:t>умение правильно осуществлять членение речевого потока посредством пауз, логического ударения, интонационной интенсивности;</w:t>
      </w:r>
    </w:p>
    <w:p w:rsidR="004E4C7C" w:rsidRDefault="004E4C7C" w:rsidP="00D06916">
      <w:pPr>
        <w:pStyle w:val="ConsPlusNormal"/>
        <w:spacing w:before="240"/>
        <w:ind w:firstLine="540"/>
        <w:jc w:val="both"/>
      </w:pPr>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4E4C7C" w:rsidRDefault="004E4C7C" w:rsidP="00D06916">
      <w:pPr>
        <w:pStyle w:val="ConsPlusNormal"/>
        <w:spacing w:before="240"/>
        <w:ind w:firstLine="540"/>
        <w:jc w:val="both"/>
      </w:pPr>
      <w:r>
        <w:t>умение осуществлять операции языкового анализа и синтеза на уровне предложения и слова;</w:t>
      </w:r>
    </w:p>
    <w:p w:rsidR="004E4C7C" w:rsidRDefault="004E4C7C" w:rsidP="00D06916">
      <w:pPr>
        <w:pStyle w:val="ConsPlusNormal"/>
        <w:spacing w:before="240"/>
        <w:ind w:firstLine="540"/>
        <w:jc w:val="both"/>
      </w:pPr>
      <w:r>
        <w:t>практическое владение основными закономерностями грамматического и лексического строя речи; сформированность лексической системности;</w:t>
      </w:r>
    </w:p>
    <w:p w:rsidR="004E4C7C" w:rsidRDefault="004E4C7C" w:rsidP="00D06916">
      <w:pPr>
        <w:pStyle w:val="ConsPlusNormal"/>
        <w:spacing w:before="240"/>
        <w:ind w:firstLine="540"/>
        <w:jc w:val="both"/>
      </w:pPr>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4E4C7C" w:rsidRDefault="004E4C7C" w:rsidP="00D06916">
      <w:pPr>
        <w:pStyle w:val="ConsPlusNormal"/>
        <w:spacing w:before="240"/>
        <w:ind w:firstLine="540"/>
        <w:jc w:val="both"/>
      </w:pPr>
      <w:r>
        <w:t>овладение синтаксическими конструкциями различной сложности и их использование;</w:t>
      </w:r>
    </w:p>
    <w:p w:rsidR="004E4C7C" w:rsidRDefault="004E4C7C" w:rsidP="00D06916">
      <w:pPr>
        <w:pStyle w:val="ConsPlusNormal"/>
        <w:spacing w:before="240"/>
        <w:ind w:firstLine="540"/>
        <w:jc w:val="both"/>
      </w:pPr>
      <w:r>
        <w:t>владение связной речью, соответствующей законам логики, грамматики, композиции, выполняющей коммуникативную функцию;</w:t>
      </w:r>
    </w:p>
    <w:p w:rsidR="004E4C7C" w:rsidRDefault="004E4C7C" w:rsidP="00D06916">
      <w:pPr>
        <w:pStyle w:val="ConsPlusNormal"/>
        <w:spacing w:before="240"/>
        <w:ind w:firstLine="540"/>
        <w:jc w:val="both"/>
      </w:pPr>
      <w:r>
        <w:t>сформированность языковых операций, необходимых для овладения чтением и письмом;</w:t>
      </w:r>
    </w:p>
    <w:p w:rsidR="004E4C7C" w:rsidRDefault="004E4C7C" w:rsidP="00D06916">
      <w:pPr>
        <w:pStyle w:val="ConsPlusNormal"/>
        <w:spacing w:before="240"/>
        <w:ind w:firstLine="540"/>
        <w:jc w:val="both"/>
      </w:pPr>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4E4C7C" w:rsidRDefault="004E4C7C" w:rsidP="00D06916">
      <w:pPr>
        <w:pStyle w:val="ConsPlusNormal"/>
        <w:spacing w:before="240"/>
        <w:ind w:firstLine="540"/>
        <w:jc w:val="both"/>
      </w:pPr>
      <w:r>
        <w:t>позитивное отношение и устойчивые мотивы к изучению языка;</w:t>
      </w:r>
    </w:p>
    <w:p w:rsidR="004E4C7C" w:rsidRDefault="004E4C7C" w:rsidP="00D06916">
      <w:pPr>
        <w:pStyle w:val="ConsPlusNormal"/>
        <w:spacing w:before="240"/>
        <w:ind w:firstLine="540"/>
        <w:jc w:val="both"/>
      </w:pPr>
      <w:r>
        <w:t>понимание роли языка в коммуникации, как основного средства человеческого общения.</w:t>
      </w:r>
    </w:p>
    <w:p w:rsidR="004E4C7C" w:rsidRDefault="004E4C7C" w:rsidP="00D06916">
      <w:pPr>
        <w:pStyle w:val="ConsPlusNormal"/>
        <w:spacing w:before="240"/>
        <w:ind w:firstLine="540"/>
        <w:jc w:val="both"/>
      </w:pPr>
      <w:r>
        <w:t>97.6.2. Требования к результатам овладения социальной компетенцией должны отражать:</w:t>
      </w:r>
    </w:p>
    <w:p w:rsidR="004E4C7C" w:rsidRDefault="004E4C7C" w:rsidP="00D06916">
      <w:pPr>
        <w:pStyle w:val="ConsPlusNormal"/>
        <w:spacing w:before="240"/>
        <w:ind w:firstLine="540"/>
        <w:jc w:val="both"/>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4E4C7C" w:rsidRDefault="004E4C7C" w:rsidP="00D06916">
      <w:pPr>
        <w:pStyle w:val="ConsPlusNormal"/>
        <w:spacing w:before="240"/>
        <w:ind w:firstLine="540"/>
        <w:jc w:val="both"/>
      </w:pPr>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4E4C7C" w:rsidRDefault="004E4C7C" w:rsidP="00D06916">
      <w:pPr>
        <w:pStyle w:val="ConsPlusNormal"/>
        <w:spacing w:before="240"/>
        <w:ind w:firstLine="540"/>
        <w:jc w:val="both"/>
      </w:pPr>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4E4C7C" w:rsidRDefault="004E4C7C" w:rsidP="00D06916">
      <w:pPr>
        <w:pStyle w:val="ConsPlusNormal"/>
        <w:spacing w:before="240"/>
        <w:ind w:firstLine="540"/>
        <w:jc w:val="both"/>
      </w:pPr>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4E4C7C" w:rsidRDefault="004E4C7C" w:rsidP="00D06916">
      <w:pPr>
        <w:pStyle w:val="ConsPlusNormal"/>
        <w:spacing w:before="240"/>
        <w:ind w:firstLine="540"/>
        <w:jc w:val="both"/>
      </w:pPr>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4E4C7C" w:rsidRDefault="004E4C7C" w:rsidP="00D06916">
      <w:pPr>
        <w:pStyle w:val="ConsPlusNormal"/>
        <w:spacing w:before="240"/>
        <w:ind w:firstLine="540"/>
        <w:jc w:val="both"/>
      </w:pPr>
      <w:r>
        <w:t>Эти требования конкретизируются в соответствии с особыми образовательными потребностями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97.7. Система оценки достижения обучающимися с ТНР планируемых результатов освоения ФАОП НОО соответствует ФГОС НОО.</w:t>
      </w:r>
    </w:p>
    <w:p w:rsidR="004E4C7C" w:rsidRDefault="004E4C7C" w:rsidP="00D06916">
      <w:pPr>
        <w:pStyle w:val="ConsPlusNormal"/>
        <w:spacing w:before="240"/>
        <w:ind w:firstLine="540"/>
        <w:jc w:val="both"/>
      </w:pPr>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4E4C7C" w:rsidRDefault="004E4C7C" w:rsidP="00D06916">
      <w:pPr>
        <w:pStyle w:val="ConsPlusNormal"/>
        <w:spacing w:before="240"/>
        <w:ind w:firstLine="540"/>
        <w:jc w:val="both"/>
      </w:pPr>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4E4C7C" w:rsidRDefault="004E4C7C" w:rsidP="00D06916">
      <w:pPr>
        <w:pStyle w:val="ConsPlusNormal"/>
        <w:spacing w:before="240"/>
        <w:ind w:firstLine="540"/>
        <w:jc w:val="both"/>
      </w:pPr>
      <w:r>
        <w:t>Оценка достижения обучающимися с ТНР планируемых результатов освоения программы коррекционной работы.</w:t>
      </w:r>
    </w:p>
    <w:p w:rsidR="004E4C7C" w:rsidRDefault="004E4C7C" w:rsidP="00D06916">
      <w:pPr>
        <w:pStyle w:val="ConsPlusNormal"/>
        <w:spacing w:before="240"/>
        <w:ind w:firstLine="540"/>
        <w:jc w:val="both"/>
      </w:pPr>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4E4C7C" w:rsidRDefault="004E4C7C" w:rsidP="00D06916">
      <w:pPr>
        <w:pStyle w:val="ConsPlusNormal"/>
        <w:jc w:val="both"/>
      </w:pPr>
    </w:p>
    <w:p w:rsidR="004E4C7C" w:rsidRDefault="004E4C7C" w:rsidP="00D06916">
      <w:pPr>
        <w:pStyle w:val="ConsPlusTitle"/>
        <w:jc w:val="center"/>
        <w:outlineLvl w:val="1"/>
      </w:pPr>
      <w:r>
        <w:t>L. Содержательный раздел ФАОП НОО для обучающихся с ТНР</w:t>
      </w:r>
    </w:p>
    <w:p w:rsidR="004E4C7C" w:rsidRDefault="004E4C7C" w:rsidP="00D06916">
      <w:pPr>
        <w:pStyle w:val="ConsPlusTitle"/>
        <w:jc w:val="center"/>
      </w:pPr>
      <w:r>
        <w:t>(вариант 5.1)</w:t>
      </w:r>
    </w:p>
    <w:p w:rsidR="004E4C7C" w:rsidRDefault="004E4C7C" w:rsidP="00D06916">
      <w:pPr>
        <w:pStyle w:val="ConsPlusNormal"/>
        <w:jc w:val="both"/>
      </w:pPr>
    </w:p>
    <w:p w:rsidR="004E4C7C" w:rsidRDefault="004E4C7C" w:rsidP="00D06916">
      <w:pPr>
        <w:pStyle w:val="ConsPlusNormal"/>
        <w:ind w:firstLine="540"/>
        <w:jc w:val="both"/>
      </w:pPr>
      <w:r>
        <w:t>98. Содержательный раздел ФАОП НОО для обучающихся с ТНР (вариант 5.1) соответствует ФОП ООО.</w:t>
      </w:r>
    </w:p>
    <w:p w:rsidR="004E4C7C" w:rsidRDefault="004E4C7C" w:rsidP="00D06916">
      <w:pPr>
        <w:pStyle w:val="ConsPlusNormal"/>
        <w:spacing w:before="240"/>
        <w:ind w:firstLine="540"/>
        <w:jc w:val="both"/>
      </w:pPr>
      <w:r>
        <w:t>98.1. Структура АООП НОО предполагает введение программы коррекционной работы.</w:t>
      </w:r>
    </w:p>
    <w:p w:rsidR="004E4C7C" w:rsidRDefault="004E4C7C" w:rsidP="00D06916">
      <w:pPr>
        <w:pStyle w:val="ConsPlusNormal"/>
        <w:spacing w:before="240"/>
        <w:ind w:firstLine="540"/>
        <w:jc w:val="both"/>
      </w:pPr>
      <w:r>
        <w:t>Направления и содержание программы коррекционной работы.</w:t>
      </w:r>
    </w:p>
    <w:p w:rsidR="004E4C7C" w:rsidRDefault="004E4C7C" w:rsidP="00D06916">
      <w:pPr>
        <w:pStyle w:val="ConsPlusNormal"/>
        <w:spacing w:before="240"/>
        <w:ind w:firstLine="540"/>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4E4C7C" w:rsidRDefault="004E4C7C" w:rsidP="00D06916">
      <w:pPr>
        <w:pStyle w:val="ConsPlusNormal"/>
        <w:spacing w:before="240"/>
        <w:ind w:firstLine="540"/>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4E4C7C" w:rsidRDefault="004E4C7C" w:rsidP="00D06916">
      <w:pPr>
        <w:pStyle w:val="ConsPlusNormal"/>
        <w:spacing w:before="240"/>
        <w:ind w:firstLine="540"/>
        <w:jc w:val="both"/>
      </w:pPr>
      <w:r>
        <w:t>Программа коррекционной работы должна обеспечивать осуществление специальной поддержки освоения ФАОП НОО.</w:t>
      </w:r>
    </w:p>
    <w:p w:rsidR="004E4C7C" w:rsidRDefault="004E4C7C" w:rsidP="00D06916">
      <w:pPr>
        <w:pStyle w:val="ConsPlusNormal"/>
        <w:spacing w:before="240"/>
        <w:ind w:firstLine="540"/>
        <w:jc w:val="both"/>
      </w:pPr>
      <w:r>
        <w:t>Специальная поддержка освоения ФАОП НОО осуществляется в ходе всего учебно-образовательного процесса.</w:t>
      </w:r>
    </w:p>
    <w:p w:rsidR="004E4C7C" w:rsidRDefault="004E4C7C" w:rsidP="00D06916">
      <w:pPr>
        <w:pStyle w:val="ConsPlusNormal"/>
        <w:spacing w:before="240"/>
        <w:ind w:firstLine="540"/>
        <w:jc w:val="both"/>
      </w:pPr>
      <w:r>
        <w:t>98.2. Основными образовательными направлениями в специальной поддержке освоения ФАОП НОО являются:</w:t>
      </w:r>
    </w:p>
    <w:p w:rsidR="004E4C7C" w:rsidRDefault="004E4C7C" w:rsidP="00D06916">
      <w:pPr>
        <w:pStyle w:val="ConsPlusNormal"/>
        <w:spacing w:before="240"/>
        <w:ind w:firstLine="540"/>
        <w:jc w:val="both"/>
      </w:pPr>
      <w:r>
        <w:t>коррекционная помощь в овладении базовым содержанием обучения;</w:t>
      </w:r>
    </w:p>
    <w:p w:rsidR="004E4C7C" w:rsidRDefault="004E4C7C" w:rsidP="00D06916">
      <w:pPr>
        <w:pStyle w:val="ConsPlusNormal"/>
        <w:spacing w:before="240"/>
        <w:ind w:firstLine="540"/>
        <w:jc w:val="both"/>
      </w:pPr>
      <w:r>
        <w:t>коррекция нарушений устной речи, коррекция и профилактика нарушений чтения и письма;</w:t>
      </w:r>
    </w:p>
    <w:p w:rsidR="004E4C7C" w:rsidRDefault="004E4C7C" w:rsidP="00D06916">
      <w:pPr>
        <w:pStyle w:val="ConsPlusNormal"/>
        <w:spacing w:before="240"/>
        <w:ind w:firstLine="540"/>
        <w:jc w:val="both"/>
      </w:pPr>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4E4C7C" w:rsidRDefault="004E4C7C" w:rsidP="00D06916">
      <w:pPr>
        <w:pStyle w:val="ConsPlusNormal"/>
        <w:spacing w:before="240"/>
        <w:ind w:firstLine="540"/>
        <w:jc w:val="both"/>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4E4C7C" w:rsidRDefault="004E4C7C" w:rsidP="00D06916">
      <w:pPr>
        <w:pStyle w:val="ConsPlusNormal"/>
        <w:spacing w:before="240"/>
        <w:ind w:firstLine="540"/>
        <w:jc w:val="both"/>
      </w:pPr>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4E4C7C" w:rsidRDefault="004E4C7C" w:rsidP="00D06916">
      <w:pPr>
        <w:pStyle w:val="ConsPlusNormal"/>
        <w:spacing w:before="240"/>
        <w:ind w:firstLine="540"/>
        <w:jc w:val="both"/>
      </w:pPr>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LI. Организационный раздел ФАОП НОО для обучающихся с ТНР</w:t>
      </w:r>
    </w:p>
    <w:p w:rsidR="004E4C7C" w:rsidRDefault="004E4C7C" w:rsidP="00D06916">
      <w:pPr>
        <w:pStyle w:val="ConsPlusTitle"/>
        <w:jc w:val="center"/>
      </w:pPr>
      <w:r>
        <w:t>(вариант 5.1)</w:t>
      </w:r>
    </w:p>
    <w:p w:rsidR="004E4C7C" w:rsidRDefault="004E4C7C" w:rsidP="00D06916">
      <w:pPr>
        <w:pStyle w:val="ConsPlusNormal"/>
        <w:jc w:val="both"/>
      </w:pPr>
    </w:p>
    <w:p w:rsidR="004E4C7C" w:rsidRDefault="004E4C7C" w:rsidP="00D06916">
      <w:pPr>
        <w:pStyle w:val="ConsPlusNormal"/>
        <w:ind w:firstLine="540"/>
        <w:jc w:val="both"/>
      </w:pPr>
      <w:r>
        <w:t>99. 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100. Федеральный учебный план.</w:t>
      </w:r>
    </w:p>
    <w:p w:rsidR="004E4C7C" w:rsidRDefault="004E4C7C" w:rsidP="00D06916">
      <w:pPr>
        <w:pStyle w:val="ConsPlusNormal"/>
        <w:spacing w:before="240"/>
        <w:ind w:firstLine="540"/>
        <w:jc w:val="both"/>
      </w:pPr>
      <w:r>
        <w:t xml:space="preserve">Обязательные предметные области федерального учебного плана и учебные предметы соответствуют </w:t>
      </w:r>
      <w:hyperlink r:id="rId240" w:history="1">
        <w:r>
          <w:rPr>
            <w:color w:val="0000FF"/>
          </w:rPr>
          <w:t>ФГОС</w:t>
        </w:r>
      </w:hyperlink>
      <w:r>
        <w:t xml:space="preserve"> НОО.</w:t>
      </w:r>
    </w:p>
    <w:p w:rsidR="004E4C7C" w:rsidRDefault="004E4C7C" w:rsidP="00D06916">
      <w:pPr>
        <w:pStyle w:val="ConsPlusNormal"/>
        <w:spacing w:before="240"/>
        <w:ind w:firstLine="540"/>
        <w:jc w:val="both"/>
      </w:pPr>
      <w:r>
        <w:t>Коррекционная работа осуществляется во внеурочное время в объеме не менее 5 часов (</w:t>
      </w:r>
      <w:hyperlink r:id="rId241"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E4C7C" w:rsidRDefault="004E4C7C" w:rsidP="00D06916">
      <w:pPr>
        <w:pStyle w:val="ConsPlusNormal"/>
        <w:spacing w:before="240"/>
        <w:ind w:firstLine="540"/>
        <w:jc w:val="both"/>
      </w:pPr>
      <w:r>
        <w:t>В федеральном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jc w:val="both"/>
      </w:pPr>
    </w:p>
    <w:p w:rsidR="004E4C7C" w:rsidRDefault="004E4C7C" w:rsidP="00D06916">
      <w:pPr>
        <w:pStyle w:val="ConsPlusTitle"/>
        <w:jc w:val="center"/>
        <w:outlineLvl w:val="1"/>
      </w:pPr>
      <w:r>
        <w:t>LII. Целевой раздел ФАОП НОО для обучающихся с ТНР</w:t>
      </w:r>
    </w:p>
    <w:p w:rsidR="004E4C7C" w:rsidRDefault="004E4C7C" w:rsidP="00D06916">
      <w:pPr>
        <w:pStyle w:val="ConsPlusTitle"/>
        <w:jc w:val="center"/>
      </w:pPr>
      <w:r>
        <w:t>(вариант 5.2)</w:t>
      </w:r>
    </w:p>
    <w:p w:rsidR="004E4C7C" w:rsidRDefault="004E4C7C" w:rsidP="00D06916">
      <w:pPr>
        <w:pStyle w:val="ConsPlusNormal"/>
        <w:jc w:val="both"/>
      </w:pPr>
    </w:p>
    <w:p w:rsidR="004E4C7C" w:rsidRDefault="004E4C7C" w:rsidP="00D06916">
      <w:pPr>
        <w:pStyle w:val="ConsPlusTitle"/>
        <w:ind w:firstLine="540"/>
        <w:jc w:val="both"/>
        <w:outlineLvl w:val="2"/>
      </w:pPr>
      <w:r>
        <w:t>101.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101.1. Цели реализации:</w:t>
      </w:r>
    </w:p>
    <w:p w:rsidR="004E4C7C" w:rsidRDefault="004E4C7C" w:rsidP="00D06916">
      <w:pPr>
        <w:pStyle w:val="ConsPlusNormal"/>
        <w:spacing w:before="240"/>
        <w:ind w:firstLine="540"/>
        <w:jc w:val="both"/>
      </w:pPr>
      <w:r>
        <w:t>обеспечение успешной реализации конституционного права каждого гражданина Российской Федерации, достигшего возраста 6,5 - 7 лет с ТНР, на получение качественного образования, включающего обучение, коррекцию, развитие и воспитание каждого обучающегося;</w:t>
      </w:r>
    </w:p>
    <w:p w:rsidR="004E4C7C" w:rsidRDefault="004E4C7C" w:rsidP="00D06916">
      <w:pPr>
        <w:pStyle w:val="ConsPlusNormal"/>
        <w:spacing w:before="240"/>
        <w:ind w:firstLine="540"/>
        <w:jc w:val="both"/>
      </w:pPr>
      <w:r>
        <w:t xml:space="preserve">организация учебного процесса с учетом целей, содержания и планируемых результатов начального общего образования обучающихся с ТНР, отраженных в обновленном </w:t>
      </w:r>
      <w:hyperlink r:id="rId242" w:history="1">
        <w:r>
          <w:rPr>
            <w:color w:val="0000FF"/>
          </w:rPr>
          <w:t>ФГОС</w:t>
        </w:r>
      </w:hyperlink>
      <w:r>
        <w:t xml:space="preserve"> НОО;</w:t>
      </w:r>
    </w:p>
    <w:p w:rsidR="004E4C7C" w:rsidRDefault="004E4C7C" w:rsidP="00D06916">
      <w:pPr>
        <w:pStyle w:val="ConsPlusNormal"/>
        <w:spacing w:before="240"/>
        <w:ind w:firstLine="540"/>
        <w:jc w:val="both"/>
      </w:pPr>
      <w:r>
        <w:t>создание условий для свободного развития каждого обучающегося младшего школьного возраста с ТНР с учетом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4E4C7C" w:rsidRDefault="004E4C7C" w:rsidP="00D06916">
      <w:pPr>
        <w:pStyle w:val="ConsPlusNormal"/>
        <w:spacing w:before="240"/>
        <w:ind w:firstLine="540"/>
        <w:jc w:val="both"/>
      </w:pPr>
      <w:r>
        <w:t>возможность для коллектива образовательной организации проявить свое педагогическое мастерство, обогатить опыт деятельности, активно участвовать в создании и утверждении традиций школьного коллектива.</w:t>
      </w:r>
    </w:p>
    <w:p w:rsidR="004E4C7C" w:rsidRDefault="004E4C7C" w:rsidP="00D06916">
      <w:pPr>
        <w:pStyle w:val="ConsPlusNormal"/>
        <w:spacing w:before="240"/>
        <w:ind w:firstLine="540"/>
        <w:jc w:val="both"/>
      </w:pPr>
      <w:r>
        <w:t>101.2. Достижение поставленных целей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4E4C7C" w:rsidRDefault="004E4C7C" w:rsidP="00D06916">
      <w:pPr>
        <w:pStyle w:val="ConsPlusNormal"/>
        <w:spacing w:before="240"/>
        <w:ind w:firstLine="540"/>
        <w:jc w:val="both"/>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4E4C7C" w:rsidRDefault="004E4C7C" w:rsidP="00D06916">
      <w:pPr>
        <w:pStyle w:val="ConsPlusNormal"/>
        <w:spacing w:before="240"/>
        <w:ind w:firstLine="540"/>
        <w:jc w:val="both"/>
      </w:pPr>
      <w:r>
        <w:t>становление и развитие личности в ее индивидуальности, самобытности, уникальности и неповторимости;</w:t>
      </w:r>
    </w:p>
    <w:p w:rsidR="004E4C7C" w:rsidRDefault="004E4C7C" w:rsidP="00D06916">
      <w:pPr>
        <w:pStyle w:val="ConsPlusNormal"/>
        <w:spacing w:before="240"/>
        <w:ind w:firstLine="540"/>
        <w:jc w:val="both"/>
      </w:pPr>
      <w:r>
        <w:t>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4E4C7C" w:rsidRDefault="004E4C7C" w:rsidP="00D06916">
      <w:pPr>
        <w:pStyle w:val="ConsPlusNormal"/>
        <w:spacing w:before="240"/>
        <w:ind w:firstLine="540"/>
        <w:jc w:val="both"/>
      </w:pPr>
      <w:r>
        <w:t>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4E4C7C" w:rsidRDefault="004E4C7C" w:rsidP="00D06916">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4E4C7C" w:rsidRDefault="004E4C7C" w:rsidP="00D06916">
      <w:pPr>
        <w:pStyle w:val="ConsPlusNormal"/>
        <w:spacing w:before="240"/>
        <w:ind w:firstLine="540"/>
        <w:jc w:val="both"/>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использование в образовательной деятельности современных образовательных технологий деятельностного типа;</w:t>
      </w:r>
    </w:p>
    <w:p w:rsidR="004E4C7C" w:rsidRDefault="004E4C7C" w:rsidP="00D06916">
      <w:pPr>
        <w:pStyle w:val="ConsPlusNormal"/>
        <w:spacing w:before="240"/>
        <w:ind w:firstLine="540"/>
        <w:jc w:val="both"/>
      </w:pPr>
      <w:r>
        <w:t>предоставление обучающимся с ТНР возможности для эффективной самостоятельной работы с учетом динамики коррекционной работы;</w:t>
      </w:r>
    </w:p>
    <w:p w:rsidR="004E4C7C" w:rsidRDefault="004E4C7C" w:rsidP="00D06916">
      <w:pPr>
        <w:pStyle w:val="ConsPlusNormal"/>
        <w:spacing w:before="240"/>
        <w:ind w:firstLine="540"/>
        <w:jc w:val="both"/>
      </w:pPr>
      <w:r>
        <w:t>включение обучающихся с ТНР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spacing w:before="240"/>
        <w:ind w:firstLine="540"/>
        <w:jc w:val="both"/>
      </w:pPr>
      <w:r>
        <w:t>101.3. Создавая АООП НОО, образовательная организация, реализующая ФАОП для обучающихся с ТНР, учитывает следующие принципы ее формирования:</w:t>
      </w:r>
    </w:p>
    <w:p w:rsidR="004E4C7C" w:rsidRDefault="004E4C7C" w:rsidP="00D06916">
      <w:pPr>
        <w:pStyle w:val="ConsPlusNormal"/>
        <w:spacing w:before="240"/>
        <w:ind w:firstLine="540"/>
        <w:jc w:val="both"/>
      </w:pPr>
      <w:r>
        <w:t>принцип учета типологических и индивидуальных образовательных потребностей обучающихся;</w:t>
      </w:r>
    </w:p>
    <w:p w:rsidR="004E4C7C" w:rsidRDefault="004E4C7C" w:rsidP="00D06916">
      <w:pPr>
        <w:pStyle w:val="ConsPlusNormal"/>
        <w:spacing w:before="240"/>
        <w:ind w:firstLine="540"/>
        <w:jc w:val="both"/>
      </w:pPr>
      <w:r>
        <w:t>принцип коррекционной направленности образовательного процесса;</w:t>
      </w:r>
    </w:p>
    <w:p w:rsidR="004E4C7C" w:rsidRDefault="004E4C7C" w:rsidP="00D06916">
      <w:pPr>
        <w:pStyle w:val="ConsPlusNormal"/>
        <w:spacing w:before="240"/>
        <w:ind w:firstLine="540"/>
        <w:jc w:val="both"/>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E4C7C" w:rsidRDefault="004E4C7C" w:rsidP="00D06916">
      <w:pPr>
        <w:pStyle w:val="ConsPlusNormal"/>
        <w:spacing w:before="240"/>
        <w:ind w:firstLine="540"/>
        <w:jc w:val="both"/>
      </w:pPr>
      <w:r>
        <w:t>онтогенетический принцип;</w:t>
      </w:r>
    </w:p>
    <w:p w:rsidR="004E4C7C" w:rsidRDefault="004E4C7C" w:rsidP="00D06916">
      <w:pPr>
        <w:pStyle w:val="ConsPlusNormal"/>
        <w:spacing w:before="240"/>
        <w:ind w:firstLine="540"/>
        <w:jc w:val="both"/>
      </w:pPr>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4E4C7C" w:rsidRDefault="004E4C7C" w:rsidP="00D06916">
      <w:pPr>
        <w:pStyle w:val="ConsPlusNormal"/>
        <w:spacing w:before="240"/>
        <w:ind w:firstLine="540"/>
        <w:jc w:val="both"/>
      </w:pPr>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4E4C7C" w:rsidRDefault="004E4C7C" w:rsidP="00D06916">
      <w:pPr>
        <w:pStyle w:val="ConsPlusNormal"/>
        <w:spacing w:before="240"/>
        <w:ind w:firstLine="540"/>
        <w:jc w:val="both"/>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4E4C7C" w:rsidRDefault="004E4C7C" w:rsidP="00D06916">
      <w:pPr>
        <w:pStyle w:val="ConsPlusNormal"/>
        <w:spacing w:before="240"/>
        <w:ind w:firstLine="540"/>
        <w:jc w:val="both"/>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4E4C7C" w:rsidRDefault="004E4C7C" w:rsidP="00D06916">
      <w:pPr>
        <w:pStyle w:val="ConsPlusNormal"/>
        <w:spacing w:before="240"/>
        <w:ind w:firstLine="540"/>
        <w:jc w:val="both"/>
      </w:pPr>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4E4C7C" w:rsidRDefault="004E4C7C" w:rsidP="00D06916">
      <w:pPr>
        <w:pStyle w:val="ConsPlusNormal"/>
        <w:spacing w:before="240"/>
        <w:ind w:firstLine="540"/>
        <w:jc w:val="both"/>
      </w:pPr>
      <w:r>
        <w:t>принцип сотрудничества с семьей.</w:t>
      </w:r>
    </w:p>
    <w:p w:rsidR="004E4C7C" w:rsidRDefault="004E4C7C" w:rsidP="00D06916">
      <w:pPr>
        <w:pStyle w:val="ConsPlusNormal"/>
        <w:spacing w:before="240"/>
        <w:ind w:firstLine="540"/>
        <w:jc w:val="both"/>
      </w:pPr>
      <w:r>
        <w:t>101.4. В основу разработки ФАОП НОО для обучающихся с ТНР заложены дифференцированный, деятельностный и системный подходы:</w:t>
      </w:r>
    </w:p>
    <w:p w:rsidR="004E4C7C" w:rsidRDefault="004E4C7C" w:rsidP="00D06916">
      <w:pPr>
        <w:pStyle w:val="ConsPlusNormal"/>
        <w:spacing w:before="240"/>
        <w:ind w:firstLine="540"/>
        <w:jc w:val="both"/>
      </w:pPr>
      <w:r>
        <w:t xml:space="preserve">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w:t>
      </w:r>
      <w:hyperlink r:id="rId243" w:history="1">
        <w:r>
          <w:rPr>
            <w:color w:val="0000FF"/>
          </w:rPr>
          <w:t>ФГОС</w:t>
        </w:r>
      </w:hyperlink>
      <w:r>
        <w:t xml:space="preserve"> НОО для обучающихся с ОВЗ требованиями к:</w:t>
      </w:r>
    </w:p>
    <w:p w:rsidR="004E4C7C" w:rsidRDefault="004E4C7C" w:rsidP="00D06916">
      <w:pPr>
        <w:pStyle w:val="ConsPlusNormal"/>
        <w:spacing w:before="240"/>
        <w:ind w:firstLine="540"/>
        <w:jc w:val="both"/>
      </w:pPr>
      <w:r>
        <w:t>структуре образовательной программы;</w:t>
      </w:r>
    </w:p>
    <w:p w:rsidR="004E4C7C" w:rsidRDefault="004E4C7C" w:rsidP="00D06916">
      <w:pPr>
        <w:pStyle w:val="ConsPlusNormal"/>
        <w:spacing w:before="240"/>
        <w:ind w:firstLine="540"/>
        <w:jc w:val="both"/>
      </w:pPr>
      <w:r>
        <w:t>условиям реализации образовательной программы;</w:t>
      </w:r>
    </w:p>
    <w:p w:rsidR="004E4C7C" w:rsidRDefault="004E4C7C" w:rsidP="00D06916">
      <w:pPr>
        <w:pStyle w:val="ConsPlusNormal"/>
        <w:spacing w:before="240"/>
        <w:ind w:firstLine="540"/>
        <w:jc w:val="both"/>
      </w:pPr>
      <w:r>
        <w:t>результатам образования.</w:t>
      </w:r>
    </w:p>
    <w:p w:rsidR="004E4C7C" w:rsidRDefault="004E4C7C" w:rsidP="00D06916">
      <w:pPr>
        <w:pStyle w:val="ConsPlusNormal"/>
        <w:spacing w:before="240"/>
        <w:ind w:firstLine="540"/>
        <w:jc w:val="both"/>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4E4C7C" w:rsidRDefault="004E4C7C" w:rsidP="00D06916">
      <w:pPr>
        <w:pStyle w:val="ConsPlusNormal"/>
        <w:spacing w:before="240"/>
        <w:ind w:firstLine="540"/>
        <w:jc w:val="both"/>
      </w:pPr>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4E4C7C" w:rsidRDefault="004E4C7C" w:rsidP="00D06916">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4E4C7C" w:rsidRDefault="004E4C7C" w:rsidP="00D06916">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4E4C7C" w:rsidRDefault="004E4C7C" w:rsidP="00D06916">
      <w:pPr>
        <w:pStyle w:val="ConsPlusNormal"/>
        <w:spacing w:before="240"/>
        <w:ind w:firstLine="540"/>
        <w:jc w:val="both"/>
      </w:pPr>
      <w:r>
        <w:t>В контексте разработки ФАОП начального общего образования для обучающихся с ТНР реализация деятельностного подхода обеспечивает:</w:t>
      </w:r>
    </w:p>
    <w:p w:rsidR="004E4C7C" w:rsidRDefault="004E4C7C" w:rsidP="00D06916">
      <w:pPr>
        <w:pStyle w:val="ConsPlusNormal"/>
        <w:spacing w:before="240"/>
        <w:ind w:firstLine="540"/>
        <w:jc w:val="both"/>
      </w:pPr>
      <w:r>
        <w:t>придание результатам образования социально и личностно значимого характера;</w:t>
      </w:r>
    </w:p>
    <w:p w:rsidR="004E4C7C" w:rsidRDefault="004E4C7C" w:rsidP="00D06916">
      <w:pPr>
        <w:pStyle w:val="ConsPlusNormal"/>
        <w:spacing w:before="240"/>
        <w:ind w:firstLine="540"/>
        <w:jc w:val="both"/>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4E4C7C" w:rsidRDefault="004E4C7C" w:rsidP="00D06916">
      <w:pPr>
        <w:pStyle w:val="ConsPlusNormal"/>
        <w:spacing w:before="240"/>
        <w:ind w:firstLine="540"/>
        <w:jc w:val="both"/>
      </w:pPr>
      <w:r>
        <w:t>существенное повышение мотивации и интереса к учению;</w:t>
      </w:r>
    </w:p>
    <w:p w:rsidR="004E4C7C" w:rsidRDefault="004E4C7C" w:rsidP="00D06916">
      <w:pPr>
        <w:pStyle w:val="ConsPlusNormal"/>
        <w:spacing w:before="240"/>
        <w:ind w:firstLine="540"/>
        <w:jc w:val="both"/>
      </w:pPr>
      <w:r>
        <w:t>приобретению нового опыта деятельности и поведения;</w:t>
      </w:r>
    </w:p>
    <w:p w:rsidR="004E4C7C" w:rsidRDefault="004E4C7C" w:rsidP="00D06916">
      <w:pPr>
        <w:pStyle w:val="ConsPlusNormal"/>
        <w:spacing w:before="240"/>
        <w:ind w:firstLine="540"/>
        <w:jc w:val="both"/>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4E4C7C" w:rsidRDefault="004E4C7C" w:rsidP="00D06916">
      <w:pPr>
        <w:pStyle w:val="ConsPlusNormal"/>
        <w:spacing w:before="240"/>
        <w:ind w:firstLine="540"/>
        <w:jc w:val="both"/>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4E4C7C" w:rsidRDefault="004E4C7C" w:rsidP="00D06916">
      <w:pPr>
        <w:pStyle w:val="ConsPlusNormal"/>
        <w:spacing w:before="240"/>
        <w:ind w:firstLine="540"/>
        <w:jc w:val="both"/>
      </w:pPr>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4E4C7C" w:rsidRDefault="004E4C7C" w:rsidP="00D06916">
      <w:pPr>
        <w:pStyle w:val="ConsPlusNormal"/>
        <w:spacing w:before="240"/>
        <w:ind w:firstLine="540"/>
        <w:jc w:val="both"/>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4E4C7C" w:rsidRDefault="004E4C7C" w:rsidP="00D06916">
      <w:pPr>
        <w:pStyle w:val="ConsPlusNormal"/>
        <w:spacing w:before="240"/>
        <w:ind w:firstLine="540"/>
        <w:jc w:val="both"/>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4E4C7C" w:rsidRDefault="004E4C7C" w:rsidP="00D06916">
      <w:pPr>
        <w:pStyle w:val="ConsPlusNormal"/>
        <w:spacing w:before="240"/>
        <w:ind w:firstLine="540"/>
        <w:jc w:val="both"/>
      </w:pPr>
      <w:r>
        <w:t>В контексте разработки ФАОП начального общего образования для обучающихся с ТНР реализация системного подхода обеспечивает:</w:t>
      </w:r>
    </w:p>
    <w:p w:rsidR="004E4C7C" w:rsidRDefault="004E4C7C" w:rsidP="00D06916">
      <w:pPr>
        <w:pStyle w:val="ConsPlusNormal"/>
        <w:spacing w:before="240"/>
        <w:ind w:firstLine="540"/>
        <w:jc w:val="both"/>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4E4C7C" w:rsidRDefault="004E4C7C" w:rsidP="00D06916">
      <w:pPr>
        <w:pStyle w:val="ConsPlusNormal"/>
        <w:spacing w:before="240"/>
        <w:ind w:firstLine="540"/>
        <w:jc w:val="both"/>
      </w:pPr>
      <w:r>
        <w:t xml:space="preserve">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244" w:history="1">
        <w:r>
          <w:rPr>
            <w:color w:val="0000FF"/>
          </w:rPr>
          <w:t>ФГОС</w:t>
        </w:r>
      </w:hyperlink>
      <w:r>
        <w:t xml:space="preserve"> НОО обучающихся с ОВЗ и коррекционно-развивающей области;</w:t>
      </w:r>
    </w:p>
    <w:p w:rsidR="004E4C7C" w:rsidRDefault="004E4C7C" w:rsidP="00D06916">
      <w:pPr>
        <w:pStyle w:val="ConsPlusNormal"/>
        <w:spacing w:before="240"/>
        <w:ind w:firstLine="540"/>
        <w:jc w:val="both"/>
      </w:pPr>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4E4C7C" w:rsidRDefault="004E4C7C" w:rsidP="00D06916">
      <w:pPr>
        <w:pStyle w:val="ConsPlusNormal"/>
        <w:spacing w:before="240"/>
        <w:ind w:firstLine="540"/>
        <w:jc w:val="both"/>
      </w:pPr>
      <w:r>
        <w:t>В адаптированной программе обучающихся с ТНР определяются основные механизмы ее реализации, наиболее целесообразные с учетом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дает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101.5. Общая характеристика ФАОП НОО.</w:t>
      </w:r>
    </w:p>
    <w:p w:rsidR="004E4C7C" w:rsidRDefault="004E4C7C" w:rsidP="00D06916">
      <w:pPr>
        <w:pStyle w:val="ConsPlusNormal"/>
        <w:spacing w:before="240"/>
        <w:ind w:firstLine="540"/>
        <w:jc w:val="both"/>
      </w:pPr>
      <w:r>
        <w:t xml:space="preserve">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w:t>
      </w:r>
      <w:hyperlink r:id="rId245" w:history="1">
        <w:r>
          <w:rPr>
            <w:color w:val="0000FF"/>
          </w:rPr>
          <w:t>статьи 12</w:t>
        </w:r>
      </w:hyperlink>
      <w:r>
        <w:t xml:space="preserve"> Федерального закона от 29 декабря 2012 г. N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E4C7C" w:rsidRDefault="004E4C7C" w:rsidP="00D06916">
      <w:pPr>
        <w:pStyle w:val="ConsPlusNormal"/>
        <w:spacing w:before="240"/>
        <w:ind w:firstLine="540"/>
        <w:jc w:val="both"/>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4E4C7C" w:rsidRDefault="004E4C7C" w:rsidP="00D06916">
      <w:pPr>
        <w:pStyle w:val="ConsPlusNormal"/>
        <w:spacing w:before="240"/>
        <w:ind w:firstLine="540"/>
        <w:jc w:val="both"/>
      </w:pPr>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4E4C7C" w:rsidRDefault="004E4C7C" w:rsidP="00D06916">
      <w:pPr>
        <w:pStyle w:val="ConsPlusNormal"/>
        <w:spacing w:before="240"/>
        <w:ind w:firstLine="540"/>
        <w:jc w:val="both"/>
      </w:pPr>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4E4C7C" w:rsidRDefault="004E4C7C" w:rsidP="00D06916">
      <w:pPr>
        <w:pStyle w:val="ConsPlusNormal"/>
        <w:spacing w:before="240"/>
        <w:ind w:firstLine="540"/>
        <w:jc w:val="both"/>
      </w:pPr>
      <w:r>
        <w:t>Второе отделение для обучающихся с тяжелой степенью выраженности заикания при нормальном развитии речи.</w:t>
      </w:r>
    </w:p>
    <w:p w:rsidR="004E4C7C" w:rsidRDefault="004E4C7C" w:rsidP="00D06916">
      <w:pPr>
        <w:pStyle w:val="ConsPlusNormal"/>
        <w:spacing w:before="240"/>
        <w:ind w:firstLine="540"/>
        <w:jc w:val="both"/>
      </w:pPr>
      <w:r>
        <w:t>Срок освоения ФАОП НОО для обучающихся с ТНР составляет в первом отделении 5 лет (1 дополнительный - 4 классы), во втором отделении 4 года (1 - 4 классы).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101.6. Психолого-педагогическая характеристика обучающихся с ТНР.</w:t>
      </w:r>
    </w:p>
    <w:p w:rsidR="004E4C7C" w:rsidRDefault="004E4C7C" w:rsidP="00D06916">
      <w:pPr>
        <w:pStyle w:val="ConsPlusNormal"/>
        <w:spacing w:before="240"/>
        <w:ind w:firstLine="540"/>
        <w:jc w:val="both"/>
      </w:pPr>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4E4C7C" w:rsidRDefault="004E4C7C" w:rsidP="00D06916">
      <w:pPr>
        <w:pStyle w:val="ConsPlusNormal"/>
        <w:spacing w:before="240"/>
        <w:ind w:firstLine="540"/>
        <w:jc w:val="both"/>
      </w:pPr>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4E4C7C" w:rsidRDefault="004E4C7C" w:rsidP="00D06916">
      <w:pPr>
        <w:pStyle w:val="ConsPlusNormal"/>
        <w:spacing w:before="240"/>
        <w:ind w:firstLine="540"/>
        <w:jc w:val="both"/>
      </w:pPr>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4E4C7C" w:rsidRDefault="004E4C7C" w:rsidP="00D06916">
      <w:pPr>
        <w:pStyle w:val="ConsPlusNormal"/>
        <w:spacing w:before="240"/>
        <w:ind w:firstLine="540"/>
        <w:jc w:val="both"/>
      </w:pPr>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4E4C7C" w:rsidRDefault="004E4C7C" w:rsidP="00D06916">
      <w:pPr>
        <w:pStyle w:val="ConsPlusNormal"/>
        <w:spacing w:before="240"/>
        <w:ind w:firstLine="540"/>
        <w:jc w:val="both"/>
      </w:pPr>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4E4C7C" w:rsidRDefault="004E4C7C" w:rsidP="00D06916">
      <w:pPr>
        <w:pStyle w:val="ConsPlusNormal"/>
        <w:spacing w:before="240"/>
        <w:ind w:firstLine="540"/>
        <w:jc w:val="both"/>
      </w:pPr>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4E4C7C" w:rsidRDefault="004E4C7C" w:rsidP="00D06916">
      <w:pPr>
        <w:pStyle w:val="ConsPlusNormal"/>
        <w:spacing w:before="240"/>
        <w:ind w:firstLine="540"/>
        <w:jc w:val="both"/>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4E4C7C" w:rsidRDefault="004E4C7C" w:rsidP="00D06916">
      <w:pPr>
        <w:pStyle w:val="ConsPlusNormal"/>
        <w:spacing w:before="240"/>
        <w:ind w:firstLine="540"/>
        <w:jc w:val="both"/>
      </w:pPr>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4E4C7C" w:rsidRDefault="004E4C7C" w:rsidP="00D06916">
      <w:pPr>
        <w:pStyle w:val="ConsPlusNormal"/>
        <w:spacing w:before="240"/>
        <w:ind w:firstLine="540"/>
        <w:jc w:val="both"/>
      </w:pPr>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4E4C7C" w:rsidRDefault="004E4C7C" w:rsidP="00D06916">
      <w:pPr>
        <w:pStyle w:val="ConsPlusNormal"/>
        <w:spacing w:before="240"/>
        <w:ind w:firstLine="540"/>
        <w:jc w:val="both"/>
      </w:pPr>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4E4C7C" w:rsidRDefault="004E4C7C" w:rsidP="00D06916">
      <w:pPr>
        <w:pStyle w:val="ConsPlusNormal"/>
        <w:spacing w:before="240"/>
        <w:ind w:firstLine="540"/>
        <w:jc w:val="both"/>
      </w:pPr>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4E4C7C" w:rsidRDefault="004E4C7C" w:rsidP="00D06916">
      <w:pPr>
        <w:pStyle w:val="ConsPlusNormal"/>
        <w:spacing w:before="240"/>
        <w:ind w:firstLine="540"/>
        <w:jc w:val="both"/>
      </w:pPr>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4E4C7C" w:rsidRDefault="004E4C7C" w:rsidP="00D06916">
      <w:pPr>
        <w:pStyle w:val="ConsPlusNormal"/>
        <w:spacing w:before="240"/>
        <w:ind w:firstLine="540"/>
        <w:jc w:val="both"/>
      </w:pPr>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4E4C7C" w:rsidRDefault="004E4C7C" w:rsidP="00D06916">
      <w:pPr>
        <w:pStyle w:val="ConsPlusNormal"/>
        <w:spacing w:before="240"/>
        <w:ind w:firstLine="540"/>
        <w:jc w:val="both"/>
      </w:pPr>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4E4C7C" w:rsidRDefault="004E4C7C" w:rsidP="00D06916">
      <w:pPr>
        <w:pStyle w:val="ConsPlusNormal"/>
        <w:spacing w:before="240"/>
        <w:ind w:firstLine="540"/>
        <w:jc w:val="both"/>
      </w:pPr>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4E4C7C" w:rsidRDefault="004E4C7C" w:rsidP="00D06916">
      <w:pPr>
        <w:pStyle w:val="ConsPlusNormal"/>
        <w:spacing w:before="240"/>
        <w:ind w:firstLine="540"/>
        <w:jc w:val="both"/>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101.7. Особые образовательные потребности обучающихся с ТНР.</w:t>
      </w:r>
    </w:p>
    <w:p w:rsidR="004E4C7C" w:rsidRDefault="004E4C7C" w:rsidP="00D06916">
      <w:pPr>
        <w:pStyle w:val="ConsPlusNormal"/>
        <w:spacing w:before="240"/>
        <w:ind w:firstLine="540"/>
        <w:jc w:val="both"/>
      </w:pPr>
      <w:r>
        <w:t>К особым образовательным потребностям, характерным для обучающихся с ТНР, относятся:</w:t>
      </w:r>
    </w:p>
    <w:p w:rsidR="004E4C7C" w:rsidRDefault="004E4C7C" w:rsidP="00D06916">
      <w:pPr>
        <w:pStyle w:val="ConsPlusNormal"/>
        <w:spacing w:before="240"/>
        <w:ind w:firstLine="540"/>
        <w:jc w:val="both"/>
      </w:pPr>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4E4C7C" w:rsidRDefault="004E4C7C" w:rsidP="00D06916">
      <w:pPr>
        <w:pStyle w:val="ConsPlusNormal"/>
        <w:spacing w:before="240"/>
        <w:ind w:firstLine="540"/>
        <w:jc w:val="both"/>
      </w:pPr>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4E4C7C" w:rsidRDefault="004E4C7C" w:rsidP="00D06916">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4E4C7C" w:rsidRDefault="004E4C7C" w:rsidP="00D06916">
      <w:pPr>
        <w:pStyle w:val="ConsPlusNormal"/>
        <w:spacing w:before="240"/>
        <w:ind w:firstLine="540"/>
        <w:jc w:val="both"/>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4E4C7C" w:rsidRDefault="004E4C7C" w:rsidP="00D06916">
      <w:pPr>
        <w:pStyle w:val="ConsPlusNormal"/>
        <w:spacing w:before="240"/>
        <w:ind w:firstLine="540"/>
        <w:jc w:val="both"/>
      </w:pPr>
      <w:r>
        <w:t>координация педагогических, психологических средств воздействия в процессе комплексного психолого-педагогического сопровождения;</w:t>
      </w:r>
    </w:p>
    <w:p w:rsidR="004E4C7C" w:rsidRDefault="004E4C7C" w:rsidP="00D06916">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E4C7C" w:rsidRDefault="004E4C7C" w:rsidP="00D06916">
      <w:pPr>
        <w:pStyle w:val="ConsPlusNormal"/>
        <w:spacing w:before="240"/>
        <w:ind w:firstLine="540"/>
        <w:jc w:val="both"/>
      </w:pPr>
      <w:r>
        <w:t>индивидуальный темп обучения и продвижения в образовательном пространстве для разных категорий обучающихся с ТНР;</w:t>
      </w:r>
    </w:p>
    <w:p w:rsidR="004E4C7C" w:rsidRDefault="004E4C7C" w:rsidP="00D06916">
      <w:pPr>
        <w:pStyle w:val="ConsPlusNormal"/>
        <w:spacing w:before="240"/>
        <w:ind w:firstLine="540"/>
        <w:jc w:val="both"/>
      </w:pPr>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4E4C7C" w:rsidRDefault="004E4C7C" w:rsidP="00D06916">
      <w:pPr>
        <w:pStyle w:val="ConsPlusNormal"/>
        <w:spacing w:before="240"/>
        <w:ind w:firstLine="540"/>
        <w:jc w:val="both"/>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4E4C7C" w:rsidRDefault="004E4C7C" w:rsidP="00D06916">
      <w:pPr>
        <w:pStyle w:val="ConsPlusNormal"/>
        <w:spacing w:before="240"/>
        <w:ind w:firstLine="540"/>
        <w:jc w:val="both"/>
      </w:pPr>
      <w:r>
        <w:t>возможность обучаться на дому или дистанционно при наличии медицинских показаний;</w:t>
      </w:r>
    </w:p>
    <w:p w:rsidR="004E4C7C" w:rsidRDefault="004E4C7C" w:rsidP="00D06916">
      <w:pPr>
        <w:pStyle w:val="ConsPlusNormal"/>
        <w:spacing w:before="240"/>
        <w:ind w:firstLine="540"/>
        <w:jc w:val="both"/>
      </w:pPr>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4E4C7C" w:rsidRDefault="004E4C7C" w:rsidP="00D06916">
      <w:pPr>
        <w:pStyle w:val="ConsPlusNormal"/>
        <w:spacing w:before="240"/>
        <w:ind w:firstLine="540"/>
        <w:jc w:val="both"/>
      </w:pPr>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4E4C7C" w:rsidRDefault="004E4C7C" w:rsidP="00D06916">
      <w:pPr>
        <w:pStyle w:val="ConsPlusNormal"/>
        <w:spacing w:before="240"/>
        <w:ind w:firstLine="540"/>
        <w:jc w:val="both"/>
      </w:pPr>
      <w:r>
        <w:t>в исключительных случаях образовательная организация может с учетом достаточных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102. Планируемые результаты освоения обучающимися с ТНР ФАОП НОО (вариант 5.2).</w:t>
      </w:r>
    </w:p>
    <w:p w:rsidR="004E4C7C" w:rsidRDefault="004E4C7C" w:rsidP="00D06916">
      <w:pPr>
        <w:pStyle w:val="ConsPlusNormal"/>
        <w:spacing w:before="240"/>
        <w:ind w:firstLine="540"/>
        <w:jc w:val="both"/>
      </w:pPr>
      <w:r>
        <w:t xml:space="preserve">Все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246"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4E4C7C" w:rsidRDefault="004E4C7C" w:rsidP="00D06916">
      <w:pPr>
        <w:pStyle w:val="ConsPlusNormal"/>
        <w:spacing w:before="240"/>
        <w:ind w:firstLine="540"/>
        <w:jc w:val="both"/>
      </w:pPr>
      <w:r>
        <w:t>Результаты освоения ФАОП НОО для обучающихся с ТНР оцениваются как итоговые на момент завершения начального общего образования.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102.1. Система оценки достижения обучающимися с ТНР планируемых результатов освоения ФАОП НОО (вариант 5.2).</w:t>
      </w:r>
    </w:p>
    <w:p w:rsidR="004E4C7C" w:rsidRDefault="004E4C7C" w:rsidP="00D06916">
      <w:pPr>
        <w:pStyle w:val="ConsPlusNormal"/>
        <w:spacing w:before="240"/>
        <w:ind w:firstLine="540"/>
        <w:jc w:val="both"/>
      </w:pPr>
      <w:r>
        <w:t>Соответствует ФОП НОО и дополняется следующими положениями.</w:t>
      </w:r>
    </w:p>
    <w:p w:rsidR="004E4C7C" w:rsidRDefault="004E4C7C" w:rsidP="00D06916">
      <w:pPr>
        <w:pStyle w:val="ConsPlusNormal"/>
        <w:spacing w:before="240"/>
        <w:ind w:firstLine="540"/>
        <w:jc w:val="both"/>
      </w:pPr>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4E4C7C" w:rsidRDefault="004E4C7C" w:rsidP="00D06916">
      <w:pPr>
        <w:pStyle w:val="ConsPlusNormal"/>
        <w:spacing w:before="240"/>
        <w:ind w:firstLine="540"/>
        <w:jc w:val="both"/>
      </w:pPr>
      <w:r>
        <w:t>Особенностями системы оценки достижений планируемых результатов являются:</w:t>
      </w:r>
    </w:p>
    <w:p w:rsidR="004E4C7C" w:rsidRDefault="004E4C7C" w:rsidP="00D06916">
      <w:pPr>
        <w:pStyle w:val="ConsPlusNormal"/>
        <w:spacing w:before="240"/>
        <w:ind w:firstLine="540"/>
        <w:jc w:val="both"/>
      </w:pPr>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4E4C7C" w:rsidRDefault="004E4C7C" w:rsidP="00D06916">
      <w:pPr>
        <w:pStyle w:val="ConsPlusNormal"/>
        <w:spacing w:before="240"/>
        <w:ind w:firstLine="540"/>
        <w:jc w:val="both"/>
      </w:pPr>
      <w:r>
        <w:t>2) реализация уровневого подхода к разработке системы оценки достижения планируемых результатов, инструментария и представления их;</w:t>
      </w:r>
    </w:p>
    <w:p w:rsidR="004E4C7C" w:rsidRDefault="004E4C7C" w:rsidP="00D06916">
      <w:pPr>
        <w:pStyle w:val="ConsPlusNormal"/>
        <w:spacing w:before="240"/>
        <w:ind w:firstLine="540"/>
        <w:jc w:val="both"/>
      </w:pPr>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4E4C7C" w:rsidRDefault="004E4C7C" w:rsidP="00D06916">
      <w:pPr>
        <w:pStyle w:val="ConsPlusNormal"/>
        <w:spacing w:before="240"/>
        <w:ind w:firstLine="540"/>
        <w:jc w:val="both"/>
      </w:pPr>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102.2. Особенности оценки метапредметных результатов.</w:t>
      </w:r>
    </w:p>
    <w:p w:rsidR="004E4C7C" w:rsidRDefault="004E4C7C" w:rsidP="00D06916">
      <w:pPr>
        <w:pStyle w:val="ConsPlusNormal"/>
        <w:spacing w:before="240"/>
        <w:ind w:firstLine="540"/>
        <w:jc w:val="both"/>
      </w:pPr>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4E4C7C" w:rsidRDefault="004E4C7C" w:rsidP="00D06916">
      <w:pPr>
        <w:pStyle w:val="ConsPlusNormal"/>
        <w:spacing w:before="240"/>
        <w:ind w:firstLine="540"/>
        <w:jc w:val="both"/>
      </w:pPr>
      <w:r>
        <w:t>Формирование метапредметных результатов обеспечивается за счет всех учебных предметов и внеурочной деятельности.</w:t>
      </w:r>
    </w:p>
    <w:p w:rsidR="004E4C7C" w:rsidRDefault="004E4C7C" w:rsidP="00D06916">
      <w:pPr>
        <w:pStyle w:val="ConsPlusNormal"/>
        <w:spacing w:before="240"/>
        <w:ind w:firstLine="540"/>
        <w:jc w:val="both"/>
      </w:pPr>
      <w:r>
        <w:t>Оценка метапредметных результатов проводится с целью определения сформированности:</w:t>
      </w:r>
    </w:p>
    <w:p w:rsidR="004E4C7C" w:rsidRDefault="004E4C7C" w:rsidP="00D06916">
      <w:pPr>
        <w:pStyle w:val="ConsPlusNormal"/>
        <w:spacing w:before="240"/>
        <w:ind w:firstLine="540"/>
        <w:jc w:val="both"/>
      </w:pPr>
      <w:r>
        <w:t>универсальных учебных познавательных действий;</w:t>
      </w:r>
    </w:p>
    <w:p w:rsidR="004E4C7C" w:rsidRDefault="004E4C7C" w:rsidP="00D06916">
      <w:pPr>
        <w:pStyle w:val="ConsPlusNormal"/>
        <w:spacing w:before="240"/>
        <w:ind w:firstLine="540"/>
        <w:jc w:val="both"/>
      </w:pPr>
      <w:r>
        <w:t>универсальных учебных коммуникативных действий;</w:t>
      </w:r>
    </w:p>
    <w:p w:rsidR="004E4C7C" w:rsidRDefault="004E4C7C" w:rsidP="00D06916">
      <w:pPr>
        <w:pStyle w:val="ConsPlusNormal"/>
        <w:spacing w:before="240"/>
        <w:ind w:firstLine="540"/>
        <w:jc w:val="both"/>
      </w:pPr>
      <w:r>
        <w:t>универсальных учебных регулятивных действий.</w:t>
      </w:r>
    </w:p>
    <w:p w:rsidR="004E4C7C" w:rsidRDefault="004E4C7C" w:rsidP="00D06916">
      <w:pPr>
        <w:pStyle w:val="ConsPlusNormal"/>
        <w:spacing w:before="240"/>
        <w:ind w:firstLine="540"/>
        <w:jc w:val="both"/>
      </w:pPr>
      <w: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4E4C7C" w:rsidRDefault="004E4C7C" w:rsidP="00D06916">
      <w:pPr>
        <w:pStyle w:val="ConsPlusNormal"/>
        <w:spacing w:before="240"/>
        <w:ind w:firstLine="540"/>
        <w:jc w:val="both"/>
      </w:pPr>
      <w:r>
        <w:t>1. Базовые логические действия:</w:t>
      </w:r>
    </w:p>
    <w:p w:rsidR="004E4C7C" w:rsidRDefault="004E4C7C" w:rsidP="00D06916">
      <w:pPr>
        <w:pStyle w:val="ConsPlusNormal"/>
        <w:spacing w:before="240"/>
        <w:ind w:firstLine="540"/>
        <w:jc w:val="both"/>
      </w:pPr>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4E4C7C" w:rsidRDefault="004E4C7C" w:rsidP="00D06916">
      <w:pPr>
        <w:pStyle w:val="ConsPlusNormal"/>
        <w:spacing w:before="240"/>
        <w:ind w:firstLine="540"/>
        <w:jc w:val="both"/>
      </w:pPr>
      <w:r>
        <w:t>объединять части объекта (объекты) по определенному признаку на основе алгоритма, заданного педагогическим работником;</w:t>
      </w:r>
    </w:p>
    <w:p w:rsidR="004E4C7C" w:rsidRDefault="004E4C7C" w:rsidP="00D06916">
      <w:pPr>
        <w:pStyle w:val="ConsPlusNormal"/>
        <w:spacing w:before="240"/>
        <w:ind w:firstLine="540"/>
        <w:jc w:val="both"/>
      </w:pPr>
      <w:r>
        <w:t>определять существенный признак для классификации;</w:t>
      </w:r>
    </w:p>
    <w:p w:rsidR="004E4C7C" w:rsidRDefault="004E4C7C" w:rsidP="00D06916">
      <w:pPr>
        <w:pStyle w:val="ConsPlusNormal"/>
        <w:spacing w:before="240"/>
        <w:ind w:firstLine="540"/>
        <w:jc w:val="both"/>
      </w:pPr>
      <w:r>
        <w:t>классифицировать предложенные объекты на основе алгоритма, заданного педагогическим работником;</w:t>
      </w:r>
    </w:p>
    <w:p w:rsidR="004E4C7C" w:rsidRDefault="004E4C7C" w:rsidP="00D06916">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E4C7C" w:rsidRDefault="004E4C7C" w:rsidP="00D06916">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4E4C7C" w:rsidRDefault="004E4C7C" w:rsidP="00D06916">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4E4C7C" w:rsidRDefault="004E4C7C" w:rsidP="00D06916">
      <w:pPr>
        <w:pStyle w:val="ConsPlusNormal"/>
        <w:spacing w:before="240"/>
        <w:ind w:firstLine="540"/>
        <w:jc w:val="both"/>
      </w:pPr>
      <w:r>
        <w:t>2. Базовые исследовательские действия:</w:t>
      </w:r>
    </w:p>
    <w:p w:rsidR="004E4C7C" w:rsidRDefault="004E4C7C" w:rsidP="00D06916">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4E4C7C" w:rsidRDefault="004E4C7C" w:rsidP="00D06916">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4E4C7C" w:rsidRDefault="004E4C7C" w:rsidP="00D06916">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4E4C7C" w:rsidRDefault="004E4C7C" w:rsidP="00D06916">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E4C7C" w:rsidRDefault="004E4C7C" w:rsidP="00D06916">
      <w:pPr>
        <w:pStyle w:val="ConsPlusNormal"/>
        <w:spacing w:before="240"/>
        <w:ind w:firstLine="540"/>
        <w:jc w:val="both"/>
      </w:pPr>
      <w:r>
        <w:t>коллективно под руководством педагогического работника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E4C7C" w:rsidRDefault="004E4C7C" w:rsidP="00D06916">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4E4C7C" w:rsidRDefault="004E4C7C" w:rsidP="00D06916">
      <w:pPr>
        <w:pStyle w:val="ConsPlusNormal"/>
        <w:spacing w:before="240"/>
        <w:ind w:firstLine="540"/>
        <w:jc w:val="both"/>
      </w:pPr>
      <w:r>
        <w:t>3. Работа с информацией:</w:t>
      </w:r>
    </w:p>
    <w:p w:rsidR="004E4C7C" w:rsidRDefault="004E4C7C" w:rsidP="00D06916">
      <w:pPr>
        <w:pStyle w:val="ConsPlusNormal"/>
        <w:spacing w:before="240"/>
        <w:ind w:firstLine="540"/>
        <w:jc w:val="both"/>
      </w:pPr>
      <w:r>
        <w:t>выбирать источник получения информации;</w:t>
      </w:r>
    </w:p>
    <w:p w:rsidR="004E4C7C" w:rsidRDefault="004E4C7C" w:rsidP="00D06916">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4E4C7C" w:rsidRDefault="004E4C7C" w:rsidP="00D06916">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4E4C7C" w:rsidRDefault="004E4C7C" w:rsidP="00D06916">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4E4C7C" w:rsidRDefault="004E4C7C" w:rsidP="00D06916">
      <w:pPr>
        <w:pStyle w:val="ConsPlusNormal"/>
        <w:spacing w:before="240"/>
        <w:ind w:firstLine="540"/>
        <w:jc w:val="both"/>
      </w:pPr>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4E4C7C" w:rsidRDefault="004E4C7C" w:rsidP="00D06916">
      <w:pPr>
        <w:pStyle w:val="ConsPlusNormal"/>
        <w:spacing w:before="240"/>
        <w:ind w:firstLine="540"/>
        <w:jc w:val="both"/>
      </w:pPr>
      <w:r>
        <w:t>под руководством педагогического работника создавать схемы, таблицы для представления информации.</w:t>
      </w:r>
    </w:p>
    <w:p w:rsidR="004E4C7C" w:rsidRDefault="004E4C7C" w:rsidP="00D06916">
      <w:pPr>
        <w:pStyle w:val="ConsPlusNormal"/>
        <w:spacing w:before="240"/>
        <w:ind w:firstLine="540"/>
        <w:jc w:val="both"/>
      </w:pPr>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4E4C7C" w:rsidRDefault="004E4C7C" w:rsidP="00D06916">
      <w:pPr>
        <w:pStyle w:val="ConsPlusNormal"/>
        <w:spacing w:before="240"/>
        <w:ind w:firstLine="540"/>
        <w:jc w:val="both"/>
      </w:pPr>
      <w:r>
        <w:t>1. Общение:</w:t>
      </w:r>
    </w:p>
    <w:p w:rsidR="004E4C7C" w:rsidRDefault="004E4C7C" w:rsidP="00D06916">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 с учетом специфики проявления речевого дефекта;</w:t>
      </w:r>
    </w:p>
    <w:p w:rsidR="004E4C7C" w:rsidRDefault="004E4C7C" w:rsidP="00D06916">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4E4C7C" w:rsidRDefault="004E4C7C" w:rsidP="00D06916">
      <w:pPr>
        <w:pStyle w:val="ConsPlusNormal"/>
        <w:spacing w:before="240"/>
        <w:ind w:firstLine="540"/>
        <w:jc w:val="both"/>
      </w:pPr>
      <w:r>
        <w:t>признавать возможность существования разных точек зрения;</w:t>
      </w:r>
    </w:p>
    <w:p w:rsidR="004E4C7C" w:rsidRDefault="004E4C7C" w:rsidP="00D06916">
      <w:pPr>
        <w:pStyle w:val="ConsPlusNormal"/>
        <w:spacing w:before="240"/>
        <w:ind w:firstLine="540"/>
        <w:jc w:val="both"/>
      </w:pPr>
      <w:r>
        <w:t>корректно и аргументированно высказывать свое мнение;</w:t>
      </w:r>
    </w:p>
    <w:p w:rsidR="004E4C7C" w:rsidRDefault="004E4C7C" w:rsidP="00D06916">
      <w:pPr>
        <w:pStyle w:val="ConsPlusNormal"/>
        <w:spacing w:before="240"/>
        <w:ind w:firstLine="540"/>
        <w:jc w:val="both"/>
      </w:pPr>
      <w:r>
        <w:t>строить речевое высказывание в соответствии с поставленной задачей с учетом специфики проявления речевого дефекта;</w:t>
      </w:r>
    </w:p>
    <w:p w:rsidR="004E4C7C" w:rsidRDefault="004E4C7C" w:rsidP="00D06916">
      <w:pPr>
        <w:pStyle w:val="ConsPlusNormal"/>
        <w:spacing w:before="240"/>
        <w:ind w:firstLine="540"/>
        <w:jc w:val="both"/>
      </w:pPr>
      <w:r>
        <w:t>коллективно под руководством педагогического работника создавать устные и письменные тексты (описание, рассуждение, повествование);</w:t>
      </w:r>
    </w:p>
    <w:p w:rsidR="004E4C7C" w:rsidRDefault="004E4C7C" w:rsidP="00D06916">
      <w:pPr>
        <w:pStyle w:val="ConsPlusNormal"/>
        <w:spacing w:before="240"/>
        <w:ind w:firstLine="540"/>
        <w:jc w:val="both"/>
      </w:pPr>
      <w:r>
        <w:t>под руководством педагогического работника готовить небольшие публичные выступления по заданному плану;</w:t>
      </w:r>
    </w:p>
    <w:p w:rsidR="004E4C7C" w:rsidRDefault="004E4C7C" w:rsidP="00D06916">
      <w:pPr>
        <w:pStyle w:val="ConsPlusNormal"/>
        <w:spacing w:before="240"/>
        <w:ind w:firstLine="540"/>
        <w:jc w:val="both"/>
      </w:pPr>
      <w:r>
        <w:t>подбирать иллюстративный материал (рисунки, фото, плакаты) к тексту выступления по заданным критериям;</w:t>
      </w:r>
    </w:p>
    <w:p w:rsidR="004E4C7C" w:rsidRDefault="004E4C7C" w:rsidP="00D06916">
      <w:pPr>
        <w:pStyle w:val="ConsPlusNormal"/>
        <w:spacing w:before="240"/>
        <w:ind w:firstLine="540"/>
        <w:jc w:val="both"/>
      </w:pPr>
      <w:r>
        <w:t>2. Совместная деятельность:</w:t>
      </w:r>
    </w:p>
    <w:p w:rsidR="004E4C7C" w:rsidRDefault="004E4C7C" w:rsidP="00D06916">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4E4C7C" w:rsidRDefault="004E4C7C" w:rsidP="00D06916">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E4C7C" w:rsidRDefault="004E4C7C" w:rsidP="00D06916">
      <w:pPr>
        <w:pStyle w:val="ConsPlusNormal"/>
        <w:spacing w:before="240"/>
        <w:ind w:firstLine="540"/>
        <w:jc w:val="both"/>
      </w:pPr>
      <w:r>
        <w:t>проявлять готовность руководить, выполнять поручения,</w:t>
      </w:r>
    </w:p>
    <w:p w:rsidR="004E4C7C" w:rsidRDefault="004E4C7C" w:rsidP="00D06916">
      <w:pPr>
        <w:pStyle w:val="ConsPlusNormal"/>
        <w:spacing w:before="240"/>
        <w:ind w:firstLine="540"/>
        <w:jc w:val="both"/>
      </w:pPr>
      <w:r>
        <w:t>подчиняться;</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spacing w:before="240"/>
        <w:ind w:firstLine="540"/>
        <w:jc w:val="both"/>
      </w:pPr>
      <w:r>
        <w:t>оценивать свой вклад в общий результат;</w:t>
      </w:r>
    </w:p>
    <w:p w:rsidR="004E4C7C" w:rsidRDefault="004E4C7C" w:rsidP="00D06916">
      <w:pPr>
        <w:pStyle w:val="ConsPlusNormal"/>
        <w:spacing w:before="240"/>
        <w:ind w:firstLine="540"/>
        <w:jc w:val="both"/>
      </w:pPr>
      <w:r>
        <w:t>выполнять совместные проектные задания с опорой на предложенные образцы.</w:t>
      </w:r>
    </w:p>
    <w:p w:rsidR="004E4C7C" w:rsidRDefault="004E4C7C" w:rsidP="00D06916">
      <w:pPr>
        <w:pStyle w:val="ConsPlusNormal"/>
        <w:spacing w:before="240"/>
        <w:ind w:firstLine="540"/>
        <w:jc w:val="both"/>
      </w:pPr>
      <w:r>
        <w:t>102.2.3. Овладение универсальными учебными регулятивными действиями предполагает формирование и оценку у обучающихся следующих групп умений:</w:t>
      </w:r>
    </w:p>
    <w:p w:rsidR="004E4C7C" w:rsidRDefault="004E4C7C" w:rsidP="00D06916">
      <w:pPr>
        <w:pStyle w:val="ConsPlusNormal"/>
        <w:spacing w:before="240"/>
        <w:ind w:firstLine="540"/>
        <w:jc w:val="both"/>
      </w:pPr>
      <w:r>
        <w:t>1. Самоорганизация:</w:t>
      </w:r>
    </w:p>
    <w:p w:rsidR="004E4C7C" w:rsidRDefault="004E4C7C" w:rsidP="00D06916">
      <w:pPr>
        <w:pStyle w:val="ConsPlusNormal"/>
        <w:spacing w:before="240"/>
        <w:ind w:firstLine="540"/>
        <w:jc w:val="both"/>
      </w:pPr>
      <w:r>
        <w:t>по заданному алгоритму планировать действия по решению учебной задачи для получения результата;</w:t>
      </w:r>
    </w:p>
    <w:p w:rsidR="004E4C7C" w:rsidRDefault="004E4C7C" w:rsidP="00D06916">
      <w:pPr>
        <w:pStyle w:val="ConsPlusNormal"/>
        <w:spacing w:before="240"/>
        <w:ind w:firstLine="540"/>
        <w:jc w:val="both"/>
      </w:pPr>
      <w:r>
        <w:t>выстраивать последовательность выбранных действий, соблюдая заданный алгоритм;</w:t>
      </w:r>
    </w:p>
    <w:p w:rsidR="004E4C7C" w:rsidRDefault="004E4C7C" w:rsidP="00D06916">
      <w:pPr>
        <w:pStyle w:val="ConsPlusNormal"/>
        <w:spacing w:before="240"/>
        <w:ind w:firstLine="540"/>
        <w:jc w:val="both"/>
      </w:pPr>
      <w:r>
        <w:t>2. Самоконтроль:</w:t>
      </w:r>
    </w:p>
    <w:p w:rsidR="004E4C7C" w:rsidRDefault="004E4C7C" w:rsidP="00D06916">
      <w:pPr>
        <w:pStyle w:val="ConsPlusNormal"/>
        <w:spacing w:before="240"/>
        <w:ind w:firstLine="540"/>
        <w:jc w:val="both"/>
      </w:pPr>
      <w:r>
        <w:t>устанавливать причины успеха и неудач в учебной деятельности;</w:t>
      </w:r>
    </w:p>
    <w:p w:rsidR="004E4C7C" w:rsidRDefault="004E4C7C" w:rsidP="00D06916">
      <w:pPr>
        <w:pStyle w:val="ConsPlusNormal"/>
        <w:spacing w:before="240"/>
        <w:ind w:firstLine="540"/>
        <w:jc w:val="both"/>
      </w:pPr>
      <w:r>
        <w:t>корректировать свои учебные действия для преодоления ошибок под руководством педагогического работника.</w:t>
      </w:r>
    </w:p>
    <w:p w:rsidR="004E4C7C" w:rsidRDefault="004E4C7C" w:rsidP="00D06916">
      <w:pPr>
        <w:pStyle w:val="ConsPlusNormal"/>
        <w:spacing w:before="240"/>
        <w:ind w:firstLine="540"/>
        <w:jc w:val="both"/>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E4C7C" w:rsidRDefault="004E4C7C" w:rsidP="00D06916">
      <w:pPr>
        <w:pStyle w:val="ConsPlusNormal"/>
        <w:spacing w:before="240"/>
        <w:ind w:firstLine="540"/>
        <w:jc w:val="both"/>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4E4C7C" w:rsidRDefault="004E4C7C" w:rsidP="00D06916">
      <w:pPr>
        <w:pStyle w:val="ConsPlusNormal"/>
        <w:spacing w:before="240"/>
        <w:ind w:firstLine="540"/>
        <w:jc w:val="both"/>
      </w:pPr>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102.3. Особенности оценки предметных результатов.</w:t>
      </w:r>
    </w:p>
    <w:p w:rsidR="004E4C7C" w:rsidRDefault="004E4C7C" w:rsidP="00D06916">
      <w:pPr>
        <w:pStyle w:val="ConsPlusNormal"/>
        <w:spacing w:before="240"/>
        <w:ind w:firstLine="540"/>
        <w:jc w:val="both"/>
      </w:pPr>
      <w:r>
        <w:t>В целом соответствует ФОП НОО.</w:t>
      </w:r>
    </w:p>
    <w:p w:rsidR="004E4C7C" w:rsidRDefault="004E4C7C" w:rsidP="00D06916">
      <w:pPr>
        <w:pStyle w:val="ConsPlusNormal"/>
        <w:spacing w:before="240"/>
        <w:ind w:firstLine="540"/>
        <w:jc w:val="both"/>
      </w:pPr>
      <w:r>
        <w:t>Специфика оценки предметных результатов представлена в "Содержательном разделе" программы по каждому учебному предмету.</w:t>
      </w:r>
    </w:p>
    <w:p w:rsidR="004E4C7C" w:rsidRDefault="004E4C7C" w:rsidP="00D06916">
      <w:pPr>
        <w:pStyle w:val="ConsPlusNormal"/>
        <w:spacing w:before="240"/>
        <w:ind w:firstLine="540"/>
        <w:jc w:val="both"/>
      </w:pPr>
      <w:r>
        <w:t>Организация и содержание оценочных процедур</w:t>
      </w:r>
    </w:p>
    <w:p w:rsidR="004E4C7C" w:rsidRDefault="004E4C7C" w:rsidP="00D06916">
      <w:pPr>
        <w:pStyle w:val="ConsPlusNormal"/>
        <w:spacing w:before="240"/>
        <w:ind w:firstLine="540"/>
        <w:jc w:val="both"/>
      </w:pPr>
      <w:r>
        <w:t>В целом соответствует ФОП НОО.</w:t>
      </w:r>
    </w:p>
    <w:p w:rsidR="004E4C7C" w:rsidRDefault="004E4C7C" w:rsidP="00D06916">
      <w:pPr>
        <w:pStyle w:val="ConsPlusNormal"/>
        <w:spacing w:before="240"/>
        <w:ind w:firstLine="540"/>
        <w:jc w:val="both"/>
      </w:pPr>
      <w:r>
        <w:t>Наряду с этим организация и содержание оценочных процедур имеет некоторую специфику.</w:t>
      </w:r>
    </w:p>
    <w:p w:rsidR="004E4C7C" w:rsidRDefault="004E4C7C" w:rsidP="00D06916">
      <w:pPr>
        <w:pStyle w:val="ConsPlusNormal"/>
        <w:spacing w:before="240"/>
        <w:ind w:firstLine="540"/>
        <w:jc w:val="both"/>
      </w:pPr>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4E4C7C" w:rsidRDefault="004E4C7C" w:rsidP="00D06916">
      <w:pPr>
        <w:pStyle w:val="ConsPlusNormal"/>
        <w:jc w:val="both"/>
      </w:pPr>
    </w:p>
    <w:p w:rsidR="004E4C7C" w:rsidRDefault="004E4C7C" w:rsidP="00D06916">
      <w:pPr>
        <w:pStyle w:val="ConsPlusTitle"/>
        <w:jc w:val="center"/>
        <w:outlineLvl w:val="1"/>
      </w:pPr>
      <w:r>
        <w:t>LIII. Содержательный раздел ФАОП НОО для обучающихся с ТНР</w:t>
      </w:r>
    </w:p>
    <w:p w:rsidR="004E4C7C" w:rsidRDefault="004E4C7C" w:rsidP="00D06916">
      <w:pPr>
        <w:pStyle w:val="ConsPlusTitle"/>
        <w:jc w:val="center"/>
      </w:pPr>
      <w:r>
        <w:t>(вариант 5.2)</w:t>
      </w:r>
    </w:p>
    <w:p w:rsidR="004E4C7C" w:rsidRDefault="004E4C7C" w:rsidP="00D06916">
      <w:pPr>
        <w:pStyle w:val="ConsPlusNormal"/>
        <w:jc w:val="both"/>
      </w:pPr>
    </w:p>
    <w:p w:rsidR="004E4C7C" w:rsidRDefault="004E4C7C" w:rsidP="00D06916">
      <w:pPr>
        <w:pStyle w:val="ConsPlusTitle"/>
        <w:ind w:firstLine="540"/>
        <w:jc w:val="both"/>
        <w:outlineLvl w:val="2"/>
      </w:pPr>
      <w:r>
        <w:t>103. 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103.1. Русский язык.</w:t>
      </w:r>
    </w:p>
    <w:p w:rsidR="004E4C7C" w:rsidRDefault="004E4C7C" w:rsidP="00D06916">
      <w:pPr>
        <w:pStyle w:val="ConsPlusNormal"/>
        <w:spacing w:before="240"/>
        <w:ind w:firstLine="540"/>
        <w:jc w:val="both"/>
      </w:pPr>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E4C7C" w:rsidRDefault="004E4C7C" w:rsidP="00D06916">
      <w:pPr>
        <w:pStyle w:val="ConsPlusNormal"/>
        <w:spacing w:before="240"/>
        <w:ind w:firstLine="540"/>
        <w:jc w:val="both"/>
      </w:pPr>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E4C7C" w:rsidRDefault="004E4C7C" w:rsidP="00D06916">
      <w:pPr>
        <w:pStyle w:val="ConsPlusNormal"/>
        <w:spacing w:before="240"/>
        <w:ind w:firstLine="540"/>
        <w:jc w:val="both"/>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учетом возрастных особенностей обучающихся младшего школьного возраста.</w:t>
      </w:r>
    </w:p>
    <w:p w:rsidR="004E4C7C" w:rsidRDefault="004E4C7C" w:rsidP="00D06916">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4E4C7C" w:rsidRDefault="004E4C7C" w:rsidP="00D06916">
      <w:pPr>
        <w:pStyle w:val="ConsPlusNormal"/>
        <w:spacing w:before="240"/>
        <w:ind w:firstLine="540"/>
        <w:jc w:val="both"/>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4E4C7C" w:rsidRDefault="004E4C7C" w:rsidP="00D06916">
      <w:pPr>
        <w:pStyle w:val="ConsPlusNormal"/>
        <w:spacing w:before="240"/>
        <w:ind w:firstLine="540"/>
        <w:jc w:val="both"/>
      </w:pPr>
      <w:r>
        <w:t>103.1.1. Пояснительная записка.</w:t>
      </w:r>
    </w:p>
    <w:p w:rsidR="004E4C7C" w:rsidRDefault="004E4C7C" w:rsidP="00D06916">
      <w:pPr>
        <w:pStyle w:val="ConsPlusNormal"/>
        <w:spacing w:before="240"/>
        <w:ind w:firstLine="540"/>
        <w:jc w:val="both"/>
      </w:pPr>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4E4C7C" w:rsidRDefault="004E4C7C" w:rsidP="00D06916">
      <w:pPr>
        <w:pStyle w:val="ConsPlusNormal"/>
        <w:spacing w:before="240"/>
        <w:ind w:firstLine="540"/>
        <w:jc w:val="both"/>
      </w:pPr>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4E4C7C" w:rsidRDefault="004E4C7C" w:rsidP="00D06916">
      <w:pPr>
        <w:pStyle w:val="ConsPlusNormal"/>
        <w:spacing w:before="240"/>
        <w:ind w:firstLine="540"/>
        <w:jc w:val="both"/>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4E4C7C" w:rsidRDefault="004E4C7C" w:rsidP="00D06916">
      <w:pPr>
        <w:pStyle w:val="ConsPlusNormal"/>
        <w:spacing w:before="240"/>
        <w:ind w:firstLine="540"/>
        <w:jc w:val="both"/>
      </w:pPr>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4E4C7C" w:rsidRDefault="004E4C7C" w:rsidP="00D06916">
      <w:pPr>
        <w:pStyle w:val="ConsPlusNormal"/>
        <w:spacing w:before="240"/>
        <w:ind w:firstLine="540"/>
        <w:jc w:val="both"/>
      </w:pPr>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4E4C7C" w:rsidRDefault="004E4C7C" w:rsidP="00D06916">
      <w:pPr>
        <w:pStyle w:val="ConsPlusNormal"/>
        <w:spacing w:before="240"/>
        <w:ind w:firstLine="540"/>
        <w:jc w:val="both"/>
      </w:pPr>
      <w:r>
        <w:t>В связи с этим в процессе преподавания русского языка ставятся следующие задачи:</w:t>
      </w:r>
    </w:p>
    <w:p w:rsidR="004E4C7C" w:rsidRDefault="004E4C7C" w:rsidP="00D06916">
      <w:pPr>
        <w:pStyle w:val="ConsPlusNormal"/>
        <w:spacing w:before="240"/>
        <w:ind w:firstLine="540"/>
        <w:jc w:val="both"/>
      </w:pPr>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E4C7C" w:rsidRDefault="004E4C7C" w:rsidP="00D06916">
      <w:pPr>
        <w:pStyle w:val="ConsPlusNormal"/>
        <w:spacing w:before="240"/>
        <w:ind w:firstLine="540"/>
        <w:jc w:val="both"/>
      </w:pPr>
      <w:r>
        <w:t>б) повысить уровень речевого и общего психического развития обучающихся с тяжелыми нарушениями речи;</w:t>
      </w:r>
    </w:p>
    <w:p w:rsidR="004E4C7C" w:rsidRDefault="004E4C7C" w:rsidP="00D06916">
      <w:pPr>
        <w:pStyle w:val="ConsPlusNormal"/>
        <w:spacing w:before="240"/>
        <w:ind w:firstLine="540"/>
        <w:jc w:val="both"/>
      </w:pPr>
      <w:r>
        <w:t>в) осуществлять профилактику специфических и сопутствующих (графических, орфографических) ошибок;</w:t>
      </w:r>
    </w:p>
    <w:p w:rsidR="004E4C7C" w:rsidRDefault="004E4C7C" w:rsidP="00D06916">
      <w:pPr>
        <w:pStyle w:val="ConsPlusNormal"/>
        <w:spacing w:before="240"/>
        <w:ind w:firstLine="540"/>
        <w:jc w:val="both"/>
      </w:pPr>
      <w:r>
        <w:t>г) закрепить практические навыки правильного использования языковых средств в речевой деятельности;</w:t>
      </w:r>
    </w:p>
    <w:p w:rsidR="004E4C7C" w:rsidRDefault="004E4C7C" w:rsidP="00D06916">
      <w:pPr>
        <w:pStyle w:val="ConsPlusNormal"/>
        <w:spacing w:before="240"/>
        <w:ind w:firstLine="540"/>
        <w:jc w:val="both"/>
      </w:pPr>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4E4C7C" w:rsidRDefault="004E4C7C" w:rsidP="00D06916">
      <w:pPr>
        <w:pStyle w:val="ConsPlusNormal"/>
        <w:spacing w:before="240"/>
        <w:ind w:firstLine="540"/>
        <w:jc w:val="both"/>
      </w:pPr>
      <w:r>
        <w:t>е) формировать "чувство" языка, умение отличать правильные языковые формы от неправильных;</w:t>
      </w:r>
    </w:p>
    <w:p w:rsidR="004E4C7C" w:rsidRDefault="004E4C7C" w:rsidP="00D06916">
      <w:pPr>
        <w:pStyle w:val="ConsPlusNormal"/>
        <w:spacing w:before="240"/>
        <w:ind w:firstLine="540"/>
        <w:jc w:val="both"/>
      </w:pPr>
      <w:r>
        <w:t>ж) выработать навыки правильного, аккуратного, разборчивого, грамотного письма;</w:t>
      </w:r>
    </w:p>
    <w:p w:rsidR="004E4C7C" w:rsidRDefault="004E4C7C" w:rsidP="00D06916">
      <w:pPr>
        <w:pStyle w:val="ConsPlusNormal"/>
        <w:spacing w:before="240"/>
        <w:ind w:firstLine="540"/>
        <w:jc w:val="both"/>
      </w:pPr>
      <w:r>
        <w:t>з) развить умение точно выражать свои мысли в устной и письменной форме;</w:t>
      </w:r>
    </w:p>
    <w:p w:rsidR="004E4C7C" w:rsidRDefault="004E4C7C" w:rsidP="00D06916">
      <w:pPr>
        <w:pStyle w:val="ConsPlusNormal"/>
        <w:spacing w:before="240"/>
        <w:ind w:firstLine="540"/>
        <w:jc w:val="both"/>
      </w:pPr>
      <w:r>
        <w:t>и) овладеть способностью пользоваться устной и письменной речью для решения соответствующих возрасту бытовых задач;</w:t>
      </w:r>
    </w:p>
    <w:p w:rsidR="004E4C7C" w:rsidRDefault="004E4C7C" w:rsidP="00D06916">
      <w:pPr>
        <w:pStyle w:val="ConsPlusNormal"/>
        <w:spacing w:before="240"/>
        <w:ind w:firstLine="540"/>
        <w:jc w:val="both"/>
      </w:pPr>
      <w:r>
        <w:t>к) расширить и обогатить опыт коммуникации обучающихся в ближнем и дальнем окружении;</w:t>
      </w:r>
    </w:p>
    <w:p w:rsidR="004E4C7C" w:rsidRDefault="004E4C7C" w:rsidP="00D06916">
      <w:pPr>
        <w:pStyle w:val="ConsPlusNormal"/>
        <w:spacing w:before="240"/>
        <w:ind w:firstLine="540"/>
        <w:jc w:val="both"/>
      </w:pPr>
      <w:r>
        <w:t>л) обеспечить условия для коррекции нарушений устной речи, профилактики и коррекции дислексии, дисграфии и дизорфографии.</w:t>
      </w:r>
    </w:p>
    <w:p w:rsidR="004E4C7C" w:rsidRDefault="004E4C7C" w:rsidP="00D06916">
      <w:pPr>
        <w:pStyle w:val="ConsPlusNormal"/>
        <w:spacing w:before="240"/>
        <w:ind w:firstLine="540"/>
        <w:jc w:val="both"/>
      </w:pPr>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4E4C7C" w:rsidRDefault="004E4C7C" w:rsidP="00D06916">
      <w:pPr>
        <w:pStyle w:val="ConsPlusNormal"/>
        <w:spacing w:before="240"/>
        <w:ind w:firstLine="540"/>
        <w:jc w:val="both"/>
      </w:pPr>
      <w:r>
        <w:t>На всех уроках обучения русскому языку ставятся и решаются как образовательные, развивающие, так и коррекционные задачи.</w:t>
      </w:r>
    </w:p>
    <w:p w:rsidR="004E4C7C" w:rsidRDefault="004E4C7C" w:rsidP="00D06916">
      <w:pPr>
        <w:pStyle w:val="ConsPlusNormal"/>
        <w:spacing w:before="240"/>
        <w:ind w:firstLine="540"/>
        <w:jc w:val="both"/>
      </w:pPr>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4E4C7C" w:rsidRDefault="004E4C7C" w:rsidP="00D06916">
      <w:pPr>
        <w:pStyle w:val="ConsPlusNormal"/>
        <w:spacing w:before="240"/>
        <w:ind w:firstLine="540"/>
        <w:jc w:val="both"/>
      </w:pPr>
      <w:r>
        <w:t>Процесс усвоения отдельных грамматических тем осуществляется в следующей последовательности:</w:t>
      </w:r>
    </w:p>
    <w:p w:rsidR="004E4C7C" w:rsidRDefault="004E4C7C" w:rsidP="00D06916">
      <w:pPr>
        <w:pStyle w:val="ConsPlusNormal"/>
        <w:spacing w:before="240"/>
        <w:ind w:firstLine="540"/>
        <w:jc w:val="both"/>
      </w:pPr>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E4C7C" w:rsidRDefault="004E4C7C" w:rsidP="00D06916">
      <w:pPr>
        <w:pStyle w:val="ConsPlusNormal"/>
        <w:spacing w:before="240"/>
        <w:ind w:firstLine="540"/>
        <w:jc w:val="both"/>
      </w:pPr>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4E4C7C" w:rsidRDefault="004E4C7C" w:rsidP="00D06916">
      <w:pPr>
        <w:pStyle w:val="ConsPlusNormal"/>
        <w:spacing w:before="240"/>
        <w:ind w:firstLine="540"/>
        <w:jc w:val="both"/>
      </w:pPr>
      <w:r>
        <w:t>3. Закрепление практических навыков использования грамматической формы в экспрессивной речи (на основе аналогии, практического обобщения).</w:t>
      </w:r>
    </w:p>
    <w:p w:rsidR="004E4C7C" w:rsidRDefault="004E4C7C" w:rsidP="00D06916">
      <w:pPr>
        <w:pStyle w:val="ConsPlusNormal"/>
        <w:spacing w:before="240"/>
        <w:ind w:firstLine="540"/>
        <w:jc w:val="both"/>
      </w:pPr>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4E4C7C" w:rsidRDefault="004E4C7C" w:rsidP="00D06916">
      <w:pPr>
        <w:pStyle w:val="ConsPlusNormal"/>
        <w:spacing w:before="240"/>
        <w:ind w:firstLine="540"/>
        <w:jc w:val="both"/>
      </w:pPr>
      <w:r>
        <w:t>5. Закрепление грамматических закономерностей в письменной речи, осознание орфограмм.</w:t>
      </w:r>
    </w:p>
    <w:p w:rsidR="004E4C7C" w:rsidRDefault="004E4C7C" w:rsidP="00D06916">
      <w:pPr>
        <w:pStyle w:val="ConsPlusNormal"/>
        <w:spacing w:before="240"/>
        <w:ind w:firstLine="540"/>
        <w:jc w:val="both"/>
      </w:pPr>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E4C7C" w:rsidRDefault="004E4C7C" w:rsidP="00D06916">
      <w:pPr>
        <w:pStyle w:val="ConsPlusNormal"/>
        <w:spacing w:before="240"/>
        <w:ind w:firstLine="540"/>
        <w:jc w:val="both"/>
      </w:pPr>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2 - 4 классах - 10 минут на каждом уроке русского языка.</w:t>
      </w:r>
    </w:p>
    <w:p w:rsidR="004E4C7C" w:rsidRDefault="004E4C7C" w:rsidP="00D06916">
      <w:pPr>
        <w:pStyle w:val="ConsPlusNormal"/>
        <w:spacing w:before="240"/>
        <w:ind w:firstLine="540"/>
        <w:jc w:val="both"/>
      </w:pPr>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4E4C7C" w:rsidRDefault="004E4C7C" w:rsidP="00D06916">
      <w:pPr>
        <w:pStyle w:val="ConsPlusNormal"/>
        <w:spacing w:before="240"/>
        <w:ind w:firstLine="540"/>
        <w:jc w:val="both"/>
      </w:pPr>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4E4C7C" w:rsidRDefault="004E4C7C" w:rsidP="00D06916">
      <w:pPr>
        <w:pStyle w:val="ConsPlusNormal"/>
        <w:spacing w:before="240"/>
        <w:ind w:firstLine="540"/>
        <w:jc w:val="both"/>
      </w:pPr>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E4C7C" w:rsidRDefault="004E4C7C" w:rsidP="00D06916">
      <w:pPr>
        <w:pStyle w:val="ConsPlusNormal"/>
        <w:spacing w:before="240"/>
        <w:ind w:firstLine="540"/>
        <w:jc w:val="both"/>
      </w:pPr>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4E4C7C" w:rsidRDefault="004E4C7C" w:rsidP="00D06916">
      <w:pPr>
        <w:pStyle w:val="ConsPlusNormal"/>
        <w:spacing w:before="240"/>
        <w:ind w:firstLine="540"/>
        <w:jc w:val="both"/>
      </w:pPr>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4E4C7C" w:rsidRDefault="004E4C7C" w:rsidP="00D06916">
      <w:pPr>
        <w:pStyle w:val="ConsPlusNormal"/>
        <w:spacing w:before="240"/>
        <w:ind w:firstLine="540"/>
        <w:jc w:val="both"/>
      </w:pPr>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4E4C7C" w:rsidRDefault="004E4C7C" w:rsidP="00D06916">
      <w:pPr>
        <w:pStyle w:val="ConsPlusNormal"/>
        <w:spacing w:before="240"/>
        <w:ind w:firstLine="540"/>
        <w:jc w:val="both"/>
      </w:pPr>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4E4C7C" w:rsidRDefault="004E4C7C" w:rsidP="00D06916">
      <w:pPr>
        <w:pStyle w:val="ConsPlusNormal"/>
        <w:spacing w:before="240"/>
        <w:ind w:firstLine="540"/>
        <w:jc w:val="both"/>
      </w:pPr>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4E4C7C" w:rsidRDefault="004E4C7C" w:rsidP="00D06916">
      <w:pPr>
        <w:pStyle w:val="ConsPlusNormal"/>
        <w:spacing w:before="240"/>
        <w:ind w:firstLine="540"/>
        <w:jc w:val="both"/>
      </w:pPr>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E4C7C" w:rsidRDefault="004E4C7C" w:rsidP="00D06916">
      <w:pPr>
        <w:pStyle w:val="ConsPlusNormal"/>
        <w:spacing w:before="240"/>
        <w:ind w:firstLine="540"/>
        <w:jc w:val="both"/>
      </w:pPr>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4E4C7C" w:rsidRDefault="004E4C7C" w:rsidP="00D06916">
      <w:pPr>
        <w:pStyle w:val="ConsPlusNormal"/>
        <w:spacing w:before="240"/>
        <w:ind w:firstLine="540"/>
        <w:jc w:val="both"/>
      </w:pPr>
      <w:r>
        <w:t>Уроки русского языка должны способствовать закреплению речевых навыков как в устной, так и в письменной речи.</w:t>
      </w:r>
    </w:p>
    <w:p w:rsidR="004E4C7C" w:rsidRDefault="004E4C7C" w:rsidP="00D06916">
      <w:pPr>
        <w:pStyle w:val="ConsPlusNormal"/>
        <w:spacing w:before="240"/>
        <w:ind w:firstLine="540"/>
        <w:jc w:val="both"/>
      </w:pPr>
      <w:r>
        <w:t>Основными видами письменных работ по русскому языку являются списывание, диктанты, обучающие изложения и сочинения.</w:t>
      </w:r>
    </w:p>
    <w:p w:rsidR="004E4C7C" w:rsidRDefault="004E4C7C" w:rsidP="00D06916">
      <w:pPr>
        <w:pStyle w:val="ConsPlusNormal"/>
        <w:spacing w:before="240"/>
        <w:ind w:firstLine="540"/>
        <w:jc w:val="both"/>
      </w:pPr>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4E4C7C" w:rsidRDefault="004E4C7C" w:rsidP="00D06916">
      <w:pPr>
        <w:pStyle w:val="ConsPlusNormal"/>
        <w:spacing w:before="240"/>
        <w:ind w:firstLine="540"/>
        <w:jc w:val="both"/>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4E4C7C" w:rsidRDefault="004E4C7C" w:rsidP="00D06916">
      <w:pPr>
        <w:pStyle w:val="ConsPlusNormal"/>
        <w:spacing w:before="240"/>
        <w:ind w:firstLine="540"/>
        <w:jc w:val="both"/>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4E4C7C" w:rsidRDefault="004E4C7C" w:rsidP="00D06916">
      <w:pPr>
        <w:pStyle w:val="ConsPlusNormal"/>
        <w:spacing w:before="240"/>
        <w:ind w:firstLine="540"/>
        <w:jc w:val="both"/>
      </w:pPr>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4E4C7C" w:rsidRDefault="004E4C7C" w:rsidP="00D06916">
      <w:pPr>
        <w:pStyle w:val="ConsPlusNormal"/>
        <w:spacing w:before="240"/>
        <w:ind w:firstLine="540"/>
        <w:jc w:val="both"/>
      </w:pPr>
      <w:r>
        <w:t>103.1.2. Содержание обучения. 1 класс:</w:t>
      </w:r>
    </w:p>
    <w:p w:rsidR="004E4C7C" w:rsidRDefault="004E4C7C" w:rsidP="00D06916">
      <w:pPr>
        <w:pStyle w:val="ConsPlusNormal"/>
        <w:spacing w:before="240"/>
        <w:ind w:firstLine="540"/>
        <w:jc w:val="both"/>
      </w:pPr>
      <w:r>
        <w:t>1. Общие сведения о языке.</w:t>
      </w:r>
    </w:p>
    <w:p w:rsidR="004E4C7C" w:rsidRDefault="004E4C7C" w:rsidP="00D06916">
      <w:pPr>
        <w:pStyle w:val="ConsPlusNormal"/>
        <w:spacing w:before="240"/>
        <w:ind w:firstLine="540"/>
        <w:jc w:val="both"/>
      </w:pPr>
      <w:r>
        <w:t>Язык как основное средство человеческого общения. Цели и ситуации общения.</w:t>
      </w:r>
    </w:p>
    <w:p w:rsidR="004E4C7C" w:rsidRDefault="004E4C7C" w:rsidP="00D06916">
      <w:pPr>
        <w:pStyle w:val="ConsPlusNormal"/>
        <w:spacing w:before="240"/>
        <w:ind w:firstLine="540"/>
        <w:jc w:val="both"/>
      </w:pPr>
      <w:r>
        <w:t>2. Фонетика.</w:t>
      </w:r>
    </w:p>
    <w:p w:rsidR="004E4C7C" w:rsidRDefault="004E4C7C" w:rsidP="00D06916">
      <w:pPr>
        <w:pStyle w:val="ConsPlusNormal"/>
        <w:spacing w:before="240"/>
        <w:ind w:firstLine="540"/>
        <w:jc w:val="both"/>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4E4C7C" w:rsidRDefault="004E4C7C" w:rsidP="00D06916">
      <w:pPr>
        <w:pStyle w:val="ConsPlusNormal"/>
        <w:spacing w:before="240"/>
        <w:ind w:firstLine="540"/>
        <w:jc w:val="both"/>
      </w:pPr>
      <w:r>
        <w:t>Слог. Количество слогов в слове. Ударный слог. Деление слов на слоги (простые случаи, без стечения согласных).</w:t>
      </w:r>
    </w:p>
    <w:p w:rsidR="004E4C7C" w:rsidRDefault="004E4C7C" w:rsidP="00D06916">
      <w:pPr>
        <w:pStyle w:val="ConsPlusNormal"/>
        <w:spacing w:before="240"/>
        <w:ind w:firstLine="540"/>
        <w:jc w:val="both"/>
      </w:pPr>
      <w:r>
        <w:t>3. Графика.</w:t>
      </w:r>
    </w:p>
    <w:p w:rsidR="004E4C7C" w:rsidRDefault="004E4C7C" w:rsidP="00D06916">
      <w:pPr>
        <w:pStyle w:val="ConsPlusNormal"/>
        <w:spacing w:before="240"/>
        <w:ind w:firstLine="540"/>
        <w:jc w:val="both"/>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е, ю, я, и. Функции букв е, е, ю, я. Мягкий знак как показатель мягкости предшествующего согласного звука в конце слова.</w:t>
      </w:r>
    </w:p>
    <w:p w:rsidR="004E4C7C" w:rsidRDefault="004E4C7C" w:rsidP="00D06916">
      <w:pPr>
        <w:pStyle w:val="ConsPlusNormal"/>
        <w:spacing w:before="240"/>
        <w:ind w:firstLine="540"/>
        <w:jc w:val="both"/>
      </w:pPr>
      <w:r>
        <w:t>Установление соотношения звукового и буквенного состава слова в словах типа "стол", "конь".</w:t>
      </w:r>
    </w:p>
    <w:p w:rsidR="004E4C7C" w:rsidRDefault="004E4C7C" w:rsidP="00D06916">
      <w:pPr>
        <w:pStyle w:val="ConsPlusNormal"/>
        <w:spacing w:before="240"/>
        <w:ind w:firstLine="540"/>
        <w:jc w:val="both"/>
      </w:pPr>
      <w:r>
        <w:t>Небуквенные графические средства: пробел между словами, знак переноса.</w:t>
      </w:r>
    </w:p>
    <w:p w:rsidR="004E4C7C" w:rsidRDefault="004E4C7C" w:rsidP="00D06916">
      <w:pPr>
        <w:pStyle w:val="ConsPlusNormal"/>
        <w:spacing w:before="240"/>
        <w:ind w:firstLine="540"/>
        <w:jc w:val="both"/>
      </w:pPr>
      <w:r>
        <w:t>Русский алфавит: правильное название букв, их последовательность. Использование алфавита для упорядочения списка слов.</w:t>
      </w:r>
    </w:p>
    <w:p w:rsidR="004E4C7C" w:rsidRDefault="004E4C7C" w:rsidP="00D06916">
      <w:pPr>
        <w:pStyle w:val="ConsPlusNormal"/>
        <w:spacing w:before="240"/>
        <w:ind w:firstLine="540"/>
        <w:jc w:val="both"/>
      </w:pPr>
      <w:r>
        <w:t>4. Орфоэпия.</w:t>
      </w:r>
    </w:p>
    <w:p w:rsidR="004E4C7C" w:rsidRDefault="004E4C7C" w:rsidP="00D06916">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E4C7C" w:rsidRDefault="004E4C7C" w:rsidP="00D06916">
      <w:pPr>
        <w:pStyle w:val="ConsPlusNormal"/>
        <w:spacing w:before="240"/>
        <w:ind w:firstLine="540"/>
        <w:jc w:val="both"/>
      </w:pPr>
      <w:r>
        <w:t>5. Лексика.</w:t>
      </w:r>
    </w:p>
    <w:p w:rsidR="004E4C7C" w:rsidRDefault="004E4C7C" w:rsidP="00D06916">
      <w:pPr>
        <w:pStyle w:val="ConsPlusNormal"/>
        <w:spacing w:before="240"/>
        <w:ind w:firstLine="540"/>
        <w:jc w:val="both"/>
      </w:pPr>
      <w:r>
        <w:t>Слово как единица языка (ознакомление).</w:t>
      </w:r>
    </w:p>
    <w:p w:rsidR="004E4C7C" w:rsidRDefault="004E4C7C" w:rsidP="00D06916">
      <w:pPr>
        <w:pStyle w:val="ConsPlusNormal"/>
        <w:spacing w:before="240"/>
        <w:ind w:firstLine="540"/>
        <w:jc w:val="both"/>
      </w:pPr>
      <w:r>
        <w:t>Слово как название предмета, признака предмета, действия предмета (ознакомление).</w:t>
      </w:r>
    </w:p>
    <w:p w:rsidR="004E4C7C" w:rsidRDefault="004E4C7C" w:rsidP="00D06916">
      <w:pPr>
        <w:pStyle w:val="ConsPlusNormal"/>
        <w:spacing w:before="240"/>
        <w:ind w:firstLine="540"/>
        <w:jc w:val="both"/>
      </w:pPr>
      <w:r>
        <w:t>Выявление слов, значение которых требует уточнения.</w:t>
      </w:r>
    </w:p>
    <w:p w:rsidR="004E4C7C" w:rsidRDefault="004E4C7C" w:rsidP="00D06916">
      <w:pPr>
        <w:pStyle w:val="ConsPlusNormal"/>
        <w:spacing w:before="240"/>
        <w:ind w:firstLine="540"/>
        <w:jc w:val="both"/>
      </w:pPr>
      <w:r>
        <w:t>6. Синтаксис.</w:t>
      </w:r>
    </w:p>
    <w:p w:rsidR="004E4C7C" w:rsidRDefault="004E4C7C" w:rsidP="00D06916">
      <w:pPr>
        <w:pStyle w:val="ConsPlusNormal"/>
        <w:spacing w:before="240"/>
        <w:ind w:firstLine="540"/>
        <w:jc w:val="both"/>
      </w:pPr>
      <w:r>
        <w:t>Предложение как единица языка (ознакомление).</w:t>
      </w:r>
    </w:p>
    <w:p w:rsidR="004E4C7C" w:rsidRDefault="004E4C7C" w:rsidP="00D06916">
      <w:pPr>
        <w:pStyle w:val="ConsPlusNormal"/>
        <w:spacing w:before="240"/>
        <w:ind w:firstLine="540"/>
        <w:jc w:val="both"/>
      </w:pPr>
      <w:r>
        <w:t>Слово, предложение (наблюдение над сходством и различием). Установление связи слов в предложении при помощи смысловых вопросов.</w:t>
      </w:r>
    </w:p>
    <w:p w:rsidR="004E4C7C" w:rsidRDefault="004E4C7C" w:rsidP="00D06916">
      <w:pPr>
        <w:pStyle w:val="ConsPlusNormal"/>
        <w:spacing w:before="240"/>
        <w:ind w:firstLine="540"/>
        <w:jc w:val="both"/>
      </w:pPr>
      <w:r>
        <w:t>Восстановление деформированных предложений. Составление предложений из набора форм слов.</w:t>
      </w:r>
    </w:p>
    <w:p w:rsidR="004E4C7C" w:rsidRDefault="004E4C7C" w:rsidP="00D06916">
      <w:pPr>
        <w:pStyle w:val="ConsPlusNormal"/>
        <w:spacing w:before="240"/>
        <w:ind w:firstLine="540"/>
        <w:jc w:val="both"/>
      </w:pPr>
      <w:r>
        <w:t>7. Орфография и пунктуация.</w:t>
      </w:r>
    </w:p>
    <w:p w:rsidR="004E4C7C" w:rsidRDefault="004E4C7C" w:rsidP="00D06916">
      <w:pPr>
        <w:pStyle w:val="ConsPlusNormal"/>
        <w:spacing w:before="240"/>
        <w:ind w:firstLine="540"/>
        <w:jc w:val="both"/>
      </w:pPr>
      <w:r>
        <w:t>Правила правописания и их применение:</w:t>
      </w:r>
    </w:p>
    <w:p w:rsidR="004E4C7C" w:rsidRDefault="004E4C7C" w:rsidP="00D06916">
      <w:pPr>
        <w:pStyle w:val="ConsPlusNormal"/>
        <w:spacing w:before="240"/>
        <w:ind w:firstLine="540"/>
        <w:jc w:val="both"/>
      </w:pPr>
      <w:r>
        <w:t>а) раздельное написание слов в предложении;</w:t>
      </w:r>
    </w:p>
    <w:p w:rsidR="004E4C7C" w:rsidRDefault="004E4C7C" w:rsidP="00D06916">
      <w:pPr>
        <w:pStyle w:val="ConsPlusNormal"/>
        <w:spacing w:before="240"/>
        <w:ind w:firstLine="540"/>
        <w:jc w:val="both"/>
      </w:pPr>
      <w:r>
        <w:t>б) прописная буква в начале предложения и в именах собственных: в именах и фамилиях людей, кличках животных;</w:t>
      </w:r>
    </w:p>
    <w:p w:rsidR="004E4C7C" w:rsidRDefault="004E4C7C" w:rsidP="00D06916">
      <w:pPr>
        <w:pStyle w:val="ConsPlusNormal"/>
        <w:spacing w:before="240"/>
        <w:ind w:firstLine="540"/>
        <w:jc w:val="both"/>
      </w:pPr>
      <w:r>
        <w:t>в) перенос слов (без учета морфемного членения слова);</w:t>
      </w:r>
    </w:p>
    <w:p w:rsidR="004E4C7C" w:rsidRDefault="004E4C7C" w:rsidP="00D06916">
      <w:pPr>
        <w:pStyle w:val="ConsPlusNormal"/>
        <w:spacing w:before="240"/>
        <w:ind w:firstLine="540"/>
        <w:jc w:val="both"/>
      </w:pPr>
      <w:r>
        <w:t>г) гласные после шипящих в сочетаниях жи, ши (в положении под ударением), ча, ща, чу, щу;</w:t>
      </w:r>
    </w:p>
    <w:p w:rsidR="004E4C7C" w:rsidRDefault="004E4C7C" w:rsidP="00D06916">
      <w:pPr>
        <w:pStyle w:val="ConsPlusNormal"/>
        <w:spacing w:before="240"/>
        <w:ind w:firstLine="540"/>
        <w:jc w:val="both"/>
      </w:pPr>
      <w:r>
        <w:t>д) сочетания чк, чн;</w:t>
      </w:r>
    </w:p>
    <w:p w:rsidR="004E4C7C" w:rsidRDefault="004E4C7C" w:rsidP="00D06916">
      <w:pPr>
        <w:pStyle w:val="ConsPlusNormal"/>
        <w:spacing w:before="240"/>
        <w:ind w:firstLine="540"/>
        <w:jc w:val="both"/>
      </w:pPr>
      <w:r>
        <w:t>е) слова с непроверяемыми гласными и согласными (перечень слов в орфографическом словаре учебника);</w:t>
      </w:r>
    </w:p>
    <w:p w:rsidR="004E4C7C" w:rsidRDefault="004E4C7C" w:rsidP="00D06916">
      <w:pPr>
        <w:pStyle w:val="ConsPlusNormal"/>
        <w:spacing w:before="240"/>
        <w:ind w:firstLine="540"/>
        <w:jc w:val="both"/>
      </w:pPr>
      <w:r>
        <w:t>ж) 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Алгоритм списывания текста.</w:t>
      </w:r>
    </w:p>
    <w:p w:rsidR="004E4C7C" w:rsidRDefault="004E4C7C" w:rsidP="00D06916">
      <w:pPr>
        <w:pStyle w:val="ConsPlusNormal"/>
        <w:spacing w:before="240"/>
        <w:ind w:firstLine="540"/>
        <w:jc w:val="both"/>
      </w:pPr>
      <w:r>
        <w:t>8. Развитие речи.</w:t>
      </w:r>
    </w:p>
    <w:p w:rsidR="004E4C7C" w:rsidRDefault="004E4C7C" w:rsidP="00D06916">
      <w:pPr>
        <w:pStyle w:val="ConsPlusNormal"/>
        <w:spacing w:before="240"/>
        <w:ind w:firstLine="540"/>
        <w:jc w:val="both"/>
      </w:pPr>
      <w:r>
        <w:t>Речь как основная форма общения между людьми. Текст как единица речи (ознакомление).</w:t>
      </w:r>
    </w:p>
    <w:p w:rsidR="004E4C7C" w:rsidRDefault="004E4C7C" w:rsidP="00D06916">
      <w:pPr>
        <w:pStyle w:val="ConsPlusNormal"/>
        <w:spacing w:before="240"/>
        <w:ind w:firstLine="5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E4C7C" w:rsidRDefault="004E4C7C" w:rsidP="00D06916">
      <w:pPr>
        <w:pStyle w:val="ConsPlusNormal"/>
        <w:spacing w:before="240"/>
        <w:ind w:firstLine="5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4E4C7C" w:rsidRDefault="004E4C7C" w:rsidP="00D06916">
      <w:pPr>
        <w:pStyle w:val="ConsPlusNormal"/>
        <w:spacing w:before="240"/>
        <w:ind w:firstLine="540"/>
        <w:jc w:val="both"/>
      </w:pPr>
      <w:r>
        <w:t>Изучение содержания учебного предмета "Русский язык" в первом классе способствует освоению на пропедевтическом уровне ряда УУД.</w:t>
      </w:r>
    </w:p>
    <w:p w:rsidR="004E4C7C" w:rsidRDefault="004E4C7C" w:rsidP="00D06916">
      <w:pPr>
        <w:pStyle w:val="ConsPlusNormal"/>
        <w:spacing w:before="240"/>
        <w:ind w:firstLine="540"/>
        <w:jc w:val="both"/>
      </w:pPr>
      <w:r>
        <w:t>9. Познавательные УУД.</w:t>
      </w:r>
    </w:p>
    <w:p w:rsidR="004E4C7C" w:rsidRDefault="004E4C7C" w:rsidP="00D06916">
      <w:pPr>
        <w:pStyle w:val="ConsPlusNormal"/>
        <w:spacing w:before="240"/>
        <w:ind w:firstLine="540"/>
        <w:jc w:val="both"/>
      </w:pPr>
      <w:r>
        <w:t>Базовые логические действия:</w:t>
      </w:r>
    </w:p>
    <w:p w:rsidR="004E4C7C" w:rsidRDefault="004E4C7C" w:rsidP="00D06916">
      <w:pPr>
        <w:pStyle w:val="ConsPlusNormal"/>
        <w:spacing w:before="240"/>
        <w:ind w:firstLine="540"/>
        <w:jc w:val="both"/>
      </w:pPr>
      <w:r>
        <w:t>сравнивать звуковой и буквенный состав слова в соответствии с учебной задачей;</w:t>
      </w:r>
    </w:p>
    <w:p w:rsidR="004E4C7C" w:rsidRDefault="004E4C7C" w:rsidP="00D06916">
      <w:pPr>
        <w:pStyle w:val="ConsPlusNormal"/>
        <w:spacing w:before="240"/>
        <w:ind w:firstLine="540"/>
        <w:jc w:val="both"/>
      </w:pPr>
      <w:r>
        <w:t>устанавливать основания для сравнения звуков, слов (на основе образца);</w:t>
      </w:r>
    </w:p>
    <w:p w:rsidR="004E4C7C" w:rsidRDefault="004E4C7C" w:rsidP="00D06916">
      <w:pPr>
        <w:pStyle w:val="ConsPlusNormal"/>
        <w:spacing w:before="240"/>
        <w:ind w:firstLine="540"/>
        <w:jc w:val="both"/>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4E4C7C" w:rsidRDefault="004E4C7C" w:rsidP="00D06916">
      <w:pPr>
        <w:pStyle w:val="ConsPlusNormal"/>
        <w:spacing w:before="240"/>
        <w:ind w:firstLine="540"/>
        <w:jc w:val="both"/>
      </w:pPr>
      <w:r>
        <w:t>Базовые исследовательские действия:</w:t>
      </w:r>
    </w:p>
    <w:p w:rsidR="004E4C7C" w:rsidRDefault="004E4C7C" w:rsidP="00D06916">
      <w:pPr>
        <w:pStyle w:val="ConsPlusNormal"/>
        <w:spacing w:before="240"/>
        <w:ind w:firstLine="540"/>
        <w:jc w:val="both"/>
      </w:pPr>
      <w:r>
        <w:t>проводить изменения звуковой модели по предложенному педагогическим работником правилу, подбирать слова к модели;</w:t>
      </w:r>
    </w:p>
    <w:p w:rsidR="004E4C7C" w:rsidRDefault="004E4C7C" w:rsidP="00D06916">
      <w:pPr>
        <w:pStyle w:val="ConsPlusNormal"/>
        <w:spacing w:before="240"/>
        <w:ind w:firstLine="540"/>
        <w:jc w:val="both"/>
      </w:pPr>
      <w:r>
        <w:t>формулировать выводы о соответствии звукового и буквенного состава слова;</w:t>
      </w:r>
    </w:p>
    <w:p w:rsidR="004E4C7C" w:rsidRDefault="004E4C7C" w:rsidP="00D06916">
      <w:pPr>
        <w:pStyle w:val="ConsPlusNormal"/>
        <w:spacing w:before="240"/>
        <w:ind w:firstLine="540"/>
        <w:jc w:val="both"/>
      </w:pPr>
      <w:r>
        <w:t>использовать алфавит для самостоятельного упорядочивания списка слов.</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выбирать источник получения информации: уточнять написание слова по орфографическому словарику учебника;</w:t>
      </w:r>
    </w:p>
    <w:p w:rsidR="004E4C7C" w:rsidRDefault="004E4C7C" w:rsidP="00D06916">
      <w:pPr>
        <w:pStyle w:val="ConsPlusNormal"/>
        <w:spacing w:before="240"/>
        <w:ind w:firstLine="540"/>
        <w:jc w:val="both"/>
      </w:pPr>
      <w:r>
        <w:t>место ударения в слове по перечню слов, отрабатываемых в учебнике;</w:t>
      </w:r>
    </w:p>
    <w:p w:rsidR="004E4C7C" w:rsidRDefault="004E4C7C" w:rsidP="00D06916">
      <w:pPr>
        <w:pStyle w:val="ConsPlusNormal"/>
        <w:spacing w:before="240"/>
        <w:ind w:firstLine="540"/>
        <w:jc w:val="both"/>
      </w:pPr>
      <w:r>
        <w:t>анализировать графическую информацию - модели звукового состава слова;</w:t>
      </w:r>
    </w:p>
    <w:p w:rsidR="004E4C7C" w:rsidRDefault="004E4C7C" w:rsidP="00D06916">
      <w:pPr>
        <w:pStyle w:val="ConsPlusNormal"/>
        <w:spacing w:before="240"/>
        <w:ind w:firstLine="540"/>
        <w:jc w:val="both"/>
      </w:pPr>
      <w:r>
        <w:t>самостоятельно создавать модели звукового состава слова.</w:t>
      </w:r>
    </w:p>
    <w:p w:rsidR="004E4C7C" w:rsidRDefault="004E4C7C" w:rsidP="00D06916">
      <w:pPr>
        <w:pStyle w:val="ConsPlusNormal"/>
        <w:spacing w:before="240"/>
        <w:ind w:firstLine="540"/>
        <w:jc w:val="both"/>
      </w:pPr>
      <w:r>
        <w:t>10. Коммуникативные УУД.</w:t>
      </w:r>
    </w:p>
    <w:p w:rsidR="004E4C7C" w:rsidRDefault="004E4C7C" w:rsidP="00D06916">
      <w:pPr>
        <w:pStyle w:val="ConsPlusNormal"/>
        <w:spacing w:before="240"/>
        <w:ind w:firstLine="540"/>
        <w:jc w:val="both"/>
      </w:pPr>
      <w:r>
        <w:t>Общение:</w:t>
      </w:r>
    </w:p>
    <w:p w:rsidR="004E4C7C" w:rsidRDefault="004E4C7C" w:rsidP="00D06916">
      <w:pPr>
        <w:pStyle w:val="ConsPlusNormal"/>
        <w:spacing w:before="240"/>
        <w:ind w:firstLine="540"/>
        <w:jc w:val="both"/>
      </w:pPr>
      <w:r>
        <w:t>воспринимать суждения, выражать эмоции в соответствии с целями и условиями общения в знакомой среде;</w:t>
      </w:r>
    </w:p>
    <w:p w:rsidR="004E4C7C" w:rsidRDefault="004E4C7C" w:rsidP="00D06916">
      <w:pPr>
        <w:pStyle w:val="ConsPlusNormal"/>
        <w:spacing w:before="240"/>
        <w:ind w:firstLine="540"/>
        <w:jc w:val="both"/>
      </w:pPr>
      <w:r>
        <w:t>проявлять уважительное отношение к собеседнику, соблюдать в процессе общения нормы речевого этикета;</w:t>
      </w:r>
    </w:p>
    <w:p w:rsidR="004E4C7C" w:rsidRDefault="004E4C7C" w:rsidP="00D06916">
      <w:pPr>
        <w:pStyle w:val="ConsPlusNormal"/>
        <w:spacing w:before="240"/>
        <w:ind w:firstLine="540"/>
        <w:jc w:val="both"/>
      </w:pPr>
      <w:r>
        <w:t>соблюдать правила ведения диалога;</w:t>
      </w:r>
    </w:p>
    <w:p w:rsidR="004E4C7C" w:rsidRDefault="004E4C7C" w:rsidP="00D06916">
      <w:pPr>
        <w:pStyle w:val="ConsPlusNormal"/>
        <w:spacing w:before="240"/>
        <w:ind w:firstLine="540"/>
        <w:jc w:val="both"/>
      </w:pPr>
      <w:r>
        <w:t>воспринимать разные точки зрения;</w:t>
      </w:r>
    </w:p>
    <w:p w:rsidR="004E4C7C" w:rsidRDefault="004E4C7C" w:rsidP="00D06916">
      <w:pPr>
        <w:pStyle w:val="ConsPlusNormal"/>
        <w:spacing w:before="240"/>
        <w:ind w:firstLine="540"/>
        <w:jc w:val="both"/>
      </w:pPr>
      <w:r>
        <w:t>в процессе учебного диалога отвечать на вопросы по изученному материалу;</w:t>
      </w:r>
    </w:p>
    <w:p w:rsidR="004E4C7C" w:rsidRDefault="004E4C7C" w:rsidP="00D06916">
      <w:pPr>
        <w:pStyle w:val="ConsPlusNormal"/>
        <w:spacing w:before="240"/>
        <w:ind w:firstLine="540"/>
        <w:jc w:val="both"/>
      </w:pPr>
      <w:r>
        <w:t>строить устное речевое высказывание об обозначении звуков буквами; о звуковом и буквенном составе слова.</w:t>
      </w:r>
    </w:p>
    <w:p w:rsidR="004E4C7C" w:rsidRDefault="004E4C7C" w:rsidP="00D06916">
      <w:pPr>
        <w:pStyle w:val="ConsPlusNormal"/>
        <w:spacing w:before="240"/>
        <w:ind w:firstLine="540"/>
        <w:jc w:val="both"/>
      </w:pPr>
      <w:r>
        <w:t>11. Регулятивные УУД:</w:t>
      </w:r>
    </w:p>
    <w:p w:rsidR="004E4C7C" w:rsidRDefault="004E4C7C" w:rsidP="00D06916">
      <w:pPr>
        <w:pStyle w:val="ConsPlusNormal"/>
        <w:spacing w:before="240"/>
        <w:ind w:firstLine="540"/>
        <w:jc w:val="both"/>
      </w:pPr>
      <w:r>
        <w:t>Самоорганизация:</w:t>
      </w:r>
    </w:p>
    <w:p w:rsidR="004E4C7C" w:rsidRDefault="004E4C7C" w:rsidP="00D06916">
      <w:pPr>
        <w:pStyle w:val="ConsPlusNormal"/>
        <w:spacing w:before="240"/>
        <w:ind w:firstLine="540"/>
        <w:jc w:val="both"/>
      </w:pPr>
      <w:r>
        <w:t>выстраивать последовательность учебных операций при проведении звукового анализа слова;</w:t>
      </w:r>
    </w:p>
    <w:p w:rsidR="004E4C7C" w:rsidRDefault="004E4C7C" w:rsidP="00D06916">
      <w:pPr>
        <w:pStyle w:val="ConsPlusNormal"/>
        <w:spacing w:before="240"/>
        <w:ind w:firstLine="540"/>
        <w:jc w:val="both"/>
      </w:pPr>
      <w:r>
        <w:t>выстраивать последовательность учебных операций при списывании;</w:t>
      </w:r>
    </w:p>
    <w:p w:rsidR="004E4C7C" w:rsidRDefault="004E4C7C" w:rsidP="00D06916">
      <w:pPr>
        <w:pStyle w:val="ConsPlusNormal"/>
        <w:spacing w:before="240"/>
        <w:ind w:firstLine="540"/>
        <w:jc w:val="both"/>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4E4C7C" w:rsidRDefault="004E4C7C" w:rsidP="00D06916">
      <w:pPr>
        <w:pStyle w:val="ConsPlusNormal"/>
        <w:spacing w:before="240"/>
        <w:ind w:firstLine="540"/>
        <w:jc w:val="both"/>
      </w:pPr>
      <w:r>
        <w:t>Самоконтроль:</w:t>
      </w:r>
    </w:p>
    <w:p w:rsidR="004E4C7C" w:rsidRDefault="004E4C7C" w:rsidP="00D06916">
      <w:pPr>
        <w:pStyle w:val="ConsPlusNormal"/>
        <w:spacing w:before="240"/>
        <w:ind w:firstLine="540"/>
        <w:jc w:val="both"/>
      </w:pPr>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4E4C7C" w:rsidRDefault="004E4C7C" w:rsidP="00D06916">
      <w:pPr>
        <w:pStyle w:val="ConsPlusNormal"/>
        <w:spacing w:before="240"/>
        <w:ind w:firstLine="540"/>
        <w:jc w:val="both"/>
      </w:pPr>
      <w:r>
        <w:t>оценивать правильность написания букв, соединений букв, слов, предложений.</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spacing w:before="240"/>
        <w:ind w:firstLine="540"/>
        <w:jc w:val="both"/>
      </w:pPr>
      <w:r>
        <w:t>103.1.3. Содержание обучения. 2 класс:</w:t>
      </w:r>
    </w:p>
    <w:p w:rsidR="004E4C7C" w:rsidRDefault="004E4C7C" w:rsidP="00D06916">
      <w:pPr>
        <w:pStyle w:val="ConsPlusNormal"/>
        <w:spacing w:before="240"/>
        <w:ind w:firstLine="540"/>
        <w:jc w:val="both"/>
      </w:pPr>
      <w:r>
        <w:t>1. Общие сведения о языке.</w:t>
      </w:r>
    </w:p>
    <w:p w:rsidR="004E4C7C" w:rsidRDefault="004E4C7C" w:rsidP="00D06916">
      <w:pPr>
        <w:pStyle w:val="ConsPlusNormal"/>
        <w:spacing w:before="24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E4C7C" w:rsidRDefault="004E4C7C" w:rsidP="00D06916">
      <w:pPr>
        <w:pStyle w:val="ConsPlusNormal"/>
        <w:spacing w:before="240"/>
        <w:ind w:firstLine="540"/>
        <w:jc w:val="both"/>
      </w:pPr>
      <w:r>
        <w:t>2. Фонетика и графика.</w:t>
      </w:r>
    </w:p>
    <w:p w:rsidR="004E4C7C" w:rsidRDefault="004E4C7C" w:rsidP="00D06916">
      <w:pPr>
        <w:pStyle w:val="ConsPlusNormal"/>
        <w:spacing w:before="240"/>
        <w:ind w:firstLine="540"/>
        <w:jc w:val="both"/>
      </w:pPr>
      <w:r>
        <w:t>Смыслоразличительная функция звуков; различение звуков и букв; различение ударных и безударных гласных звуков,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е, ю, я; согласный звук [й'] и гласный звук [и] (повторение изученного в 1 классе).</w:t>
      </w:r>
    </w:p>
    <w:p w:rsidR="004E4C7C" w:rsidRDefault="004E4C7C" w:rsidP="00D06916">
      <w:pPr>
        <w:pStyle w:val="ConsPlusNormal"/>
        <w:spacing w:before="240"/>
        <w:ind w:firstLine="540"/>
        <w:jc w:val="both"/>
      </w:pPr>
      <w:r>
        <w:t>Парные и непарные по твердости - мягкости согласные звуки.</w:t>
      </w:r>
    </w:p>
    <w:p w:rsidR="004E4C7C" w:rsidRDefault="004E4C7C" w:rsidP="00D06916">
      <w:pPr>
        <w:pStyle w:val="ConsPlusNormal"/>
        <w:spacing w:before="240"/>
        <w:ind w:firstLine="540"/>
        <w:jc w:val="both"/>
      </w:pPr>
      <w:r>
        <w:t>Парные и непарные по звонкости - глухости согласные звуки.</w:t>
      </w:r>
    </w:p>
    <w:p w:rsidR="004E4C7C" w:rsidRDefault="004E4C7C" w:rsidP="00D06916">
      <w:pPr>
        <w:pStyle w:val="ConsPlusNormal"/>
        <w:spacing w:before="240"/>
        <w:ind w:firstLine="54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4E4C7C" w:rsidRDefault="004E4C7C" w:rsidP="00D06916">
      <w:pPr>
        <w:pStyle w:val="ConsPlusNormal"/>
        <w:spacing w:before="240"/>
        <w:ind w:firstLine="540"/>
        <w:jc w:val="both"/>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4E4C7C" w:rsidRDefault="004E4C7C" w:rsidP="00D06916">
      <w:pPr>
        <w:pStyle w:val="ConsPlusNormal"/>
        <w:spacing w:before="240"/>
        <w:ind w:firstLine="540"/>
        <w:jc w:val="both"/>
      </w:pPr>
      <w:r>
        <w:t>Соотношение звукового и буквенного состава в словах с буквами е, е, ю, я (в начале слова и после гласных).</w:t>
      </w:r>
    </w:p>
    <w:p w:rsidR="004E4C7C" w:rsidRDefault="004E4C7C" w:rsidP="00D06916">
      <w:pPr>
        <w:pStyle w:val="ConsPlusNormal"/>
        <w:spacing w:before="240"/>
        <w:ind w:firstLine="540"/>
        <w:jc w:val="both"/>
      </w:pPr>
      <w:r>
        <w:t>Деление слов на слоги (в том числе при стечении согласных).</w:t>
      </w:r>
    </w:p>
    <w:p w:rsidR="004E4C7C" w:rsidRDefault="004E4C7C" w:rsidP="00D06916">
      <w:pPr>
        <w:pStyle w:val="ConsPlusNormal"/>
        <w:spacing w:before="240"/>
        <w:ind w:firstLine="540"/>
        <w:jc w:val="both"/>
      </w:pPr>
      <w:r>
        <w:t>Использование знания алфавита при работе со словарями.</w:t>
      </w:r>
    </w:p>
    <w:p w:rsidR="004E4C7C" w:rsidRDefault="004E4C7C" w:rsidP="00D06916">
      <w:pPr>
        <w:pStyle w:val="ConsPlusNormal"/>
        <w:spacing w:before="240"/>
        <w:ind w:firstLine="54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4E4C7C" w:rsidRDefault="004E4C7C" w:rsidP="00D06916">
      <w:pPr>
        <w:pStyle w:val="ConsPlusNormal"/>
        <w:spacing w:before="240"/>
        <w:ind w:firstLine="540"/>
        <w:jc w:val="both"/>
      </w:pPr>
      <w:r>
        <w:t>3. Орфоэпия.</w:t>
      </w:r>
    </w:p>
    <w:p w:rsidR="004E4C7C" w:rsidRDefault="004E4C7C" w:rsidP="00D06916">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E4C7C" w:rsidRDefault="004E4C7C" w:rsidP="00D06916">
      <w:pPr>
        <w:pStyle w:val="ConsPlusNormal"/>
        <w:spacing w:before="240"/>
        <w:ind w:firstLine="540"/>
        <w:jc w:val="both"/>
      </w:pPr>
      <w:r>
        <w:t>4. Лексика.</w:t>
      </w:r>
    </w:p>
    <w:p w:rsidR="004E4C7C" w:rsidRDefault="004E4C7C" w:rsidP="00D06916">
      <w:pPr>
        <w:pStyle w:val="ConsPlusNormal"/>
        <w:spacing w:before="240"/>
        <w:ind w:firstLine="5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E4C7C" w:rsidRDefault="004E4C7C" w:rsidP="00D06916">
      <w:pPr>
        <w:pStyle w:val="ConsPlusNormal"/>
        <w:spacing w:before="240"/>
        <w:ind w:firstLine="540"/>
        <w:jc w:val="both"/>
      </w:pPr>
      <w:r>
        <w:t>Однозначные и многозначные слова (простые случаи, наблюдение).</w:t>
      </w:r>
    </w:p>
    <w:p w:rsidR="004E4C7C" w:rsidRDefault="004E4C7C" w:rsidP="00D06916">
      <w:pPr>
        <w:pStyle w:val="ConsPlusNormal"/>
        <w:spacing w:before="240"/>
        <w:ind w:firstLine="540"/>
        <w:jc w:val="both"/>
      </w:pPr>
      <w:r>
        <w:t>Наблюдение за использованием в речи синонимов, антонимов.</w:t>
      </w:r>
    </w:p>
    <w:p w:rsidR="004E4C7C" w:rsidRDefault="004E4C7C" w:rsidP="00D06916">
      <w:pPr>
        <w:pStyle w:val="ConsPlusNormal"/>
        <w:spacing w:before="240"/>
        <w:ind w:firstLine="540"/>
        <w:jc w:val="both"/>
      </w:pPr>
      <w:r>
        <w:t>5. Состав слова (морфемика).</w:t>
      </w:r>
    </w:p>
    <w:p w:rsidR="004E4C7C" w:rsidRDefault="004E4C7C" w:rsidP="00D06916">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E4C7C" w:rsidRDefault="004E4C7C" w:rsidP="00D06916">
      <w:pPr>
        <w:pStyle w:val="ConsPlusNormal"/>
        <w:spacing w:before="240"/>
        <w:ind w:firstLine="540"/>
        <w:jc w:val="both"/>
      </w:pPr>
      <w:r>
        <w:t>Окончание как изменяемая часть слова. Изменение формы слова с помощью окончания. Различение изменяемых и неизменяемых слов.</w:t>
      </w:r>
    </w:p>
    <w:p w:rsidR="004E4C7C" w:rsidRDefault="004E4C7C" w:rsidP="00D06916">
      <w:pPr>
        <w:pStyle w:val="ConsPlusNormal"/>
        <w:spacing w:before="240"/>
        <w:ind w:firstLine="540"/>
        <w:jc w:val="both"/>
      </w:pPr>
      <w:r>
        <w:t>Суффикс как часть слова (наблюдение). Приставка как часть слова (наблюдение).</w:t>
      </w:r>
    </w:p>
    <w:p w:rsidR="004E4C7C" w:rsidRDefault="004E4C7C" w:rsidP="00D06916">
      <w:pPr>
        <w:pStyle w:val="ConsPlusNormal"/>
        <w:spacing w:before="240"/>
        <w:ind w:firstLine="540"/>
        <w:jc w:val="both"/>
      </w:pPr>
      <w:r>
        <w:t>6. Морфология.</w:t>
      </w:r>
    </w:p>
    <w:p w:rsidR="004E4C7C" w:rsidRDefault="004E4C7C" w:rsidP="00D06916">
      <w:pPr>
        <w:pStyle w:val="ConsPlusNormal"/>
        <w:spacing w:before="240"/>
        <w:ind w:firstLine="540"/>
        <w:jc w:val="both"/>
      </w:pPr>
      <w:r>
        <w:t>Имя существительное (ознакомление): общее значение, вопросы ("кто?", "что?"), употребление в речи.</w:t>
      </w:r>
    </w:p>
    <w:p w:rsidR="004E4C7C" w:rsidRDefault="004E4C7C" w:rsidP="00D06916">
      <w:pPr>
        <w:pStyle w:val="ConsPlusNormal"/>
        <w:spacing w:before="240"/>
        <w:ind w:firstLine="540"/>
        <w:jc w:val="both"/>
      </w:pPr>
      <w:r>
        <w:t>Глагол (ознакомление): общее значение, вопросы ("что делать?", "что сделать?"), употребление в речи.</w:t>
      </w:r>
    </w:p>
    <w:p w:rsidR="004E4C7C" w:rsidRDefault="004E4C7C" w:rsidP="00D06916">
      <w:pPr>
        <w:pStyle w:val="ConsPlusNormal"/>
        <w:spacing w:before="240"/>
        <w:ind w:firstLine="540"/>
        <w:jc w:val="both"/>
      </w:pPr>
      <w:r>
        <w:t>Имя прилагательное (ознакомление): общее значение, вопросы ("какой?", "какая?", "какое?", "какие?"), употребление в речи.</w:t>
      </w:r>
    </w:p>
    <w:p w:rsidR="004E4C7C" w:rsidRDefault="004E4C7C" w:rsidP="00D06916">
      <w:pPr>
        <w:pStyle w:val="ConsPlusNormal"/>
        <w:spacing w:before="240"/>
        <w:ind w:firstLine="540"/>
        <w:jc w:val="both"/>
      </w:pPr>
      <w:r>
        <w:t>Предлог. Отличие предлогов от приставок. Наиболее распространенные предлоги: в, на, из, без, над, до, у, о, об.</w:t>
      </w:r>
    </w:p>
    <w:p w:rsidR="004E4C7C" w:rsidRDefault="004E4C7C" w:rsidP="00D06916">
      <w:pPr>
        <w:pStyle w:val="ConsPlusNormal"/>
        <w:spacing w:before="240"/>
        <w:ind w:firstLine="540"/>
        <w:jc w:val="both"/>
      </w:pPr>
      <w:r>
        <w:t>7. Синтаксис.</w:t>
      </w:r>
    </w:p>
    <w:p w:rsidR="004E4C7C" w:rsidRDefault="004E4C7C" w:rsidP="00D06916">
      <w:pPr>
        <w:pStyle w:val="ConsPlusNormal"/>
        <w:spacing w:before="240"/>
        <w:ind w:firstLine="540"/>
        <w:jc w:val="both"/>
      </w:pPr>
      <w:r>
        <w:t>Порядок слов в предложении; связь слов в предложении (повторение).</w:t>
      </w:r>
    </w:p>
    <w:p w:rsidR="004E4C7C" w:rsidRDefault="004E4C7C" w:rsidP="00D06916">
      <w:pPr>
        <w:pStyle w:val="ConsPlusNormal"/>
        <w:spacing w:before="240"/>
        <w:ind w:firstLine="5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4E4C7C" w:rsidRDefault="004E4C7C" w:rsidP="00D06916">
      <w:pPr>
        <w:pStyle w:val="ConsPlusNormal"/>
        <w:spacing w:before="240"/>
        <w:ind w:firstLine="540"/>
        <w:jc w:val="both"/>
      </w:pPr>
      <w:r>
        <w:t>Виды предложений по цели высказывания: повествовательные, вопросительные, побудительные предложения.</w:t>
      </w:r>
    </w:p>
    <w:p w:rsidR="004E4C7C" w:rsidRDefault="004E4C7C" w:rsidP="00D06916">
      <w:pPr>
        <w:pStyle w:val="ConsPlusNormal"/>
        <w:spacing w:before="240"/>
        <w:ind w:firstLine="540"/>
        <w:jc w:val="both"/>
      </w:pPr>
      <w:r>
        <w:t>Виды предложений по эмоциональной окраске (по интонации): восклицательные и невосклицательные предложения.</w:t>
      </w:r>
    </w:p>
    <w:p w:rsidR="004E4C7C" w:rsidRDefault="004E4C7C" w:rsidP="00D06916">
      <w:pPr>
        <w:pStyle w:val="ConsPlusNormal"/>
        <w:spacing w:before="240"/>
        <w:ind w:firstLine="540"/>
        <w:jc w:val="both"/>
      </w:pPr>
      <w:r>
        <w:t>8. Орфография и пунктуация.</w:t>
      </w:r>
    </w:p>
    <w:p w:rsidR="004E4C7C" w:rsidRDefault="004E4C7C" w:rsidP="00D06916">
      <w:pPr>
        <w:pStyle w:val="ConsPlusNormal"/>
        <w:spacing w:before="240"/>
        <w:ind w:firstLine="540"/>
        <w:jc w:val="both"/>
      </w:pPr>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4E4C7C" w:rsidRDefault="004E4C7C" w:rsidP="00D06916">
      <w:pPr>
        <w:pStyle w:val="ConsPlusNormal"/>
        <w:spacing w:before="240"/>
        <w:ind w:firstLine="54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E4C7C" w:rsidRDefault="004E4C7C" w:rsidP="00D06916">
      <w:pPr>
        <w:pStyle w:val="ConsPlusNormal"/>
        <w:spacing w:before="240"/>
        <w:ind w:firstLine="540"/>
        <w:jc w:val="both"/>
      </w:pPr>
      <w:r>
        <w:t>Правила правописания и их применение:</w:t>
      </w:r>
    </w:p>
    <w:p w:rsidR="004E4C7C" w:rsidRDefault="004E4C7C" w:rsidP="00D06916">
      <w:pPr>
        <w:pStyle w:val="ConsPlusNormal"/>
        <w:spacing w:before="240"/>
        <w:ind w:firstLine="540"/>
        <w:jc w:val="both"/>
      </w:pPr>
      <w:r>
        <w:t>1) разделительный мягкий знак;</w:t>
      </w:r>
    </w:p>
    <w:p w:rsidR="004E4C7C" w:rsidRDefault="004E4C7C" w:rsidP="00D06916">
      <w:pPr>
        <w:pStyle w:val="ConsPlusNormal"/>
        <w:spacing w:before="240"/>
        <w:ind w:firstLine="540"/>
        <w:jc w:val="both"/>
      </w:pPr>
      <w:r>
        <w:t>2) сочетания чт, щн, нч;</w:t>
      </w:r>
    </w:p>
    <w:p w:rsidR="004E4C7C" w:rsidRDefault="004E4C7C" w:rsidP="00D06916">
      <w:pPr>
        <w:pStyle w:val="ConsPlusNormal"/>
        <w:spacing w:before="240"/>
        <w:ind w:firstLine="540"/>
        <w:jc w:val="both"/>
      </w:pPr>
      <w:r>
        <w:t>3) проверяемые безударные гласные в корне слова;</w:t>
      </w:r>
    </w:p>
    <w:p w:rsidR="004E4C7C" w:rsidRDefault="004E4C7C" w:rsidP="00D06916">
      <w:pPr>
        <w:pStyle w:val="ConsPlusNormal"/>
        <w:spacing w:before="240"/>
        <w:ind w:firstLine="540"/>
        <w:jc w:val="both"/>
      </w:pPr>
      <w:r>
        <w:t>4) парные звонкие и глухие согласные в корне слова;</w:t>
      </w:r>
    </w:p>
    <w:p w:rsidR="004E4C7C" w:rsidRDefault="004E4C7C" w:rsidP="00D06916">
      <w:pPr>
        <w:pStyle w:val="ConsPlusNormal"/>
        <w:spacing w:before="240"/>
        <w:ind w:firstLine="540"/>
        <w:jc w:val="both"/>
      </w:pPr>
      <w:r>
        <w:t>5) непроверяемые гласные и согласные (перечень слов в орфографическом словаре учебника);</w:t>
      </w:r>
    </w:p>
    <w:p w:rsidR="004E4C7C" w:rsidRDefault="004E4C7C" w:rsidP="00D06916">
      <w:pPr>
        <w:pStyle w:val="ConsPlusNormal"/>
        <w:spacing w:before="240"/>
        <w:ind w:firstLine="540"/>
        <w:jc w:val="both"/>
      </w:pPr>
      <w:r>
        <w:t>6) прописная буква в именах собственных: имена, фамилии, отчества людей, клички животных, географические названия;</w:t>
      </w:r>
    </w:p>
    <w:p w:rsidR="004E4C7C" w:rsidRDefault="004E4C7C" w:rsidP="00D06916">
      <w:pPr>
        <w:pStyle w:val="ConsPlusNormal"/>
        <w:spacing w:before="240"/>
        <w:ind w:firstLine="540"/>
        <w:jc w:val="both"/>
      </w:pPr>
      <w:r>
        <w:t>7) раздельное написание предлогов с именами существительными.</w:t>
      </w:r>
    </w:p>
    <w:p w:rsidR="004E4C7C" w:rsidRDefault="004E4C7C" w:rsidP="00D06916">
      <w:pPr>
        <w:pStyle w:val="ConsPlusNormal"/>
        <w:spacing w:before="240"/>
        <w:ind w:firstLine="540"/>
        <w:jc w:val="both"/>
      </w:pPr>
      <w:r>
        <w:t>9. Развитие речи.</w:t>
      </w:r>
    </w:p>
    <w:p w:rsidR="004E4C7C" w:rsidRDefault="004E4C7C" w:rsidP="00D06916">
      <w:pPr>
        <w:pStyle w:val="ConsPlusNormal"/>
        <w:spacing w:before="240"/>
        <w:ind w:firstLine="5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E4C7C" w:rsidRDefault="004E4C7C" w:rsidP="00D06916">
      <w:pPr>
        <w:pStyle w:val="ConsPlusNormal"/>
        <w:spacing w:before="240"/>
        <w:ind w:firstLine="540"/>
        <w:jc w:val="both"/>
      </w:pPr>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4E4C7C" w:rsidRDefault="004E4C7C" w:rsidP="00D06916">
      <w:pPr>
        <w:pStyle w:val="ConsPlusNormal"/>
        <w:spacing w:before="240"/>
        <w:ind w:firstLine="5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4E4C7C" w:rsidRDefault="004E4C7C" w:rsidP="00D06916">
      <w:pPr>
        <w:pStyle w:val="ConsPlusNormal"/>
        <w:spacing w:before="240"/>
        <w:ind w:firstLine="540"/>
        <w:jc w:val="both"/>
      </w:pPr>
      <w:r>
        <w:t>Типы текстов: описание, повествование, рассуждение, их особенности (первичное ознакомление).</w:t>
      </w:r>
    </w:p>
    <w:p w:rsidR="004E4C7C" w:rsidRDefault="004E4C7C" w:rsidP="00D06916">
      <w:pPr>
        <w:pStyle w:val="ConsPlusNormal"/>
        <w:spacing w:before="240"/>
        <w:ind w:firstLine="540"/>
        <w:jc w:val="both"/>
      </w:pPr>
      <w:r>
        <w:t>Поздравление и поздравительная открытка.</w:t>
      </w:r>
    </w:p>
    <w:p w:rsidR="004E4C7C" w:rsidRDefault="004E4C7C" w:rsidP="00D06916">
      <w:pPr>
        <w:pStyle w:val="ConsPlusNormal"/>
        <w:spacing w:before="240"/>
        <w:ind w:firstLine="5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4E4C7C" w:rsidRDefault="004E4C7C" w:rsidP="00D06916">
      <w:pPr>
        <w:pStyle w:val="ConsPlusNormal"/>
        <w:spacing w:before="240"/>
        <w:ind w:firstLine="540"/>
        <w:jc w:val="both"/>
      </w:pPr>
      <w:r>
        <w:t>Подробное изложение повествовательного текста объемом 30 - 45 слов с опорой на вопросы.</w:t>
      </w:r>
    </w:p>
    <w:p w:rsidR="004E4C7C" w:rsidRDefault="004E4C7C" w:rsidP="00D06916">
      <w:pPr>
        <w:pStyle w:val="ConsPlusNormal"/>
        <w:spacing w:before="240"/>
        <w:ind w:firstLine="540"/>
        <w:jc w:val="both"/>
      </w:pPr>
      <w:r>
        <w:t>Изучение содержания учебного предмета "Русский язык" во втором классе способствует освоению на пропедевтическом уровне ряда УУД.</w:t>
      </w:r>
    </w:p>
    <w:p w:rsidR="004E4C7C" w:rsidRDefault="004E4C7C" w:rsidP="00D06916">
      <w:pPr>
        <w:pStyle w:val="ConsPlusNormal"/>
        <w:spacing w:before="240"/>
        <w:ind w:firstLine="540"/>
        <w:jc w:val="both"/>
      </w:pPr>
      <w:r>
        <w:t>10. Познавательные УУД.</w:t>
      </w:r>
    </w:p>
    <w:p w:rsidR="004E4C7C" w:rsidRDefault="004E4C7C" w:rsidP="00D06916">
      <w:pPr>
        <w:pStyle w:val="ConsPlusNormal"/>
        <w:spacing w:before="240"/>
        <w:ind w:firstLine="540"/>
        <w:jc w:val="both"/>
      </w:pPr>
      <w:r>
        <w:t>Базовые логические действия:</w:t>
      </w:r>
    </w:p>
    <w:p w:rsidR="004E4C7C" w:rsidRDefault="004E4C7C" w:rsidP="00D06916">
      <w:pPr>
        <w:pStyle w:val="ConsPlusNormal"/>
        <w:spacing w:before="240"/>
        <w:ind w:firstLine="540"/>
        <w:jc w:val="both"/>
      </w:pPr>
      <w:r>
        <w:t>сравнивать однокоренные (родственные) слова и синонимы; однокоренные (родственные) слова и слова с омонимичными корнями;</w:t>
      </w:r>
    </w:p>
    <w:p w:rsidR="004E4C7C" w:rsidRDefault="004E4C7C" w:rsidP="00D06916">
      <w:pPr>
        <w:pStyle w:val="ConsPlusNormal"/>
        <w:spacing w:before="240"/>
        <w:ind w:firstLine="540"/>
        <w:jc w:val="both"/>
      </w:pPr>
      <w:r>
        <w:t>сравнивать значение однокоренных (родственных) слов;</w:t>
      </w:r>
    </w:p>
    <w:p w:rsidR="004E4C7C" w:rsidRDefault="004E4C7C" w:rsidP="00D06916">
      <w:pPr>
        <w:pStyle w:val="ConsPlusNormal"/>
        <w:spacing w:before="240"/>
        <w:ind w:firstLine="540"/>
        <w:jc w:val="both"/>
      </w:pPr>
      <w:r>
        <w:t>сравнивать буквенную оболочку однокоренных (родственных) слов;</w:t>
      </w:r>
    </w:p>
    <w:p w:rsidR="004E4C7C" w:rsidRDefault="004E4C7C" w:rsidP="00D06916">
      <w:pPr>
        <w:pStyle w:val="ConsPlusNormal"/>
        <w:spacing w:before="240"/>
        <w:ind w:firstLine="540"/>
        <w:jc w:val="both"/>
      </w:pPr>
      <w:r>
        <w:t>по заданному алгоритму или с внешними опорами устанавливать основания для сравнения слов: на какой вопрос отвечают, что обозначают;</w:t>
      </w:r>
    </w:p>
    <w:p w:rsidR="004E4C7C" w:rsidRDefault="004E4C7C" w:rsidP="00D06916">
      <w:pPr>
        <w:pStyle w:val="ConsPlusNormal"/>
        <w:spacing w:before="240"/>
        <w:ind w:firstLine="540"/>
        <w:jc w:val="both"/>
      </w:pPr>
      <w:r>
        <w:t>характеризовать звуки по заданным параметрам;</w:t>
      </w:r>
    </w:p>
    <w:p w:rsidR="004E4C7C" w:rsidRDefault="004E4C7C" w:rsidP="00D06916">
      <w:pPr>
        <w:pStyle w:val="ConsPlusNormal"/>
        <w:spacing w:before="240"/>
        <w:ind w:firstLine="540"/>
        <w:jc w:val="both"/>
      </w:pPr>
      <w:r>
        <w:t>определять признак, по которому проведена классификация звуков, букв, слов, предложений;</w:t>
      </w:r>
    </w:p>
    <w:p w:rsidR="004E4C7C" w:rsidRDefault="004E4C7C" w:rsidP="00D06916">
      <w:pPr>
        <w:pStyle w:val="ConsPlusNormal"/>
        <w:spacing w:before="240"/>
        <w:ind w:firstLine="540"/>
        <w:jc w:val="both"/>
      </w:pPr>
      <w:r>
        <w:t>находить закономерности на основе наблюдения за языковыми единицами;</w:t>
      </w:r>
    </w:p>
    <w:p w:rsidR="004E4C7C" w:rsidRDefault="004E4C7C" w:rsidP="00D06916">
      <w:pPr>
        <w:pStyle w:val="ConsPlusNormal"/>
        <w:spacing w:before="240"/>
        <w:ind w:firstLine="540"/>
        <w:jc w:val="both"/>
      </w:pPr>
      <w:r>
        <w:t>ориентироваться в изученных понятиях (корень, окончание, текст); соотносить понятие с его краткой характеристикой.</w:t>
      </w:r>
    </w:p>
    <w:p w:rsidR="004E4C7C" w:rsidRDefault="004E4C7C" w:rsidP="00D06916">
      <w:pPr>
        <w:pStyle w:val="ConsPlusNormal"/>
        <w:spacing w:before="240"/>
        <w:ind w:firstLine="540"/>
        <w:jc w:val="both"/>
      </w:pPr>
      <w:r>
        <w:t>Базовые исследовательские действия:</w:t>
      </w:r>
    </w:p>
    <w:p w:rsidR="004E4C7C" w:rsidRDefault="004E4C7C" w:rsidP="00D06916">
      <w:pPr>
        <w:pStyle w:val="ConsPlusNormal"/>
        <w:spacing w:before="240"/>
        <w:ind w:firstLine="540"/>
        <w:jc w:val="both"/>
      </w:pPr>
      <w:r>
        <w:t>по предложенному плану проводить наблюдение за языковыми единицами (слово, предложение, текст);</w:t>
      </w:r>
    </w:p>
    <w:p w:rsidR="004E4C7C" w:rsidRDefault="004E4C7C" w:rsidP="00D06916">
      <w:pPr>
        <w:pStyle w:val="ConsPlusNormal"/>
        <w:spacing w:before="240"/>
        <w:ind w:firstLine="540"/>
        <w:jc w:val="both"/>
      </w:pPr>
      <w:r>
        <w:t>формулировать выводы и предлагать доказательства того, что слова являются или не являются однокоренными (родственными).</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выбирать источник получения информации: нужный словарь учебника для получения информации;</w:t>
      </w:r>
    </w:p>
    <w:p w:rsidR="004E4C7C" w:rsidRDefault="004E4C7C" w:rsidP="00D06916">
      <w:pPr>
        <w:pStyle w:val="ConsPlusNormal"/>
        <w:spacing w:before="240"/>
        <w:ind w:firstLine="540"/>
        <w:jc w:val="both"/>
      </w:pPr>
      <w:r>
        <w:t>устанавливать с помощью словаря значения многозначных слов;</w:t>
      </w:r>
    </w:p>
    <w:p w:rsidR="004E4C7C" w:rsidRDefault="004E4C7C" w:rsidP="00D06916">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4E4C7C" w:rsidRDefault="004E4C7C" w:rsidP="00D06916">
      <w:pPr>
        <w:pStyle w:val="ConsPlusNormal"/>
        <w:spacing w:before="240"/>
        <w:ind w:firstLine="5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4E4C7C" w:rsidRDefault="004E4C7C" w:rsidP="00D06916">
      <w:pPr>
        <w:pStyle w:val="ConsPlusNormal"/>
        <w:spacing w:before="240"/>
        <w:ind w:firstLine="540"/>
        <w:jc w:val="both"/>
      </w:pPr>
      <w:r>
        <w:t>с помощью педагогического работника на уроках русского языка создавать схемы, таблицы для представления информации.</w:t>
      </w:r>
    </w:p>
    <w:p w:rsidR="004E4C7C" w:rsidRDefault="004E4C7C" w:rsidP="00D06916">
      <w:pPr>
        <w:pStyle w:val="ConsPlusNormal"/>
        <w:spacing w:before="240"/>
        <w:ind w:firstLine="540"/>
        <w:jc w:val="both"/>
      </w:pPr>
      <w:r>
        <w:t>11. Коммуникативные УУД.</w:t>
      </w:r>
    </w:p>
    <w:p w:rsidR="004E4C7C" w:rsidRDefault="004E4C7C" w:rsidP="00D06916">
      <w:pPr>
        <w:pStyle w:val="ConsPlusNormal"/>
        <w:spacing w:before="240"/>
        <w:ind w:firstLine="540"/>
        <w:jc w:val="both"/>
      </w:pPr>
      <w:r>
        <w:t>Общение:</w:t>
      </w:r>
    </w:p>
    <w:p w:rsidR="004E4C7C" w:rsidRDefault="004E4C7C" w:rsidP="00D06916">
      <w:pPr>
        <w:pStyle w:val="ConsPlusNormal"/>
        <w:spacing w:before="240"/>
        <w:ind w:firstLine="540"/>
        <w:jc w:val="both"/>
      </w:pPr>
      <w:r>
        <w:t>воспринимать и по заданному алгоритму формулировать суждения о языковых единицах;</w:t>
      </w:r>
    </w:p>
    <w:p w:rsidR="004E4C7C" w:rsidRDefault="004E4C7C" w:rsidP="00D06916">
      <w:pPr>
        <w:pStyle w:val="ConsPlusNormal"/>
        <w:spacing w:before="240"/>
        <w:ind w:firstLine="540"/>
        <w:jc w:val="both"/>
      </w:pPr>
      <w:r>
        <w:t>проявлять уважительное отношение к собеседнику, соблюдать правила ведения диалога;</w:t>
      </w:r>
    </w:p>
    <w:p w:rsidR="004E4C7C" w:rsidRDefault="004E4C7C" w:rsidP="00D06916">
      <w:pPr>
        <w:pStyle w:val="ConsPlusNormal"/>
        <w:spacing w:before="240"/>
        <w:ind w:firstLine="540"/>
        <w:jc w:val="both"/>
      </w:pPr>
      <w:r>
        <w:t>признавать возможность существования разных точек зрения в процессе анализа результатов наблюдения за языковыми единицами;</w:t>
      </w:r>
    </w:p>
    <w:p w:rsidR="004E4C7C" w:rsidRDefault="004E4C7C" w:rsidP="00D06916">
      <w:pPr>
        <w:pStyle w:val="ConsPlusNormal"/>
        <w:spacing w:before="240"/>
        <w:ind w:firstLine="540"/>
        <w:jc w:val="both"/>
      </w:pPr>
      <w:r>
        <w:t>корректно и аргументированно на доступном уровне высказывать свое мнение о результатах наблюдения за языковыми единицами с учетом специфики проявления речевого нарушения;</w:t>
      </w:r>
    </w:p>
    <w:p w:rsidR="004E4C7C" w:rsidRDefault="004E4C7C" w:rsidP="00D06916">
      <w:pPr>
        <w:pStyle w:val="ConsPlusNormal"/>
        <w:spacing w:before="240"/>
        <w:ind w:firstLine="540"/>
        <w:jc w:val="both"/>
      </w:pPr>
      <w:r>
        <w:t>строить устное диалогическое высказывание;</w:t>
      </w:r>
    </w:p>
    <w:p w:rsidR="004E4C7C" w:rsidRDefault="004E4C7C" w:rsidP="00D06916">
      <w:pPr>
        <w:pStyle w:val="ConsPlusNormal"/>
        <w:spacing w:before="240"/>
        <w:ind w:firstLine="540"/>
        <w:jc w:val="both"/>
      </w:pPr>
      <w:r>
        <w:t>устно на основе плана формулировать простые выводы на основе прочитанного или услышанного текста.</w:t>
      </w:r>
    </w:p>
    <w:p w:rsidR="004E4C7C" w:rsidRDefault="004E4C7C" w:rsidP="00D06916">
      <w:pPr>
        <w:pStyle w:val="ConsPlusNormal"/>
        <w:spacing w:before="240"/>
        <w:ind w:firstLine="540"/>
        <w:jc w:val="both"/>
      </w:pPr>
      <w:r>
        <w:t>12. Регулятивные УУД.</w:t>
      </w:r>
    </w:p>
    <w:p w:rsidR="004E4C7C" w:rsidRDefault="004E4C7C" w:rsidP="00D06916">
      <w:pPr>
        <w:pStyle w:val="ConsPlusNormal"/>
        <w:spacing w:before="240"/>
        <w:ind w:firstLine="540"/>
        <w:jc w:val="both"/>
      </w:pPr>
      <w:r>
        <w:t>Самоорганизация:</w:t>
      </w:r>
    </w:p>
    <w:p w:rsidR="004E4C7C" w:rsidRDefault="004E4C7C" w:rsidP="00D06916">
      <w:pPr>
        <w:pStyle w:val="ConsPlusNormal"/>
        <w:spacing w:before="240"/>
        <w:ind w:firstLine="540"/>
        <w:jc w:val="both"/>
      </w:pPr>
      <w:r>
        <w:t>с помощью педагогического работника планировать действия по решению орфографической задачи;</w:t>
      </w:r>
    </w:p>
    <w:p w:rsidR="004E4C7C" w:rsidRDefault="004E4C7C" w:rsidP="00D06916">
      <w:pPr>
        <w:pStyle w:val="ConsPlusNormal"/>
        <w:spacing w:before="240"/>
        <w:ind w:firstLine="540"/>
        <w:jc w:val="both"/>
      </w:pPr>
      <w:r>
        <w:t>по заданному алгоритму выстраивать последовательность выбранных действий.</w:t>
      </w:r>
    </w:p>
    <w:p w:rsidR="004E4C7C" w:rsidRDefault="004E4C7C" w:rsidP="00D06916">
      <w:pPr>
        <w:pStyle w:val="ConsPlusNormal"/>
        <w:spacing w:before="240"/>
        <w:ind w:firstLine="540"/>
        <w:jc w:val="both"/>
      </w:pPr>
      <w:r>
        <w:t>Самоконтроль:</w:t>
      </w:r>
    </w:p>
    <w:p w:rsidR="004E4C7C" w:rsidRDefault="004E4C7C" w:rsidP="00D06916">
      <w:pPr>
        <w:pStyle w:val="ConsPlusNormal"/>
        <w:spacing w:before="240"/>
        <w:ind w:firstLine="540"/>
        <w:jc w:val="both"/>
      </w:pPr>
      <w:r>
        <w:t>устанавливать с помощью педагогического работника причины успеха и неудач при выполнении заданий по русскому языку;</w:t>
      </w:r>
    </w:p>
    <w:p w:rsidR="004E4C7C" w:rsidRDefault="004E4C7C" w:rsidP="00D06916">
      <w:pPr>
        <w:pStyle w:val="ConsPlusNormal"/>
        <w:spacing w:before="240"/>
        <w:ind w:firstLine="540"/>
        <w:jc w:val="both"/>
      </w:pPr>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4E4C7C" w:rsidRDefault="004E4C7C" w:rsidP="00D06916">
      <w:pPr>
        <w:pStyle w:val="ConsPlusNormal"/>
        <w:spacing w:before="240"/>
        <w:ind w:firstLine="540"/>
        <w:jc w:val="both"/>
      </w:pPr>
      <w:r>
        <w:t>совместно обсуждать процесс и результат работы;</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spacing w:before="240"/>
        <w:ind w:firstLine="540"/>
        <w:jc w:val="both"/>
      </w:pPr>
      <w:r>
        <w:t>оценивать свой вклад в общий результат.</w:t>
      </w:r>
    </w:p>
    <w:p w:rsidR="004E4C7C" w:rsidRDefault="004E4C7C" w:rsidP="00D06916">
      <w:pPr>
        <w:pStyle w:val="ConsPlusNormal"/>
        <w:spacing w:before="240"/>
        <w:ind w:firstLine="540"/>
        <w:jc w:val="both"/>
      </w:pPr>
      <w:r>
        <w:t>103.1.4. Содержание обучения. 3 класс:</w:t>
      </w:r>
    </w:p>
    <w:p w:rsidR="004E4C7C" w:rsidRDefault="004E4C7C" w:rsidP="00D06916">
      <w:pPr>
        <w:pStyle w:val="ConsPlusNormal"/>
        <w:spacing w:before="240"/>
        <w:ind w:firstLine="540"/>
        <w:jc w:val="both"/>
      </w:pPr>
      <w:r>
        <w:t>1. Сведения о русском языке.</w:t>
      </w:r>
    </w:p>
    <w:p w:rsidR="004E4C7C" w:rsidRDefault="004E4C7C" w:rsidP="00D06916">
      <w:pPr>
        <w:pStyle w:val="ConsPlusNormal"/>
        <w:spacing w:before="240"/>
        <w:ind w:firstLine="5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4E4C7C" w:rsidRDefault="004E4C7C" w:rsidP="00D06916">
      <w:pPr>
        <w:pStyle w:val="ConsPlusNormal"/>
        <w:spacing w:before="240"/>
        <w:ind w:firstLine="540"/>
        <w:jc w:val="both"/>
      </w:pPr>
      <w:r>
        <w:t>2. Фонетика и графика.</w:t>
      </w:r>
    </w:p>
    <w:p w:rsidR="004E4C7C" w:rsidRDefault="004E4C7C" w:rsidP="00D06916">
      <w:pPr>
        <w:pStyle w:val="ConsPlusNormal"/>
        <w:spacing w:before="240"/>
        <w:ind w:firstLine="540"/>
        <w:jc w:val="both"/>
      </w:pPr>
      <w:r>
        <w:t>Звуки русского языка: гласный-согласный, гласный ударный-безударный, согласный твердый-мягкий, парный-непарный, согласный глухой-звонкий, парный-непарный;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4E4C7C" w:rsidRDefault="004E4C7C" w:rsidP="00D06916">
      <w:pPr>
        <w:pStyle w:val="ConsPlusNormal"/>
        <w:spacing w:before="240"/>
        <w:ind w:firstLine="540"/>
        <w:jc w:val="both"/>
      </w:pPr>
      <w:r>
        <w:t>Соотношение звукового и буквенного состава в словах с разделительными ь и ъ, в словах с непроизносимыми согласными.</w:t>
      </w:r>
    </w:p>
    <w:p w:rsidR="004E4C7C" w:rsidRDefault="004E4C7C" w:rsidP="00D06916">
      <w:pPr>
        <w:pStyle w:val="ConsPlusNormal"/>
        <w:spacing w:before="240"/>
        <w:ind w:firstLine="540"/>
        <w:jc w:val="both"/>
      </w:pPr>
      <w:r>
        <w:t>Использование алфавита при работе со словарями, справочниками, каталогами.</w:t>
      </w:r>
    </w:p>
    <w:p w:rsidR="004E4C7C" w:rsidRDefault="004E4C7C" w:rsidP="00D06916">
      <w:pPr>
        <w:pStyle w:val="ConsPlusNormal"/>
        <w:spacing w:before="240"/>
        <w:ind w:firstLine="540"/>
        <w:jc w:val="both"/>
      </w:pPr>
      <w:r>
        <w:t>3. Орфоэпия.</w:t>
      </w:r>
    </w:p>
    <w:p w:rsidR="004E4C7C" w:rsidRDefault="004E4C7C" w:rsidP="00D06916">
      <w:pPr>
        <w:pStyle w:val="ConsPlusNormal"/>
        <w:spacing w:before="240"/>
        <w:ind w:firstLine="5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E4C7C" w:rsidRDefault="004E4C7C" w:rsidP="00D06916">
      <w:pPr>
        <w:pStyle w:val="ConsPlusNormal"/>
        <w:spacing w:before="240"/>
        <w:ind w:firstLine="540"/>
        <w:jc w:val="both"/>
      </w:pPr>
      <w:r>
        <w:t>Использование орфоэпического словаря для решения практических задач.</w:t>
      </w:r>
    </w:p>
    <w:p w:rsidR="004E4C7C" w:rsidRDefault="004E4C7C" w:rsidP="00D06916">
      <w:pPr>
        <w:pStyle w:val="ConsPlusNormal"/>
        <w:spacing w:before="240"/>
        <w:ind w:firstLine="540"/>
        <w:jc w:val="both"/>
      </w:pPr>
      <w:r>
        <w:t>4. Лексика.</w:t>
      </w:r>
    </w:p>
    <w:p w:rsidR="004E4C7C" w:rsidRDefault="004E4C7C" w:rsidP="00D06916">
      <w:pPr>
        <w:pStyle w:val="ConsPlusNormal"/>
        <w:spacing w:before="240"/>
        <w:ind w:firstLine="540"/>
        <w:jc w:val="both"/>
      </w:pPr>
      <w:r>
        <w:t>Повторение: лексическое значение слова.</w:t>
      </w:r>
    </w:p>
    <w:p w:rsidR="004E4C7C" w:rsidRDefault="004E4C7C" w:rsidP="00D06916">
      <w:pPr>
        <w:pStyle w:val="ConsPlusNormal"/>
        <w:spacing w:before="240"/>
        <w:ind w:firstLine="540"/>
        <w:jc w:val="both"/>
      </w:pPr>
      <w:r>
        <w:t>Прямое и переносное значение слова (ознакомление). Устаревшие слова (ознакомление).</w:t>
      </w:r>
    </w:p>
    <w:p w:rsidR="004E4C7C" w:rsidRDefault="004E4C7C" w:rsidP="00D06916">
      <w:pPr>
        <w:pStyle w:val="ConsPlusNormal"/>
        <w:spacing w:before="240"/>
        <w:ind w:firstLine="540"/>
        <w:jc w:val="both"/>
      </w:pPr>
      <w:r>
        <w:t>5. Состав слова (морфемика).</w:t>
      </w:r>
    </w:p>
    <w:p w:rsidR="004E4C7C" w:rsidRDefault="004E4C7C" w:rsidP="00D06916">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E4C7C" w:rsidRDefault="004E4C7C" w:rsidP="00D06916">
      <w:pPr>
        <w:pStyle w:val="ConsPlusNormal"/>
        <w:spacing w:before="240"/>
        <w:ind w:firstLine="540"/>
        <w:jc w:val="both"/>
      </w:pPr>
      <w:r>
        <w:t>Однокоренные слова и формы одного и того же слова. Корень, приставка, суффикс - значимые части слова. Нулевое окончание (ознакомление).</w:t>
      </w:r>
    </w:p>
    <w:p w:rsidR="004E4C7C" w:rsidRDefault="004E4C7C" w:rsidP="00D06916">
      <w:pPr>
        <w:pStyle w:val="ConsPlusNormal"/>
        <w:spacing w:before="240"/>
        <w:ind w:firstLine="540"/>
        <w:jc w:val="both"/>
      </w:pPr>
      <w:r>
        <w:t>6. Морфология.</w:t>
      </w:r>
    </w:p>
    <w:p w:rsidR="004E4C7C" w:rsidRDefault="004E4C7C" w:rsidP="00D06916">
      <w:pPr>
        <w:pStyle w:val="ConsPlusNormal"/>
        <w:spacing w:before="240"/>
        <w:ind w:firstLine="540"/>
        <w:jc w:val="both"/>
      </w:pPr>
      <w:r>
        <w:t>Части речи.</w:t>
      </w:r>
    </w:p>
    <w:p w:rsidR="004E4C7C" w:rsidRDefault="004E4C7C" w:rsidP="00D06916">
      <w:pPr>
        <w:pStyle w:val="ConsPlusNormal"/>
        <w:spacing w:before="240"/>
        <w:ind w:firstLine="5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w:t>
      </w:r>
    </w:p>
    <w:p w:rsidR="004E4C7C" w:rsidRDefault="004E4C7C" w:rsidP="00D06916">
      <w:pPr>
        <w:pStyle w:val="ConsPlusNormal"/>
        <w:spacing w:before="240"/>
        <w:ind w:firstLine="540"/>
        <w:jc w:val="both"/>
      </w:pPr>
      <w:r>
        <w:t>Имена существительные 1, 2, 3-го склонения. Имена существительные одушевленные и неодушевленные.</w:t>
      </w:r>
    </w:p>
    <w:p w:rsidR="004E4C7C" w:rsidRDefault="004E4C7C" w:rsidP="00D06916">
      <w:pPr>
        <w:pStyle w:val="ConsPlusNormal"/>
        <w:spacing w:before="240"/>
        <w:ind w:firstLine="54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4E4C7C" w:rsidRDefault="004E4C7C" w:rsidP="00D06916">
      <w:pPr>
        <w:pStyle w:val="ConsPlusNormal"/>
        <w:spacing w:before="240"/>
        <w:ind w:firstLine="5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4E4C7C" w:rsidRDefault="004E4C7C" w:rsidP="00D06916">
      <w:pPr>
        <w:pStyle w:val="ConsPlusNormal"/>
        <w:spacing w:before="240"/>
        <w:ind w:firstLine="540"/>
        <w:jc w:val="both"/>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4E4C7C" w:rsidRDefault="004E4C7C" w:rsidP="00D06916">
      <w:pPr>
        <w:pStyle w:val="ConsPlusNormal"/>
        <w:spacing w:before="240"/>
        <w:ind w:firstLine="540"/>
        <w:jc w:val="both"/>
      </w:pPr>
      <w:r>
        <w:t>Частица не, ее значение.</w:t>
      </w:r>
    </w:p>
    <w:p w:rsidR="004E4C7C" w:rsidRDefault="004E4C7C" w:rsidP="00D06916">
      <w:pPr>
        <w:pStyle w:val="ConsPlusNormal"/>
        <w:spacing w:before="240"/>
        <w:ind w:firstLine="540"/>
        <w:jc w:val="both"/>
      </w:pPr>
      <w:r>
        <w:t>7. Синтаксис.</w:t>
      </w:r>
    </w:p>
    <w:p w:rsidR="004E4C7C" w:rsidRDefault="004E4C7C" w:rsidP="00D06916">
      <w:pPr>
        <w:pStyle w:val="ConsPlusNormal"/>
        <w:spacing w:before="240"/>
        <w:ind w:firstLine="5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4E4C7C" w:rsidRDefault="004E4C7C" w:rsidP="00D06916">
      <w:pPr>
        <w:pStyle w:val="ConsPlusNormal"/>
        <w:spacing w:before="240"/>
        <w:ind w:firstLine="540"/>
        <w:jc w:val="both"/>
      </w:pPr>
      <w:r>
        <w:t>Наблюдение за однородными членами предложения с союзами и, а, но и без союзов.</w:t>
      </w:r>
    </w:p>
    <w:p w:rsidR="004E4C7C" w:rsidRDefault="004E4C7C" w:rsidP="00D06916">
      <w:pPr>
        <w:pStyle w:val="ConsPlusNormal"/>
        <w:spacing w:before="240"/>
        <w:ind w:firstLine="540"/>
        <w:jc w:val="both"/>
      </w:pPr>
      <w:r>
        <w:t>8. Орфография и пунктуация.</w:t>
      </w:r>
    </w:p>
    <w:p w:rsidR="004E4C7C" w:rsidRDefault="004E4C7C" w:rsidP="00D06916">
      <w:pPr>
        <w:pStyle w:val="ConsPlusNormal"/>
        <w:spacing w:before="240"/>
        <w:ind w:firstLine="54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E4C7C" w:rsidRDefault="004E4C7C" w:rsidP="00D06916">
      <w:pPr>
        <w:pStyle w:val="ConsPlusNormal"/>
        <w:spacing w:before="240"/>
        <w:ind w:firstLine="540"/>
        <w:jc w:val="both"/>
      </w:pPr>
      <w:r>
        <w:t>Использование орфографического словаря для определения (уточнения) написания слова.</w:t>
      </w:r>
    </w:p>
    <w:p w:rsidR="004E4C7C" w:rsidRDefault="004E4C7C" w:rsidP="00D06916">
      <w:pPr>
        <w:pStyle w:val="ConsPlusNormal"/>
        <w:spacing w:before="240"/>
        <w:ind w:firstLine="540"/>
        <w:jc w:val="both"/>
      </w:pPr>
      <w:r>
        <w:t>Правила правописания и их применение:</w:t>
      </w:r>
    </w:p>
    <w:p w:rsidR="004E4C7C" w:rsidRDefault="004E4C7C" w:rsidP="00D06916">
      <w:pPr>
        <w:pStyle w:val="ConsPlusNormal"/>
        <w:spacing w:before="240"/>
        <w:ind w:firstLine="540"/>
        <w:jc w:val="both"/>
      </w:pPr>
      <w:r>
        <w:t>а) разделительный твердый знак;</w:t>
      </w:r>
    </w:p>
    <w:p w:rsidR="004E4C7C" w:rsidRDefault="004E4C7C" w:rsidP="00D06916">
      <w:pPr>
        <w:pStyle w:val="ConsPlusNormal"/>
        <w:spacing w:before="240"/>
        <w:ind w:firstLine="540"/>
        <w:jc w:val="both"/>
      </w:pPr>
      <w:r>
        <w:t>б) непроизносимые согласные в корне слова;</w:t>
      </w:r>
    </w:p>
    <w:p w:rsidR="004E4C7C" w:rsidRDefault="004E4C7C" w:rsidP="00D06916">
      <w:pPr>
        <w:pStyle w:val="ConsPlusNormal"/>
        <w:spacing w:before="240"/>
        <w:ind w:firstLine="540"/>
        <w:jc w:val="both"/>
      </w:pPr>
      <w:r>
        <w:t>в) мягкий знак после шипящих на конце имен существительных;</w:t>
      </w:r>
    </w:p>
    <w:p w:rsidR="004E4C7C" w:rsidRDefault="004E4C7C" w:rsidP="00D06916">
      <w:pPr>
        <w:pStyle w:val="ConsPlusNormal"/>
        <w:spacing w:before="240"/>
        <w:ind w:firstLine="540"/>
        <w:jc w:val="both"/>
      </w:pPr>
      <w:r>
        <w:t>г) безударные гласные в падежных окончаниях имен существительных (на уровне наблюдения);</w:t>
      </w:r>
    </w:p>
    <w:p w:rsidR="004E4C7C" w:rsidRDefault="004E4C7C" w:rsidP="00D06916">
      <w:pPr>
        <w:pStyle w:val="ConsPlusNormal"/>
        <w:spacing w:before="240"/>
        <w:ind w:firstLine="540"/>
        <w:jc w:val="both"/>
      </w:pPr>
      <w:r>
        <w:t>д) безударные гласные в падежных окончаниях имен прилагательных (на уровне наблюдения);</w:t>
      </w:r>
    </w:p>
    <w:p w:rsidR="004E4C7C" w:rsidRDefault="004E4C7C" w:rsidP="00D06916">
      <w:pPr>
        <w:pStyle w:val="ConsPlusNormal"/>
        <w:spacing w:before="240"/>
        <w:ind w:firstLine="540"/>
        <w:jc w:val="both"/>
      </w:pPr>
      <w:r>
        <w:t>е) раздельное написание предлогов с личными местоимениями;</w:t>
      </w:r>
    </w:p>
    <w:p w:rsidR="004E4C7C" w:rsidRDefault="004E4C7C" w:rsidP="00D06916">
      <w:pPr>
        <w:pStyle w:val="ConsPlusNormal"/>
        <w:spacing w:before="240"/>
        <w:ind w:firstLine="540"/>
        <w:jc w:val="both"/>
      </w:pPr>
      <w:r>
        <w:t>ж) непроверяемые гласные и согласные (перечень слов в орфографическом словаре учебника);</w:t>
      </w:r>
    </w:p>
    <w:p w:rsidR="004E4C7C" w:rsidRDefault="004E4C7C" w:rsidP="00D06916">
      <w:pPr>
        <w:pStyle w:val="ConsPlusNormal"/>
        <w:spacing w:before="240"/>
        <w:ind w:firstLine="540"/>
        <w:jc w:val="both"/>
      </w:pPr>
      <w:r>
        <w:t>з) раздельное написание частицы не с глаголами.</w:t>
      </w:r>
    </w:p>
    <w:p w:rsidR="004E4C7C" w:rsidRDefault="004E4C7C" w:rsidP="00D06916">
      <w:pPr>
        <w:pStyle w:val="ConsPlusNormal"/>
        <w:spacing w:before="240"/>
        <w:ind w:firstLine="540"/>
        <w:jc w:val="both"/>
      </w:pPr>
      <w:r>
        <w:t>9. Развитие речи.</w:t>
      </w:r>
    </w:p>
    <w:p w:rsidR="004E4C7C" w:rsidRDefault="004E4C7C" w:rsidP="00D06916">
      <w:pPr>
        <w:pStyle w:val="ConsPlusNormal"/>
        <w:spacing w:before="240"/>
        <w:ind w:firstLine="540"/>
        <w:jc w:val="both"/>
      </w:pPr>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E4C7C" w:rsidRDefault="004E4C7C" w:rsidP="00D06916">
      <w:pPr>
        <w:pStyle w:val="ConsPlusNormal"/>
        <w:spacing w:before="240"/>
        <w:ind w:firstLine="540"/>
        <w:jc w:val="both"/>
      </w:pPr>
      <w:r>
        <w:t>Особенности речевого этикета в условиях общения с людьми, плохо владеющими русским языком.</w:t>
      </w:r>
    </w:p>
    <w:p w:rsidR="004E4C7C" w:rsidRDefault="004E4C7C" w:rsidP="00D06916">
      <w:pPr>
        <w:pStyle w:val="ConsPlusNormal"/>
        <w:spacing w:before="240"/>
        <w:ind w:firstLine="5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4E4C7C" w:rsidRDefault="004E4C7C" w:rsidP="00D06916">
      <w:pPr>
        <w:pStyle w:val="ConsPlusNormal"/>
        <w:spacing w:before="240"/>
        <w:ind w:firstLine="540"/>
        <w:jc w:val="both"/>
      </w:pPr>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4E4C7C" w:rsidRDefault="004E4C7C" w:rsidP="00D06916">
      <w:pPr>
        <w:pStyle w:val="ConsPlusNormal"/>
        <w:spacing w:before="240"/>
        <w:ind w:firstLine="540"/>
        <w:jc w:val="both"/>
      </w:pPr>
      <w:r>
        <w:t>Определение типов текстов (повествование, описание, рассуждение) и создание собственных текстов заданного типа.</w:t>
      </w:r>
    </w:p>
    <w:p w:rsidR="004E4C7C" w:rsidRDefault="004E4C7C" w:rsidP="00D06916">
      <w:pPr>
        <w:pStyle w:val="ConsPlusNormal"/>
        <w:spacing w:before="240"/>
        <w:ind w:firstLine="540"/>
        <w:jc w:val="both"/>
      </w:pPr>
      <w:r>
        <w:t>Жанр письма, объявления.</w:t>
      </w:r>
    </w:p>
    <w:p w:rsidR="004E4C7C" w:rsidRDefault="004E4C7C" w:rsidP="00D06916">
      <w:pPr>
        <w:pStyle w:val="ConsPlusNormal"/>
        <w:spacing w:before="240"/>
        <w:ind w:firstLine="540"/>
        <w:jc w:val="both"/>
      </w:pPr>
      <w:r>
        <w:t>Изложение текста по коллективно или самостоятельно составленному плану.</w:t>
      </w:r>
    </w:p>
    <w:p w:rsidR="004E4C7C" w:rsidRDefault="004E4C7C" w:rsidP="00D06916">
      <w:pPr>
        <w:pStyle w:val="ConsPlusNormal"/>
        <w:spacing w:before="240"/>
        <w:ind w:firstLine="540"/>
        <w:jc w:val="both"/>
      </w:pPr>
      <w:r>
        <w:t>Изучающее, ознакомительное чтение.</w:t>
      </w:r>
    </w:p>
    <w:p w:rsidR="004E4C7C" w:rsidRDefault="004E4C7C" w:rsidP="00D06916">
      <w:pPr>
        <w:pStyle w:val="ConsPlusNormal"/>
        <w:spacing w:before="240"/>
        <w:ind w:firstLine="540"/>
        <w:jc w:val="both"/>
      </w:pPr>
      <w:r>
        <w:t>Изучение содержания учебного предмета "Русский язык" в третьем классе способствует освоению ряда УУД.</w:t>
      </w:r>
    </w:p>
    <w:p w:rsidR="004E4C7C" w:rsidRDefault="004E4C7C" w:rsidP="00D06916">
      <w:pPr>
        <w:pStyle w:val="ConsPlusNormal"/>
        <w:spacing w:before="240"/>
        <w:ind w:firstLine="540"/>
        <w:jc w:val="both"/>
      </w:pPr>
      <w:r>
        <w:t>10. Познавательные УУД.</w:t>
      </w:r>
    </w:p>
    <w:p w:rsidR="004E4C7C" w:rsidRDefault="004E4C7C" w:rsidP="00D06916">
      <w:pPr>
        <w:pStyle w:val="ConsPlusNormal"/>
        <w:spacing w:before="240"/>
        <w:ind w:firstLine="540"/>
        <w:jc w:val="both"/>
      </w:pPr>
      <w:r>
        <w:t>Базовые логические действия:</w:t>
      </w:r>
    </w:p>
    <w:p w:rsidR="004E4C7C" w:rsidRDefault="004E4C7C" w:rsidP="00D06916">
      <w:pPr>
        <w:pStyle w:val="ConsPlusNormal"/>
        <w:spacing w:before="240"/>
        <w:ind w:firstLine="540"/>
        <w:jc w:val="both"/>
      </w:pPr>
      <w:r>
        <w:t>сравнивать грамматические признаки разных частей речи по заданному алгоритму;</w:t>
      </w:r>
    </w:p>
    <w:p w:rsidR="004E4C7C" w:rsidRDefault="004E4C7C" w:rsidP="00D06916">
      <w:pPr>
        <w:pStyle w:val="ConsPlusNormal"/>
        <w:spacing w:before="240"/>
        <w:ind w:firstLine="540"/>
        <w:jc w:val="both"/>
      </w:pPr>
      <w:r>
        <w:t>сравнивать тему и основную мысль текста;</w:t>
      </w:r>
    </w:p>
    <w:p w:rsidR="004E4C7C" w:rsidRDefault="004E4C7C" w:rsidP="00D06916">
      <w:pPr>
        <w:pStyle w:val="ConsPlusNormal"/>
        <w:spacing w:before="240"/>
        <w:ind w:firstLine="540"/>
        <w:jc w:val="both"/>
      </w:pPr>
      <w:r>
        <w:t>сравнивать типы текстов (повествование, описание, рассуждение); сравнивать прямое и переносное значение слова;</w:t>
      </w:r>
    </w:p>
    <w:p w:rsidR="004E4C7C" w:rsidRDefault="004E4C7C" w:rsidP="00D06916">
      <w:pPr>
        <w:pStyle w:val="ConsPlusNormal"/>
        <w:spacing w:before="240"/>
        <w:ind w:firstLine="540"/>
        <w:jc w:val="both"/>
      </w:pPr>
      <w:r>
        <w:t>группировать слова на основании того, какой частью речи они являются;</w:t>
      </w:r>
    </w:p>
    <w:p w:rsidR="004E4C7C" w:rsidRDefault="004E4C7C" w:rsidP="00D06916">
      <w:pPr>
        <w:pStyle w:val="ConsPlusNormal"/>
        <w:spacing w:before="240"/>
        <w:ind w:firstLine="540"/>
        <w:jc w:val="both"/>
      </w:pPr>
      <w:r>
        <w:t>объединять имена существительные в группы по определенному признаку (например, род или число);</w:t>
      </w:r>
    </w:p>
    <w:p w:rsidR="004E4C7C" w:rsidRDefault="004E4C7C" w:rsidP="00D06916">
      <w:pPr>
        <w:pStyle w:val="ConsPlusNormal"/>
        <w:spacing w:before="240"/>
        <w:ind w:firstLine="540"/>
        <w:jc w:val="both"/>
      </w:pPr>
      <w:r>
        <w:t>определять существенный признак для классификации звуков, предложений;</w:t>
      </w:r>
    </w:p>
    <w:p w:rsidR="004E4C7C" w:rsidRDefault="004E4C7C" w:rsidP="00D06916">
      <w:pPr>
        <w:pStyle w:val="ConsPlusNormal"/>
        <w:spacing w:before="240"/>
        <w:ind w:firstLine="540"/>
        <w:jc w:val="both"/>
      </w:pPr>
      <w:r>
        <w:t>устанавливать при помощи смысловых (синтаксических) вопросов связи между словами в предложении;</w:t>
      </w:r>
    </w:p>
    <w:p w:rsidR="004E4C7C" w:rsidRDefault="004E4C7C" w:rsidP="00D06916">
      <w:pPr>
        <w:pStyle w:val="ConsPlusNormal"/>
        <w:spacing w:before="240"/>
        <w:ind w:firstLine="5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4E4C7C" w:rsidRDefault="004E4C7C" w:rsidP="00D06916">
      <w:pPr>
        <w:pStyle w:val="ConsPlusNormal"/>
        <w:spacing w:before="240"/>
        <w:ind w:firstLine="540"/>
        <w:jc w:val="both"/>
      </w:pPr>
      <w:r>
        <w:t>Базовые исследовательские действия:</w:t>
      </w:r>
    </w:p>
    <w:p w:rsidR="004E4C7C" w:rsidRDefault="004E4C7C" w:rsidP="00D06916">
      <w:pPr>
        <w:pStyle w:val="ConsPlusNormal"/>
        <w:spacing w:before="240"/>
        <w:ind w:firstLine="540"/>
        <w:jc w:val="both"/>
      </w:pPr>
      <w:r>
        <w:t>определять разрыв между реальным и желательным качеством текста на основе предложенных педагогическим работником критериев;</w:t>
      </w:r>
    </w:p>
    <w:p w:rsidR="004E4C7C" w:rsidRDefault="004E4C7C" w:rsidP="00D06916">
      <w:pPr>
        <w:pStyle w:val="ConsPlusNormal"/>
        <w:spacing w:before="240"/>
        <w:ind w:firstLine="540"/>
        <w:jc w:val="both"/>
      </w:pPr>
      <w:r>
        <w:t>с помощью педагогического работника формулировать цель, планировать изменения текста;</w:t>
      </w:r>
    </w:p>
    <w:p w:rsidR="004E4C7C" w:rsidRDefault="004E4C7C" w:rsidP="00D06916">
      <w:pPr>
        <w:pStyle w:val="ConsPlusNormal"/>
        <w:spacing w:before="240"/>
        <w:ind w:firstLine="540"/>
        <w:jc w:val="both"/>
      </w:pPr>
      <w:r>
        <w:t>высказывать предположение в процессе наблюдения за языковым материалом;</w:t>
      </w:r>
    </w:p>
    <w:p w:rsidR="004E4C7C" w:rsidRDefault="004E4C7C" w:rsidP="00D06916">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4E4C7C" w:rsidRDefault="004E4C7C" w:rsidP="00D06916">
      <w:pPr>
        <w:pStyle w:val="ConsPlusNormal"/>
        <w:spacing w:before="240"/>
        <w:ind w:firstLine="540"/>
        <w:jc w:val="both"/>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4E4C7C" w:rsidRDefault="004E4C7C" w:rsidP="00D06916">
      <w:pPr>
        <w:pStyle w:val="ConsPlusNormal"/>
        <w:spacing w:before="240"/>
        <w:ind w:firstLine="540"/>
        <w:jc w:val="both"/>
      </w:pPr>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выбирать источник получения информации при выполнении мини-исследования;</w:t>
      </w:r>
    </w:p>
    <w:p w:rsidR="004E4C7C" w:rsidRDefault="004E4C7C" w:rsidP="00D06916">
      <w:pPr>
        <w:pStyle w:val="ConsPlusNormal"/>
        <w:spacing w:before="240"/>
        <w:ind w:firstLine="540"/>
        <w:jc w:val="both"/>
      </w:pPr>
      <w:r>
        <w:t>анализировать текстовую, графическую, звуковую информацию в соответствии с учебной задачей;</w:t>
      </w:r>
    </w:p>
    <w:p w:rsidR="004E4C7C" w:rsidRDefault="004E4C7C" w:rsidP="00D06916">
      <w:pPr>
        <w:pStyle w:val="ConsPlusNormal"/>
        <w:spacing w:before="240"/>
        <w:ind w:firstLine="540"/>
        <w:jc w:val="both"/>
      </w:pPr>
      <w:r>
        <w:t>самостоятельно создавать схемы, таблицы для представления информации как результата наблюдения за языковыми единицами.</w:t>
      </w:r>
    </w:p>
    <w:p w:rsidR="004E4C7C" w:rsidRDefault="004E4C7C" w:rsidP="00D06916">
      <w:pPr>
        <w:pStyle w:val="ConsPlusNormal"/>
        <w:spacing w:before="240"/>
        <w:ind w:firstLine="540"/>
        <w:jc w:val="both"/>
      </w:pPr>
      <w:r>
        <w:t>11. Коммуникативные УУД.</w:t>
      </w:r>
    </w:p>
    <w:p w:rsidR="004E4C7C" w:rsidRDefault="004E4C7C" w:rsidP="00D06916">
      <w:pPr>
        <w:pStyle w:val="ConsPlusNormal"/>
        <w:spacing w:before="240"/>
        <w:ind w:firstLine="540"/>
        <w:jc w:val="both"/>
      </w:pPr>
      <w:r>
        <w:t>Общение:</w:t>
      </w:r>
    </w:p>
    <w:p w:rsidR="004E4C7C" w:rsidRDefault="004E4C7C" w:rsidP="00D06916">
      <w:pPr>
        <w:pStyle w:val="ConsPlusNormal"/>
        <w:spacing w:before="240"/>
        <w:ind w:firstLine="540"/>
        <w:jc w:val="both"/>
      </w:pPr>
      <w:r>
        <w:t>строить речевое высказывание в соответствии с поставленной задачей с учетом специфики проявления речевого дефекта;</w:t>
      </w:r>
    </w:p>
    <w:p w:rsidR="004E4C7C" w:rsidRDefault="004E4C7C" w:rsidP="00D06916">
      <w:pPr>
        <w:pStyle w:val="ConsPlusNormal"/>
        <w:spacing w:before="240"/>
        <w:ind w:firstLine="540"/>
        <w:jc w:val="both"/>
      </w:pPr>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4E4C7C" w:rsidRDefault="004E4C7C" w:rsidP="00D06916">
      <w:pPr>
        <w:pStyle w:val="ConsPlusNormal"/>
        <w:spacing w:before="240"/>
        <w:ind w:firstLine="540"/>
        <w:jc w:val="both"/>
      </w:pPr>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4E4C7C" w:rsidRDefault="004E4C7C" w:rsidP="00D06916">
      <w:pPr>
        <w:pStyle w:val="ConsPlusNormal"/>
        <w:spacing w:before="240"/>
        <w:ind w:firstLine="5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4E4C7C" w:rsidRDefault="004E4C7C" w:rsidP="00D06916">
      <w:pPr>
        <w:pStyle w:val="ConsPlusNormal"/>
        <w:spacing w:before="240"/>
        <w:ind w:firstLine="540"/>
        <w:jc w:val="both"/>
      </w:pPr>
      <w:r>
        <w:t>12. Регулятивные УУД.</w:t>
      </w:r>
    </w:p>
    <w:p w:rsidR="004E4C7C" w:rsidRDefault="004E4C7C" w:rsidP="00D06916">
      <w:pPr>
        <w:pStyle w:val="ConsPlusNormal"/>
        <w:spacing w:before="240"/>
        <w:ind w:firstLine="540"/>
        <w:jc w:val="both"/>
      </w:pPr>
      <w:r>
        <w:t>Самоорганизация:</w:t>
      </w:r>
    </w:p>
    <w:p w:rsidR="004E4C7C" w:rsidRDefault="004E4C7C" w:rsidP="00D06916">
      <w:pPr>
        <w:pStyle w:val="ConsPlusNormal"/>
        <w:spacing w:before="240"/>
        <w:ind w:firstLine="540"/>
        <w:jc w:val="both"/>
      </w:pPr>
      <w:r>
        <w:t>планировать действия по решению орфографической задачи; выстраивать последовательность выбранных действий по заданному алгоритму.</w:t>
      </w:r>
    </w:p>
    <w:p w:rsidR="004E4C7C" w:rsidRDefault="004E4C7C" w:rsidP="00D06916">
      <w:pPr>
        <w:pStyle w:val="ConsPlusNormal"/>
        <w:spacing w:before="240"/>
        <w:ind w:firstLine="540"/>
        <w:jc w:val="both"/>
      </w:pPr>
      <w:r>
        <w:t>Самоконтроль:</w:t>
      </w:r>
    </w:p>
    <w:p w:rsidR="004E4C7C" w:rsidRDefault="004E4C7C" w:rsidP="00D06916">
      <w:pPr>
        <w:pStyle w:val="ConsPlusNormal"/>
        <w:spacing w:before="240"/>
        <w:ind w:firstLine="540"/>
        <w:jc w:val="both"/>
      </w:pPr>
      <w:r>
        <w:t>устанавливать причины успеха и неудач при выполнении заданий по русскому языку;</w:t>
      </w:r>
    </w:p>
    <w:p w:rsidR="004E4C7C" w:rsidRDefault="004E4C7C" w:rsidP="00D06916">
      <w:pPr>
        <w:pStyle w:val="ConsPlusNormal"/>
        <w:spacing w:before="240"/>
        <w:ind w:firstLine="540"/>
        <w:jc w:val="both"/>
      </w:pPr>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под руководством педагогического работника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4E4C7C" w:rsidRDefault="004E4C7C" w:rsidP="00D06916">
      <w:pPr>
        <w:pStyle w:val="ConsPlusNormal"/>
        <w:spacing w:before="240"/>
        <w:ind w:firstLine="540"/>
        <w:jc w:val="both"/>
      </w:pPr>
      <w:r>
        <w:t>выполнять совместные (в группах) проектные задания с опорой на предложенные образцы;</w:t>
      </w:r>
    </w:p>
    <w:p w:rsidR="004E4C7C" w:rsidRDefault="004E4C7C" w:rsidP="00D06916">
      <w:pPr>
        <w:pStyle w:val="ConsPlusNormal"/>
        <w:spacing w:before="240"/>
        <w:ind w:firstLine="5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4E4C7C" w:rsidRDefault="004E4C7C" w:rsidP="00D06916">
      <w:pPr>
        <w:pStyle w:val="ConsPlusNormal"/>
        <w:spacing w:before="240"/>
        <w:ind w:firstLine="54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E4C7C" w:rsidRDefault="004E4C7C" w:rsidP="00D06916">
      <w:pPr>
        <w:pStyle w:val="ConsPlusNormal"/>
        <w:spacing w:before="240"/>
        <w:ind w:firstLine="540"/>
        <w:jc w:val="both"/>
      </w:pPr>
      <w:r>
        <w:t>103.1.5. Содержание обучения. 4 класс:</w:t>
      </w:r>
    </w:p>
    <w:p w:rsidR="004E4C7C" w:rsidRDefault="004E4C7C" w:rsidP="00D06916">
      <w:pPr>
        <w:pStyle w:val="ConsPlusNormal"/>
        <w:spacing w:before="240"/>
        <w:ind w:firstLine="540"/>
        <w:jc w:val="both"/>
      </w:pPr>
      <w:r>
        <w:t>1. Сведения о русском языке.</w:t>
      </w:r>
    </w:p>
    <w:p w:rsidR="004E4C7C" w:rsidRDefault="004E4C7C" w:rsidP="00D06916">
      <w:pPr>
        <w:pStyle w:val="ConsPlusNormal"/>
        <w:spacing w:before="240"/>
        <w:ind w:firstLine="5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E4C7C" w:rsidRDefault="004E4C7C" w:rsidP="00D06916">
      <w:pPr>
        <w:pStyle w:val="ConsPlusNormal"/>
        <w:spacing w:before="240"/>
        <w:ind w:firstLine="540"/>
        <w:jc w:val="both"/>
      </w:pPr>
      <w:r>
        <w:t>2. Фонетика и графика.</w:t>
      </w:r>
    </w:p>
    <w:p w:rsidR="004E4C7C" w:rsidRDefault="004E4C7C" w:rsidP="00D06916">
      <w:pPr>
        <w:pStyle w:val="ConsPlusNormal"/>
        <w:spacing w:before="240"/>
        <w:ind w:firstLine="540"/>
        <w:jc w:val="both"/>
      </w:pPr>
      <w:r>
        <w:t>Характеристика, сравнение, классификация звуков вне слова и в слове по заданным параметрам. Звукобуквенный разбор слова.</w:t>
      </w:r>
    </w:p>
    <w:p w:rsidR="004E4C7C" w:rsidRDefault="004E4C7C" w:rsidP="00D06916">
      <w:pPr>
        <w:pStyle w:val="ConsPlusNormal"/>
        <w:spacing w:before="240"/>
        <w:ind w:firstLine="540"/>
        <w:jc w:val="both"/>
      </w:pPr>
      <w:r>
        <w:t>3. Орфоэпия.</w:t>
      </w:r>
    </w:p>
    <w:p w:rsidR="004E4C7C" w:rsidRDefault="004E4C7C" w:rsidP="00D06916">
      <w:pPr>
        <w:pStyle w:val="ConsPlusNormal"/>
        <w:spacing w:before="240"/>
        <w:ind w:firstLine="5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E4C7C" w:rsidRDefault="004E4C7C" w:rsidP="00D06916">
      <w:pPr>
        <w:pStyle w:val="ConsPlusNormal"/>
        <w:spacing w:before="240"/>
        <w:ind w:firstLine="540"/>
        <w:jc w:val="both"/>
      </w:pPr>
      <w:r>
        <w:t>Использование орфоэпических словарей русского языка при определении правильного произношения слов.</w:t>
      </w:r>
    </w:p>
    <w:p w:rsidR="004E4C7C" w:rsidRDefault="004E4C7C" w:rsidP="00D06916">
      <w:pPr>
        <w:pStyle w:val="ConsPlusNormal"/>
        <w:spacing w:before="240"/>
        <w:ind w:firstLine="540"/>
        <w:jc w:val="both"/>
      </w:pPr>
      <w:r>
        <w:t>4. Лексика.</w:t>
      </w:r>
    </w:p>
    <w:p w:rsidR="004E4C7C" w:rsidRDefault="004E4C7C" w:rsidP="00D06916">
      <w:pPr>
        <w:pStyle w:val="ConsPlusNormal"/>
        <w:spacing w:before="240"/>
        <w:ind w:firstLine="540"/>
        <w:jc w:val="both"/>
      </w:pPr>
      <w:r>
        <w:t>Повторение и продолжение работы: наблюдение за использованием в речи синонимов, антонимов, устаревших слов (простые случаи).</w:t>
      </w:r>
    </w:p>
    <w:p w:rsidR="004E4C7C" w:rsidRDefault="004E4C7C" w:rsidP="00D06916">
      <w:pPr>
        <w:pStyle w:val="ConsPlusNormal"/>
        <w:spacing w:before="240"/>
        <w:ind w:firstLine="540"/>
        <w:jc w:val="both"/>
      </w:pPr>
      <w:r>
        <w:t>Наблюдение за использованием в речи фразеологизмов (простые случаи).</w:t>
      </w:r>
    </w:p>
    <w:p w:rsidR="004E4C7C" w:rsidRDefault="004E4C7C" w:rsidP="00D06916">
      <w:pPr>
        <w:pStyle w:val="ConsPlusNormal"/>
        <w:spacing w:before="240"/>
        <w:ind w:firstLine="540"/>
        <w:jc w:val="both"/>
      </w:pPr>
      <w:r>
        <w:t>5. Состав слова (морфемика).</w:t>
      </w:r>
    </w:p>
    <w:p w:rsidR="004E4C7C" w:rsidRDefault="004E4C7C" w:rsidP="00D06916">
      <w:pPr>
        <w:pStyle w:val="ConsPlusNormal"/>
        <w:spacing w:before="240"/>
        <w:ind w:firstLine="5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4E4C7C" w:rsidRDefault="004E4C7C" w:rsidP="00D06916">
      <w:pPr>
        <w:pStyle w:val="ConsPlusNormal"/>
        <w:spacing w:before="240"/>
        <w:ind w:firstLine="540"/>
        <w:jc w:val="both"/>
      </w:pPr>
      <w:r>
        <w:t>Основа слова.</w:t>
      </w:r>
    </w:p>
    <w:p w:rsidR="004E4C7C" w:rsidRDefault="004E4C7C" w:rsidP="00D06916">
      <w:pPr>
        <w:pStyle w:val="ConsPlusNormal"/>
        <w:spacing w:before="240"/>
        <w:ind w:firstLine="540"/>
        <w:jc w:val="both"/>
      </w:pPr>
      <w:r>
        <w:t>Состав неизменяемых слов (ознакомление).</w:t>
      </w:r>
    </w:p>
    <w:p w:rsidR="004E4C7C" w:rsidRDefault="004E4C7C" w:rsidP="00D06916">
      <w:pPr>
        <w:pStyle w:val="ConsPlusNormal"/>
        <w:spacing w:before="240"/>
        <w:ind w:firstLine="540"/>
        <w:jc w:val="both"/>
      </w:pPr>
      <w:r>
        <w:t>Значение наиболее употребляемых суффиксов изученных частей речи (ознакомление).</w:t>
      </w:r>
    </w:p>
    <w:p w:rsidR="004E4C7C" w:rsidRDefault="004E4C7C" w:rsidP="00D06916">
      <w:pPr>
        <w:pStyle w:val="ConsPlusNormal"/>
        <w:spacing w:before="240"/>
        <w:ind w:firstLine="540"/>
        <w:jc w:val="both"/>
      </w:pPr>
      <w:r>
        <w:t>6. Морфология.</w:t>
      </w:r>
    </w:p>
    <w:p w:rsidR="004E4C7C" w:rsidRDefault="004E4C7C" w:rsidP="00D06916">
      <w:pPr>
        <w:pStyle w:val="ConsPlusNormal"/>
        <w:spacing w:before="240"/>
        <w:ind w:firstLine="540"/>
        <w:jc w:val="both"/>
      </w:pPr>
      <w:r>
        <w:t>Части речи самостоятельные и служебные.</w:t>
      </w:r>
    </w:p>
    <w:p w:rsidR="004E4C7C" w:rsidRDefault="004E4C7C" w:rsidP="00D06916">
      <w:pPr>
        <w:pStyle w:val="ConsPlusNormal"/>
        <w:spacing w:before="240"/>
        <w:ind w:firstLine="540"/>
        <w:jc w:val="both"/>
      </w:pPr>
      <w:r>
        <w:t>Имя существительное. Склонение имен существительных (кроме существительных на -мя, -ий, -ие, -ия; на -ья типа гостья, на -ье типа ожерелье во множественном числе);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4E4C7C" w:rsidRDefault="004E4C7C" w:rsidP="00D06916">
      <w:pPr>
        <w:pStyle w:val="ConsPlusNormal"/>
        <w:spacing w:before="240"/>
        <w:ind w:firstLine="540"/>
        <w:jc w:val="both"/>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4E4C7C" w:rsidRDefault="004E4C7C" w:rsidP="00D06916">
      <w:pPr>
        <w:pStyle w:val="ConsPlusNormal"/>
        <w:spacing w:before="240"/>
        <w:ind w:firstLine="5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4E4C7C" w:rsidRDefault="004E4C7C" w:rsidP="00D06916">
      <w:pPr>
        <w:pStyle w:val="ConsPlusNormal"/>
        <w:spacing w:before="240"/>
        <w:ind w:firstLine="5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4E4C7C" w:rsidRDefault="004E4C7C" w:rsidP="00D06916">
      <w:pPr>
        <w:pStyle w:val="ConsPlusNormal"/>
        <w:spacing w:before="240"/>
        <w:ind w:firstLine="540"/>
        <w:jc w:val="both"/>
      </w:pPr>
      <w:r>
        <w:t>Наречие (общее представление). Значение, вопросы, употребление в речи.</w:t>
      </w:r>
    </w:p>
    <w:p w:rsidR="004E4C7C" w:rsidRDefault="004E4C7C" w:rsidP="00D06916">
      <w:pPr>
        <w:pStyle w:val="ConsPlusNormal"/>
        <w:spacing w:before="240"/>
        <w:ind w:firstLine="540"/>
        <w:jc w:val="both"/>
      </w:pPr>
      <w:r>
        <w:t>Предлог. Отличие предлогов от приставок (повторение).</w:t>
      </w:r>
    </w:p>
    <w:p w:rsidR="004E4C7C" w:rsidRDefault="004E4C7C" w:rsidP="00D06916">
      <w:pPr>
        <w:pStyle w:val="ConsPlusNormal"/>
        <w:spacing w:before="240"/>
        <w:ind w:firstLine="540"/>
        <w:jc w:val="both"/>
      </w:pPr>
      <w:r>
        <w:t>Союз; союзы и, а, но в простых и сложных предложениях.</w:t>
      </w:r>
    </w:p>
    <w:p w:rsidR="004E4C7C" w:rsidRDefault="004E4C7C" w:rsidP="00D06916">
      <w:pPr>
        <w:pStyle w:val="ConsPlusNormal"/>
        <w:spacing w:before="240"/>
        <w:ind w:firstLine="540"/>
        <w:jc w:val="both"/>
      </w:pPr>
      <w:r>
        <w:t>Частица не, ее значение (повторение).</w:t>
      </w:r>
    </w:p>
    <w:p w:rsidR="004E4C7C" w:rsidRDefault="004E4C7C" w:rsidP="00D06916">
      <w:pPr>
        <w:pStyle w:val="ConsPlusNormal"/>
        <w:spacing w:before="240"/>
        <w:ind w:firstLine="540"/>
        <w:jc w:val="both"/>
      </w:pPr>
      <w:r>
        <w:t>7. Синтаксис.</w:t>
      </w:r>
    </w:p>
    <w:p w:rsidR="004E4C7C" w:rsidRDefault="004E4C7C" w:rsidP="00D06916">
      <w:pPr>
        <w:pStyle w:val="ConsPlusNormal"/>
        <w:spacing w:before="240"/>
        <w:ind w:firstLine="5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4E4C7C" w:rsidRDefault="004E4C7C" w:rsidP="00D06916">
      <w:pPr>
        <w:pStyle w:val="ConsPlusNormal"/>
        <w:spacing w:before="240"/>
        <w:ind w:firstLine="5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4E4C7C" w:rsidRDefault="004E4C7C" w:rsidP="00D06916">
      <w:pPr>
        <w:pStyle w:val="ConsPlusNormal"/>
        <w:spacing w:before="240"/>
        <w:ind w:firstLine="540"/>
        <w:jc w:val="both"/>
      </w:pPr>
      <w: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4E4C7C" w:rsidRDefault="004E4C7C" w:rsidP="00D06916">
      <w:pPr>
        <w:pStyle w:val="ConsPlusNormal"/>
        <w:spacing w:before="240"/>
        <w:ind w:firstLine="540"/>
        <w:jc w:val="both"/>
      </w:pPr>
      <w:r>
        <w:t>8. Орфография и пунктуация.</w:t>
      </w:r>
    </w:p>
    <w:p w:rsidR="004E4C7C" w:rsidRDefault="004E4C7C" w:rsidP="00D06916">
      <w:pPr>
        <w:pStyle w:val="ConsPlusNormal"/>
        <w:spacing w:before="240"/>
        <w:ind w:firstLine="5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4E4C7C" w:rsidRDefault="004E4C7C" w:rsidP="00D06916">
      <w:pPr>
        <w:pStyle w:val="ConsPlusNormal"/>
        <w:spacing w:before="240"/>
        <w:ind w:firstLine="540"/>
        <w:jc w:val="both"/>
      </w:pPr>
      <w:r>
        <w:t>Использование орфографического словаря для определения (уточнения) написания слова.</w:t>
      </w:r>
    </w:p>
    <w:p w:rsidR="004E4C7C" w:rsidRDefault="004E4C7C" w:rsidP="00D06916">
      <w:pPr>
        <w:pStyle w:val="ConsPlusNormal"/>
        <w:spacing w:before="240"/>
        <w:ind w:firstLine="540"/>
        <w:jc w:val="both"/>
      </w:pPr>
      <w:r>
        <w:t>Правила правописания и их применение:</w:t>
      </w:r>
    </w:p>
    <w:p w:rsidR="004E4C7C" w:rsidRDefault="004E4C7C" w:rsidP="00D06916">
      <w:pPr>
        <w:pStyle w:val="ConsPlusNormal"/>
        <w:spacing w:before="240"/>
        <w:ind w:firstLine="540"/>
        <w:jc w:val="both"/>
      </w:pPr>
      <w:r>
        <w:t>безударные падежные окончания имен существительных (кроме существительных на -мя, -ий, -ие, -ия, а также кроме собственных имен существительных на -ов, -ин, -ий);</w:t>
      </w:r>
    </w:p>
    <w:p w:rsidR="004E4C7C" w:rsidRDefault="004E4C7C" w:rsidP="00D06916">
      <w:pPr>
        <w:pStyle w:val="ConsPlusNormal"/>
        <w:spacing w:before="240"/>
        <w:ind w:firstLine="540"/>
        <w:jc w:val="both"/>
      </w:pPr>
      <w:r>
        <w:t>безударные падежные окончания имен прилагательных;</w:t>
      </w:r>
    </w:p>
    <w:p w:rsidR="004E4C7C" w:rsidRDefault="004E4C7C" w:rsidP="00D06916">
      <w:pPr>
        <w:pStyle w:val="ConsPlusNormal"/>
        <w:spacing w:before="240"/>
        <w:ind w:firstLine="540"/>
        <w:jc w:val="both"/>
      </w:pPr>
      <w:r>
        <w:t>мягкий знак после шипящих на конце глаголов в форме 2-го лица единственного числа;</w:t>
      </w:r>
    </w:p>
    <w:p w:rsidR="004E4C7C" w:rsidRDefault="004E4C7C" w:rsidP="00D06916">
      <w:pPr>
        <w:pStyle w:val="ConsPlusNormal"/>
        <w:spacing w:before="240"/>
        <w:ind w:firstLine="540"/>
        <w:jc w:val="both"/>
      </w:pPr>
      <w:r>
        <w:t>наличие или отсутствие мягкого знака в глаголах на -ться и -тся;</w:t>
      </w:r>
    </w:p>
    <w:p w:rsidR="004E4C7C" w:rsidRDefault="004E4C7C" w:rsidP="00D06916">
      <w:pPr>
        <w:pStyle w:val="ConsPlusNormal"/>
        <w:spacing w:before="240"/>
        <w:ind w:firstLine="540"/>
        <w:jc w:val="both"/>
      </w:pPr>
      <w:r>
        <w:t>безударные личные окончания глаголов;</w:t>
      </w:r>
    </w:p>
    <w:p w:rsidR="004E4C7C" w:rsidRDefault="004E4C7C" w:rsidP="00D06916">
      <w:pPr>
        <w:pStyle w:val="ConsPlusNormal"/>
        <w:spacing w:before="240"/>
        <w:ind w:firstLine="540"/>
        <w:jc w:val="both"/>
      </w:pPr>
      <w:r>
        <w:t>знаки препинания в предложениях с однородными членами, соединенными союзами и, а, но и без союзов.</w:t>
      </w:r>
    </w:p>
    <w:p w:rsidR="004E4C7C" w:rsidRDefault="004E4C7C" w:rsidP="00D06916">
      <w:pPr>
        <w:pStyle w:val="ConsPlusNormal"/>
        <w:spacing w:before="240"/>
        <w:ind w:firstLine="540"/>
        <w:jc w:val="both"/>
      </w:pPr>
      <w:r>
        <w:t>Знаки препинания в сложном предложении, состоящем из двух простых (наблюдение).</w:t>
      </w:r>
    </w:p>
    <w:p w:rsidR="004E4C7C" w:rsidRDefault="004E4C7C" w:rsidP="00D06916">
      <w:pPr>
        <w:pStyle w:val="ConsPlusNormal"/>
        <w:spacing w:before="240"/>
        <w:ind w:firstLine="540"/>
        <w:jc w:val="both"/>
      </w:pPr>
      <w:r>
        <w:t>Знаки препинания в предложении с прямой речью после слов автора (наблюдение).</w:t>
      </w:r>
    </w:p>
    <w:p w:rsidR="004E4C7C" w:rsidRDefault="004E4C7C" w:rsidP="00D06916">
      <w:pPr>
        <w:pStyle w:val="ConsPlusNormal"/>
        <w:spacing w:before="240"/>
        <w:ind w:firstLine="540"/>
        <w:jc w:val="both"/>
      </w:pPr>
      <w:r>
        <w:t>9. Развитие речи.</w:t>
      </w:r>
    </w:p>
    <w:p w:rsidR="004E4C7C" w:rsidRDefault="004E4C7C" w:rsidP="00D06916">
      <w:pPr>
        <w:pStyle w:val="ConsPlusNormal"/>
        <w:spacing w:before="240"/>
        <w:ind w:firstLine="5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4E4C7C" w:rsidRDefault="004E4C7C" w:rsidP="00D06916">
      <w:pPr>
        <w:pStyle w:val="ConsPlusNormal"/>
        <w:spacing w:before="240"/>
        <w:ind w:firstLine="540"/>
        <w:jc w:val="both"/>
      </w:pPr>
      <w:r>
        <w:t>Корректирование текстов (заданных и собственных) с учетом точности, правильности, богатства и выразительности письменной речи.</w:t>
      </w:r>
    </w:p>
    <w:p w:rsidR="004E4C7C" w:rsidRDefault="004E4C7C" w:rsidP="00D06916">
      <w:pPr>
        <w:pStyle w:val="ConsPlusNormal"/>
        <w:spacing w:before="240"/>
        <w:ind w:firstLine="540"/>
        <w:jc w:val="both"/>
      </w:pPr>
      <w:r>
        <w:t>Изложение (подробный устный и письменный пересказ текста; выборочный устный пересказ текста).</w:t>
      </w:r>
    </w:p>
    <w:p w:rsidR="004E4C7C" w:rsidRDefault="004E4C7C" w:rsidP="00D06916">
      <w:pPr>
        <w:pStyle w:val="ConsPlusNormal"/>
        <w:spacing w:before="240"/>
        <w:ind w:firstLine="540"/>
        <w:jc w:val="both"/>
      </w:pPr>
      <w:r>
        <w:t>Сочинение как вид письменной работы.</w:t>
      </w:r>
    </w:p>
    <w:p w:rsidR="004E4C7C" w:rsidRDefault="004E4C7C" w:rsidP="00D06916">
      <w:pPr>
        <w:pStyle w:val="ConsPlusNormal"/>
        <w:spacing w:before="240"/>
        <w:ind w:firstLine="540"/>
        <w:jc w:val="both"/>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E4C7C" w:rsidRDefault="004E4C7C" w:rsidP="00D06916">
      <w:pPr>
        <w:pStyle w:val="ConsPlusNormal"/>
        <w:spacing w:before="240"/>
        <w:ind w:firstLine="540"/>
        <w:jc w:val="both"/>
      </w:pPr>
      <w:r>
        <w:t>Изучение содержания учебного предмета "Русский язык" в четвертом классе способствует освоению ряда УУД.</w:t>
      </w:r>
    </w:p>
    <w:p w:rsidR="004E4C7C" w:rsidRDefault="004E4C7C" w:rsidP="00D06916">
      <w:pPr>
        <w:pStyle w:val="ConsPlusNormal"/>
        <w:spacing w:before="240"/>
        <w:ind w:firstLine="540"/>
        <w:jc w:val="both"/>
      </w:pPr>
      <w:r>
        <w:t>10. Познавательные УУД.</w:t>
      </w:r>
    </w:p>
    <w:p w:rsidR="004E4C7C" w:rsidRDefault="004E4C7C" w:rsidP="00D06916">
      <w:pPr>
        <w:pStyle w:val="ConsPlusNormal"/>
        <w:spacing w:before="240"/>
        <w:ind w:firstLine="540"/>
        <w:jc w:val="both"/>
      </w:pPr>
      <w:r>
        <w:t>Базовые логические действия:</w:t>
      </w:r>
    </w:p>
    <w:p w:rsidR="004E4C7C" w:rsidRDefault="004E4C7C" w:rsidP="00D06916">
      <w:pPr>
        <w:pStyle w:val="ConsPlusNormal"/>
        <w:spacing w:before="240"/>
        <w:ind w:firstLine="540"/>
        <w:jc w:val="both"/>
      </w:pPr>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4E4C7C" w:rsidRDefault="004E4C7C" w:rsidP="00D06916">
      <w:pPr>
        <w:pStyle w:val="ConsPlusNormal"/>
        <w:spacing w:before="240"/>
        <w:ind w:firstLine="540"/>
        <w:jc w:val="both"/>
      </w:pPr>
      <w:r>
        <w:t>группировать слова на основании того, какой частью речи они являются;</w:t>
      </w:r>
    </w:p>
    <w:p w:rsidR="004E4C7C" w:rsidRDefault="004E4C7C" w:rsidP="00D06916">
      <w:pPr>
        <w:pStyle w:val="ConsPlusNormal"/>
        <w:spacing w:before="240"/>
        <w:ind w:firstLine="540"/>
        <w:jc w:val="both"/>
      </w:pPr>
      <w:r>
        <w:t>объединять глаголы в группы по определенному признаку (например, время, спряжение);</w:t>
      </w:r>
    </w:p>
    <w:p w:rsidR="004E4C7C" w:rsidRDefault="004E4C7C" w:rsidP="00D06916">
      <w:pPr>
        <w:pStyle w:val="ConsPlusNormal"/>
        <w:spacing w:before="240"/>
        <w:ind w:firstLine="540"/>
        <w:jc w:val="both"/>
      </w:pPr>
      <w:r>
        <w:t>объединять предложения по определенному признаку;</w:t>
      </w:r>
    </w:p>
    <w:p w:rsidR="004E4C7C" w:rsidRDefault="004E4C7C" w:rsidP="00D06916">
      <w:pPr>
        <w:pStyle w:val="ConsPlusNormal"/>
        <w:spacing w:before="240"/>
        <w:ind w:firstLine="540"/>
        <w:jc w:val="both"/>
      </w:pPr>
      <w:r>
        <w:t>классифицировать предложенные языковые единицы;</w:t>
      </w:r>
    </w:p>
    <w:p w:rsidR="004E4C7C" w:rsidRDefault="004E4C7C" w:rsidP="00D06916">
      <w:pPr>
        <w:pStyle w:val="ConsPlusNormal"/>
        <w:spacing w:before="240"/>
        <w:ind w:firstLine="540"/>
        <w:jc w:val="both"/>
      </w:pPr>
      <w:r>
        <w:t>устно характеризовать языковые единицы по заданным признакам;</w:t>
      </w:r>
    </w:p>
    <w:p w:rsidR="004E4C7C" w:rsidRDefault="004E4C7C" w:rsidP="00D06916">
      <w:pPr>
        <w:pStyle w:val="ConsPlusNormal"/>
        <w:spacing w:before="240"/>
        <w:ind w:firstLine="540"/>
        <w:jc w:val="both"/>
      </w:pPr>
      <w: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4E4C7C" w:rsidRDefault="004E4C7C" w:rsidP="00D06916">
      <w:pPr>
        <w:pStyle w:val="ConsPlusNormal"/>
        <w:spacing w:before="240"/>
        <w:ind w:firstLine="540"/>
        <w:jc w:val="both"/>
      </w:pPr>
      <w:r>
        <w:t>Базовые исследовательские действия:</w:t>
      </w:r>
    </w:p>
    <w:p w:rsidR="004E4C7C" w:rsidRDefault="004E4C7C" w:rsidP="00D06916">
      <w:pPr>
        <w:pStyle w:val="ConsPlusNormal"/>
        <w:spacing w:before="240"/>
        <w:ind w:firstLine="540"/>
        <w:jc w:val="both"/>
      </w:pPr>
      <w:r>
        <w:t>сравнивать несколько вариантов выполнения заданий по русскому языку, выбирать наиболее подходящий (на основе предложенных критериев);</w:t>
      </w:r>
    </w:p>
    <w:p w:rsidR="004E4C7C" w:rsidRDefault="004E4C7C" w:rsidP="00D06916">
      <w:pPr>
        <w:pStyle w:val="ConsPlusNormal"/>
        <w:spacing w:before="240"/>
        <w:ind w:firstLine="540"/>
        <w:jc w:val="both"/>
      </w:pPr>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4E4C7C" w:rsidRDefault="004E4C7C" w:rsidP="00D06916">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4E4C7C" w:rsidRDefault="004E4C7C" w:rsidP="00D06916">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4E4C7C" w:rsidRDefault="004E4C7C" w:rsidP="00D06916">
      <w:pPr>
        <w:pStyle w:val="ConsPlusNormal"/>
        <w:spacing w:before="240"/>
        <w:ind w:firstLine="540"/>
        <w:jc w:val="both"/>
      </w:pPr>
      <w:r>
        <w:t>прогнозировать возможное развитие речевой ситуации.</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4E4C7C" w:rsidRDefault="004E4C7C" w:rsidP="00D06916">
      <w:pPr>
        <w:pStyle w:val="ConsPlusNormal"/>
        <w:spacing w:before="240"/>
        <w:ind w:firstLine="540"/>
        <w:jc w:val="both"/>
      </w:pPr>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ее проверки;</w:t>
      </w:r>
    </w:p>
    <w:p w:rsidR="004E4C7C" w:rsidRDefault="004E4C7C" w:rsidP="00D06916">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4E4C7C" w:rsidRDefault="004E4C7C" w:rsidP="00D06916">
      <w:pPr>
        <w:pStyle w:val="ConsPlusNormal"/>
        <w:spacing w:before="240"/>
        <w:ind w:firstLine="540"/>
        <w:jc w:val="both"/>
      </w:pPr>
      <w:r>
        <w:t>самостоятельно создавать схемы, таблицы для представления информации.</w:t>
      </w:r>
    </w:p>
    <w:p w:rsidR="004E4C7C" w:rsidRDefault="004E4C7C" w:rsidP="00D06916">
      <w:pPr>
        <w:pStyle w:val="ConsPlusNormal"/>
        <w:spacing w:before="240"/>
        <w:ind w:firstLine="540"/>
        <w:jc w:val="both"/>
      </w:pPr>
      <w:r>
        <w:t>11. Коммуникативные УУД.</w:t>
      </w:r>
    </w:p>
    <w:p w:rsidR="004E4C7C" w:rsidRDefault="004E4C7C" w:rsidP="00D06916">
      <w:pPr>
        <w:pStyle w:val="ConsPlusNormal"/>
        <w:spacing w:before="240"/>
        <w:ind w:firstLine="540"/>
        <w:jc w:val="both"/>
      </w:pPr>
      <w:r>
        <w:t>Общение:</w:t>
      </w:r>
    </w:p>
    <w:p w:rsidR="004E4C7C" w:rsidRDefault="004E4C7C" w:rsidP="00D06916">
      <w:pPr>
        <w:pStyle w:val="ConsPlusNormal"/>
        <w:spacing w:before="240"/>
        <w:ind w:firstLine="54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4E4C7C" w:rsidRDefault="004E4C7C" w:rsidP="00D06916">
      <w:pPr>
        <w:pStyle w:val="ConsPlusNormal"/>
        <w:spacing w:before="240"/>
        <w:ind w:firstLine="5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4E4C7C" w:rsidRDefault="004E4C7C" w:rsidP="00D06916">
      <w:pPr>
        <w:pStyle w:val="ConsPlusNormal"/>
        <w:spacing w:before="240"/>
        <w:ind w:firstLine="540"/>
        <w:jc w:val="both"/>
      </w:pPr>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4E4C7C" w:rsidRDefault="004E4C7C" w:rsidP="00D06916">
      <w:pPr>
        <w:pStyle w:val="ConsPlusNormal"/>
        <w:spacing w:before="240"/>
        <w:ind w:firstLine="540"/>
        <w:jc w:val="both"/>
      </w:pPr>
      <w:r>
        <w:t>под руководством педагогического работника готовить небольшие публичные выступления;</w:t>
      </w:r>
    </w:p>
    <w:p w:rsidR="004E4C7C" w:rsidRDefault="004E4C7C" w:rsidP="00D06916">
      <w:pPr>
        <w:pStyle w:val="ConsPlusNormal"/>
        <w:spacing w:before="240"/>
        <w:ind w:firstLine="540"/>
        <w:jc w:val="both"/>
      </w:pPr>
      <w:r>
        <w:t>подбирать иллюстративный материал (рисунки, фото, плакаты) к тексту выступления.</w:t>
      </w:r>
    </w:p>
    <w:p w:rsidR="004E4C7C" w:rsidRDefault="004E4C7C" w:rsidP="00D06916">
      <w:pPr>
        <w:pStyle w:val="ConsPlusNormal"/>
        <w:spacing w:before="240"/>
        <w:ind w:firstLine="540"/>
        <w:jc w:val="both"/>
      </w:pPr>
      <w:r>
        <w:t>12. Регулятивные УУД.</w:t>
      </w:r>
    </w:p>
    <w:p w:rsidR="004E4C7C" w:rsidRDefault="004E4C7C" w:rsidP="00D06916">
      <w:pPr>
        <w:pStyle w:val="ConsPlusNormal"/>
        <w:spacing w:before="240"/>
        <w:ind w:firstLine="540"/>
        <w:jc w:val="both"/>
      </w:pPr>
      <w:r>
        <w:t>Самоорганизация:</w:t>
      </w:r>
    </w:p>
    <w:p w:rsidR="004E4C7C" w:rsidRDefault="004E4C7C" w:rsidP="00D06916">
      <w:pPr>
        <w:pStyle w:val="ConsPlusNormal"/>
        <w:spacing w:before="240"/>
        <w:ind w:firstLine="540"/>
        <w:jc w:val="both"/>
      </w:pPr>
      <w:r>
        <w:t>самостоятельно планировать действия по решению учебной задачи для получения результата;</w:t>
      </w:r>
    </w:p>
    <w:p w:rsidR="004E4C7C" w:rsidRDefault="004E4C7C" w:rsidP="00D06916">
      <w:pPr>
        <w:pStyle w:val="ConsPlusNormal"/>
        <w:spacing w:before="240"/>
        <w:ind w:firstLine="540"/>
        <w:jc w:val="both"/>
      </w:pPr>
      <w:r>
        <w:t>выстраивать последовательность выбранных действий;</w:t>
      </w:r>
    </w:p>
    <w:p w:rsidR="004E4C7C" w:rsidRDefault="004E4C7C" w:rsidP="00D06916">
      <w:pPr>
        <w:pStyle w:val="ConsPlusNormal"/>
        <w:spacing w:before="240"/>
        <w:ind w:firstLine="540"/>
        <w:jc w:val="both"/>
      </w:pPr>
      <w:r>
        <w:t>предвидеть трудности и возможные ошибки.</w:t>
      </w:r>
    </w:p>
    <w:p w:rsidR="004E4C7C" w:rsidRDefault="004E4C7C" w:rsidP="00D06916">
      <w:pPr>
        <w:pStyle w:val="ConsPlusNormal"/>
        <w:spacing w:before="240"/>
        <w:ind w:firstLine="540"/>
        <w:jc w:val="both"/>
      </w:pPr>
      <w:r>
        <w:t>Самоконтроль:</w:t>
      </w:r>
    </w:p>
    <w:p w:rsidR="004E4C7C" w:rsidRDefault="004E4C7C" w:rsidP="00D06916">
      <w:pPr>
        <w:pStyle w:val="ConsPlusNormal"/>
        <w:spacing w:before="240"/>
        <w:ind w:firstLine="540"/>
        <w:jc w:val="both"/>
      </w:pPr>
      <w:r>
        <w:t>контролировать процесс и результат выполнения задания, корректировать учебные действия для преодоления ошибок;</w:t>
      </w:r>
    </w:p>
    <w:p w:rsidR="004E4C7C" w:rsidRDefault="004E4C7C" w:rsidP="00D06916">
      <w:pPr>
        <w:pStyle w:val="ConsPlusNormal"/>
        <w:spacing w:before="240"/>
        <w:ind w:firstLine="540"/>
        <w:jc w:val="both"/>
      </w:pPr>
      <w:r>
        <w:t>находить ошибки в своей и чужих работах, устанавливать их причины;</w:t>
      </w:r>
    </w:p>
    <w:p w:rsidR="004E4C7C" w:rsidRDefault="004E4C7C" w:rsidP="00D06916">
      <w:pPr>
        <w:pStyle w:val="ConsPlusNormal"/>
        <w:spacing w:before="240"/>
        <w:ind w:firstLine="540"/>
        <w:jc w:val="both"/>
      </w:pPr>
      <w:r>
        <w:t>оценивать по предложенным критериям общий результат деятельности и свой вклад в нее;</w:t>
      </w:r>
    </w:p>
    <w:p w:rsidR="004E4C7C" w:rsidRDefault="004E4C7C" w:rsidP="00D06916">
      <w:pPr>
        <w:pStyle w:val="ConsPlusNormal"/>
        <w:spacing w:before="240"/>
        <w:ind w:firstLine="540"/>
        <w:jc w:val="both"/>
      </w:pPr>
      <w:r>
        <w:t>адекватно принимать оценку своей работы.</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E4C7C" w:rsidRDefault="004E4C7C" w:rsidP="00D06916">
      <w:pPr>
        <w:pStyle w:val="ConsPlusNormal"/>
        <w:spacing w:before="240"/>
        <w:ind w:firstLine="540"/>
        <w:jc w:val="both"/>
      </w:pPr>
      <w:r>
        <w:t>проявлять готовность руководить, выполнять поручения, подчиняться;</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spacing w:before="240"/>
        <w:ind w:firstLine="540"/>
        <w:jc w:val="both"/>
      </w:pPr>
      <w:r>
        <w:t>оценивать свой вклад в общий результат;</w:t>
      </w:r>
    </w:p>
    <w:p w:rsidR="004E4C7C" w:rsidRDefault="004E4C7C" w:rsidP="00D06916">
      <w:pPr>
        <w:pStyle w:val="ConsPlusNormal"/>
        <w:spacing w:before="240"/>
        <w:ind w:firstLine="540"/>
        <w:jc w:val="both"/>
      </w:pPr>
      <w:r>
        <w:t>выполнять совместные проектные задания с опорой на предложенные образцы, планы, идеи.</w:t>
      </w:r>
    </w:p>
    <w:p w:rsidR="004E4C7C" w:rsidRDefault="004E4C7C" w:rsidP="00D06916">
      <w:pPr>
        <w:pStyle w:val="ConsPlusNormal"/>
        <w:spacing w:before="240"/>
        <w:ind w:firstLine="540"/>
        <w:jc w:val="both"/>
      </w:pPr>
      <w:r>
        <w:t>103.1.6. Планируемые результаты освоения программы учебного предмета "Русский язык" на уровне начального общего образования.</w:t>
      </w:r>
    </w:p>
    <w:p w:rsidR="004E4C7C" w:rsidRDefault="004E4C7C" w:rsidP="00D06916">
      <w:pPr>
        <w:pStyle w:val="ConsPlusNormal"/>
        <w:spacing w:before="240"/>
        <w:ind w:firstLine="540"/>
        <w:jc w:val="both"/>
      </w:pPr>
      <w:r>
        <w:t>103.1.6.1. Личностные результаты:</w:t>
      </w:r>
    </w:p>
    <w:p w:rsidR="004E4C7C" w:rsidRDefault="004E4C7C" w:rsidP="00D06916">
      <w:pPr>
        <w:pStyle w:val="ConsPlusNormal"/>
        <w:spacing w:before="240"/>
        <w:ind w:firstLine="540"/>
        <w:jc w:val="both"/>
      </w:pPr>
      <w:r>
        <w:t>а) гражданско-патриотического воспитания:</w:t>
      </w:r>
    </w:p>
    <w:p w:rsidR="004E4C7C" w:rsidRDefault="004E4C7C" w:rsidP="00D06916">
      <w:pPr>
        <w:pStyle w:val="ConsPlusNormal"/>
        <w:spacing w:before="240"/>
        <w:ind w:firstLine="540"/>
        <w:jc w:val="both"/>
      </w:pPr>
      <w:r>
        <w:t>становление ценностного отношения к своей родине России, в том числе через изучение русского языка, отражающего историю и культуру страны;</w:t>
      </w:r>
    </w:p>
    <w:p w:rsidR="004E4C7C" w:rsidRDefault="004E4C7C" w:rsidP="00D06916">
      <w:pPr>
        <w:pStyle w:val="ConsPlusNormal"/>
        <w:spacing w:before="240"/>
        <w:ind w:firstLine="5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E4C7C" w:rsidRDefault="004E4C7C" w:rsidP="00D06916">
      <w:pPr>
        <w:pStyle w:val="ConsPlusNormal"/>
        <w:spacing w:before="240"/>
        <w:ind w:firstLine="540"/>
        <w:jc w:val="both"/>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E4C7C" w:rsidRDefault="004E4C7C" w:rsidP="00D06916">
      <w:pPr>
        <w:pStyle w:val="ConsPlusNormal"/>
        <w:spacing w:before="240"/>
        <w:ind w:firstLine="540"/>
        <w:jc w:val="both"/>
      </w:pPr>
      <w:r>
        <w:t>уважение к своему и другим народам, формируемое в том числе на основе примеров из художественных произведений;</w:t>
      </w:r>
    </w:p>
    <w:p w:rsidR="004E4C7C" w:rsidRDefault="004E4C7C" w:rsidP="00D06916">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художественных произведениях;</w:t>
      </w:r>
    </w:p>
    <w:p w:rsidR="004E4C7C" w:rsidRDefault="004E4C7C" w:rsidP="00D06916">
      <w:pPr>
        <w:pStyle w:val="ConsPlusNormal"/>
        <w:spacing w:before="240"/>
        <w:ind w:firstLine="540"/>
        <w:jc w:val="both"/>
      </w:pPr>
      <w:r>
        <w:t>б) духовно-нравственного воспитания:</w:t>
      </w:r>
    </w:p>
    <w:p w:rsidR="004E4C7C" w:rsidRDefault="004E4C7C" w:rsidP="00D06916">
      <w:pPr>
        <w:pStyle w:val="ConsPlusNormal"/>
        <w:spacing w:before="240"/>
        <w:ind w:firstLine="540"/>
        <w:jc w:val="both"/>
      </w:pPr>
      <w:r>
        <w:t>признание индивидуальности каждого человека с опорой на собственный жизненный и читательский опыт;</w:t>
      </w:r>
    </w:p>
    <w:p w:rsidR="004E4C7C" w:rsidRDefault="004E4C7C" w:rsidP="00D06916">
      <w:pPr>
        <w:pStyle w:val="ConsPlusNormal"/>
        <w:spacing w:before="240"/>
        <w:ind w:firstLine="54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E4C7C" w:rsidRDefault="004E4C7C" w:rsidP="00D06916">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E4C7C" w:rsidRDefault="004E4C7C" w:rsidP="00D06916">
      <w:pPr>
        <w:pStyle w:val="ConsPlusNormal"/>
        <w:spacing w:before="240"/>
        <w:ind w:firstLine="540"/>
        <w:jc w:val="both"/>
      </w:pPr>
      <w:r>
        <w:t>в) эстетического воспитания:</w:t>
      </w:r>
    </w:p>
    <w:p w:rsidR="004E4C7C" w:rsidRDefault="004E4C7C" w:rsidP="00D06916">
      <w:pPr>
        <w:pStyle w:val="ConsPlusNormal"/>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E4C7C" w:rsidRDefault="004E4C7C" w:rsidP="00D06916">
      <w:pPr>
        <w:pStyle w:val="ConsPlusNormal"/>
        <w:spacing w:before="240"/>
        <w:ind w:firstLine="540"/>
        <w:jc w:val="both"/>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4E4C7C" w:rsidRDefault="004E4C7C" w:rsidP="00D06916">
      <w:pPr>
        <w:pStyle w:val="ConsPlusNormal"/>
        <w:spacing w:before="240"/>
        <w:ind w:firstLine="540"/>
        <w:jc w:val="both"/>
      </w:pPr>
      <w:r>
        <w:t>г) физического воспитания, формирования культуры здоровья и эмоционального благополучия:</w:t>
      </w:r>
    </w:p>
    <w:p w:rsidR="004E4C7C" w:rsidRDefault="004E4C7C" w:rsidP="00D06916">
      <w:pPr>
        <w:pStyle w:val="ConsPlusNormal"/>
        <w:spacing w:before="240"/>
        <w:ind w:firstLine="540"/>
        <w:jc w:val="both"/>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E4C7C" w:rsidRDefault="004E4C7C" w:rsidP="00D06916">
      <w:pPr>
        <w:pStyle w:val="ConsPlusNormal"/>
        <w:spacing w:before="240"/>
        <w:ind w:firstLine="5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E4C7C" w:rsidRDefault="004E4C7C" w:rsidP="00D06916">
      <w:pPr>
        <w:pStyle w:val="ConsPlusNormal"/>
        <w:spacing w:before="240"/>
        <w:ind w:firstLine="540"/>
        <w:jc w:val="both"/>
      </w:pPr>
      <w:r>
        <w:t>д) трудового воспитания:</w:t>
      </w:r>
    </w:p>
    <w:p w:rsidR="004E4C7C" w:rsidRDefault="004E4C7C" w:rsidP="00D06916">
      <w:pPr>
        <w:pStyle w:val="ConsPlusNormal"/>
        <w:spacing w:before="240"/>
        <w:ind w:firstLine="540"/>
        <w:jc w:val="both"/>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E4C7C" w:rsidRDefault="004E4C7C" w:rsidP="00D06916">
      <w:pPr>
        <w:pStyle w:val="ConsPlusNormal"/>
        <w:spacing w:before="240"/>
        <w:ind w:firstLine="540"/>
        <w:jc w:val="both"/>
      </w:pPr>
      <w:r>
        <w:t>е) экологического воспитания:</w:t>
      </w:r>
    </w:p>
    <w:p w:rsidR="004E4C7C" w:rsidRDefault="004E4C7C" w:rsidP="00D06916">
      <w:pPr>
        <w:pStyle w:val="ConsPlusNormal"/>
        <w:spacing w:before="240"/>
        <w:ind w:firstLine="540"/>
        <w:jc w:val="both"/>
      </w:pPr>
      <w:r>
        <w:t>бережное отношение к природе, формируемое в процессе работы с текстами;</w:t>
      </w:r>
    </w:p>
    <w:p w:rsidR="004E4C7C" w:rsidRDefault="004E4C7C" w:rsidP="00D06916">
      <w:pPr>
        <w:pStyle w:val="ConsPlusNormal"/>
        <w:spacing w:before="240"/>
        <w:ind w:firstLine="540"/>
        <w:jc w:val="both"/>
      </w:pPr>
      <w:r>
        <w:t>неприятие действий, приносящих ей вред;</w:t>
      </w:r>
    </w:p>
    <w:p w:rsidR="004E4C7C" w:rsidRDefault="004E4C7C" w:rsidP="00D06916">
      <w:pPr>
        <w:pStyle w:val="ConsPlusNormal"/>
        <w:spacing w:before="240"/>
        <w:ind w:firstLine="540"/>
        <w:jc w:val="both"/>
      </w:pPr>
      <w:r>
        <w:t>ж) ценности научного познания:</w:t>
      </w:r>
    </w:p>
    <w:p w:rsidR="004E4C7C" w:rsidRDefault="004E4C7C" w:rsidP="00D06916">
      <w:pPr>
        <w:pStyle w:val="ConsPlusNormal"/>
        <w:spacing w:before="240"/>
        <w:ind w:firstLine="54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E4C7C" w:rsidRDefault="004E4C7C" w:rsidP="00D06916">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E4C7C" w:rsidRDefault="004E4C7C" w:rsidP="00D06916">
      <w:pPr>
        <w:pStyle w:val="ConsPlusNormal"/>
        <w:spacing w:before="240"/>
        <w:ind w:firstLine="540"/>
        <w:jc w:val="both"/>
      </w:pPr>
      <w:r>
        <w:t>103.1.6.2. Метапредметные результаты:</w:t>
      </w:r>
    </w:p>
    <w:p w:rsidR="004E4C7C" w:rsidRDefault="004E4C7C" w:rsidP="00D06916">
      <w:pPr>
        <w:pStyle w:val="ConsPlusNormal"/>
        <w:spacing w:before="240"/>
        <w:ind w:firstLine="540"/>
        <w:jc w:val="both"/>
      </w:pPr>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4E4C7C" w:rsidRDefault="004E4C7C" w:rsidP="00D06916">
      <w:pPr>
        <w:pStyle w:val="ConsPlusNormal"/>
        <w:spacing w:before="240"/>
        <w:ind w:firstLine="540"/>
        <w:jc w:val="both"/>
      </w:pPr>
      <w:r>
        <w:t>а) базовые логические действия:</w:t>
      </w:r>
    </w:p>
    <w:p w:rsidR="004E4C7C" w:rsidRDefault="004E4C7C" w:rsidP="00D06916">
      <w:pPr>
        <w:pStyle w:val="ConsPlusNormal"/>
        <w:spacing w:before="240"/>
        <w:ind w:firstLine="540"/>
        <w:jc w:val="both"/>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4E4C7C" w:rsidRDefault="004E4C7C" w:rsidP="00D06916">
      <w:pPr>
        <w:pStyle w:val="ConsPlusNormal"/>
        <w:spacing w:before="240"/>
        <w:ind w:firstLine="540"/>
        <w:jc w:val="both"/>
      </w:pPr>
      <w:r>
        <w:t>объединять объекты (языковые единицы) по определенному признаку;</w:t>
      </w:r>
    </w:p>
    <w:p w:rsidR="004E4C7C" w:rsidRDefault="004E4C7C" w:rsidP="00D06916">
      <w:pPr>
        <w:pStyle w:val="ConsPlusNormal"/>
        <w:spacing w:before="240"/>
        <w:ind w:firstLine="5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E4C7C" w:rsidRDefault="004E4C7C" w:rsidP="00D06916">
      <w:pPr>
        <w:pStyle w:val="ConsPlusNormal"/>
        <w:spacing w:before="240"/>
        <w:ind w:firstLine="540"/>
        <w:jc w:val="both"/>
      </w:pPr>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E4C7C" w:rsidRDefault="004E4C7C" w:rsidP="00D06916">
      <w:pPr>
        <w:pStyle w:val="ConsPlusNormal"/>
        <w:spacing w:before="240"/>
        <w:ind w:firstLine="54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E4C7C" w:rsidRDefault="004E4C7C" w:rsidP="00D06916">
      <w:pPr>
        <w:pStyle w:val="ConsPlusNormal"/>
        <w:spacing w:before="240"/>
        <w:ind w:firstLine="540"/>
        <w:jc w:val="both"/>
      </w:pPr>
      <w:r>
        <w:t>устанавливать причинно-следственные связи в ситуациях наблюдения за языковым материалом, делать выводы.</w:t>
      </w:r>
    </w:p>
    <w:p w:rsidR="004E4C7C" w:rsidRDefault="004E4C7C" w:rsidP="00D06916">
      <w:pPr>
        <w:pStyle w:val="ConsPlusNormal"/>
        <w:spacing w:before="240"/>
        <w:ind w:firstLine="540"/>
        <w:jc w:val="both"/>
      </w:pPr>
      <w:r>
        <w:t>б) базовые исследовательские действия:</w:t>
      </w:r>
    </w:p>
    <w:p w:rsidR="004E4C7C" w:rsidRDefault="004E4C7C" w:rsidP="00D06916">
      <w:pPr>
        <w:pStyle w:val="ConsPlusNormal"/>
        <w:spacing w:before="240"/>
        <w:ind w:firstLine="540"/>
        <w:jc w:val="both"/>
      </w:pPr>
      <w:r>
        <w:t>с помощью педагогического работника формулировать цель, планировать изменения языкового объекта, речевой ситуации;</w:t>
      </w:r>
    </w:p>
    <w:p w:rsidR="004E4C7C" w:rsidRDefault="004E4C7C" w:rsidP="00D06916">
      <w:pPr>
        <w:pStyle w:val="ConsPlusNormal"/>
        <w:spacing w:before="240"/>
        <w:ind w:firstLine="540"/>
        <w:jc w:val="both"/>
      </w:pPr>
      <w:r>
        <w:t>сравнивать несколько вариантов выполнения задания, выбирать наиболее подходящий (на основе предложенных критериев);</w:t>
      </w:r>
    </w:p>
    <w:p w:rsidR="004E4C7C" w:rsidRDefault="004E4C7C" w:rsidP="00D06916">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4E4C7C" w:rsidRDefault="004E4C7C" w:rsidP="00D06916">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4E4C7C" w:rsidRDefault="004E4C7C" w:rsidP="00D06916">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4E4C7C" w:rsidRDefault="004E4C7C" w:rsidP="00D06916">
      <w:pPr>
        <w:pStyle w:val="ConsPlusNormal"/>
        <w:spacing w:before="240"/>
        <w:ind w:firstLine="540"/>
        <w:jc w:val="both"/>
      </w:pPr>
      <w:r>
        <w:t>в) работа с информацией:</w:t>
      </w:r>
    </w:p>
    <w:p w:rsidR="004E4C7C" w:rsidRDefault="004E4C7C" w:rsidP="00D06916">
      <w:pPr>
        <w:pStyle w:val="ConsPlusNormal"/>
        <w:spacing w:before="240"/>
        <w:ind w:firstLine="540"/>
        <w:jc w:val="both"/>
      </w:pPr>
      <w:r>
        <w:t>выбирать источник получения информации: нужный словарь для получения запрашиваемой информации, для уточнения;</w:t>
      </w:r>
    </w:p>
    <w:p w:rsidR="004E4C7C" w:rsidRDefault="004E4C7C" w:rsidP="00D06916">
      <w:pPr>
        <w:pStyle w:val="ConsPlusNormal"/>
        <w:spacing w:before="240"/>
        <w:ind w:firstLine="5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4E4C7C" w:rsidRDefault="004E4C7C" w:rsidP="00D06916">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 (обращаясь к словарям, справочникам, учебнику);</w:t>
      </w:r>
    </w:p>
    <w:p w:rsidR="004E4C7C" w:rsidRDefault="004E4C7C" w:rsidP="00D06916">
      <w:pPr>
        <w:pStyle w:val="ConsPlusNormal"/>
        <w:spacing w:before="240"/>
        <w:ind w:firstLine="5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4E4C7C" w:rsidRDefault="004E4C7C" w:rsidP="00D06916">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4E4C7C" w:rsidRDefault="004E4C7C" w:rsidP="00D06916">
      <w:pPr>
        <w:pStyle w:val="ConsPlusNormal"/>
        <w:spacing w:before="240"/>
        <w:ind w:firstLine="5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E4C7C" w:rsidRDefault="004E4C7C" w:rsidP="00D06916">
      <w:pPr>
        <w:pStyle w:val="ConsPlusNormal"/>
        <w:spacing w:before="240"/>
        <w:ind w:firstLine="540"/>
        <w:jc w:val="both"/>
      </w:pPr>
      <w:r>
        <w:t>2. К концу обучения на уровне начального общего образования у обучающегося формируются коммуникативные УУД:</w:t>
      </w:r>
    </w:p>
    <w:p w:rsidR="004E4C7C" w:rsidRDefault="004E4C7C" w:rsidP="00D06916">
      <w:pPr>
        <w:pStyle w:val="ConsPlusNormal"/>
        <w:spacing w:before="240"/>
        <w:ind w:firstLine="540"/>
        <w:jc w:val="both"/>
      </w:pPr>
      <w:r>
        <w:t>общение:</w:t>
      </w:r>
    </w:p>
    <w:p w:rsidR="004E4C7C" w:rsidRDefault="004E4C7C" w:rsidP="00D06916">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4E4C7C" w:rsidRDefault="004E4C7C" w:rsidP="00D06916">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4E4C7C" w:rsidRDefault="004E4C7C" w:rsidP="00D06916">
      <w:pPr>
        <w:pStyle w:val="ConsPlusNormal"/>
        <w:spacing w:before="240"/>
        <w:ind w:firstLine="540"/>
        <w:jc w:val="both"/>
      </w:pPr>
      <w:r>
        <w:t>признавать возможность существования разных точек зрения;</w:t>
      </w:r>
    </w:p>
    <w:p w:rsidR="004E4C7C" w:rsidRDefault="004E4C7C" w:rsidP="00D06916">
      <w:pPr>
        <w:pStyle w:val="ConsPlusNormal"/>
        <w:spacing w:before="240"/>
        <w:ind w:firstLine="540"/>
        <w:jc w:val="both"/>
      </w:pPr>
      <w:r>
        <w:t>на доступном уровне корректно и аргументированно высказывать свое мнение;</w:t>
      </w:r>
    </w:p>
    <w:p w:rsidR="004E4C7C" w:rsidRDefault="004E4C7C" w:rsidP="00D06916">
      <w:pPr>
        <w:pStyle w:val="ConsPlusNormal"/>
        <w:spacing w:before="240"/>
        <w:ind w:firstLine="540"/>
        <w:jc w:val="both"/>
      </w:pPr>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4E4C7C" w:rsidRDefault="004E4C7C" w:rsidP="00D06916">
      <w:pPr>
        <w:pStyle w:val="ConsPlusNormal"/>
        <w:spacing w:before="240"/>
        <w:ind w:firstLine="540"/>
        <w:jc w:val="both"/>
      </w:pPr>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4E4C7C" w:rsidRDefault="004E4C7C" w:rsidP="00D06916">
      <w:pPr>
        <w:pStyle w:val="ConsPlusNormal"/>
        <w:spacing w:before="240"/>
        <w:ind w:firstLine="540"/>
        <w:jc w:val="both"/>
      </w:pPr>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E4C7C" w:rsidRDefault="004E4C7C" w:rsidP="00D06916">
      <w:pPr>
        <w:pStyle w:val="ConsPlusNormal"/>
        <w:spacing w:before="240"/>
        <w:ind w:firstLine="540"/>
        <w:jc w:val="both"/>
      </w:pPr>
      <w:r>
        <w:t>подбирать иллюстративный материал (рисунки, фото, плакаты) к тексту выступления.</w:t>
      </w:r>
    </w:p>
    <w:p w:rsidR="004E4C7C" w:rsidRDefault="004E4C7C" w:rsidP="00D06916">
      <w:pPr>
        <w:pStyle w:val="ConsPlusNormal"/>
        <w:spacing w:before="240"/>
        <w:ind w:firstLine="540"/>
        <w:jc w:val="both"/>
      </w:pPr>
      <w:r>
        <w:t>3. К концу обучения на уровне начального общего образования у обучающегося формируются регулятивные УУД:</w:t>
      </w:r>
    </w:p>
    <w:p w:rsidR="004E4C7C" w:rsidRDefault="004E4C7C" w:rsidP="00D06916">
      <w:pPr>
        <w:pStyle w:val="ConsPlusNormal"/>
        <w:spacing w:before="240"/>
        <w:ind w:firstLine="540"/>
        <w:jc w:val="both"/>
      </w:pPr>
      <w:r>
        <w:t>а) самоорганизация:</w:t>
      </w:r>
    </w:p>
    <w:p w:rsidR="004E4C7C" w:rsidRDefault="004E4C7C" w:rsidP="00D06916">
      <w:pPr>
        <w:pStyle w:val="ConsPlusNormal"/>
        <w:spacing w:before="240"/>
        <w:ind w:firstLine="540"/>
        <w:jc w:val="both"/>
      </w:pPr>
      <w:r>
        <w:t>на основе заданного алгоритма планировать действия по решению учебной задачи для получения результата;</w:t>
      </w:r>
    </w:p>
    <w:p w:rsidR="004E4C7C" w:rsidRDefault="004E4C7C" w:rsidP="00D06916">
      <w:pPr>
        <w:pStyle w:val="ConsPlusNormal"/>
        <w:spacing w:before="240"/>
        <w:ind w:firstLine="540"/>
        <w:jc w:val="both"/>
      </w:pPr>
      <w:r>
        <w:t>выстраивать последовательность выбранных действий.</w:t>
      </w:r>
    </w:p>
    <w:p w:rsidR="004E4C7C" w:rsidRDefault="004E4C7C" w:rsidP="00D06916">
      <w:pPr>
        <w:pStyle w:val="ConsPlusNormal"/>
        <w:spacing w:before="240"/>
        <w:ind w:firstLine="540"/>
        <w:jc w:val="both"/>
      </w:pPr>
      <w:r>
        <w:t>б) самоконтроль:</w:t>
      </w:r>
    </w:p>
    <w:p w:rsidR="004E4C7C" w:rsidRDefault="004E4C7C" w:rsidP="00D06916">
      <w:pPr>
        <w:pStyle w:val="ConsPlusNormal"/>
        <w:spacing w:before="240"/>
        <w:ind w:firstLine="540"/>
        <w:jc w:val="both"/>
      </w:pPr>
      <w:r>
        <w:t>устанавливать причины успеха и неудач учебной деятельности;</w:t>
      </w:r>
    </w:p>
    <w:p w:rsidR="004E4C7C" w:rsidRDefault="004E4C7C" w:rsidP="00D06916">
      <w:pPr>
        <w:pStyle w:val="ConsPlusNormal"/>
        <w:spacing w:before="240"/>
        <w:ind w:firstLine="540"/>
        <w:jc w:val="both"/>
      </w:pPr>
      <w:r>
        <w:t>корректировать свои учебные действия для преодоления речевых и орфографических ошибок;</w:t>
      </w:r>
    </w:p>
    <w:p w:rsidR="004E4C7C" w:rsidRDefault="004E4C7C" w:rsidP="00D06916">
      <w:pPr>
        <w:pStyle w:val="ConsPlusNormal"/>
        <w:spacing w:before="240"/>
        <w:ind w:firstLine="540"/>
        <w:jc w:val="both"/>
      </w:pPr>
      <w:r>
        <w:t>соотносить результат деятельности с поставленной учебной задачей по выделению, характеристике, использованию языковых единиц;</w:t>
      </w:r>
    </w:p>
    <w:p w:rsidR="004E4C7C" w:rsidRDefault="004E4C7C" w:rsidP="00D06916">
      <w:pPr>
        <w:pStyle w:val="ConsPlusNormal"/>
        <w:spacing w:before="240"/>
        <w:ind w:firstLine="540"/>
        <w:jc w:val="both"/>
      </w:pPr>
      <w:r>
        <w:t>находить ошибку, допущенную при работе с языковым материалом, находить орфографическую и пунктуационную ошибку;</w:t>
      </w:r>
    </w:p>
    <w:p w:rsidR="004E4C7C" w:rsidRDefault="004E4C7C" w:rsidP="00D06916">
      <w:pPr>
        <w:pStyle w:val="ConsPlusNormal"/>
        <w:spacing w:before="240"/>
        <w:ind w:firstLine="540"/>
        <w:jc w:val="both"/>
      </w:pPr>
      <w:r>
        <w:t>сравнивать результаты своей деятельности и деятельности одноклассников, объективно оценивать их по предложенным критериям.</w:t>
      </w:r>
    </w:p>
    <w:p w:rsidR="004E4C7C" w:rsidRDefault="004E4C7C" w:rsidP="00D06916">
      <w:pPr>
        <w:pStyle w:val="ConsPlusNormal"/>
        <w:spacing w:before="240"/>
        <w:ind w:firstLine="540"/>
        <w:jc w:val="both"/>
      </w:pPr>
      <w:r>
        <w:t>в) совместная деятельность:</w:t>
      </w:r>
    </w:p>
    <w:p w:rsidR="004E4C7C" w:rsidRDefault="004E4C7C" w:rsidP="00D06916">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4E4C7C" w:rsidRDefault="004E4C7C" w:rsidP="00D06916">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E4C7C" w:rsidRDefault="004E4C7C" w:rsidP="00D06916">
      <w:pPr>
        <w:pStyle w:val="ConsPlusNormal"/>
        <w:spacing w:before="240"/>
        <w:ind w:firstLine="540"/>
        <w:jc w:val="both"/>
      </w:pPr>
      <w:r>
        <w:t>проявлять готовность руководить, выполнять поручения, подчиняться, самостоятельно разрешать конфликты;</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spacing w:before="240"/>
        <w:ind w:firstLine="540"/>
        <w:jc w:val="both"/>
      </w:pPr>
      <w:r>
        <w:t>оценивать свой вклад в общий результат;</w:t>
      </w:r>
    </w:p>
    <w:p w:rsidR="004E4C7C" w:rsidRDefault="004E4C7C" w:rsidP="00D06916">
      <w:pPr>
        <w:pStyle w:val="ConsPlusNormal"/>
        <w:spacing w:before="240"/>
        <w:ind w:firstLine="540"/>
        <w:jc w:val="both"/>
      </w:pPr>
      <w:r>
        <w:t>выполнять совместные проектные задания с опорой на предложенные образцы.</w:t>
      </w:r>
    </w:p>
    <w:p w:rsidR="004E4C7C" w:rsidRDefault="004E4C7C" w:rsidP="00D06916">
      <w:pPr>
        <w:pStyle w:val="ConsPlusNormal"/>
        <w:spacing w:before="240"/>
        <w:ind w:firstLine="540"/>
        <w:jc w:val="both"/>
      </w:pPr>
      <w:r>
        <w:t>103.1.6.3. Предметные результаты:</w:t>
      </w:r>
    </w:p>
    <w:p w:rsidR="004E4C7C" w:rsidRDefault="004E4C7C" w:rsidP="00D06916">
      <w:pPr>
        <w:pStyle w:val="ConsPlusNormal"/>
        <w:spacing w:before="240"/>
        <w:ind w:firstLine="540"/>
        <w:jc w:val="both"/>
      </w:pPr>
      <w:r>
        <w:t>а) 1 класс:</w:t>
      </w:r>
    </w:p>
    <w:p w:rsidR="004E4C7C" w:rsidRDefault="004E4C7C" w:rsidP="00D06916">
      <w:pPr>
        <w:pStyle w:val="ConsPlusNormal"/>
        <w:spacing w:before="240"/>
        <w:ind w:firstLine="540"/>
        <w:jc w:val="both"/>
      </w:pPr>
      <w:r>
        <w:t>различать слово и предложение; вычленять слова из предложений;</w:t>
      </w:r>
    </w:p>
    <w:p w:rsidR="004E4C7C" w:rsidRDefault="004E4C7C" w:rsidP="00D06916">
      <w:pPr>
        <w:pStyle w:val="ConsPlusNormal"/>
        <w:spacing w:before="240"/>
        <w:ind w:firstLine="540"/>
        <w:jc w:val="both"/>
      </w:pPr>
      <w:r>
        <w:t>вычленять звуки из слова;</w:t>
      </w:r>
    </w:p>
    <w:p w:rsidR="004E4C7C" w:rsidRDefault="004E4C7C" w:rsidP="00D06916">
      <w:pPr>
        <w:pStyle w:val="ConsPlusNormal"/>
        <w:spacing w:before="240"/>
        <w:ind w:firstLine="540"/>
        <w:jc w:val="both"/>
      </w:pPr>
      <w:r>
        <w:t>различать гласные и согласные звуки (в том числе различать в слове согласный звук [й'] и гласный звук [и]);</w:t>
      </w:r>
    </w:p>
    <w:p w:rsidR="004E4C7C" w:rsidRDefault="004E4C7C" w:rsidP="00D06916">
      <w:pPr>
        <w:pStyle w:val="ConsPlusNormal"/>
        <w:spacing w:before="240"/>
        <w:ind w:firstLine="540"/>
        <w:jc w:val="both"/>
      </w:pPr>
      <w:r>
        <w:t>различать ударные и безударные гласные звуки;</w:t>
      </w:r>
    </w:p>
    <w:p w:rsidR="004E4C7C" w:rsidRDefault="004E4C7C" w:rsidP="00D06916">
      <w:pPr>
        <w:pStyle w:val="ConsPlusNormal"/>
        <w:spacing w:before="240"/>
        <w:ind w:firstLine="540"/>
        <w:jc w:val="both"/>
      </w:pPr>
      <w:r>
        <w:t>различать согласные звуки: мягкие и твердые, звонкие и глухие (вне слова и в слове);</w:t>
      </w:r>
    </w:p>
    <w:p w:rsidR="004E4C7C" w:rsidRDefault="004E4C7C" w:rsidP="00D06916">
      <w:pPr>
        <w:pStyle w:val="ConsPlusNormal"/>
        <w:spacing w:before="240"/>
        <w:ind w:firstLine="540"/>
        <w:jc w:val="both"/>
      </w:pPr>
      <w:r>
        <w:t>различать понятия "звук" и "буква";</w:t>
      </w:r>
    </w:p>
    <w:p w:rsidR="004E4C7C" w:rsidRDefault="004E4C7C" w:rsidP="00D06916">
      <w:pPr>
        <w:pStyle w:val="ConsPlusNormal"/>
        <w:spacing w:before="24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4E4C7C" w:rsidRDefault="004E4C7C" w:rsidP="00D06916">
      <w:pPr>
        <w:pStyle w:val="ConsPlusNormal"/>
        <w:spacing w:before="240"/>
        <w:ind w:firstLine="540"/>
        <w:jc w:val="both"/>
      </w:pPr>
      <w:r>
        <w:t>обозначать на письме мягкость согласных звуков буквами е, ё, ю, я и буквой ь в конце слова;</w:t>
      </w:r>
    </w:p>
    <w:p w:rsidR="004E4C7C" w:rsidRDefault="004E4C7C" w:rsidP="00D06916">
      <w:pPr>
        <w:pStyle w:val="ConsPlusNormal"/>
        <w:spacing w:before="240"/>
        <w:ind w:firstLine="54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E4C7C" w:rsidRDefault="004E4C7C" w:rsidP="00D06916">
      <w:pPr>
        <w:pStyle w:val="ConsPlusNormal"/>
        <w:spacing w:before="240"/>
        <w:ind w:firstLine="540"/>
        <w:jc w:val="both"/>
      </w:pPr>
      <w:r>
        <w:t>писать аккуратным разборчивым почерком без искажений прописные и строчные буквы, соединения букв, слова;</w:t>
      </w:r>
    </w:p>
    <w:p w:rsidR="004E4C7C" w:rsidRDefault="004E4C7C" w:rsidP="00D06916">
      <w:pPr>
        <w:pStyle w:val="ConsPlusNormal"/>
        <w:spacing w:before="240"/>
        <w:ind w:firstLine="540"/>
        <w:jc w:val="both"/>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4E4C7C" w:rsidRDefault="004E4C7C" w:rsidP="00D06916">
      <w:pPr>
        <w:pStyle w:val="ConsPlusNormal"/>
        <w:spacing w:before="240"/>
        <w:ind w:firstLine="540"/>
        <w:jc w:val="both"/>
      </w:pPr>
      <w:r>
        <w:t>правильно списывать (без пропусков и искажений букв) слова и предложения, тексты объемом не более 25 слов;</w:t>
      </w:r>
    </w:p>
    <w:p w:rsidR="004E4C7C" w:rsidRDefault="004E4C7C" w:rsidP="00D06916">
      <w:pPr>
        <w:pStyle w:val="ConsPlusNormal"/>
        <w:spacing w:before="240"/>
        <w:ind w:firstLine="540"/>
        <w:jc w:val="both"/>
      </w:pPr>
      <w: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4E4C7C" w:rsidRDefault="004E4C7C" w:rsidP="00D06916">
      <w:pPr>
        <w:pStyle w:val="ConsPlusNormal"/>
        <w:spacing w:before="240"/>
        <w:ind w:firstLine="540"/>
        <w:jc w:val="both"/>
      </w:pPr>
      <w:r>
        <w:t>находить и исправлять ошибки на изученные правила, описки;</w:t>
      </w:r>
    </w:p>
    <w:p w:rsidR="004E4C7C" w:rsidRDefault="004E4C7C" w:rsidP="00D06916">
      <w:pPr>
        <w:pStyle w:val="ConsPlusNormal"/>
        <w:spacing w:before="240"/>
        <w:ind w:firstLine="540"/>
        <w:jc w:val="both"/>
      </w:pPr>
      <w:r>
        <w:t>понимать прослушанный текст;</w:t>
      </w:r>
    </w:p>
    <w:p w:rsidR="004E4C7C" w:rsidRDefault="004E4C7C" w:rsidP="00D06916">
      <w:pPr>
        <w:pStyle w:val="ConsPlusNormal"/>
        <w:spacing w:before="240"/>
        <w:ind w:firstLine="540"/>
        <w:jc w:val="both"/>
      </w:pPr>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4E4C7C" w:rsidRDefault="004E4C7C" w:rsidP="00D06916">
      <w:pPr>
        <w:pStyle w:val="ConsPlusNormal"/>
        <w:spacing w:before="240"/>
        <w:ind w:firstLine="540"/>
        <w:jc w:val="both"/>
      </w:pPr>
      <w:r>
        <w:t>составлять предложение из набора форм слов;</w:t>
      </w:r>
    </w:p>
    <w:p w:rsidR="004E4C7C" w:rsidRDefault="004E4C7C" w:rsidP="00D06916">
      <w:pPr>
        <w:pStyle w:val="ConsPlusNormal"/>
        <w:spacing w:before="240"/>
        <w:ind w:firstLine="540"/>
        <w:jc w:val="both"/>
      </w:pPr>
      <w:r>
        <w:t>устно составлять текст из 3 - 5 предложений по сюжетным картинкам и наблюдениям;</w:t>
      </w:r>
    </w:p>
    <w:p w:rsidR="004E4C7C" w:rsidRDefault="004E4C7C" w:rsidP="00D06916">
      <w:pPr>
        <w:pStyle w:val="ConsPlusNormal"/>
        <w:spacing w:before="240"/>
        <w:ind w:firstLine="540"/>
        <w:jc w:val="both"/>
      </w:pPr>
      <w:r>
        <w:t>использовать изученные понятия в процессе решения учебных задач.</w:t>
      </w:r>
    </w:p>
    <w:p w:rsidR="004E4C7C" w:rsidRDefault="004E4C7C" w:rsidP="00D06916">
      <w:pPr>
        <w:pStyle w:val="ConsPlusNormal"/>
        <w:spacing w:before="240"/>
        <w:ind w:firstLine="540"/>
        <w:jc w:val="both"/>
      </w:pPr>
      <w:r>
        <w:t>б) 2 класс:</w:t>
      </w:r>
    </w:p>
    <w:p w:rsidR="004E4C7C" w:rsidRDefault="004E4C7C" w:rsidP="00D06916">
      <w:pPr>
        <w:pStyle w:val="ConsPlusNormal"/>
        <w:spacing w:before="240"/>
        <w:ind w:firstLine="540"/>
        <w:jc w:val="both"/>
      </w:pPr>
      <w:r>
        <w:t>осознавать язык как основное средство общения;</w:t>
      </w:r>
    </w:p>
    <w:p w:rsidR="004E4C7C" w:rsidRDefault="004E4C7C" w:rsidP="00D06916">
      <w:pPr>
        <w:pStyle w:val="ConsPlusNormal"/>
        <w:spacing w:before="240"/>
        <w:ind w:firstLine="540"/>
        <w:jc w:val="both"/>
      </w:pPr>
      <w:r>
        <w:t>характеризовать согласные звуки вне слова и в слове по заданным параметрам: согласный парный - непарный по твердости - мягкости; согласный парный - непарный по звонкости - глухости;</w:t>
      </w:r>
    </w:p>
    <w:p w:rsidR="004E4C7C" w:rsidRDefault="004E4C7C" w:rsidP="00D06916">
      <w:pPr>
        <w:pStyle w:val="ConsPlusNormal"/>
        <w:spacing w:before="240"/>
        <w:ind w:firstLine="540"/>
        <w:jc w:val="both"/>
      </w:pPr>
      <w:r>
        <w:t>определять количество слогов в слове (в том числе при стечении согласных); делить слово на слоги;</w:t>
      </w:r>
    </w:p>
    <w:p w:rsidR="004E4C7C" w:rsidRDefault="004E4C7C" w:rsidP="00D06916">
      <w:pPr>
        <w:pStyle w:val="ConsPlusNormal"/>
        <w:spacing w:before="240"/>
        <w:ind w:firstLine="540"/>
        <w:jc w:val="both"/>
      </w:pPr>
      <w:r>
        <w:t>устанавливать соотношение звукового и буквенного состава, в том числе с учетом функций букв е, ё, ю, я;</w:t>
      </w:r>
    </w:p>
    <w:p w:rsidR="004E4C7C" w:rsidRDefault="004E4C7C" w:rsidP="00D06916">
      <w:pPr>
        <w:pStyle w:val="ConsPlusNormal"/>
        <w:spacing w:before="240"/>
        <w:ind w:firstLine="540"/>
        <w:jc w:val="both"/>
      </w:pPr>
      <w:r>
        <w:t>обозначать на письме мягкость согласных звуков буквой мягкий знак в середине слова;</w:t>
      </w:r>
    </w:p>
    <w:p w:rsidR="004E4C7C" w:rsidRDefault="004E4C7C" w:rsidP="00D06916">
      <w:pPr>
        <w:pStyle w:val="ConsPlusNormal"/>
        <w:spacing w:before="240"/>
        <w:ind w:firstLine="540"/>
        <w:jc w:val="both"/>
      </w:pPr>
      <w:r>
        <w:t>находить однокоренные слова;</w:t>
      </w:r>
    </w:p>
    <w:p w:rsidR="004E4C7C" w:rsidRDefault="004E4C7C" w:rsidP="00D06916">
      <w:pPr>
        <w:pStyle w:val="ConsPlusNormal"/>
        <w:spacing w:before="240"/>
        <w:ind w:firstLine="540"/>
        <w:jc w:val="both"/>
      </w:pPr>
      <w:r>
        <w:t>выделять в слове корень (простые случаи);</w:t>
      </w:r>
    </w:p>
    <w:p w:rsidR="004E4C7C" w:rsidRDefault="004E4C7C" w:rsidP="00D06916">
      <w:pPr>
        <w:pStyle w:val="ConsPlusNormal"/>
        <w:spacing w:before="240"/>
        <w:ind w:firstLine="540"/>
        <w:jc w:val="both"/>
      </w:pPr>
      <w:r>
        <w:t>выделять в слове окончание;</w:t>
      </w:r>
    </w:p>
    <w:p w:rsidR="004E4C7C" w:rsidRDefault="004E4C7C" w:rsidP="00D06916">
      <w:pPr>
        <w:pStyle w:val="ConsPlusNormal"/>
        <w:spacing w:before="240"/>
        <w:ind w:firstLine="540"/>
        <w:jc w:val="both"/>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4E4C7C" w:rsidRDefault="004E4C7C" w:rsidP="00D06916">
      <w:pPr>
        <w:pStyle w:val="ConsPlusNormal"/>
        <w:spacing w:before="240"/>
        <w:ind w:firstLine="540"/>
        <w:jc w:val="both"/>
      </w:pPr>
      <w:r>
        <w:t>распознавать слова, отвечающие на вопросы "кто?", "что?";</w:t>
      </w:r>
    </w:p>
    <w:p w:rsidR="004E4C7C" w:rsidRDefault="004E4C7C" w:rsidP="00D06916">
      <w:pPr>
        <w:pStyle w:val="ConsPlusNormal"/>
        <w:spacing w:before="240"/>
        <w:ind w:firstLine="540"/>
        <w:jc w:val="both"/>
      </w:pPr>
      <w:r>
        <w:t>распознавать слова, отвечающие на вопросы "что делать?", "что сделать?";</w:t>
      </w:r>
    </w:p>
    <w:p w:rsidR="004E4C7C" w:rsidRDefault="004E4C7C" w:rsidP="00D06916">
      <w:pPr>
        <w:pStyle w:val="ConsPlusNormal"/>
        <w:spacing w:before="240"/>
        <w:ind w:firstLine="540"/>
        <w:jc w:val="both"/>
      </w:pPr>
      <w:r>
        <w:t>распознавать слова, отвечающие на вопросы "какой?", "какая?", "какое?", "какие?";</w:t>
      </w:r>
    </w:p>
    <w:p w:rsidR="004E4C7C" w:rsidRDefault="004E4C7C" w:rsidP="00D06916">
      <w:pPr>
        <w:pStyle w:val="ConsPlusNormal"/>
        <w:spacing w:before="240"/>
        <w:ind w:firstLine="540"/>
        <w:jc w:val="both"/>
      </w:pPr>
      <w:r>
        <w:t>определять вид предложения по цели высказывания и по эмоциональной окраске;</w:t>
      </w:r>
    </w:p>
    <w:p w:rsidR="004E4C7C" w:rsidRDefault="004E4C7C" w:rsidP="00D06916">
      <w:pPr>
        <w:pStyle w:val="ConsPlusNormal"/>
        <w:spacing w:before="240"/>
        <w:ind w:firstLine="540"/>
        <w:jc w:val="both"/>
      </w:pPr>
      <w:r>
        <w:t>находить место орфограммы в слове и между словами на изученные правила;</w:t>
      </w:r>
    </w:p>
    <w:p w:rsidR="004E4C7C" w:rsidRDefault="004E4C7C" w:rsidP="00D06916">
      <w:pPr>
        <w:pStyle w:val="ConsPlusNormal"/>
        <w:spacing w:before="240"/>
        <w:ind w:firstLine="54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4E4C7C" w:rsidRDefault="004E4C7C" w:rsidP="00D06916">
      <w:pPr>
        <w:pStyle w:val="ConsPlusNormal"/>
        <w:spacing w:before="240"/>
        <w:ind w:firstLine="540"/>
        <w:jc w:val="both"/>
      </w:pPr>
      <w:r>
        <w:t>правильно списывать (без пропусков и искажений букв) слова и предложения, тексты объемом не более 50 слов;</w:t>
      </w:r>
    </w:p>
    <w:p w:rsidR="004E4C7C" w:rsidRDefault="004E4C7C" w:rsidP="00D06916">
      <w:pPr>
        <w:pStyle w:val="ConsPlusNormal"/>
        <w:spacing w:before="240"/>
        <w:ind w:firstLine="54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4E4C7C" w:rsidRDefault="004E4C7C" w:rsidP="00D06916">
      <w:pPr>
        <w:pStyle w:val="ConsPlusNormal"/>
        <w:spacing w:before="240"/>
        <w:ind w:firstLine="540"/>
        <w:jc w:val="both"/>
      </w:pPr>
      <w:r>
        <w:t>находить и исправлять ошибки на изученные правила, описки;</w:t>
      </w:r>
    </w:p>
    <w:p w:rsidR="004E4C7C" w:rsidRDefault="004E4C7C" w:rsidP="00D06916">
      <w:pPr>
        <w:pStyle w:val="ConsPlusNormal"/>
        <w:spacing w:before="240"/>
        <w:ind w:firstLine="540"/>
        <w:jc w:val="both"/>
      </w:pPr>
      <w:r>
        <w:t>пользоваться толковым, орфографическим, орфоэпическим словарями учебника;</w:t>
      </w:r>
    </w:p>
    <w:p w:rsidR="004E4C7C" w:rsidRDefault="004E4C7C" w:rsidP="00D06916">
      <w:pPr>
        <w:pStyle w:val="ConsPlusNormal"/>
        <w:spacing w:before="240"/>
        <w:ind w:firstLine="54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4E4C7C" w:rsidRDefault="004E4C7C" w:rsidP="00D06916">
      <w:pPr>
        <w:pStyle w:val="ConsPlusNormal"/>
        <w:spacing w:before="240"/>
        <w:ind w:firstLine="540"/>
        <w:jc w:val="both"/>
      </w:pPr>
      <w:r>
        <w:t>формулировать простые выводы на основе прочитанного (услышанного) устно и письменно (1 - 2 предложения);</w:t>
      </w:r>
    </w:p>
    <w:p w:rsidR="004E4C7C" w:rsidRDefault="004E4C7C" w:rsidP="00D06916">
      <w:pPr>
        <w:pStyle w:val="ConsPlusNormal"/>
        <w:spacing w:before="240"/>
        <w:ind w:firstLine="540"/>
        <w:jc w:val="both"/>
      </w:pPr>
      <w:r>
        <w:t>составлять предложения из слов, устанавливая между ними смысловую связь по вопросам;</w:t>
      </w:r>
    </w:p>
    <w:p w:rsidR="004E4C7C" w:rsidRDefault="004E4C7C" w:rsidP="00D06916">
      <w:pPr>
        <w:pStyle w:val="ConsPlusNormal"/>
        <w:spacing w:before="240"/>
        <w:ind w:firstLine="540"/>
        <w:jc w:val="both"/>
      </w:pPr>
      <w:r>
        <w:t>определять тему текста и озаглавливать текст, отражая его тему;</w:t>
      </w:r>
    </w:p>
    <w:p w:rsidR="004E4C7C" w:rsidRDefault="004E4C7C" w:rsidP="00D06916">
      <w:pPr>
        <w:pStyle w:val="ConsPlusNormal"/>
        <w:spacing w:before="240"/>
        <w:ind w:firstLine="540"/>
        <w:jc w:val="both"/>
      </w:pPr>
      <w:r>
        <w:t>составлять текст из разрозненных предложений, частей текста;</w:t>
      </w:r>
    </w:p>
    <w:p w:rsidR="004E4C7C" w:rsidRDefault="004E4C7C" w:rsidP="00D06916">
      <w:pPr>
        <w:pStyle w:val="ConsPlusNormal"/>
        <w:spacing w:before="240"/>
        <w:ind w:firstLine="540"/>
        <w:jc w:val="both"/>
      </w:pPr>
      <w:r>
        <w:t>коллективно писать подробное изложение повествовательного текста объемом 30 - 45 слов с опорой на вопросы;</w:t>
      </w:r>
    </w:p>
    <w:p w:rsidR="004E4C7C" w:rsidRDefault="004E4C7C" w:rsidP="00D06916">
      <w:pPr>
        <w:pStyle w:val="ConsPlusNormal"/>
        <w:spacing w:before="240"/>
        <w:ind w:firstLine="540"/>
        <w:jc w:val="both"/>
      </w:pPr>
      <w:r>
        <w:t>объяснять своими словами значение изученных понятий;</w:t>
      </w:r>
    </w:p>
    <w:p w:rsidR="004E4C7C" w:rsidRDefault="004E4C7C" w:rsidP="00D06916">
      <w:pPr>
        <w:pStyle w:val="ConsPlusNormal"/>
        <w:spacing w:before="240"/>
        <w:ind w:firstLine="540"/>
        <w:jc w:val="both"/>
      </w:pPr>
      <w:r>
        <w:t>использовать изученные понятия.</w:t>
      </w:r>
    </w:p>
    <w:p w:rsidR="004E4C7C" w:rsidRDefault="004E4C7C" w:rsidP="00D06916">
      <w:pPr>
        <w:pStyle w:val="ConsPlusNormal"/>
        <w:spacing w:before="240"/>
        <w:ind w:firstLine="540"/>
        <w:jc w:val="both"/>
      </w:pPr>
      <w:r>
        <w:t>в) 3 класс:</w:t>
      </w:r>
    </w:p>
    <w:p w:rsidR="004E4C7C" w:rsidRDefault="004E4C7C" w:rsidP="00D06916">
      <w:pPr>
        <w:pStyle w:val="ConsPlusNormal"/>
        <w:spacing w:before="240"/>
        <w:ind w:firstLine="540"/>
        <w:jc w:val="both"/>
      </w:pPr>
      <w:r>
        <w:t>объяснять значение русского языка как государственного языка Российской Федерации;</w:t>
      </w:r>
    </w:p>
    <w:p w:rsidR="004E4C7C" w:rsidRDefault="004E4C7C" w:rsidP="00D06916">
      <w:pPr>
        <w:pStyle w:val="ConsPlusNormal"/>
        <w:spacing w:before="240"/>
        <w:ind w:firstLine="540"/>
        <w:jc w:val="both"/>
      </w:pPr>
      <w:r>
        <w:t>характеризовать, сравнивать, классифицировать звуки вне слова и в слове по заданным параметрам;</w:t>
      </w:r>
    </w:p>
    <w:p w:rsidR="004E4C7C" w:rsidRDefault="004E4C7C" w:rsidP="00D06916">
      <w:pPr>
        <w:pStyle w:val="ConsPlusNormal"/>
        <w:spacing w:before="240"/>
        <w:ind w:firstLine="540"/>
        <w:jc w:val="both"/>
      </w:pPr>
      <w:r>
        <w:t>производить звукобуквенный анализ слова (в словах с орфограммами; без транскрибирования);</w:t>
      </w:r>
    </w:p>
    <w:p w:rsidR="004E4C7C" w:rsidRDefault="004E4C7C" w:rsidP="00D06916">
      <w:pPr>
        <w:pStyle w:val="ConsPlusNormal"/>
        <w:spacing w:before="240"/>
        <w:ind w:firstLine="540"/>
        <w:jc w:val="both"/>
      </w:pPr>
      <w: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4E4C7C" w:rsidRDefault="004E4C7C" w:rsidP="00D06916">
      <w:pPr>
        <w:pStyle w:val="ConsPlusNormal"/>
        <w:spacing w:before="240"/>
        <w:ind w:firstLine="5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E4C7C" w:rsidRDefault="004E4C7C" w:rsidP="00D06916">
      <w:pPr>
        <w:pStyle w:val="ConsPlusNormal"/>
        <w:spacing w:before="240"/>
        <w:ind w:firstLine="540"/>
        <w:jc w:val="both"/>
      </w:pPr>
      <w:r>
        <w:t>находить в словах с однозначно выделяемыми морфемами окончание, корень, приставку, суффикс;</w:t>
      </w:r>
    </w:p>
    <w:p w:rsidR="004E4C7C" w:rsidRDefault="004E4C7C" w:rsidP="00D06916">
      <w:pPr>
        <w:pStyle w:val="ConsPlusNormal"/>
        <w:spacing w:before="240"/>
        <w:ind w:firstLine="540"/>
        <w:jc w:val="both"/>
      </w:pPr>
      <w:r>
        <w:t>выявлять случаи употребления синонимов и антонимов; подбирать синонимы и антонимы к словам разных частей речи;</w:t>
      </w:r>
    </w:p>
    <w:p w:rsidR="004E4C7C" w:rsidRDefault="004E4C7C" w:rsidP="00D06916">
      <w:pPr>
        <w:pStyle w:val="ConsPlusNormal"/>
        <w:spacing w:before="240"/>
        <w:ind w:firstLine="540"/>
        <w:jc w:val="both"/>
      </w:pPr>
      <w:r>
        <w:t>распознавать слова, употребленные в прямом и переносном значении (простые случаи);</w:t>
      </w:r>
    </w:p>
    <w:p w:rsidR="004E4C7C" w:rsidRDefault="004E4C7C" w:rsidP="00D06916">
      <w:pPr>
        <w:pStyle w:val="ConsPlusNormal"/>
        <w:spacing w:before="240"/>
        <w:ind w:firstLine="540"/>
        <w:jc w:val="both"/>
      </w:pPr>
      <w:r>
        <w:t>определять значение слова в тексте;</w:t>
      </w:r>
    </w:p>
    <w:p w:rsidR="004E4C7C" w:rsidRDefault="004E4C7C" w:rsidP="00D06916">
      <w:pPr>
        <w:pStyle w:val="ConsPlusNormal"/>
        <w:spacing w:before="240"/>
        <w:ind w:firstLine="540"/>
        <w:jc w:val="both"/>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4E4C7C" w:rsidRDefault="004E4C7C" w:rsidP="00D06916">
      <w:pPr>
        <w:pStyle w:val="ConsPlusNormal"/>
        <w:spacing w:before="240"/>
        <w:ind w:firstLine="540"/>
        <w:jc w:val="both"/>
      </w:pPr>
      <w:r>
        <w:t>распознавать имена прилагательные; определять грамматические признаки имен прилагательных: род, число, падеж;</w:t>
      </w:r>
    </w:p>
    <w:p w:rsidR="004E4C7C" w:rsidRDefault="004E4C7C" w:rsidP="00D06916">
      <w:pPr>
        <w:pStyle w:val="ConsPlusNormal"/>
        <w:spacing w:before="24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4E4C7C" w:rsidRDefault="004E4C7C" w:rsidP="00D06916">
      <w:pPr>
        <w:pStyle w:val="ConsPlusNormal"/>
        <w:spacing w:before="240"/>
        <w:ind w:firstLine="54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4E4C7C" w:rsidRDefault="004E4C7C" w:rsidP="00D06916">
      <w:pPr>
        <w:pStyle w:val="ConsPlusNormal"/>
        <w:spacing w:before="240"/>
        <w:ind w:firstLine="540"/>
        <w:jc w:val="both"/>
      </w:pPr>
      <w:r>
        <w:t>распознавать личные местоимения (в начальной форме);</w:t>
      </w:r>
    </w:p>
    <w:p w:rsidR="004E4C7C" w:rsidRDefault="004E4C7C" w:rsidP="00D06916">
      <w:pPr>
        <w:pStyle w:val="ConsPlusNormal"/>
        <w:spacing w:before="240"/>
        <w:ind w:firstLine="540"/>
        <w:jc w:val="both"/>
      </w:pPr>
      <w:r>
        <w:t>использовать личные местоимения для устранения неоправданных повторов в тексте;</w:t>
      </w:r>
    </w:p>
    <w:p w:rsidR="004E4C7C" w:rsidRDefault="004E4C7C" w:rsidP="00D06916">
      <w:pPr>
        <w:pStyle w:val="ConsPlusNormal"/>
        <w:spacing w:before="240"/>
        <w:ind w:firstLine="540"/>
        <w:jc w:val="both"/>
      </w:pPr>
      <w:r>
        <w:t>различать предлоги и приставки;</w:t>
      </w:r>
    </w:p>
    <w:p w:rsidR="004E4C7C" w:rsidRDefault="004E4C7C" w:rsidP="00D06916">
      <w:pPr>
        <w:pStyle w:val="ConsPlusNormal"/>
        <w:spacing w:before="240"/>
        <w:ind w:firstLine="540"/>
        <w:jc w:val="both"/>
      </w:pPr>
      <w:r>
        <w:t>определять вид предложения по цели высказывания и по эмоциональной окраске;</w:t>
      </w:r>
    </w:p>
    <w:p w:rsidR="004E4C7C" w:rsidRDefault="004E4C7C" w:rsidP="00D06916">
      <w:pPr>
        <w:pStyle w:val="ConsPlusNormal"/>
        <w:spacing w:before="240"/>
        <w:ind w:firstLine="540"/>
        <w:jc w:val="both"/>
      </w:pPr>
      <w:r>
        <w:t>находить главные и второстепенные (без деления на виды) члены предложения;</w:t>
      </w:r>
    </w:p>
    <w:p w:rsidR="004E4C7C" w:rsidRDefault="004E4C7C" w:rsidP="00D06916">
      <w:pPr>
        <w:pStyle w:val="ConsPlusNormal"/>
        <w:spacing w:before="240"/>
        <w:ind w:firstLine="540"/>
        <w:jc w:val="both"/>
      </w:pPr>
      <w:r>
        <w:t>распознавать распространенные и нераспространенные предложения;</w:t>
      </w:r>
    </w:p>
    <w:p w:rsidR="004E4C7C" w:rsidRDefault="004E4C7C" w:rsidP="00D06916">
      <w:pPr>
        <w:pStyle w:val="ConsPlusNormal"/>
        <w:spacing w:before="240"/>
        <w:ind w:firstLine="54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4E4C7C" w:rsidRDefault="004E4C7C" w:rsidP="00D06916">
      <w:pPr>
        <w:pStyle w:val="ConsPlusNormal"/>
        <w:spacing w:before="240"/>
        <w:ind w:firstLine="540"/>
        <w:jc w:val="both"/>
      </w:pPr>
      <w:r>
        <w:t>правильно списывать слова, предложения, тексты объемом не более 70 слов;</w:t>
      </w:r>
    </w:p>
    <w:p w:rsidR="004E4C7C" w:rsidRDefault="004E4C7C" w:rsidP="00D06916">
      <w:pPr>
        <w:pStyle w:val="ConsPlusNormal"/>
        <w:spacing w:before="240"/>
        <w:ind w:firstLine="540"/>
        <w:jc w:val="both"/>
      </w:pPr>
      <w:r>
        <w:t>писать под диктовку тексты объемом не более 65 слов с учетом изученных правил правописания;</w:t>
      </w:r>
    </w:p>
    <w:p w:rsidR="004E4C7C" w:rsidRDefault="004E4C7C" w:rsidP="00D06916">
      <w:pPr>
        <w:pStyle w:val="ConsPlusNormal"/>
        <w:spacing w:before="240"/>
        <w:ind w:firstLine="540"/>
        <w:jc w:val="both"/>
      </w:pPr>
      <w:r>
        <w:t>находить и исправлять ошибки на изученные правила, описки;</w:t>
      </w:r>
    </w:p>
    <w:p w:rsidR="004E4C7C" w:rsidRDefault="004E4C7C" w:rsidP="00D06916">
      <w:pPr>
        <w:pStyle w:val="ConsPlusNormal"/>
        <w:spacing w:before="240"/>
        <w:ind w:firstLine="540"/>
        <w:jc w:val="both"/>
      </w:pPr>
      <w:r>
        <w:t>понимать тексты разных типов, находить в тексте заданную информацию;</w:t>
      </w:r>
    </w:p>
    <w:p w:rsidR="004E4C7C" w:rsidRDefault="004E4C7C" w:rsidP="00D06916">
      <w:pPr>
        <w:pStyle w:val="ConsPlusNormal"/>
        <w:spacing w:before="240"/>
        <w:ind w:firstLine="540"/>
        <w:jc w:val="both"/>
      </w:pPr>
      <w:r>
        <w:t>формулировать простые выводы на основе прочитанной (услышанной) информации устно (1 - 2 предложения);</w:t>
      </w:r>
    </w:p>
    <w:p w:rsidR="004E4C7C" w:rsidRDefault="004E4C7C" w:rsidP="00D06916">
      <w:pPr>
        <w:pStyle w:val="ConsPlusNormal"/>
        <w:spacing w:before="240"/>
        <w:ind w:firstLine="540"/>
        <w:jc w:val="both"/>
      </w:pPr>
      <w:r>
        <w:t>строить устное диалогическое и монологическое высказывание (3 - 5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4E4C7C" w:rsidRDefault="004E4C7C" w:rsidP="00D06916">
      <w:pPr>
        <w:pStyle w:val="ConsPlusNormal"/>
        <w:spacing w:before="240"/>
        <w:ind w:firstLine="540"/>
        <w:jc w:val="both"/>
      </w:pPr>
      <w:r>
        <w:t>определять связь предложений в тексте (с помощью личных местоимений, синонимов, союзов и, а, но);</w:t>
      </w:r>
    </w:p>
    <w:p w:rsidR="004E4C7C" w:rsidRDefault="004E4C7C" w:rsidP="00D06916">
      <w:pPr>
        <w:pStyle w:val="ConsPlusNormal"/>
        <w:spacing w:before="240"/>
        <w:ind w:firstLine="540"/>
        <w:jc w:val="both"/>
      </w:pPr>
      <w:r>
        <w:t>определять ключевые слова в тексте;</w:t>
      </w:r>
    </w:p>
    <w:p w:rsidR="004E4C7C" w:rsidRDefault="004E4C7C" w:rsidP="00D06916">
      <w:pPr>
        <w:pStyle w:val="ConsPlusNormal"/>
        <w:spacing w:before="240"/>
        <w:ind w:firstLine="540"/>
        <w:jc w:val="both"/>
      </w:pPr>
      <w:r>
        <w:t>определять тему текста и основную мысль текста;</w:t>
      </w:r>
    </w:p>
    <w:p w:rsidR="004E4C7C" w:rsidRDefault="004E4C7C" w:rsidP="00D06916">
      <w:pPr>
        <w:pStyle w:val="ConsPlusNormal"/>
        <w:spacing w:before="240"/>
        <w:ind w:firstLine="540"/>
        <w:jc w:val="both"/>
      </w:pPr>
      <w:r>
        <w:t>выявлять части текста (абзацы) и отражать с помощью ключевых слов или предложений их смысловое содержание;</w:t>
      </w:r>
    </w:p>
    <w:p w:rsidR="004E4C7C" w:rsidRDefault="004E4C7C" w:rsidP="00D06916">
      <w:pPr>
        <w:pStyle w:val="ConsPlusNormal"/>
        <w:spacing w:before="240"/>
        <w:ind w:firstLine="540"/>
        <w:jc w:val="both"/>
      </w:pPr>
      <w:r>
        <w:t>составлять план текста, создавать по нему текст и корректировать текст;</w:t>
      </w:r>
    </w:p>
    <w:p w:rsidR="004E4C7C" w:rsidRDefault="004E4C7C" w:rsidP="00D06916">
      <w:pPr>
        <w:pStyle w:val="ConsPlusNormal"/>
        <w:spacing w:before="240"/>
        <w:ind w:firstLine="540"/>
        <w:jc w:val="both"/>
      </w:pPr>
      <w:r>
        <w:t>писать подробное изложение по заданному, коллективно или самостоятельно составленному плану;</w:t>
      </w:r>
    </w:p>
    <w:p w:rsidR="004E4C7C" w:rsidRDefault="004E4C7C" w:rsidP="00D06916">
      <w:pPr>
        <w:pStyle w:val="ConsPlusNormal"/>
        <w:spacing w:before="240"/>
        <w:ind w:firstLine="540"/>
        <w:jc w:val="both"/>
      </w:pPr>
      <w:r>
        <w:t>объяснять своими словами значение изученных понятий, использовать изученные понятия;</w:t>
      </w:r>
    </w:p>
    <w:p w:rsidR="004E4C7C" w:rsidRDefault="004E4C7C" w:rsidP="00D06916">
      <w:pPr>
        <w:pStyle w:val="ConsPlusNormal"/>
        <w:spacing w:before="240"/>
        <w:ind w:firstLine="540"/>
        <w:jc w:val="both"/>
      </w:pPr>
      <w:r>
        <w:t>уточнять значение слова с помощью толкового словаря.</w:t>
      </w:r>
    </w:p>
    <w:p w:rsidR="004E4C7C" w:rsidRDefault="004E4C7C" w:rsidP="00D06916">
      <w:pPr>
        <w:pStyle w:val="ConsPlusNormal"/>
        <w:spacing w:before="240"/>
        <w:ind w:firstLine="540"/>
        <w:jc w:val="both"/>
      </w:pPr>
      <w:r>
        <w:t>г) 4 класс:</w:t>
      </w:r>
    </w:p>
    <w:p w:rsidR="004E4C7C" w:rsidRDefault="004E4C7C" w:rsidP="00D06916">
      <w:pPr>
        <w:pStyle w:val="ConsPlusNormal"/>
        <w:spacing w:before="240"/>
        <w:ind w:firstLine="5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E4C7C" w:rsidRDefault="004E4C7C" w:rsidP="00D06916">
      <w:pPr>
        <w:pStyle w:val="ConsPlusNormal"/>
        <w:spacing w:before="240"/>
        <w:ind w:firstLine="540"/>
        <w:jc w:val="both"/>
      </w:pPr>
      <w:r>
        <w:t>объяснять роль языка как основного средства общения;</w:t>
      </w:r>
    </w:p>
    <w:p w:rsidR="004E4C7C" w:rsidRDefault="004E4C7C" w:rsidP="00D06916">
      <w:pPr>
        <w:pStyle w:val="ConsPlusNormal"/>
        <w:spacing w:before="240"/>
        <w:ind w:firstLine="540"/>
        <w:jc w:val="both"/>
      </w:pPr>
      <w:r>
        <w:t>объяснять роль русского языка как государственного языка Российской Федерации и языка межнационального общения;</w:t>
      </w:r>
    </w:p>
    <w:p w:rsidR="004E4C7C" w:rsidRDefault="004E4C7C" w:rsidP="00D06916">
      <w:pPr>
        <w:pStyle w:val="ConsPlusNormal"/>
        <w:spacing w:before="240"/>
        <w:ind w:firstLine="540"/>
        <w:jc w:val="both"/>
      </w:pPr>
      <w:r>
        <w:t>осознавать правильную устную и письменную речь как показатель общей культуры человека;</w:t>
      </w:r>
    </w:p>
    <w:p w:rsidR="004E4C7C" w:rsidRDefault="004E4C7C" w:rsidP="00D06916">
      <w:pPr>
        <w:pStyle w:val="ConsPlusNormal"/>
        <w:spacing w:before="240"/>
        <w:ind w:firstLine="540"/>
        <w:jc w:val="both"/>
      </w:pPr>
      <w:r>
        <w:t>проводить звукобуквенный разбор слов (в соответствии с предложенным в учебнике алгоритмом);</w:t>
      </w:r>
    </w:p>
    <w:p w:rsidR="004E4C7C" w:rsidRDefault="004E4C7C" w:rsidP="00D06916">
      <w:pPr>
        <w:pStyle w:val="ConsPlusNormal"/>
        <w:spacing w:before="240"/>
        <w:ind w:firstLine="540"/>
        <w:jc w:val="both"/>
      </w:pPr>
      <w:r>
        <w:t>подбирать к предложенным словам синонимы; подбирать к предложенным словам антонимы;</w:t>
      </w:r>
    </w:p>
    <w:p w:rsidR="004E4C7C" w:rsidRDefault="004E4C7C" w:rsidP="00D06916">
      <w:pPr>
        <w:pStyle w:val="ConsPlusNormal"/>
        <w:spacing w:before="240"/>
        <w:ind w:firstLine="540"/>
        <w:jc w:val="both"/>
      </w:pPr>
      <w:r>
        <w:t>выявлять в речи слова, значение которых требует уточнения, определять значение слова по контексту;</w:t>
      </w:r>
    </w:p>
    <w:p w:rsidR="004E4C7C" w:rsidRDefault="004E4C7C" w:rsidP="00D06916">
      <w:pPr>
        <w:pStyle w:val="ConsPlusNormal"/>
        <w:spacing w:before="240"/>
        <w:ind w:firstLine="54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E4C7C" w:rsidRDefault="004E4C7C" w:rsidP="00D06916">
      <w:pPr>
        <w:pStyle w:val="ConsPlusNormal"/>
        <w:spacing w:before="24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4E4C7C" w:rsidRDefault="004E4C7C" w:rsidP="00D06916">
      <w:pPr>
        <w:pStyle w:val="ConsPlusNormal"/>
        <w:spacing w:before="240"/>
        <w:ind w:firstLine="540"/>
        <w:jc w:val="both"/>
      </w:pPr>
      <w:r>
        <w:t>определять грамматические признаки имен существительных: склонение, род, число, падеж; проводить разбор имени существительного как части речи по заданному плану;</w:t>
      </w:r>
    </w:p>
    <w:p w:rsidR="004E4C7C" w:rsidRDefault="004E4C7C" w:rsidP="00D06916">
      <w:pPr>
        <w:pStyle w:val="ConsPlusNormal"/>
        <w:spacing w:before="240"/>
        <w:ind w:firstLine="540"/>
        <w:jc w:val="both"/>
      </w:pPr>
      <w:r>
        <w:t>определять грамматические признаки имен прилагательных: род (в единственном числе), число, падеж; проводить разбор имени прилагательного как части речи по заданному плану;</w:t>
      </w:r>
    </w:p>
    <w:p w:rsidR="004E4C7C" w:rsidRDefault="004E4C7C" w:rsidP="00D06916">
      <w:pPr>
        <w:pStyle w:val="ConsPlusNormal"/>
        <w:spacing w:before="240"/>
        <w:ind w:firstLine="540"/>
        <w:jc w:val="both"/>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4E4C7C" w:rsidRDefault="004E4C7C" w:rsidP="00D06916">
      <w:pPr>
        <w:pStyle w:val="ConsPlusNormal"/>
        <w:spacing w:before="240"/>
        <w:ind w:firstLine="54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4E4C7C" w:rsidRDefault="004E4C7C" w:rsidP="00D06916">
      <w:pPr>
        <w:pStyle w:val="ConsPlusNormal"/>
        <w:spacing w:before="240"/>
        <w:ind w:firstLine="540"/>
        <w:jc w:val="both"/>
      </w:pPr>
      <w:r>
        <w:t>различать предложение, словосочетание и слово;</w:t>
      </w:r>
    </w:p>
    <w:p w:rsidR="004E4C7C" w:rsidRDefault="004E4C7C" w:rsidP="00D06916">
      <w:pPr>
        <w:pStyle w:val="ConsPlusNormal"/>
        <w:spacing w:before="240"/>
        <w:ind w:firstLine="540"/>
        <w:jc w:val="both"/>
      </w:pPr>
      <w:r>
        <w:t>классифицировать предложения по цели высказывания и по эмоциональной окраске;</w:t>
      </w:r>
    </w:p>
    <w:p w:rsidR="004E4C7C" w:rsidRDefault="004E4C7C" w:rsidP="00D06916">
      <w:pPr>
        <w:pStyle w:val="ConsPlusNormal"/>
        <w:spacing w:before="240"/>
        <w:ind w:firstLine="540"/>
        <w:jc w:val="both"/>
      </w:pPr>
      <w:r>
        <w:t>различать распространенные и нераспространенные предложения;</w:t>
      </w:r>
    </w:p>
    <w:p w:rsidR="004E4C7C" w:rsidRDefault="004E4C7C" w:rsidP="00D06916">
      <w:pPr>
        <w:pStyle w:val="ConsPlusNormal"/>
        <w:spacing w:before="240"/>
        <w:ind w:firstLine="54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E4C7C" w:rsidRDefault="004E4C7C" w:rsidP="00D06916">
      <w:pPr>
        <w:pStyle w:val="ConsPlusNormal"/>
        <w:spacing w:before="240"/>
        <w:ind w:firstLine="540"/>
        <w:jc w:val="both"/>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4E4C7C" w:rsidRDefault="004E4C7C" w:rsidP="00D06916">
      <w:pPr>
        <w:pStyle w:val="ConsPlusNormal"/>
        <w:spacing w:before="240"/>
        <w:ind w:firstLine="540"/>
        <w:jc w:val="both"/>
      </w:pPr>
      <w:r>
        <w:t>производить синтаксический разбор простого предложения;</w:t>
      </w:r>
    </w:p>
    <w:p w:rsidR="004E4C7C" w:rsidRDefault="004E4C7C" w:rsidP="00D06916">
      <w:pPr>
        <w:pStyle w:val="ConsPlusNormal"/>
        <w:spacing w:before="240"/>
        <w:ind w:firstLine="540"/>
        <w:jc w:val="both"/>
      </w:pPr>
      <w:r>
        <w:t>находить место орфограммы в слове и между словами на изученные правила;</w:t>
      </w:r>
    </w:p>
    <w:p w:rsidR="004E4C7C" w:rsidRDefault="004E4C7C" w:rsidP="00D06916">
      <w:pPr>
        <w:pStyle w:val="ConsPlusNormal"/>
        <w:spacing w:before="240"/>
        <w:ind w:firstLine="54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а также кроме собственных имен существительных на -ов, -ин, -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4E4C7C" w:rsidRDefault="004E4C7C" w:rsidP="00D06916">
      <w:pPr>
        <w:pStyle w:val="ConsPlusNormal"/>
        <w:spacing w:before="240"/>
        <w:ind w:firstLine="540"/>
        <w:jc w:val="both"/>
      </w:pPr>
      <w:r>
        <w:t>правильно списывать тексты объемом не более 85 слов;</w:t>
      </w:r>
    </w:p>
    <w:p w:rsidR="004E4C7C" w:rsidRDefault="004E4C7C" w:rsidP="00D06916">
      <w:pPr>
        <w:pStyle w:val="ConsPlusNormal"/>
        <w:spacing w:before="240"/>
        <w:ind w:firstLine="540"/>
        <w:jc w:val="both"/>
      </w:pPr>
      <w:r>
        <w:t>писать под диктовку тексты объемом не более 80 слов с учетом изученных правил правописания;</w:t>
      </w:r>
    </w:p>
    <w:p w:rsidR="004E4C7C" w:rsidRDefault="004E4C7C" w:rsidP="00D06916">
      <w:pPr>
        <w:pStyle w:val="ConsPlusNormal"/>
        <w:spacing w:before="240"/>
        <w:ind w:firstLine="540"/>
        <w:jc w:val="both"/>
      </w:pPr>
      <w:r>
        <w:t>находить и исправлять орфографические и пунктуационные ошибки на изученные правила, описки;</w:t>
      </w:r>
    </w:p>
    <w:p w:rsidR="004E4C7C" w:rsidRDefault="004E4C7C" w:rsidP="00D06916">
      <w:pPr>
        <w:pStyle w:val="ConsPlusNormal"/>
        <w:spacing w:before="240"/>
        <w:ind w:firstLine="5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4E4C7C" w:rsidRDefault="004E4C7C" w:rsidP="00D06916">
      <w:pPr>
        <w:pStyle w:val="ConsPlusNormal"/>
        <w:spacing w:before="240"/>
        <w:ind w:firstLine="54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4E4C7C" w:rsidRDefault="004E4C7C" w:rsidP="00D06916">
      <w:pPr>
        <w:pStyle w:val="ConsPlusNormal"/>
        <w:spacing w:before="240"/>
        <w:ind w:firstLine="54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w:t>
      </w:r>
    </w:p>
    <w:p w:rsidR="004E4C7C" w:rsidRDefault="004E4C7C" w:rsidP="00D06916">
      <w:pPr>
        <w:pStyle w:val="ConsPlusNormal"/>
        <w:spacing w:before="240"/>
        <w:ind w:firstLine="540"/>
        <w:jc w:val="both"/>
      </w:pPr>
      <w:r>
        <w:t>определять тему и основную мысль текста; самостоятельно озаглавливать текст с опорой на тему или основную мысль;</w:t>
      </w:r>
    </w:p>
    <w:p w:rsidR="004E4C7C" w:rsidRDefault="004E4C7C" w:rsidP="00D06916">
      <w:pPr>
        <w:pStyle w:val="ConsPlusNormal"/>
        <w:spacing w:before="240"/>
        <w:ind w:firstLine="540"/>
        <w:jc w:val="both"/>
      </w:pPr>
      <w:r>
        <w:t>корректировать порядок предложений и частей текста;</w:t>
      </w:r>
    </w:p>
    <w:p w:rsidR="004E4C7C" w:rsidRDefault="004E4C7C" w:rsidP="00D06916">
      <w:pPr>
        <w:pStyle w:val="ConsPlusNormal"/>
        <w:spacing w:before="240"/>
        <w:ind w:firstLine="540"/>
        <w:jc w:val="both"/>
      </w:pPr>
      <w:r>
        <w:t>коллективно составлять план к заданным текстам;</w:t>
      </w:r>
    </w:p>
    <w:p w:rsidR="004E4C7C" w:rsidRDefault="004E4C7C" w:rsidP="00D06916">
      <w:pPr>
        <w:pStyle w:val="ConsPlusNormal"/>
        <w:spacing w:before="240"/>
        <w:ind w:firstLine="540"/>
        <w:jc w:val="both"/>
      </w:pPr>
      <w:r>
        <w:t>осуществлять подробный пересказ текста (устно и письменно);</w:t>
      </w:r>
    </w:p>
    <w:p w:rsidR="004E4C7C" w:rsidRDefault="004E4C7C" w:rsidP="00D06916">
      <w:pPr>
        <w:pStyle w:val="ConsPlusNormal"/>
        <w:spacing w:before="240"/>
        <w:ind w:firstLine="540"/>
        <w:jc w:val="both"/>
      </w:pPr>
      <w:r>
        <w:t>осуществлять выборочный пересказ текста (устно);</w:t>
      </w:r>
    </w:p>
    <w:p w:rsidR="004E4C7C" w:rsidRDefault="004E4C7C" w:rsidP="00D06916">
      <w:pPr>
        <w:pStyle w:val="ConsPlusNormal"/>
        <w:spacing w:before="240"/>
        <w:ind w:firstLine="540"/>
        <w:jc w:val="both"/>
      </w:pPr>
      <w:r>
        <w:t>писать (после предварительной подготовки) сочинения по заданным темам;</w:t>
      </w:r>
    </w:p>
    <w:p w:rsidR="004E4C7C" w:rsidRDefault="004E4C7C" w:rsidP="00D06916">
      <w:pPr>
        <w:pStyle w:val="ConsPlusNormal"/>
        <w:spacing w:before="240"/>
        <w:ind w:firstLine="540"/>
        <w:jc w:val="both"/>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E4C7C" w:rsidRDefault="004E4C7C" w:rsidP="00D06916">
      <w:pPr>
        <w:pStyle w:val="ConsPlusNormal"/>
        <w:spacing w:before="240"/>
        <w:ind w:firstLine="540"/>
        <w:jc w:val="both"/>
      </w:pPr>
      <w:r>
        <w:t>объяснять своими словами значение изученных понятий;</w:t>
      </w:r>
    </w:p>
    <w:p w:rsidR="004E4C7C" w:rsidRDefault="004E4C7C" w:rsidP="00D06916">
      <w:pPr>
        <w:pStyle w:val="ConsPlusNormal"/>
        <w:spacing w:before="240"/>
        <w:ind w:firstLine="540"/>
        <w:jc w:val="both"/>
      </w:pPr>
      <w:r>
        <w:t>использовать изученные понятия;</w:t>
      </w:r>
    </w:p>
    <w:p w:rsidR="004E4C7C" w:rsidRDefault="004E4C7C" w:rsidP="00D06916">
      <w:pPr>
        <w:pStyle w:val="ConsPlusNormal"/>
        <w:spacing w:before="240"/>
        <w:ind w:firstLine="54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4E4C7C" w:rsidRDefault="004E4C7C" w:rsidP="00D06916">
      <w:pPr>
        <w:pStyle w:val="ConsPlusNormal"/>
        <w:spacing w:before="240"/>
        <w:ind w:firstLine="540"/>
        <w:jc w:val="both"/>
      </w:pPr>
      <w:r>
        <w:t>103.1.7. Особенности оценивания:</w:t>
      </w:r>
    </w:p>
    <w:p w:rsidR="004E4C7C" w:rsidRDefault="004E4C7C" w:rsidP="00D06916">
      <w:pPr>
        <w:pStyle w:val="ConsPlusNormal"/>
        <w:spacing w:before="240"/>
        <w:ind w:firstLine="540"/>
        <w:jc w:val="both"/>
      </w:pPr>
      <w:r>
        <w:t>1. Учет ошибок в диктанте:</w:t>
      </w:r>
    </w:p>
    <w:p w:rsidR="004E4C7C" w:rsidRDefault="004E4C7C" w:rsidP="00D06916">
      <w:pPr>
        <w:pStyle w:val="ConsPlusNormal"/>
        <w:spacing w:before="240"/>
        <w:ind w:firstLine="540"/>
        <w:jc w:val="both"/>
      </w:pPr>
      <w:r>
        <w:t>повторная ошибка в одном и том же слове считается за 1 ошибку (например, обучающийся дважды в слове "песок" написал вместо "е" букву "и");</w:t>
      </w:r>
    </w:p>
    <w:p w:rsidR="004E4C7C" w:rsidRDefault="004E4C7C" w:rsidP="00D06916">
      <w:pPr>
        <w:pStyle w:val="ConsPlusNormal"/>
        <w:spacing w:before="240"/>
        <w:ind w:firstLine="540"/>
        <w:jc w:val="both"/>
      </w:pPr>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4E4C7C" w:rsidRDefault="004E4C7C" w:rsidP="00D06916">
      <w:pPr>
        <w:pStyle w:val="ConsPlusNormal"/>
        <w:spacing w:before="240"/>
        <w:ind w:firstLine="540"/>
        <w:jc w:val="both"/>
      </w:pPr>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4E4C7C" w:rsidRDefault="004E4C7C" w:rsidP="00D06916">
      <w:pPr>
        <w:pStyle w:val="ConsPlusNormal"/>
        <w:spacing w:before="240"/>
        <w:ind w:firstLine="540"/>
        <w:jc w:val="both"/>
      </w:pPr>
      <w:r>
        <w:t>2. Ошибкой считается:</w:t>
      </w:r>
    </w:p>
    <w:p w:rsidR="004E4C7C" w:rsidRDefault="004E4C7C" w:rsidP="00D06916">
      <w:pPr>
        <w:pStyle w:val="ConsPlusNormal"/>
        <w:spacing w:before="240"/>
        <w:ind w:firstLine="540"/>
        <w:jc w:val="both"/>
      </w:pPr>
      <w:r>
        <w:t>нарушение орфографических правил при написании слов, включая ошибки на пропуск, перестановку, замену и вставку лишних букв в словах;</w:t>
      </w:r>
    </w:p>
    <w:p w:rsidR="004E4C7C" w:rsidRDefault="004E4C7C" w:rsidP="00D06916">
      <w:pPr>
        <w:pStyle w:val="ConsPlusNormal"/>
        <w:spacing w:before="240"/>
        <w:ind w:firstLine="540"/>
        <w:jc w:val="both"/>
      </w:pPr>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4E4C7C" w:rsidRDefault="004E4C7C" w:rsidP="00D06916">
      <w:pPr>
        <w:pStyle w:val="ConsPlusNormal"/>
        <w:spacing w:before="240"/>
        <w:ind w:firstLine="540"/>
        <w:jc w:val="both"/>
      </w:pPr>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4E4C7C" w:rsidRDefault="004E4C7C" w:rsidP="00D06916">
      <w:pPr>
        <w:pStyle w:val="ConsPlusNormal"/>
        <w:spacing w:before="240"/>
        <w:ind w:firstLine="540"/>
        <w:jc w:val="both"/>
      </w:pPr>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4E4C7C" w:rsidRDefault="004E4C7C" w:rsidP="00D06916">
      <w:pPr>
        <w:pStyle w:val="ConsPlusNormal"/>
        <w:spacing w:before="240"/>
        <w:ind w:firstLine="540"/>
        <w:jc w:val="both"/>
      </w:pPr>
      <w:r>
        <w:t>Контрольный словарный диктант проводится 1 раз в две недели в тетрадях для контрольных работ.</w:t>
      </w:r>
    </w:p>
    <w:p w:rsidR="004E4C7C" w:rsidRDefault="004E4C7C" w:rsidP="00D06916">
      <w:pPr>
        <w:pStyle w:val="ConsPlusNormal"/>
        <w:spacing w:before="240"/>
        <w:ind w:firstLine="540"/>
        <w:jc w:val="both"/>
      </w:pPr>
      <w:r>
        <w:t>Объем текстов изложений должен быть на 15 - 20 слов больше объема диктантов. Примерный объем текстов для изложений:</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1531"/>
        <w:gridCol w:w="3760"/>
        <w:gridCol w:w="3761"/>
      </w:tblGrid>
      <w:tr w:rsidR="004E4C7C" w:rsidTr="00C219BE">
        <w:tc>
          <w:tcPr>
            <w:tcW w:w="153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76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слов на начало года</w:t>
            </w:r>
          </w:p>
        </w:tc>
        <w:tc>
          <w:tcPr>
            <w:tcW w:w="376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слов на конец года</w:t>
            </w:r>
          </w:p>
        </w:tc>
      </w:tr>
      <w:tr w:rsidR="004E4C7C" w:rsidTr="00C219BE">
        <w:tc>
          <w:tcPr>
            <w:tcW w:w="153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 класс</w:t>
            </w:r>
          </w:p>
        </w:tc>
        <w:tc>
          <w:tcPr>
            <w:tcW w:w="376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45 - 55</w:t>
            </w:r>
          </w:p>
        </w:tc>
        <w:tc>
          <w:tcPr>
            <w:tcW w:w="376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65 - 70</w:t>
            </w:r>
          </w:p>
        </w:tc>
      </w:tr>
      <w:tr w:rsidR="004E4C7C" w:rsidTr="00C219BE">
        <w:tc>
          <w:tcPr>
            <w:tcW w:w="153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 класс</w:t>
            </w:r>
          </w:p>
        </w:tc>
        <w:tc>
          <w:tcPr>
            <w:tcW w:w="376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70 - 75</w:t>
            </w:r>
          </w:p>
        </w:tc>
        <w:tc>
          <w:tcPr>
            <w:tcW w:w="376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85 - 100</w:t>
            </w:r>
          </w:p>
        </w:tc>
      </w:tr>
    </w:tbl>
    <w:p w:rsidR="004E4C7C" w:rsidRDefault="004E4C7C" w:rsidP="00D06916">
      <w:pPr>
        <w:pStyle w:val="ConsPlusNormal"/>
        <w:jc w:val="both"/>
      </w:pPr>
    </w:p>
    <w:p w:rsidR="004E4C7C" w:rsidRDefault="004E4C7C" w:rsidP="00D06916">
      <w:pPr>
        <w:pStyle w:val="ConsPlusNormal"/>
        <w:ind w:firstLine="540"/>
        <w:jc w:val="both"/>
      </w:pPr>
      <w:r>
        <w:t>На изложение отводится не менее одного часа.</w:t>
      </w:r>
    </w:p>
    <w:p w:rsidR="004E4C7C" w:rsidRDefault="004E4C7C" w:rsidP="00D06916">
      <w:pPr>
        <w:pStyle w:val="ConsPlusNormal"/>
        <w:spacing w:before="240"/>
        <w:ind w:firstLine="540"/>
        <w:jc w:val="both"/>
      </w:pPr>
      <w:r>
        <w:t>В качестве контрольного проводится одно изложение в конце года.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103.2. Обучение грамоте.</w:t>
      </w:r>
    </w:p>
    <w:p w:rsidR="004E4C7C" w:rsidRDefault="004E4C7C" w:rsidP="00D06916">
      <w:pPr>
        <w:pStyle w:val="ConsPlusNormal"/>
        <w:spacing w:before="240"/>
        <w:ind w:firstLine="540"/>
        <w:jc w:val="both"/>
      </w:pPr>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E4C7C" w:rsidRDefault="004E4C7C" w:rsidP="00D06916">
      <w:pPr>
        <w:pStyle w:val="ConsPlusNormal"/>
        <w:spacing w:before="240"/>
        <w:ind w:firstLine="540"/>
        <w:jc w:val="both"/>
      </w:pPr>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E4C7C" w:rsidRDefault="004E4C7C" w:rsidP="00D06916">
      <w:pPr>
        <w:pStyle w:val="ConsPlusNormal"/>
        <w:spacing w:before="240"/>
        <w:ind w:firstLine="540"/>
        <w:jc w:val="both"/>
      </w:pPr>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учетом возрастных особенностей обучающихся младшего школьного возраста и специфики проявления речевого недоразвития.</w:t>
      </w:r>
    </w:p>
    <w:p w:rsidR="004E4C7C" w:rsidRDefault="004E4C7C" w:rsidP="00D06916">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4E4C7C" w:rsidRDefault="004E4C7C" w:rsidP="00D06916">
      <w:pPr>
        <w:pStyle w:val="ConsPlusNormal"/>
        <w:spacing w:before="240"/>
        <w:ind w:firstLine="540"/>
        <w:jc w:val="both"/>
      </w:pPr>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4E4C7C" w:rsidRDefault="004E4C7C" w:rsidP="00D06916">
      <w:pPr>
        <w:pStyle w:val="ConsPlusNormal"/>
        <w:spacing w:before="240"/>
        <w:ind w:firstLine="540"/>
        <w:jc w:val="both"/>
      </w:pPr>
      <w:r>
        <w:t>103.2.1. Пояснительная записка.</w:t>
      </w:r>
    </w:p>
    <w:p w:rsidR="004E4C7C" w:rsidRDefault="004E4C7C" w:rsidP="00D06916">
      <w:pPr>
        <w:pStyle w:val="ConsPlusNormal"/>
        <w:spacing w:before="240"/>
        <w:ind w:firstLine="540"/>
        <w:jc w:val="both"/>
      </w:pPr>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4E4C7C" w:rsidRDefault="004E4C7C" w:rsidP="00D06916">
      <w:pPr>
        <w:pStyle w:val="ConsPlusNormal"/>
        <w:spacing w:before="240"/>
        <w:ind w:firstLine="540"/>
        <w:jc w:val="both"/>
      </w:pPr>
      <w:r>
        <w:t>В процессе овладения чтением и письмом обучающийся переходит от практического владения устной речью к осознанию языковых процессов.</w:t>
      </w:r>
    </w:p>
    <w:p w:rsidR="004E4C7C" w:rsidRDefault="004E4C7C" w:rsidP="00D06916">
      <w:pPr>
        <w:pStyle w:val="ConsPlusNormal"/>
        <w:spacing w:before="240"/>
        <w:ind w:firstLine="540"/>
        <w:jc w:val="both"/>
      </w:pPr>
      <w:r>
        <w:t>Ведущим методом обучения грамоте обучающихся с ТНР является звуковой аналитико-синтетический метод.</w:t>
      </w:r>
    </w:p>
    <w:p w:rsidR="004E4C7C" w:rsidRDefault="004E4C7C" w:rsidP="00D06916">
      <w:pPr>
        <w:pStyle w:val="ConsPlusNormal"/>
        <w:spacing w:before="240"/>
        <w:ind w:firstLine="540"/>
        <w:jc w:val="both"/>
      </w:pPr>
      <w:r>
        <w:t>Процесс обучения грамоте обучающихся с ТНР подразделяется на два периода: подготовительный или добукварный; букварный.</w:t>
      </w:r>
    </w:p>
    <w:p w:rsidR="004E4C7C" w:rsidRDefault="004E4C7C" w:rsidP="00D06916">
      <w:pPr>
        <w:pStyle w:val="ConsPlusNormal"/>
        <w:spacing w:before="240"/>
        <w:ind w:firstLine="540"/>
        <w:jc w:val="both"/>
      </w:pPr>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4E4C7C" w:rsidRDefault="004E4C7C" w:rsidP="00D06916">
      <w:pPr>
        <w:pStyle w:val="ConsPlusNormal"/>
        <w:spacing w:before="240"/>
        <w:ind w:firstLine="540"/>
        <w:jc w:val="both"/>
      </w:pPr>
      <w:r>
        <w:t>В букварный период ведется работа по обучению первоначальным навыкам чтения и письма.</w:t>
      </w:r>
    </w:p>
    <w:p w:rsidR="004E4C7C" w:rsidRDefault="004E4C7C" w:rsidP="00D06916">
      <w:pPr>
        <w:pStyle w:val="ConsPlusNormal"/>
        <w:spacing w:before="240"/>
        <w:ind w:firstLine="540"/>
        <w:jc w:val="both"/>
      </w:pPr>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4E4C7C" w:rsidRDefault="004E4C7C" w:rsidP="00D06916">
      <w:pPr>
        <w:pStyle w:val="ConsPlusNormal"/>
        <w:spacing w:before="240"/>
        <w:ind w:firstLine="540"/>
        <w:jc w:val="both"/>
      </w:pPr>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4E4C7C" w:rsidRDefault="004E4C7C" w:rsidP="00D06916">
      <w:pPr>
        <w:pStyle w:val="ConsPlusNormal"/>
        <w:spacing w:before="240"/>
        <w:ind w:firstLine="540"/>
        <w:jc w:val="both"/>
      </w:pPr>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4E4C7C" w:rsidRDefault="004E4C7C" w:rsidP="00D06916">
      <w:pPr>
        <w:pStyle w:val="ConsPlusNormal"/>
        <w:spacing w:before="240"/>
        <w:ind w:firstLine="540"/>
        <w:jc w:val="both"/>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4E4C7C" w:rsidRDefault="004E4C7C" w:rsidP="00D06916">
      <w:pPr>
        <w:pStyle w:val="ConsPlusNormal"/>
        <w:spacing w:before="240"/>
        <w:ind w:firstLine="540"/>
        <w:jc w:val="both"/>
      </w:pPr>
      <w:r>
        <w:t>Лишь после закрепления представлений о слове как значимой единице речи рекомендуется переходить к анализу звуко-слогового состава слова.</w:t>
      </w:r>
    </w:p>
    <w:p w:rsidR="004E4C7C" w:rsidRDefault="004E4C7C" w:rsidP="00D06916">
      <w:pPr>
        <w:pStyle w:val="ConsPlusNormal"/>
        <w:spacing w:before="240"/>
        <w:ind w:firstLine="540"/>
        <w:jc w:val="both"/>
      </w:pPr>
      <w:r>
        <w:t>В процессе развития слогового анализа выделяются 3 этапа:</w:t>
      </w:r>
    </w:p>
    <w:p w:rsidR="004E4C7C" w:rsidRDefault="004E4C7C" w:rsidP="00D06916">
      <w:pPr>
        <w:pStyle w:val="ConsPlusNormal"/>
        <w:spacing w:before="240"/>
        <w:ind w:firstLine="540"/>
        <w:jc w:val="both"/>
      </w:pPr>
      <w:r>
        <w:t>определение слогового состава слова с опорой на вспомогательные приемы (отхлопывание, отстукивание);</w:t>
      </w:r>
    </w:p>
    <w:p w:rsidR="004E4C7C" w:rsidRDefault="004E4C7C" w:rsidP="00D06916">
      <w:pPr>
        <w:pStyle w:val="ConsPlusNormal"/>
        <w:spacing w:before="240"/>
        <w:ind w:firstLine="540"/>
        <w:jc w:val="both"/>
      </w:pPr>
      <w:r>
        <w:t>определение слогового состава слова с опорой на гласные звуки;</w:t>
      </w:r>
    </w:p>
    <w:p w:rsidR="004E4C7C" w:rsidRDefault="004E4C7C" w:rsidP="00D06916">
      <w:pPr>
        <w:pStyle w:val="ConsPlusNormal"/>
        <w:spacing w:before="240"/>
        <w:ind w:firstLine="540"/>
        <w:jc w:val="both"/>
      </w:pPr>
      <w:r>
        <w:t>определение количества слогов во внутренней речи (например, по заданию подобрать слова с двумя слогами).</w:t>
      </w:r>
    </w:p>
    <w:p w:rsidR="004E4C7C" w:rsidRDefault="004E4C7C" w:rsidP="00D06916">
      <w:pPr>
        <w:pStyle w:val="ConsPlusNormal"/>
        <w:spacing w:before="240"/>
        <w:ind w:firstLine="540"/>
        <w:jc w:val="both"/>
      </w:pPr>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4E4C7C" w:rsidRDefault="004E4C7C" w:rsidP="00D06916">
      <w:pPr>
        <w:pStyle w:val="ConsPlusNormal"/>
        <w:spacing w:before="240"/>
        <w:ind w:firstLine="540"/>
        <w:jc w:val="both"/>
      </w:pPr>
      <w:r>
        <w:t>узнавание звука на фоне слова;</w:t>
      </w:r>
    </w:p>
    <w:p w:rsidR="004E4C7C" w:rsidRDefault="004E4C7C" w:rsidP="00D06916">
      <w:pPr>
        <w:pStyle w:val="ConsPlusNormal"/>
        <w:spacing w:before="240"/>
        <w:ind w:firstLine="540"/>
        <w:jc w:val="both"/>
      </w:pPr>
      <w:r>
        <w:t>выделение первого и последнего звука в слове и определение места звука в слове (начало, середина, конец слова);</w:t>
      </w:r>
    </w:p>
    <w:p w:rsidR="004E4C7C" w:rsidRDefault="004E4C7C" w:rsidP="00D06916">
      <w:pPr>
        <w:pStyle w:val="ConsPlusNormal"/>
        <w:spacing w:before="240"/>
        <w:ind w:firstLine="540"/>
        <w:jc w:val="both"/>
      </w:pPr>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4E4C7C" w:rsidRDefault="004E4C7C" w:rsidP="00D06916">
      <w:pPr>
        <w:pStyle w:val="ConsPlusNormal"/>
        <w:spacing w:before="240"/>
        <w:ind w:firstLine="540"/>
        <w:jc w:val="both"/>
      </w:pPr>
      <w:r>
        <w:t>Навык узнавания звука на фоне слова в серии заданий по выделению 5 - 6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4E4C7C" w:rsidRDefault="004E4C7C" w:rsidP="00D06916">
      <w:pPr>
        <w:pStyle w:val="ConsPlusNormal"/>
        <w:spacing w:before="240"/>
        <w:ind w:firstLine="540"/>
        <w:jc w:val="both"/>
      </w:pPr>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4E4C7C" w:rsidRDefault="004E4C7C" w:rsidP="00D06916">
      <w:pPr>
        <w:pStyle w:val="ConsPlusNormal"/>
        <w:spacing w:before="240"/>
        <w:ind w:firstLine="540"/>
        <w:jc w:val="both"/>
      </w:pPr>
      <w:r>
        <w:t>Выделение первого и последнего звука в односложных - двухсложных словах, определение места звука: начало, середина, конец.</w:t>
      </w:r>
    </w:p>
    <w:p w:rsidR="004E4C7C" w:rsidRDefault="004E4C7C" w:rsidP="00D06916">
      <w:pPr>
        <w:pStyle w:val="ConsPlusNormal"/>
        <w:spacing w:before="240"/>
        <w:ind w:firstLine="540"/>
        <w:jc w:val="both"/>
      </w:pPr>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4E4C7C" w:rsidRDefault="004E4C7C" w:rsidP="00D06916">
      <w:pPr>
        <w:pStyle w:val="ConsPlusNormal"/>
        <w:spacing w:before="240"/>
        <w:ind w:firstLine="540"/>
        <w:jc w:val="both"/>
      </w:pPr>
      <w:r>
        <w:t>В дальнейшем обучающиеся учатся выделять глухой взрывной звук в конце слова (кот, мак), сонорный звук в конце слова (дым, дом, сон, сын).</w:t>
      </w:r>
    </w:p>
    <w:p w:rsidR="004E4C7C" w:rsidRDefault="004E4C7C" w:rsidP="00D06916">
      <w:pPr>
        <w:pStyle w:val="ConsPlusNormal"/>
        <w:spacing w:before="240"/>
        <w:ind w:firstLine="540"/>
        <w:jc w:val="both"/>
      </w:pPr>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E4C7C" w:rsidRDefault="004E4C7C" w:rsidP="00D06916">
      <w:pPr>
        <w:pStyle w:val="ConsPlusNormal"/>
        <w:spacing w:before="240"/>
        <w:ind w:firstLine="540"/>
        <w:jc w:val="both"/>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 трехсложных слов.</w:t>
      </w:r>
    </w:p>
    <w:p w:rsidR="004E4C7C" w:rsidRDefault="004E4C7C" w:rsidP="00D06916">
      <w:pPr>
        <w:pStyle w:val="ConsPlusNormal"/>
        <w:spacing w:before="240"/>
        <w:ind w:firstLine="540"/>
        <w:jc w:val="both"/>
      </w:pPr>
      <w:r>
        <w:t>Развитие фонематического анализа односложных слов необходимо проводить с учетом поэтапного формирования умственных действий:</w:t>
      </w:r>
    </w:p>
    <w:p w:rsidR="004E4C7C" w:rsidRDefault="004E4C7C" w:rsidP="00D06916">
      <w:pPr>
        <w:pStyle w:val="ConsPlusNormal"/>
        <w:spacing w:before="240"/>
        <w:ind w:firstLine="540"/>
        <w:jc w:val="both"/>
      </w:pPr>
      <w:r>
        <w:t>а) выполнение действия фонематического анализа с опорой на внешние действия (графические схемы и фишки);</w:t>
      </w:r>
    </w:p>
    <w:p w:rsidR="004E4C7C" w:rsidRDefault="004E4C7C" w:rsidP="00D06916">
      <w:pPr>
        <w:pStyle w:val="ConsPlusNormal"/>
        <w:spacing w:before="240"/>
        <w:ind w:firstLine="540"/>
        <w:jc w:val="both"/>
      </w:pPr>
      <w:r>
        <w:t>б) выполнение действия фонематического анализа в речевом плане;</w:t>
      </w:r>
    </w:p>
    <w:p w:rsidR="004E4C7C" w:rsidRDefault="004E4C7C" w:rsidP="00D06916">
      <w:pPr>
        <w:pStyle w:val="ConsPlusNormal"/>
        <w:spacing w:before="240"/>
        <w:ind w:firstLine="540"/>
        <w:jc w:val="both"/>
      </w:pPr>
      <w:r>
        <w:t>в) анализ звукового состава слова по представлению.</w:t>
      </w:r>
    </w:p>
    <w:p w:rsidR="004E4C7C" w:rsidRDefault="004E4C7C" w:rsidP="00D06916">
      <w:pPr>
        <w:pStyle w:val="ConsPlusNormal"/>
        <w:spacing w:before="240"/>
        <w:ind w:firstLine="540"/>
        <w:jc w:val="both"/>
      </w:pPr>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4E4C7C" w:rsidRDefault="004E4C7C" w:rsidP="00D06916">
      <w:pPr>
        <w:pStyle w:val="ConsPlusNormal"/>
        <w:spacing w:before="240"/>
        <w:ind w:firstLine="540"/>
        <w:jc w:val="both"/>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4E4C7C" w:rsidRDefault="004E4C7C" w:rsidP="00D06916">
      <w:pPr>
        <w:pStyle w:val="ConsPlusNormal"/>
        <w:spacing w:before="240"/>
        <w:ind w:firstLine="540"/>
        <w:jc w:val="both"/>
      </w:pPr>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4E4C7C" w:rsidRDefault="004E4C7C" w:rsidP="00D06916">
      <w:pPr>
        <w:pStyle w:val="ConsPlusNormal"/>
        <w:spacing w:before="240"/>
        <w:ind w:firstLine="540"/>
        <w:jc w:val="both"/>
      </w:pPr>
      <w:r>
        <w:t>В процессе анализа звуко-слоговой структуры двух-, 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4E4C7C" w:rsidRDefault="004E4C7C" w:rsidP="00D06916">
      <w:pPr>
        <w:pStyle w:val="ConsPlusNormal"/>
        <w:spacing w:before="240"/>
        <w:ind w:firstLine="540"/>
        <w:jc w:val="both"/>
      </w:pPr>
      <w:r>
        <w:t>Фонематический анализ двух-, трехсложных слов проводится параллельно по следам слогового анализа.</w:t>
      </w:r>
    </w:p>
    <w:p w:rsidR="004E4C7C" w:rsidRDefault="004E4C7C" w:rsidP="00D06916">
      <w:pPr>
        <w:pStyle w:val="ConsPlusNormal"/>
        <w:spacing w:before="240"/>
        <w:ind w:firstLine="540"/>
        <w:jc w:val="both"/>
      </w:pPr>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4E4C7C" w:rsidRDefault="004E4C7C" w:rsidP="00D06916">
      <w:pPr>
        <w:pStyle w:val="ConsPlusNormal"/>
        <w:spacing w:before="240"/>
        <w:ind w:firstLine="540"/>
        <w:jc w:val="both"/>
      </w:pPr>
      <w:r>
        <w:t>Общее количество часов на обучение грамоте составляет 205 часов (в 1 (дополнительном) классе - 165 часов, в 1 классе - 40 часов).</w:t>
      </w:r>
    </w:p>
    <w:p w:rsidR="004E4C7C" w:rsidRDefault="004E4C7C" w:rsidP="00D06916">
      <w:pPr>
        <w:pStyle w:val="ConsPlusNormal"/>
        <w:spacing w:before="240"/>
        <w:ind w:firstLine="540"/>
        <w:jc w:val="both"/>
      </w:pPr>
      <w:r>
        <w:t>103.2.2. Содержание программы.</w:t>
      </w:r>
    </w:p>
    <w:p w:rsidR="004E4C7C" w:rsidRDefault="004E4C7C" w:rsidP="00D06916">
      <w:pPr>
        <w:pStyle w:val="ConsPlusNormal"/>
        <w:spacing w:before="240"/>
        <w:ind w:firstLine="540"/>
        <w:jc w:val="both"/>
      </w:pPr>
      <w:r>
        <w:t>Программу учебного предмета "Обучение грамоте" составляют следующие разделы:</w:t>
      </w:r>
    </w:p>
    <w:p w:rsidR="004E4C7C" w:rsidRDefault="004E4C7C" w:rsidP="00D06916">
      <w:pPr>
        <w:pStyle w:val="ConsPlusNormal"/>
        <w:spacing w:before="240"/>
        <w:ind w:firstLine="540"/>
        <w:jc w:val="both"/>
      </w:pPr>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E4C7C" w:rsidRDefault="004E4C7C" w:rsidP="00D06916">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4E4C7C" w:rsidRDefault="004E4C7C" w:rsidP="00D06916">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2.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w:t>
      </w:r>
    </w:p>
    <w:p w:rsidR="004E4C7C" w:rsidRDefault="004E4C7C" w:rsidP="00D06916">
      <w:pPr>
        <w:pStyle w:val="ConsPlusNormal"/>
        <w:spacing w:before="240"/>
        <w:ind w:firstLine="540"/>
        <w:jc w:val="both"/>
      </w:pPr>
      <w:r>
        <w:t>Знакомство с русским алфавитом как последовательностью букв.</w:t>
      </w:r>
    </w:p>
    <w:p w:rsidR="004E4C7C" w:rsidRDefault="004E4C7C" w:rsidP="00D06916">
      <w:pPr>
        <w:pStyle w:val="ConsPlusNormal"/>
        <w:spacing w:before="240"/>
        <w:ind w:firstLine="540"/>
        <w:jc w:val="both"/>
      </w:pPr>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E4C7C" w:rsidRDefault="004E4C7C" w:rsidP="00D06916">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E4C7C" w:rsidRDefault="004E4C7C" w:rsidP="00D06916">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текстом-образцом и послогового чтения написанных слов.</w:t>
      </w:r>
    </w:p>
    <w:p w:rsidR="004E4C7C" w:rsidRDefault="004E4C7C" w:rsidP="00D06916">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E4C7C" w:rsidRDefault="004E4C7C" w:rsidP="00D06916">
      <w:pPr>
        <w:pStyle w:val="ConsPlusNormal"/>
        <w:spacing w:before="240"/>
        <w:ind w:firstLine="540"/>
        <w:jc w:val="both"/>
      </w:pPr>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E4C7C" w:rsidRDefault="004E4C7C" w:rsidP="00D06916">
      <w:pPr>
        <w:pStyle w:val="ConsPlusNormal"/>
        <w:spacing w:before="240"/>
        <w:ind w:firstLine="540"/>
        <w:jc w:val="both"/>
      </w:pPr>
      <w:r>
        <w:t>5. Слово и предложение. Восприятие слова как объекта изучения, материала для анализа. Наблюдение над значением слова.</w:t>
      </w:r>
    </w:p>
    <w:p w:rsidR="004E4C7C" w:rsidRDefault="004E4C7C" w:rsidP="00D06916">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E4C7C" w:rsidRDefault="004E4C7C" w:rsidP="00D06916">
      <w:pPr>
        <w:pStyle w:val="ConsPlusNormal"/>
        <w:spacing w:before="240"/>
        <w:ind w:firstLine="540"/>
        <w:jc w:val="both"/>
      </w:pPr>
      <w:r>
        <w:t>6. Орфография. Знакомство с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103.2.3. Планируемые результаты освоения программы учебного предмета "Обучение грамоте" на уровне начального общего образования.</w:t>
      </w:r>
    </w:p>
    <w:p w:rsidR="004E4C7C" w:rsidRDefault="004E4C7C" w:rsidP="00D06916">
      <w:pPr>
        <w:pStyle w:val="ConsPlusNormal"/>
        <w:spacing w:before="240"/>
        <w:ind w:firstLine="540"/>
        <w:jc w:val="both"/>
      </w:pPr>
      <w:r>
        <w:t>103.2.3.1. Предметные результаты освоения программы учебного предмета "Обучение грамоте":</w:t>
      </w:r>
    </w:p>
    <w:p w:rsidR="004E4C7C" w:rsidRDefault="004E4C7C" w:rsidP="00D06916">
      <w:pPr>
        <w:pStyle w:val="ConsPlusNormal"/>
        <w:spacing w:before="240"/>
        <w:ind w:firstLine="540"/>
        <w:jc w:val="both"/>
      </w:pPr>
      <w:r>
        <w:t>развитие функций фонематической системы;</w:t>
      </w:r>
    </w:p>
    <w:p w:rsidR="004E4C7C" w:rsidRDefault="004E4C7C" w:rsidP="00D06916">
      <w:pPr>
        <w:pStyle w:val="ConsPlusNormal"/>
        <w:spacing w:before="240"/>
        <w:ind w:firstLine="540"/>
        <w:jc w:val="both"/>
      </w:pPr>
      <w:r>
        <w:t>развитие базовых высших психических функций, обеспечивающих процессы чтения и письма;</w:t>
      </w:r>
    </w:p>
    <w:p w:rsidR="004E4C7C" w:rsidRDefault="004E4C7C" w:rsidP="00D06916">
      <w:pPr>
        <w:pStyle w:val="ConsPlusNormal"/>
        <w:spacing w:before="240"/>
        <w:ind w:firstLine="540"/>
        <w:jc w:val="both"/>
      </w:pPr>
      <w:r>
        <w:t>умение различать понятия "предложение", "слово", "слог", "звук";</w:t>
      </w:r>
    </w:p>
    <w:p w:rsidR="004E4C7C" w:rsidRDefault="004E4C7C" w:rsidP="00D06916">
      <w:pPr>
        <w:pStyle w:val="ConsPlusNormal"/>
        <w:spacing w:before="240"/>
        <w:ind w:firstLine="540"/>
        <w:jc w:val="both"/>
      </w:pPr>
      <w:r>
        <w:t>умение анализировать структуру простого предложения и слова;</w:t>
      </w:r>
    </w:p>
    <w:p w:rsidR="004E4C7C" w:rsidRDefault="004E4C7C" w:rsidP="00D06916">
      <w:pPr>
        <w:pStyle w:val="ConsPlusNormal"/>
        <w:spacing w:before="240"/>
        <w:ind w:firstLine="540"/>
        <w:jc w:val="both"/>
      </w:pPr>
      <w:r>
        <w:t>знание русского алфавита;</w:t>
      </w:r>
    </w:p>
    <w:p w:rsidR="004E4C7C" w:rsidRDefault="004E4C7C" w:rsidP="00D06916">
      <w:pPr>
        <w:pStyle w:val="ConsPlusNormal"/>
        <w:spacing w:before="240"/>
        <w:ind w:firstLine="540"/>
        <w:jc w:val="both"/>
      </w:pPr>
      <w:r>
        <w:t>умение различать зрительные образы букв;</w:t>
      </w:r>
    </w:p>
    <w:p w:rsidR="004E4C7C" w:rsidRDefault="004E4C7C" w:rsidP="00D06916">
      <w:pPr>
        <w:pStyle w:val="ConsPlusNormal"/>
        <w:spacing w:before="240"/>
        <w:ind w:firstLine="540"/>
        <w:jc w:val="both"/>
      </w:pPr>
      <w:r>
        <w:t>усвоение гигиенических требований при письме;</w:t>
      </w:r>
    </w:p>
    <w:p w:rsidR="004E4C7C" w:rsidRDefault="004E4C7C" w:rsidP="00D06916">
      <w:pPr>
        <w:pStyle w:val="ConsPlusNormal"/>
        <w:spacing w:before="240"/>
        <w:ind w:firstLine="540"/>
        <w:jc w:val="both"/>
      </w:pPr>
      <w:r>
        <w:t>умение графически правильно воспроизводить зрительные образы букв и слов, простые предложения;</w:t>
      </w:r>
    </w:p>
    <w:p w:rsidR="004E4C7C" w:rsidRDefault="004E4C7C" w:rsidP="00D06916">
      <w:pPr>
        <w:pStyle w:val="ConsPlusNormal"/>
        <w:spacing w:before="240"/>
        <w:ind w:firstLine="540"/>
        <w:jc w:val="both"/>
      </w:pPr>
      <w:r>
        <w:t>овладение разборчивым, аккуратным почерком;</w:t>
      </w:r>
    </w:p>
    <w:p w:rsidR="004E4C7C" w:rsidRDefault="004E4C7C" w:rsidP="00D06916">
      <w:pPr>
        <w:pStyle w:val="ConsPlusNormal"/>
        <w:spacing w:before="240"/>
        <w:ind w:firstLine="540"/>
        <w:jc w:val="both"/>
      </w:pPr>
      <w:r>
        <w:t>первоначальное овладение навыком письма;</w:t>
      </w:r>
    </w:p>
    <w:p w:rsidR="004E4C7C" w:rsidRDefault="004E4C7C" w:rsidP="00D06916">
      <w:pPr>
        <w:pStyle w:val="ConsPlusNormal"/>
        <w:spacing w:before="240"/>
        <w:ind w:firstLine="540"/>
        <w:jc w:val="both"/>
      </w:pPr>
      <w:r>
        <w:t>овладение послоговым чтением, правильным пониманием читаемых слов, предложений, текстов;</w:t>
      </w:r>
    </w:p>
    <w:p w:rsidR="004E4C7C" w:rsidRDefault="004E4C7C" w:rsidP="00D06916">
      <w:pPr>
        <w:pStyle w:val="ConsPlusNormal"/>
        <w:spacing w:before="240"/>
        <w:ind w:firstLine="540"/>
        <w:jc w:val="both"/>
      </w:pPr>
      <w:r>
        <w:t>овладение языковыми обобщениями (фонематическими, морфологическими, синтаксическими);</w:t>
      </w:r>
    </w:p>
    <w:p w:rsidR="004E4C7C" w:rsidRDefault="004E4C7C" w:rsidP="00D06916">
      <w:pPr>
        <w:pStyle w:val="ConsPlusNormal"/>
        <w:spacing w:before="240"/>
        <w:ind w:firstLine="540"/>
        <w:jc w:val="both"/>
      </w:pPr>
      <w:r>
        <w:t>овладение предпосылками для формирования навыков орфографически грамотного письма.</w:t>
      </w:r>
    </w:p>
    <w:p w:rsidR="004E4C7C" w:rsidRDefault="004E4C7C" w:rsidP="00D06916">
      <w:pPr>
        <w:pStyle w:val="ConsPlusNormal"/>
        <w:spacing w:before="240"/>
        <w:ind w:firstLine="540"/>
        <w:jc w:val="both"/>
      </w:pPr>
      <w:r>
        <w:t>103.2.3.2. Метапредметные результаты освоения программы учебного предмета "Обучение грамоте":</w:t>
      </w:r>
    </w:p>
    <w:p w:rsidR="004E4C7C" w:rsidRDefault="004E4C7C" w:rsidP="00D06916">
      <w:pPr>
        <w:pStyle w:val="ConsPlusNormal"/>
        <w:spacing w:before="240"/>
        <w:ind w:firstLine="540"/>
        <w:jc w:val="both"/>
      </w:pPr>
      <w:r>
        <w:t>1. Познавательные УУД:</w:t>
      </w:r>
    </w:p>
    <w:p w:rsidR="004E4C7C" w:rsidRDefault="004E4C7C" w:rsidP="00D06916">
      <w:pPr>
        <w:pStyle w:val="ConsPlusNormal"/>
        <w:spacing w:before="240"/>
        <w:ind w:firstLine="540"/>
        <w:jc w:val="both"/>
      </w:pPr>
      <w:r>
        <w:t>а) базовые логические действия:</w:t>
      </w:r>
    </w:p>
    <w:p w:rsidR="004E4C7C" w:rsidRDefault="004E4C7C" w:rsidP="00D06916">
      <w:pPr>
        <w:pStyle w:val="ConsPlusNormal"/>
        <w:spacing w:before="240"/>
        <w:ind w:firstLine="540"/>
        <w:jc w:val="both"/>
      </w:pPr>
      <w:r>
        <w:t>По заданному алгоритму сравнивать звуки в соответствии с учебной задачей;</w:t>
      </w:r>
    </w:p>
    <w:p w:rsidR="004E4C7C" w:rsidRDefault="004E4C7C" w:rsidP="00D06916">
      <w:pPr>
        <w:pStyle w:val="ConsPlusNormal"/>
        <w:spacing w:before="240"/>
        <w:ind w:firstLine="540"/>
        <w:jc w:val="both"/>
      </w:pPr>
      <w:r>
        <w:t>сравнивать звуковой и буквенный состав слова в соответствии с учебной задачей;</w:t>
      </w:r>
    </w:p>
    <w:p w:rsidR="004E4C7C" w:rsidRDefault="004E4C7C" w:rsidP="00D06916">
      <w:pPr>
        <w:pStyle w:val="ConsPlusNormal"/>
        <w:spacing w:before="240"/>
        <w:ind w:firstLine="540"/>
        <w:jc w:val="both"/>
      </w:pPr>
      <w:r>
        <w:t>устанавливать основания для сравнения звуков, слов (на основе образца).</w:t>
      </w:r>
    </w:p>
    <w:p w:rsidR="004E4C7C" w:rsidRDefault="004E4C7C" w:rsidP="00D06916">
      <w:pPr>
        <w:pStyle w:val="ConsPlusNormal"/>
        <w:spacing w:before="240"/>
        <w:ind w:firstLine="540"/>
        <w:jc w:val="both"/>
      </w:pPr>
      <w:r>
        <w:t>б) базовые исследовательские действия:</w:t>
      </w:r>
    </w:p>
    <w:p w:rsidR="004E4C7C" w:rsidRDefault="004E4C7C" w:rsidP="00D06916">
      <w:pPr>
        <w:pStyle w:val="ConsPlusNormal"/>
        <w:spacing w:before="240"/>
        <w:ind w:firstLine="540"/>
        <w:jc w:val="both"/>
      </w:pPr>
      <w:r>
        <w:t>проводить изменения звуко-буквенной модели по предложенному педагогическим работником правилу, подбирать слова к модели;</w:t>
      </w:r>
    </w:p>
    <w:p w:rsidR="004E4C7C" w:rsidRDefault="004E4C7C" w:rsidP="00D06916">
      <w:pPr>
        <w:pStyle w:val="ConsPlusNormal"/>
        <w:spacing w:before="240"/>
        <w:ind w:firstLine="540"/>
        <w:jc w:val="both"/>
      </w:pPr>
      <w:r>
        <w:t>формулировать выводы о соответствии звукового и буквенного состава слова;</w:t>
      </w:r>
    </w:p>
    <w:p w:rsidR="004E4C7C" w:rsidRDefault="004E4C7C" w:rsidP="00D06916">
      <w:pPr>
        <w:pStyle w:val="ConsPlusNormal"/>
        <w:spacing w:before="240"/>
        <w:ind w:firstLine="540"/>
        <w:jc w:val="both"/>
      </w:pPr>
      <w:r>
        <w:t>использовать алфавит для самостоятельного упорядочивания списка слов.</w:t>
      </w:r>
    </w:p>
    <w:p w:rsidR="004E4C7C" w:rsidRDefault="004E4C7C" w:rsidP="00D06916">
      <w:pPr>
        <w:pStyle w:val="ConsPlusNormal"/>
        <w:spacing w:before="240"/>
        <w:ind w:firstLine="540"/>
        <w:jc w:val="both"/>
      </w:pPr>
      <w:r>
        <w:t>в) работа с информацией:</w:t>
      </w:r>
    </w:p>
    <w:p w:rsidR="004E4C7C" w:rsidRDefault="004E4C7C" w:rsidP="00D06916">
      <w:pPr>
        <w:pStyle w:val="ConsPlusNormal"/>
        <w:spacing w:before="240"/>
        <w:ind w:firstLine="5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4E4C7C" w:rsidRDefault="004E4C7C" w:rsidP="00D06916">
      <w:pPr>
        <w:pStyle w:val="ConsPlusNormal"/>
        <w:spacing w:before="240"/>
        <w:ind w:firstLine="540"/>
        <w:jc w:val="both"/>
      </w:pPr>
      <w:r>
        <w:t>2. Коммуникативные УУД:</w:t>
      </w:r>
    </w:p>
    <w:p w:rsidR="004E4C7C" w:rsidRDefault="004E4C7C" w:rsidP="00D06916">
      <w:pPr>
        <w:pStyle w:val="ConsPlusNormal"/>
        <w:spacing w:before="240"/>
        <w:ind w:firstLine="540"/>
        <w:jc w:val="both"/>
      </w:pPr>
      <w:r>
        <w:t>общение:</w:t>
      </w:r>
    </w:p>
    <w:p w:rsidR="004E4C7C" w:rsidRDefault="004E4C7C" w:rsidP="00D06916">
      <w:pPr>
        <w:pStyle w:val="ConsPlusNormal"/>
        <w:spacing w:before="240"/>
        <w:ind w:firstLine="540"/>
        <w:jc w:val="both"/>
      </w:pPr>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4E4C7C" w:rsidRDefault="004E4C7C" w:rsidP="00D06916">
      <w:pPr>
        <w:pStyle w:val="ConsPlusNormal"/>
        <w:spacing w:before="240"/>
        <w:ind w:firstLine="540"/>
        <w:jc w:val="both"/>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4E4C7C" w:rsidRDefault="004E4C7C" w:rsidP="00D06916">
      <w:pPr>
        <w:pStyle w:val="ConsPlusNormal"/>
        <w:spacing w:before="240"/>
        <w:ind w:firstLine="540"/>
        <w:jc w:val="both"/>
      </w:pPr>
      <w:r>
        <w:t>воспринимать разные точки зрения;</w:t>
      </w:r>
    </w:p>
    <w:p w:rsidR="004E4C7C" w:rsidRDefault="004E4C7C" w:rsidP="00D06916">
      <w:pPr>
        <w:pStyle w:val="ConsPlusNormal"/>
        <w:spacing w:before="240"/>
        <w:ind w:firstLine="540"/>
        <w:jc w:val="both"/>
      </w:pPr>
      <w:r>
        <w:t>в процессе учебного диалога отвечать на вопросы по изученному материалу;</w:t>
      </w:r>
    </w:p>
    <w:p w:rsidR="004E4C7C" w:rsidRDefault="004E4C7C" w:rsidP="00D06916">
      <w:pPr>
        <w:pStyle w:val="ConsPlusNormal"/>
        <w:spacing w:before="240"/>
        <w:ind w:firstLine="540"/>
        <w:jc w:val="both"/>
      </w:pPr>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4E4C7C" w:rsidRDefault="004E4C7C" w:rsidP="00D06916">
      <w:pPr>
        <w:pStyle w:val="ConsPlusNormal"/>
        <w:spacing w:before="240"/>
        <w:ind w:firstLine="540"/>
        <w:jc w:val="both"/>
      </w:pPr>
      <w:r>
        <w:t>3. Регулятивные УУД:</w:t>
      </w:r>
    </w:p>
    <w:p w:rsidR="004E4C7C" w:rsidRDefault="004E4C7C" w:rsidP="00D06916">
      <w:pPr>
        <w:pStyle w:val="ConsPlusNormal"/>
        <w:spacing w:before="240"/>
        <w:ind w:firstLine="540"/>
        <w:jc w:val="both"/>
      </w:pPr>
      <w:r>
        <w:t>а) самоорганизация:</w:t>
      </w:r>
    </w:p>
    <w:p w:rsidR="004E4C7C" w:rsidRDefault="004E4C7C" w:rsidP="00D06916">
      <w:pPr>
        <w:pStyle w:val="ConsPlusNormal"/>
        <w:spacing w:before="240"/>
        <w:ind w:firstLine="540"/>
        <w:jc w:val="both"/>
      </w:pPr>
      <w: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4E4C7C" w:rsidRDefault="004E4C7C" w:rsidP="00D06916">
      <w:pPr>
        <w:pStyle w:val="ConsPlusNormal"/>
        <w:spacing w:before="240"/>
        <w:ind w:firstLine="540"/>
        <w:jc w:val="both"/>
      </w:pPr>
      <w:r>
        <w:t>выстраивать последовательность учебных операций при списывании;</w:t>
      </w:r>
    </w:p>
    <w:p w:rsidR="004E4C7C" w:rsidRDefault="004E4C7C" w:rsidP="00D06916">
      <w:pPr>
        <w:pStyle w:val="ConsPlusNormal"/>
        <w:spacing w:before="240"/>
        <w:ind w:firstLine="540"/>
        <w:jc w:val="both"/>
      </w:pPr>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4E4C7C" w:rsidRDefault="004E4C7C" w:rsidP="00D06916">
      <w:pPr>
        <w:pStyle w:val="ConsPlusNormal"/>
        <w:spacing w:before="240"/>
        <w:ind w:firstLine="540"/>
        <w:jc w:val="both"/>
      </w:pPr>
      <w:r>
        <w:t>б) самоконтроль:</w:t>
      </w:r>
    </w:p>
    <w:p w:rsidR="004E4C7C" w:rsidRDefault="004E4C7C" w:rsidP="00D06916">
      <w:pPr>
        <w:pStyle w:val="ConsPlusNormal"/>
        <w:spacing w:before="240"/>
        <w:ind w:firstLine="540"/>
        <w:jc w:val="both"/>
      </w:pPr>
      <w:r>
        <w:t>находить указанную ошибку, допущенную при проведении звуко-буквенного анализа, при письме под диктовку или списывании слов, предложений;</w:t>
      </w:r>
    </w:p>
    <w:p w:rsidR="004E4C7C" w:rsidRDefault="004E4C7C" w:rsidP="00D06916">
      <w:pPr>
        <w:pStyle w:val="ConsPlusNormal"/>
        <w:spacing w:before="240"/>
        <w:ind w:firstLine="540"/>
        <w:jc w:val="both"/>
      </w:pPr>
      <w:r>
        <w:t>оценивать правильность написания букв, соединений букв, слов, предложений.</w:t>
      </w:r>
    </w:p>
    <w:p w:rsidR="004E4C7C" w:rsidRDefault="004E4C7C" w:rsidP="00D06916">
      <w:pPr>
        <w:pStyle w:val="ConsPlusNormal"/>
        <w:spacing w:before="240"/>
        <w:ind w:firstLine="540"/>
        <w:jc w:val="both"/>
      </w:pPr>
      <w:r>
        <w:t>в) совместная деятельность:</w:t>
      </w:r>
    </w:p>
    <w:p w:rsidR="004E4C7C" w:rsidRDefault="004E4C7C" w:rsidP="00D06916">
      <w:pPr>
        <w:pStyle w:val="ConsPlusNormal"/>
        <w:spacing w:before="240"/>
        <w:ind w:firstLine="540"/>
        <w:jc w:val="both"/>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103.3. Литературное чтение.</w:t>
      </w:r>
    </w:p>
    <w:p w:rsidR="004E4C7C" w:rsidRDefault="004E4C7C" w:rsidP="00D06916">
      <w:pPr>
        <w:pStyle w:val="ConsPlusNormal"/>
        <w:spacing w:before="240"/>
        <w:ind w:firstLine="540"/>
        <w:jc w:val="both"/>
      </w:pPr>
      <w:r>
        <w:t>103.3.1. Пояснительная записка.</w:t>
      </w:r>
    </w:p>
    <w:p w:rsidR="004E4C7C" w:rsidRDefault="004E4C7C" w:rsidP="00D06916">
      <w:pPr>
        <w:pStyle w:val="ConsPlusNormal"/>
        <w:spacing w:before="240"/>
        <w:ind w:firstLine="540"/>
        <w:jc w:val="both"/>
      </w:pPr>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4E4C7C" w:rsidRDefault="004E4C7C" w:rsidP="00D06916">
      <w:pPr>
        <w:pStyle w:val="ConsPlusNormal"/>
        <w:spacing w:before="240"/>
        <w:ind w:firstLine="540"/>
        <w:jc w:val="both"/>
      </w:pPr>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4E4C7C" w:rsidRDefault="004E4C7C" w:rsidP="00D06916">
      <w:pPr>
        <w:pStyle w:val="ConsPlusNormal"/>
        <w:spacing w:before="240"/>
        <w:ind w:firstLine="540"/>
        <w:jc w:val="both"/>
      </w:pPr>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4E4C7C" w:rsidRDefault="004E4C7C" w:rsidP="00D06916">
      <w:pPr>
        <w:pStyle w:val="ConsPlusNormal"/>
        <w:spacing w:before="240"/>
        <w:ind w:firstLine="540"/>
        <w:jc w:val="both"/>
      </w:pPr>
      <w:r>
        <w:t>Основными задачами уроков литературного чтения являются:</w:t>
      </w:r>
    </w:p>
    <w:p w:rsidR="004E4C7C" w:rsidRDefault="004E4C7C" w:rsidP="00D06916">
      <w:pPr>
        <w:pStyle w:val="ConsPlusNormal"/>
        <w:spacing w:before="240"/>
        <w:ind w:firstLine="540"/>
        <w:jc w:val="both"/>
      </w:pPr>
      <w:r>
        <w:t>обучение сознательному, правильному, беглому, выразительному чтению, чтению вслух и про себя;</w:t>
      </w:r>
    </w:p>
    <w:p w:rsidR="004E4C7C" w:rsidRDefault="004E4C7C" w:rsidP="00D06916">
      <w:pPr>
        <w:pStyle w:val="ConsPlusNormal"/>
        <w:spacing w:before="240"/>
        <w:ind w:firstLine="540"/>
        <w:jc w:val="both"/>
      </w:pPr>
      <w:r>
        <w:t>освоение общекультурных навыков чтения, формирование умений понимать содержание художественного произведения, работать с текстом;</w:t>
      </w:r>
    </w:p>
    <w:p w:rsidR="004E4C7C" w:rsidRDefault="004E4C7C" w:rsidP="00D06916">
      <w:pPr>
        <w:pStyle w:val="ConsPlusNormal"/>
        <w:spacing w:before="240"/>
        <w:ind w:firstLine="540"/>
        <w:jc w:val="both"/>
      </w:pPr>
      <w:r>
        <w:t>овладение коммуникативной культурой, обогащение и активизация речи обучающихся, формирование умения выражать свои мысли;</w:t>
      </w:r>
    </w:p>
    <w:p w:rsidR="004E4C7C" w:rsidRDefault="004E4C7C" w:rsidP="00D06916">
      <w:pPr>
        <w:pStyle w:val="ConsPlusNormal"/>
        <w:spacing w:before="240"/>
        <w:ind w:firstLine="540"/>
        <w:jc w:val="both"/>
      </w:pPr>
      <w:r>
        <w:t>расширение и углубление знаний обучающихся об окружающем мире;</w:t>
      </w:r>
    </w:p>
    <w:p w:rsidR="004E4C7C" w:rsidRDefault="004E4C7C" w:rsidP="00D06916">
      <w:pPr>
        <w:pStyle w:val="ConsPlusNormal"/>
        <w:spacing w:before="240"/>
        <w:ind w:firstLine="540"/>
        <w:jc w:val="both"/>
      </w:pPr>
      <w:r>
        <w:t>формирование нравственного сознания и эстетического вкуса, понимания духовной сущности произведений;</w:t>
      </w:r>
    </w:p>
    <w:p w:rsidR="004E4C7C" w:rsidRDefault="004E4C7C" w:rsidP="00D06916">
      <w:pPr>
        <w:pStyle w:val="ConsPlusNormal"/>
        <w:spacing w:before="240"/>
        <w:ind w:firstLine="540"/>
        <w:jc w:val="both"/>
      </w:pPr>
      <w:r>
        <w:t>формирование у обучающихся интереса к книгам, к самостоятельному чтению;</w:t>
      </w:r>
    </w:p>
    <w:p w:rsidR="004E4C7C" w:rsidRDefault="004E4C7C" w:rsidP="00D06916">
      <w:pPr>
        <w:pStyle w:val="ConsPlusNormal"/>
        <w:spacing w:before="240"/>
        <w:ind w:firstLine="540"/>
        <w:jc w:val="both"/>
      </w:pPr>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4E4C7C" w:rsidRDefault="004E4C7C" w:rsidP="00D06916">
      <w:pPr>
        <w:pStyle w:val="ConsPlusNormal"/>
        <w:spacing w:before="240"/>
        <w:ind w:firstLine="540"/>
        <w:jc w:val="both"/>
      </w:pPr>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4E4C7C" w:rsidRDefault="004E4C7C" w:rsidP="00D06916">
      <w:pPr>
        <w:pStyle w:val="ConsPlusNormal"/>
        <w:spacing w:before="240"/>
        <w:ind w:firstLine="540"/>
        <w:jc w:val="both"/>
      </w:pPr>
      <w:r>
        <w:t>103.3.1.1. Виды речевой и читательской деятельности:</w:t>
      </w:r>
    </w:p>
    <w:p w:rsidR="004E4C7C" w:rsidRDefault="004E4C7C" w:rsidP="00D06916">
      <w:pPr>
        <w:pStyle w:val="ConsPlusNormal"/>
        <w:spacing w:before="240"/>
        <w:ind w:firstLine="540"/>
        <w:jc w:val="both"/>
      </w:pPr>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4E4C7C" w:rsidRDefault="004E4C7C" w:rsidP="00D06916">
      <w:pPr>
        <w:pStyle w:val="ConsPlusNormal"/>
        <w:spacing w:before="240"/>
        <w:ind w:firstLine="540"/>
        <w:jc w:val="both"/>
      </w:pPr>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Прогнозирование содержания книги по ее названию и оформлению.</w:t>
      </w:r>
    </w:p>
    <w:p w:rsidR="004E4C7C" w:rsidRDefault="004E4C7C" w:rsidP="00D06916">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E4C7C" w:rsidRDefault="004E4C7C" w:rsidP="00D06916">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4E4C7C" w:rsidRDefault="004E4C7C" w:rsidP="00D06916">
      <w:pPr>
        <w:pStyle w:val="ConsPlusNormal"/>
        <w:spacing w:before="240"/>
        <w:ind w:firstLine="540"/>
        <w:jc w:val="both"/>
      </w:pPr>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4E4C7C" w:rsidRDefault="004E4C7C" w:rsidP="00D06916">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4E4C7C" w:rsidRDefault="004E4C7C" w:rsidP="00D06916">
      <w:pPr>
        <w:pStyle w:val="ConsPlusNormal"/>
        <w:spacing w:before="240"/>
        <w:ind w:firstLine="540"/>
        <w:jc w:val="both"/>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E4C7C" w:rsidRDefault="004E4C7C" w:rsidP="00D06916">
      <w:pPr>
        <w:pStyle w:val="ConsPlusNormal"/>
        <w:spacing w:before="240"/>
        <w:ind w:firstLine="540"/>
        <w:jc w:val="both"/>
      </w:pPr>
      <w:r>
        <w:t>Характеристика героя произведения. Портрет, характер героя, выраженные через поступки и речь.</w:t>
      </w:r>
    </w:p>
    <w:p w:rsidR="004E4C7C" w:rsidRDefault="004E4C7C" w:rsidP="00D06916">
      <w:pPr>
        <w:pStyle w:val="ConsPlusNormal"/>
        <w:spacing w:before="240"/>
        <w:ind w:firstLine="540"/>
        <w:jc w:val="both"/>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rsidR="004E4C7C" w:rsidRDefault="004E4C7C" w:rsidP="00D06916">
      <w:pPr>
        <w:pStyle w:val="ConsPlusNormal"/>
        <w:spacing w:before="240"/>
        <w:ind w:firstLine="540"/>
        <w:jc w:val="both"/>
      </w:pPr>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4E4C7C" w:rsidRDefault="004E4C7C" w:rsidP="00D06916">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E4C7C" w:rsidRDefault="004E4C7C" w:rsidP="00D06916">
      <w:pPr>
        <w:pStyle w:val="ConsPlusNormal"/>
        <w:spacing w:before="240"/>
        <w:ind w:firstLine="540"/>
        <w:jc w:val="both"/>
      </w:pPr>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4C7C" w:rsidRDefault="004E4C7C" w:rsidP="00D06916">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4C7C" w:rsidRDefault="004E4C7C" w:rsidP="00D06916">
      <w:pPr>
        <w:pStyle w:val="ConsPlusNormal"/>
        <w:spacing w:before="240"/>
        <w:ind w:firstLine="540"/>
        <w:jc w:val="both"/>
      </w:pPr>
      <w:r>
        <w:t>5.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w:t>
      </w:r>
    </w:p>
    <w:p w:rsidR="004E4C7C" w:rsidRDefault="004E4C7C" w:rsidP="00D0691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4C7C" w:rsidRDefault="004E4C7C" w:rsidP="00D0691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4E4C7C" w:rsidRDefault="004E4C7C" w:rsidP="00D06916">
      <w:pPr>
        <w:pStyle w:val="ConsPlusNormal"/>
        <w:spacing w:before="240"/>
        <w:ind w:firstLine="540"/>
        <w:jc w:val="both"/>
      </w:pPr>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4E4C7C" w:rsidRDefault="004E4C7C" w:rsidP="00D06916">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E4C7C" w:rsidRDefault="004E4C7C" w:rsidP="00D06916">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4E4C7C" w:rsidRDefault="004E4C7C" w:rsidP="00D06916">
      <w:pPr>
        <w:pStyle w:val="ConsPlusNormal"/>
        <w:spacing w:before="240"/>
        <w:ind w:firstLine="540"/>
        <w:jc w:val="both"/>
      </w:pPr>
      <w: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4E4C7C" w:rsidRDefault="004E4C7C" w:rsidP="00D06916">
      <w:pPr>
        <w:pStyle w:val="ConsPlusNormal"/>
        <w:spacing w:before="240"/>
        <w:ind w:firstLine="540"/>
        <w:jc w:val="both"/>
      </w:pPr>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4E4C7C" w:rsidRDefault="004E4C7C" w:rsidP="00D06916">
      <w:pPr>
        <w:pStyle w:val="ConsPlusNormal"/>
        <w:spacing w:before="240"/>
        <w:ind w:firstLine="540"/>
        <w:jc w:val="both"/>
      </w:pPr>
      <w: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4E4C7C" w:rsidRDefault="004E4C7C" w:rsidP="00D06916">
      <w:pPr>
        <w:pStyle w:val="ConsPlusNormal"/>
        <w:spacing w:before="240"/>
        <w:ind w:firstLine="540"/>
        <w:jc w:val="both"/>
      </w:pPr>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103.3.1.2. Предметные результаты освоения программы учебного предмета "Литературное чтение":</w:t>
      </w:r>
    </w:p>
    <w:p w:rsidR="004E4C7C" w:rsidRDefault="004E4C7C" w:rsidP="00D06916">
      <w:pPr>
        <w:pStyle w:val="ConsPlusNormal"/>
        <w:spacing w:before="240"/>
        <w:ind w:firstLine="540"/>
        <w:jc w:val="both"/>
      </w:pPr>
      <w:r>
        <w:t>восприятие художественной литературы как вида искусства;</w:t>
      </w:r>
    </w:p>
    <w:p w:rsidR="004E4C7C" w:rsidRDefault="004E4C7C" w:rsidP="00D06916">
      <w:pPr>
        <w:pStyle w:val="ConsPlusNormal"/>
        <w:spacing w:before="240"/>
        <w:ind w:firstLine="540"/>
        <w:jc w:val="both"/>
      </w:pPr>
      <w:r>
        <w:t>умение работать с информацией;</w:t>
      </w:r>
    </w:p>
    <w:p w:rsidR="004E4C7C" w:rsidRDefault="004E4C7C" w:rsidP="00D06916">
      <w:pPr>
        <w:pStyle w:val="ConsPlusNormal"/>
        <w:spacing w:before="240"/>
        <w:ind w:firstLine="540"/>
        <w:jc w:val="both"/>
      </w:pPr>
      <w:r>
        <w:t>умение воспринимать на слух тексты в исполнении педагогического работника, обучающихся;</w:t>
      </w:r>
    </w:p>
    <w:p w:rsidR="004E4C7C" w:rsidRDefault="004E4C7C" w:rsidP="00D06916">
      <w:pPr>
        <w:pStyle w:val="ConsPlusNormal"/>
        <w:spacing w:before="240"/>
        <w:ind w:firstLine="540"/>
        <w:jc w:val="both"/>
      </w:pPr>
      <w:r>
        <w:t>овладение осознанным, правильным, плавным и выразительным чтением вслух;</w:t>
      </w:r>
    </w:p>
    <w:p w:rsidR="004E4C7C" w:rsidRDefault="004E4C7C" w:rsidP="00D06916">
      <w:pPr>
        <w:pStyle w:val="ConsPlusNormal"/>
        <w:spacing w:before="240"/>
        <w:ind w:firstLine="540"/>
        <w:jc w:val="both"/>
      </w:pPr>
      <w:r>
        <w:t>умение использовать разные виды чтения (ознакомительное, просмотровое, выборочное) в соответствии с коммуникативной установкой;</w:t>
      </w:r>
    </w:p>
    <w:p w:rsidR="004E4C7C" w:rsidRDefault="004E4C7C" w:rsidP="00D06916">
      <w:pPr>
        <w:pStyle w:val="ConsPlusNormal"/>
        <w:spacing w:before="240"/>
        <w:ind w:firstLine="540"/>
        <w:jc w:val="both"/>
      </w:pPr>
      <w:r>
        <w:t>умение осознанно воспринимать и оценивать содержание текста;</w:t>
      </w:r>
    </w:p>
    <w:p w:rsidR="004E4C7C" w:rsidRDefault="004E4C7C" w:rsidP="00D06916">
      <w:pPr>
        <w:pStyle w:val="ConsPlusNormal"/>
        <w:spacing w:before="240"/>
        <w:ind w:firstLine="540"/>
        <w:jc w:val="both"/>
      </w:pPr>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4E4C7C" w:rsidRDefault="004E4C7C" w:rsidP="00D06916">
      <w:pPr>
        <w:pStyle w:val="ConsPlusNormal"/>
        <w:spacing w:before="240"/>
        <w:ind w:firstLine="540"/>
        <w:jc w:val="both"/>
      </w:pPr>
      <w:r>
        <w:t>умение самостоятельно читать незнакомый текст, пользоваться словарями и справочниками для уточнения значения незнакомых слов;</w:t>
      </w:r>
    </w:p>
    <w:p w:rsidR="004E4C7C" w:rsidRDefault="004E4C7C" w:rsidP="00D06916">
      <w:pPr>
        <w:pStyle w:val="ConsPlusNormal"/>
        <w:spacing w:before="240"/>
        <w:ind w:firstLine="540"/>
        <w:jc w:val="both"/>
      </w:pPr>
      <w:r>
        <w:t>умение делить текст на части, составлять тезисный, вопросный и цитатный план;</w:t>
      </w:r>
    </w:p>
    <w:p w:rsidR="004E4C7C" w:rsidRDefault="004E4C7C" w:rsidP="00D06916">
      <w:pPr>
        <w:pStyle w:val="ConsPlusNormal"/>
        <w:spacing w:before="240"/>
        <w:ind w:firstLine="540"/>
        <w:jc w:val="both"/>
      </w:pPr>
      <w:r>
        <w:t>умение самостоятельно формулировать главную мысль текста;</w:t>
      </w:r>
    </w:p>
    <w:p w:rsidR="004E4C7C" w:rsidRDefault="004E4C7C" w:rsidP="00D06916">
      <w:pPr>
        <w:pStyle w:val="ConsPlusNormal"/>
        <w:spacing w:before="240"/>
        <w:ind w:firstLine="540"/>
        <w:jc w:val="both"/>
      </w:pPr>
      <w:r>
        <w:t>умение находить в тексте материал для характеристики героя;</w:t>
      </w:r>
    </w:p>
    <w:p w:rsidR="004E4C7C" w:rsidRDefault="004E4C7C" w:rsidP="00D06916">
      <w:pPr>
        <w:pStyle w:val="ConsPlusNormal"/>
        <w:spacing w:before="240"/>
        <w:ind w:firstLine="540"/>
        <w:jc w:val="both"/>
      </w:pPr>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4E4C7C" w:rsidRDefault="004E4C7C" w:rsidP="00D06916">
      <w:pPr>
        <w:pStyle w:val="ConsPlusNormal"/>
        <w:spacing w:before="240"/>
        <w:ind w:firstLine="540"/>
        <w:jc w:val="both"/>
      </w:pPr>
      <w:r>
        <w:t>владеть подробным и выборочным пересказом текста по плану;</w:t>
      </w:r>
    </w:p>
    <w:p w:rsidR="004E4C7C" w:rsidRDefault="004E4C7C" w:rsidP="00D06916">
      <w:pPr>
        <w:pStyle w:val="ConsPlusNormal"/>
        <w:spacing w:before="240"/>
        <w:ind w:firstLine="540"/>
        <w:jc w:val="both"/>
      </w:pPr>
      <w:r>
        <w:t>умение составлять устные и письменные описания;</w:t>
      </w:r>
    </w:p>
    <w:p w:rsidR="004E4C7C" w:rsidRDefault="004E4C7C" w:rsidP="00D06916">
      <w:pPr>
        <w:pStyle w:val="ConsPlusNormal"/>
        <w:spacing w:before="240"/>
        <w:ind w:firstLine="540"/>
        <w:jc w:val="both"/>
      </w:pPr>
      <w:r>
        <w:t>умение по ходу чтения представлять картины, устно выражать (рисовать словами) то, что представили;</w:t>
      </w:r>
    </w:p>
    <w:p w:rsidR="004E4C7C" w:rsidRDefault="004E4C7C" w:rsidP="00D06916">
      <w:pPr>
        <w:pStyle w:val="ConsPlusNormal"/>
        <w:spacing w:before="240"/>
        <w:ind w:firstLine="540"/>
        <w:jc w:val="both"/>
      </w:pPr>
      <w:r>
        <w:t>умение на доступном лексическом и грамматическом уровне 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4E4C7C" w:rsidRDefault="004E4C7C" w:rsidP="00D06916">
      <w:pPr>
        <w:pStyle w:val="ConsPlusNormal"/>
        <w:spacing w:before="240"/>
        <w:ind w:firstLine="540"/>
        <w:jc w:val="both"/>
      </w:pPr>
      <w:r>
        <w:t>умение относить произведения к жанрам стихотворения, рассказа, басни по определенным признакам;</w:t>
      </w:r>
    </w:p>
    <w:p w:rsidR="004E4C7C" w:rsidRDefault="004E4C7C" w:rsidP="00D06916">
      <w:pPr>
        <w:pStyle w:val="ConsPlusNormal"/>
        <w:spacing w:before="240"/>
        <w:ind w:firstLine="540"/>
        <w:jc w:val="both"/>
      </w:pPr>
      <w:r>
        <w:t>различать в прозаическом произведении героев, рассказчика и автора;</w:t>
      </w:r>
    </w:p>
    <w:p w:rsidR="004E4C7C" w:rsidRDefault="004E4C7C" w:rsidP="00D06916">
      <w:pPr>
        <w:pStyle w:val="ConsPlusNormal"/>
        <w:spacing w:before="240"/>
        <w:ind w:firstLine="540"/>
        <w:jc w:val="both"/>
      </w:pPr>
      <w:r>
        <w:t>определять в художественном тексте сравнения, эпитеты, метафоры;</w:t>
      </w:r>
    </w:p>
    <w:p w:rsidR="004E4C7C" w:rsidRDefault="004E4C7C" w:rsidP="00D06916">
      <w:pPr>
        <w:pStyle w:val="ConsPlusNormal"/>
        <w:spacing w:before="240"/>
        <w:ind w:firstLine="540"/>
        <w:jc w:val="both"/>
      </w:pPr>
      <w:r>
        <w:t>соотносить автора, название и героев прочитанных произведений;</w:t>
      </w:r>
    </w:p>
    <w:p w:rsidR="004E4C7C" w:rsidRDefault="004E4C7C" w:rsidP="00D06916">
      <w:pPr>
        <w:pStyle w:val="ConsPlusNormal"/>
        <w:spacing w:before="240"/>
        <w:ind w:firstLine="540"/>
        <w:jc w:val="both"/>
      </w:pPr>
      <w:r>
        <w:t>умение самостоятельно осваивать незнакомый текст (чтение про себя, формулирование вопросов по ходу чтения, самоконтроль, словарная работа);</w:t>
      </w:r>
    </w:p>
    <w:p w:rsidR="004E4C7C" w:rsidRDefault="004E4C7C" w:rsidP="00D06916">
      <w:pPr>
        <w:pStyle w:val="ConsPlusNormal"/>
        <w:spacing w:before="240"/>
        <w:ind w:firstLine="540"/>
        <w:jc w:val="both"/>
      </w:pPr>
      <w:r>
        <w:t>понимать и формулировать свое отношение к авторской манере изложения;</w:t>
      </w:r>
    </w:p>
    <w:p w:rsidR="004E4C7C" w:rsidRDefault="004E4C7C" w:rsidP="00D06916">
      <w:pPr>
        <w:pStyle w:val="ConsPlusNormal"/>
        <w:spacing w:before="240"/>
        <w:ind w:firstLine="540"/>
        <w:jc w:val="both"/>
      </w:pPr>
      <w:r>
        <w:t>умение выступать перед знакомой аудиторией с небольшими сообщениями, используя иллюстративный ряд (плакаты, презентации);</w:t>
      </w:r>
    </w:p>
    <w:p w:rsidR="004E4C7C" w:rsidRDefault="004E4C7C" w:rsidP="00D06916">
      <w:pPr>
        <w:pStyle w:val="ConsPlusNormal"/>
        <w:spacing w:before="240"/>
        <w:ind w:firstLine="540"/>
        <w:jc w:val="both"/>
      </w:pPr>
      <w:r>
        <w:t>умение самостоятельно выбирать интересующую литературу.</w:t>
      </w:r>
    </w:p>
    <w:p w:rsidR="004E4C7C" w:rsidRDefault="004E4C7C" w:rsidP="00D06916">
      <w:pPr>
        <w:pStyle w:val="ConsPlusNormal"/>
        <w:spacing w:before="240"/>
        <w:ind w:firstLine="540"/>
        <w:jc w:val="both"/>
      </w:pPr>
      <w:r>
        <w:t>103.3.2. Содержание обучения. 1 класс:</w:t>
      </w:r>
    </w:p>
    <w:p w:rsidR="004E4C7C" w:rsidRDefault="004E4C7C" w:rsidP="00D06916">
      <w:pPr>
        <w:pStyle w:val="ConsPlusNormal"/>
        <w:spacing w:before="240"/>
        <w:ind w:firstLine="540"/>
        <w:jc w:val="both"/>
      </w:pPr>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4E4C7C" w:rsidRDefault="004E4C7C" w:rsidP="00D06916">
      <w:pPr>
        <w:pStyle w:val="ConsPlusNormal"/>
        <w:spacing w:before="240"/>
        <w:ind w:firstLine="540"/>
        <w:jc w:val="both"/>
      </w:pPr>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4E4C7C" w:rsidRDefault="004E4C7C" w:rsidP="00D06916">
      <w:pPr>
        <w:pStyle w:val="ConsPlusNormal"/>
        <w:spacing w:before="240"/>
        <w:ind w:firstLine="540"/>
        <w:jc w:val="both"/>
      </w:pPr>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4E4C7C" w:rsidRDefault="004E4C7C" w:rsidP="00D06916">
      <w:pPr>
        <w:pStyle w:val="ConsPlusNormal"/>
        <w:spacing w:before="240"/>
        <w:ind w:firstLine="540"/>
        <w:jc w:val="both"/>
      </w:pPr>
      <w: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4E4C7C" w:rsidRDefault="004E4C7C" w:rsidP="00D06916">
      <w:pPr>
        <w:pStyle w:val="ConsPlusNormal"/>
        <w:spacing w:before="240"/>
        <w:ind w:firstLine="540"/>
        <w:jc w:val="both"/>
      </w:pPr>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4E4C7C" w:rsidRDefault="004E4C7C" w:rsidP="00D06916">
      <w:pPr>
        <w:pStyle w:val="ConsPlusNormal"/>
        <w:spacing w:before="240"/>
        <w:ind w:firstLine="540"/>
        <w:jc w:val="both"/>
      </w:pPr>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4E4C7C" w:rsidRDefault="004E4C7C" w:rsidP="00D06916">
      <w:pPr>
        <w:pStyle w:val="ConsPlusNormal"/>
        <w:spacing w:before="240"/>
        <w:ind w:firstLine="540"/>
        <w:jc w:val="both"/>
      </w:pPr>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чем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4E4C7C" w:rsidRDefault="004E4C7C" w:rsidP="00D06916">
      <w:pPr>
        <w:pStyle w:val="ConsPlusNormal"/>
        <w:spacing w:before="240"/>
        <w:ind w:firstLine="540"/>
        <w:jc w:val="both"/>
      </w:pPr>
      <w:r>
        <w:t>8. Коммуникативное и речевое развитие. Формирование внимательно слушать читаемое произведение, вопросы по поводу прочитанного.</w:t>
      </w:r>
    </w:p>
    <w:p w:rsidR="004E4C7C" w:rsidRDefault="004E4C7C" w:rsidP="00D06916">
      <w:pPr>
        <w:pStyle w:val="ConsPlusNormal"/>
        <w:spacing w:before="240"/>
        <w:ind w:firstLine="540"/>
        <w:jc w:val="both"/>
      </w:pPr>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4E4C7C" w:rsidRDefault="004E4C7C" w:rsidP="00D06916">
      <w:pPr>
        <w:pStyle w:val="ConsPlusNormal"/>
        <w:spacing w:before="240"/>
        <w:ind w:firstLine="540"/>
        <w:jc w:val="both"/>
      </w:pPr>
      <w:r>
        <w:t>10. Внеклассное чтение. Небольшие художественные произведения (1 - 2 страницы текста), заглавия и иллюстрации которых точно соответствуют их содержанию.</w:t>
      </w:r>
    </w:p>
    <w:p w:rsidR="004E4C7C" w:rsidRDefault="004E4C7C" w:rsidP="00D06916">
      <w:pPr>
        <w:pStyle w:val="ConsPlusNormal"/>
        <w:spacing w:before="240"/>
        <w:ind w:firstLine="540"/>
        <w:jc w:val="both"/>
      </w:pPr>
      <w:r>
        <w:t>103.3.2.1. Метапредметные результаты:</w:t>
      </w:r>
    </w:p>
    <w:p w:rsidR="004E4C7C" w:rsidRDefault="004E4C7C" w:rsidP="00D06916">
      <w:pPr>
        <w:pStyle w:val="ConsPlusNormal"/>
        <w:spacing w:before="240"/>
        <w:ind w:firstLine="540"/>
        <w:jc w:val="both"/>
      </w:pPr>
      <w:r>
        <w:t>1. Познавательные УУД:</w:t>
      </w:r>
    </w:p>
    <w:p w:rsidR="004E4C7C" w:rsidRDefault="004E4C7C" w:rsidP="00D06916">
      <w:pPr>
        <w:pStyle w:val="ConsPlusNormal"/>
        <w:spacing w:before="240"/>
        <w:ind w:firstLine="540"/>
        <w:jc w:val="both"/>
      </w:pPr>
      <w:r>
        <w:t>осознанно, правильно и плавно читать по слогам, соблюдая правильное ударение;</w:t>
      </w:r>
    </w:p>
    <w:p w:rsidR="004E4C7C" w:rsidRDefault="004E4C7C" w:rsidP="00D06916">
      <w:pPr>
        <w:pStyle w:val="ConsPlusNormal"/>
        <w:spacing w:before="240"/>
        <w:ind w:firstLine="540"/>
        <w:jc w:val="both"/>
      </w:pPr>
      <w:r>
        <w:t>понимать фактическое содержание прочитанного или прослушанного произведения;</w:t>
      </w:r>
    </w:p>
    <w:p w:rsidR="004E4C7C" w:rsidRDefault="004E4C7C" w:rsidP="00D06916">
      <w:pPr>
        <w:pStyle w:val="ConsPlusNormal"/>
        <w:spacing w:before="240"/>
        <w:ind w:firstLine="540"/>
        <w:jc w:val="both"/>
      </w:pPr>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4E4C7C" w:rsidRDefault="004E4C7C" w:rsidP="00D06916">
      <w:pPr>
        <w:pStyle w:val="ConsPlusNormal"/>
        <w:spacing w:before="240"/>
        <w:ind w:firstLine="540"/>
        <w:jc w:val="both"/>
      </w:pPr>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понимать, что текст произведения может быть представлен в иллюстрациях, различных видах зрительного искусства (мультфильм, иллюстрация);</w:t>
      </w:r>
    </w:p>
    <w:p w:rsidR="004E4C7C" w:rsidRDefault="004E4C7C" w:rsidP="00D06916">
      <w:pPr>
        <w:pStyle w:val="ConsPlusNormal"/>
        <w:spacing w:before="240"/>
        <w:ind w:firstLine="540"/>
        <w:jc w:val="both"/>
      </w:pPr>
      <w:r>
        <w:t>соотносить иллюстрацию с текстом произведения или отрывка произведения.</w:t>
      </w:r>
    </w:p>
    <w:p w:rsidR="004E4C7C" w:rsidRDefault="004E4C7C" w:rsidP="00D06916">
      <w:pPr>
        <w:pStyle w:val="ConsPlusNormal"/>
        <w:spacing w:before="240"/>
        <w:ind w:firstLine="540"/>
        <w:jc w:val="both"/>
      </w:pPr>
      <w:r>
        <w:t>2. Коммуникативные УУД:</w:t>
      </w:r>
    </w:p>
    <w:p w:rsidR="004E4C7C" w:rsidRDefault="004E4C7C" w:rsidP="00D06916">
      <w:pPr>
        <w:pStyle w:val="ConsPlusNormal"/>
        <w:spacing w:before="240"/>
        <w:ind w:firstLine="540"/>
        <w:jc w:val="both"/>
      </w:pPr>
      <w:r>
        <w:t>понимать связное высказывание, состоящее из знакомых слов и выражений;</w:t>
      </w:r>
    </w:p>
    <w:p w:rsidR="004E4C7C" w:rsidRDefault="004E4C7C" w:rsidP="00D06916">
      <w:pPr>
        <w:pStyle w:val="ConsPlusNormal"/>
        <w:spacing w:before="240"/>
        <w:ind w:firstLine="540"/>
        <w:jc w:val="both"/>
      </w:pPr>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4E4C7C" w:rsidRDefault="004E4C7C" w:rsidP="00D06916">
      <w:pPr>
        <w:pStyle w:val="ConsPlusNormal"/>
        <w:spacing w:before="240"/>
        <w:ind w:firstLine="540"/>
        <w:jc w:val="both"/>
      </w:pPr>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4E4C7C" w:rsidRDefault="004E4C7C" w:rsidP="00D06916">
      <w:pPr>
        <w:pStyle w:val="ConsPlusNormal"/>
        <w:spacing w:before="240"/>
        <w:ind w:firstLine="540"/>
        <w:jc w:val="both"/>
      </w:pPr>
      <w:r>
        <w:t>на доступном лексико-грамматическом уровне описывать свое настроение после слушания (чтения) стихотворений, сказок, рассказов.</w:t>
      </w:r>
    </w:p>
    <w:p w:rsidR="004E4C7C" w:rsidRDefault="004E4C7C" w:rsidP="00D06916">
      <w:pPr>
        <w:pStyle w:val="ConsPlusNormal"/>
        <w:spacing w:before="240"/>
        <w:ind w:firstLine="540"/>
        <w:jc w:val="both"/>
      </w:pPr>
      <w:r>
        <w:t>3. Регулятивные УУД:</w:t>
      </w:r>
    </w:p>
    <w:p w:rsidR="004E4C7C" w:rsidRDefault="004E4C7C" w:rsidP="00D06916">
      <w:pPr>
        <w:pStyle w:val="ConsPlusNormal"/>
        <w:spacing w:before="240"/>
        <w:ind w:firstLine="540"/>
        <w:jc w:val="both"/>
      </w:pPr>
      <w:r>
        <w:t>понимать и удерживать поставленную учебную задачу, в случае необходимости обращаться за помощью к педагогическому работнику;</w:t>
      </w:r>
    </w:p>
    <w:p w:rsidR="004E4C7C" w:rsidRDefault="004E4C7C" w:rsidP="00D06916">
      <w:pPr>
        <w:pStyle w:val="ConsPlusNormal"/>
        <w:spacing w:before="240"/>
        <w:ind w:firstLine="540"/>
        <w:jc w:val="both"/>
      </w:pPr>
      <w:r>
        <w:t>проявлять желание самостоятельно читать, совершенствовать свой навык чтения;</w:t>
      </w:r>
    </w:p>
    <w:p w:rsidR="004E4C7C" w:rsidRDefault="004E4C7C" w:rsidP="00D06916">
      <w:pPr>
        <w:pStyle w:val="ConsPlusNormal"/>
        <w:spacing w:before="240"/>
        <w:ind w:firstLine="540"/>
        <w:jc w:val="both"/>
      </w:pPr>
      <w:r>
        <w:t>с небольшой помощью педагогического работника оценивать свои успехи и трудности в освоении читательской деятельности.</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проявлять желание работать в парах, небольших группах;</w:t>
      </w:r>
    </w:p>
    <w:p w:rsidR="004E4C7C" w:rsidRDefault="004E4C7C" w:rsidP="00D06916">
      <w:pPr>
        <w:pStyle w:val="ConsPlusNormal"/>
        <w:spacing w:before="240"/>
        <w:ind w:firstLine="540"/>
        <w:jc w:val="both"/>
      </w:pPr>
      <w:r>
        <w:t>проявлять культуру взаимодействия, терпение, умение договариваться, ответственно выполнять свою часть работы;</w:t>
      </w:r>
    </w:p>
    <w:p w:rsidR="004E4C7C" w:rsidRDefault="004E4C7C" w:rsidP="00D06916">
      <w:pPr>
        <w:pStyle w:val="ConsPlusNormal"/>
        <w:spacing w:before="240"/>
        <w:ind w:firstLine="540"/>
        <w:jc w:val="both"/>
      </w:pPr>
      <w:r>
        <w:t>принимать правила совместной деятельности при работе в парах, группах, составленных педагогическим работником или самостоятельно.</w:t>
      </w:r>
    </w:p>
    <w:p w:rsidR="004E4C7C" w:rsidRDefault="004E4C7C" w:rsidP="00D06916">
      <w:pPr>
        <w:pStyle w:val="ConsPlusNormal"/>
        <w:spacing w:before="240"/>
        <w:ind w:firstLine="540"/>
        <w:jc w:val="both"/>
      </w:pPr>
      <w:r>
        <w:t>103.3.2.2. Критерии оценивания.</w:t>
      </w:r>
    </w:p>
    <w:p w:rsidR="004E4C7C" w:rsidRDefault="004E4C7C" w:rsidP="00D06916">
      <w:pPr>
        <w:pStyle w:val="ConsPlusNormal"/>
        <w:spacing w:before="240"/>
        <w:ind w:firstLine="540"/>
        <w:jc w:val="both"/>
      </w:pPr>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4E4C7C" w:rsidRDefault="004E4C7C" w:rsidP="00D06916">
      <w:pPr>
        <w:pStyle w:val="ConsPlusNormal"/>
        <w:spacing w:before="240"/>
        <w:ind w:firstLine="540"/>
        <w:jc w:val="both"/>
      </w:pPr>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1 - 2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15 - 20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4E4C7C" w:rsidRDefault="004E4C7C" w:rsidP="00D06916">
      <w:pPr>
        <w:pStyle w:val="ConsPlusNormal"/>
        <w:spacing w:before="240"/>
        <w:ind w:firstLine="540"/>
        <w:jc w:val="both"/>
      </w:pPr>
      <w:r>
        <w:t>Основной (средний) уровень - обучающийся читает орфографически правильно, допускает не более 3 - 4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20 - 25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4E4C7C" w:rsidRDefault="004E4C7C" w:rsidP="00D06916">
      <w:pPr>
        <w:pStyle w:val="ConsPlusNormal"/>
        <w:spacing w:before="240"/>
        <w:ind w:firstLine="540"/>
        <w:jc w:val="both"/>
      </w:pPr>
      <w:r>
        <w:t>Низкий уровень - обучающийся читает по слогам, отмечается тенденция к плавному послоговому чтению, допускает 5 - 10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10 - 15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4E4C7C" w:rsidRDefault="004E4C7C" w:rsidP="00D06916">
      <w:pPr>
        <w:pStyle w:val="ConsPlusNormal"/>
        <w:spacing w:before="240"/>
        <w:ind w:firstLine="540"/>
        <w:jc w:val="both"/>
      </w:pPr>
      <w:r>
        <w:t>Крайне низкий уровень - обучающийся демонстрирует навыки уровнем ниже, чем это предусмотрено ФАОП НОО.</w:t>
      </w:r>
    </w:p>
    <w:p w:rsidR="004E4C7C" w:rsidRDefault="004E4C7C" w:rsidP="00D06916">
      <w:pPr>
        <w:pStyle w:val="ConsPlusNormal"/>
        <w:spacing w:before="240"/>
        <w:ind w:firstLine="540"/>
        <w:jc w:val="both"/>
      </w:pPr>
      <w:r>
        <w:t>103.3.3. Содержание обучения. 2 класс:</w:t>
      </w:r>
    </w:p>
    <w:p w:rsidR="004E4C7C" w:rsidRDefault="004E4C7C" w:rsidP="00D06916">
      <w:pPr>
        <w:pStyle w:val="ConsPlusNormal"/>
        <w:spacing w:before="240"/>
        <w:ind w:firstLine="540"/>
        <w:jc w:val="both"/>
      </w:pPr>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3 - 4 букв. Чтение про себя знакомого текста (выборочное). Чтение про себя незнакомых текстов (со второй половины 3 класса).</w:t>
      </w:r>
    </w:p>
    <w:p w:rsidR="004E4C7C" w:rsidRDefault="004E4C7C" w:rsidP="00D06916">
      <w:pPr>
        <w:pStyle w:val="ConsPlusNormal"/>
        <w:spacing w:before="240"/>
        <w:ind w:firstLine="540"/>
        <w:jc w:val="both"/>
      </w:pPr>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ее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4E4C7C" w:rsidRDefault="004E4C7C" w:rsidP="00D06916">
      <w:pPr>
        <w:pStyle w:val="ConsPlusNormal"/>
        <w:spacing w:before="240"/>
        <w:ind w:firstLine="540"/>
        <w:jc w:val="both"/>
      </w:pPr>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4E4C7C" w:rsidRDefault="004E4C7C" w:rsidP="00D06916">
      <w:pPr>
        <w:pStyle w:val="ConsPlusNormal"/>
        <w:spacing w:before="240"/>
        <w:ind w:firstLine="540"/>
        <w:jc w:val="both"/>
      </w:pPr>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4E4C7C" w:rsidRDefault="004E4C7C" w:rsidP="00D06916">
      <w:pPr>
        <w:pStyle w:val="ConsPlusNormal"/>
        <w:spacing w:before="240"/>
        <w:ind w:firstLine="540"/>
        <w:jc w:val="both"/>
      </w:pPr>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объему стихотворных произведений (объем определяется возможностями обучающихся класса). Монологическое речевое высказывание небольшого объема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4E4C7C" w:rsidRDefault="004E4C7C" w:rsidP="00D06916">
      <w:pPr>
        <w:pStyle w:val="ConsPlusNormal"/>
        <w:spacing w:before="240"/>
        <w:ind w:firstLine="540"/>
        <w:jc w:val="both"/>
      </w:pPr>
      <w: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4E4C7C" w:rsidRDefault="004E4C7C" w:rsidP="00D06916">
      <w:pPr>
        <w:pStyle w:val="ConsPlusNormal"/>
        <w:spacing w:before="240"/>
        <w:ind w:firstLine="540"/>
        <w:jc w:val="both"/>
      </w:pPr>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4E4C7C" w:rsidRDefault="004E4C7C" w:rsidP="00D06916">
      <w:pPr>
        <w:pStyle w:val="ConsPlusNormal"/>
        <w:spacing w:before="240"/>
        <w:ind w:firstLine="540"/>
        <w:jc w:val="both"/>
      </w:pPr>
      <w: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коррективов.</w:t>
      </w:r>
    </w:p>
    <w:p w:rsidR="004E4C7C" w:rsidRDefault="004E4C7C" w:rsidP="00D06916">
      <w:pPr>
        <w:pStyle w:val="ConsPlusNormal"/>
        <w:spacing w:before="240"/>
        <w:ind w:firstLine="540"/>
        <w:jc w:val="both"/>
      </w:pPr>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4E4C7C" w:rsidRDefault="004E4C7C" w:rsidP="00D06916">
      <w:pPr>
        <w:pStyle w:val="ConsPlusNormal"/>
        <w:spacing w:before="240"/>
        <w:ind w:firstLine="540"/>
        <w:jc w:val="both"/>
      </w:pPr>
      <w:r>
        <w:t>9. Внеклассное чтение.</w:t>
      </w:r>
    </w:p>
    <w:p w:rsidR="004E4C7C" w:rsidRDefault="004E4C7C" w:rsidP="00D06916">
      <w:pPr>
        <w:pStyle w:val="ConsPlusNormal"/>
        <w:spacing w:before="240"/>
        <w:ind w:firstLine="540"/>
        <w:jc w:val="both"/>
      </w:pPr>
      <w:r>
        <w:t>Во втором классе на занятия внеклассного чтения отводится 15 - 20 минут еженедельно из часов, отведенных на литературное чтение. Круг детского чтения: небольшие художественные произведения (1 - 3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4E4C7C" w:rsidRDefault="004E4C7C" w:rsidP="00D06916">
      <w:pPr>
        <w:pStyle w:val="ConsPlusNormal"/>
        <w:spacing w:before="240"/>
        <w:ind w:firstLine="540"/>
        <w:jc w:val="both"/>
      </w:pPr>
      <w:r>
        <w:t>103.3.3.1. Метапредметные результаты:</w:t>
      </w:r>
    </w:p>
    <w:p w:rsidR="004E4C7C" w:rsidRDefault="004E4C7C" w:rsidP="00D06916">
      <w:pPr>
        <w:pStyle w:val="ConsPlusNormal"/>
        <w:spacing w:before="240"/>
        <w:ind w:firstLine="540"/>
        <w:jc w:val="both"/>
      </w:pPr>
      <w:r>
        <w:t>1. Познавательные УУД:</w:t>
      </w:r>
    </w:p>
    <w:p w:rsidR="004E4C7C" w:rsidRDefault="004E4C7C" w:rsidP="00D06916">
      <w:pPr>
        <w:pStyle w:val="ConsPlusNormal"/>
        <w:spacing w:before="240"/>
        <w:ind w:firstLine="540"/>
        <w:jc w:val="both"/>
      </w:pPr>
      <w:r>
        <w:t>плавное послоговое чтение доступных по восприятию и небольшие по объему прозаические и стихотворные произведения (без отметочного оценивания); с переходом на синтетический способ чтения коротких слов, состоящих из 3 - 4 букв;</w:t>
      </w:r>
    </w:p>
    <w:p w:rsidR="004E4C7C" w:rsidRDefault="004E4C7C" w:rsidP="00D06916">
      <w:pPr>
        <w:pStyle w:val="ConsPlusNormal"/>
        <w:spacing w:before="240"/>
        <w:ind w:firstLine="540"/>
        <w:jc w:val="both"/>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4E4C7C" w:rsidRDefault="004E4C7C" w:rsidP="00D06916">
      <w:pPr>
        <w:pStyle w:val="ConsPlusNormal"/>
        <w:spacing w:before="240"/>
        <w:ind w:firstLine="540"/>
        <w:jc w:val="both"/>
      </w:pPr>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4E4C7C" w:rsidRDefault="004E4C7C" w:rsidP="00D06916">
      <w:pPr>
        <w:pStyle w:val="ConsPlusNormal"/>
        <w:spacing w:before="240"/>
        <w:ind w:firstLine="540"/>
        <w:jc w:val="both"/>
      </w:pPr>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4E4C7C" w:rsidRDefault="004E4C7C" w:rsidP="00D06916">
      <w:pPr>
        <w:pStyle w:val="ConsPlusNormal"/>
        <w:spacing w:before="240"/>
        <w:ind w:firstLine="540"/>
        <w:jc w:val="both"/>
      </w:pPr>
      <w:r>
        <w:t>отвечать на вопросы по содержанию прочитанного небольшого текста, находить в них опорные слова;</w:t>
      </w:r>
    </w:p>
    <w:p w:rsidR="004E4C7C" w:rsidRDefault="004E4C7C" w:rsidP="00D06916">
      <w:pPr>
        <w:pStyle w:val="ConsPlusNormal"/>
        <w:spacing w:before="240"/>
        <w:ind w:firstLine="540"/>
        <w:jc w:val="both"/>
      </w:pPr>
      <w:r>
        <w:t>осваивать способы заучивания стихотворений.</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соотносить иллюстрации с текстом произведения;</w:t>
      </w:r>
    </w:p>
    <w:p w:rsidR="004E4C7C" w:rsidRDefault="004E4C7C" w:rsidP="00D06916">
      <w:pPr>
        <w:pStyle w:val="ConsPlusNormal"/>
        <w:spacing w:before="240"/>
        <w:ind w:firstLine="540"/>
        <w:jc w:val="both"/>
      </w:pPr>
      <w:r>
        <w:t>соотносить автора и произведение.</w:t>
      </w:r>
    </w:p>
    <w:p w:rsidR="004E4C7C" w:rsidRDefault="004E4C7C" w:rsidP="00D06916">
      <w:pPr>
        <w:pStyle w:val="ConsPlusNormal"/>
        <w:spacing w:before="240"/>
        <w:ind w:firstLine="540"/>
        <w:jc w:val="both"/>
      </w:pPr>
      <w:r>
        <w:t>2. Коммуникативные УУД:</w:t>
      </w:r>
    </w:p>
    <w:p w:rsidR="004E4C7C" w:rsidRDefault="004E4C7C" w:rsidP="00D06916">
      <w:pPr>
        <w:pStyle w:val="ConsPlusNormal"/>
        <w:spacing w:before="240"/>
        <w:ind w:firstLine="540"/>
        <w:jc w:val="both"/>
      </w:pPr>
      <w:r>
        <w:t>внимательно слушать читаемое произведение;</w:t>
      </w:r>
    </w:p>
    <w:p w:rsidR="004E4C7C" w:rsidRDefault="004E4C7C" w:rsidP="00D06916">
      <w:pPr>
        <w:pStyle w:val="ConsPlusNormal"/>
        <w:spacing w:before="240"/>
        <w:ind w:firstLine="540"/>
        <w:jc w:val="both"/>
      </w:pPr>
      <w:r>
        <w:t>внимательно слушать вопросы партнера по общению по поводу прочитанного;</w:t>
      </w:r>
    </w:p>
    <w:p w:rsidR="004E4C7C" w:rsidRDefault="004E4C7C" w:rsidP="00D06916">
      <w:pPr>
        <w:pStyle w:val="ConsPlusNormal"/>
        <w:spacing w:before="240"/>
        <w:ind w:firstLine="540"/>
        <w:jc w:val="both"/>
      </w:pPr>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4E4C7C" w:rsidRDefault="004E4C7C" w:rsidP="00D06916">
      <w:pPr>
        <w:pStyle w:val="ConsPlusNormal"/>
        <w:spacing w:before="240"/>
        <w:ind w:firstLine="540"/>
        <w:jc w:val="both"/>
      </w:pPr>
      <w:r>
        <w:t>участвовать в диалоге: отвечать на вопросы по содержанию текста, подбирать наиболее подходящие слова для выражения мысли;</w:t>
      </w:r>
    </w:p>
    <w:p w:rsidR="004E4C7C" w:rsidRDefault="004E4C7C" w:rsidP="00D06916">
      <w:pPr>
        <w:pStyle w:val="ConsPlusNormal"/>
        <w:spacing w:before="240"/>
        <w:ind w:firstLine="540"/>
        <w:jc w:val="both"/>
      </w:pPr>
      <w:r>
        <w:t>оценивать ответы других обучающихся как правильные и неправильные.</w:t>
      </w:r>
    </w:p>
    <w:p w:rsidR="004E4C7C" w:rsidRDefault="004E4C7C" w:rsidP="00D06916">
      <w:pPr>
        <w:pStyle w:val="ConsPlusNormal"/>
        <w:spacing w:before="240"/>
        <w:ind w:firstLine="540"/>
        <w:jc w:val="both"/>
      </w:pPr>
      <w:r>
        <w:t>3. Регулятивные УУД:</w:t>
      </w:r>
    </w:p>
    <w:p w:rsidR="004E4C7C" w:rsidRDefault="004E4C7C" w:rsidP="00D06916">
      <w:pPr>
        <w:pStyle w:val="ConsPlusNormal"/>
        <w:spacing w:before="240"/>
        <w:ind w:firstLine="540"/>
        <w:jc w:val="both"/>
      </w:pPr>
      <w:r>
        <w:t>оценивать свое эмоциональное состояние, возникшее при прочтении (прослушивании) произведения;</w:t>
      </w:r>
    </w:p>
    <w:p w:rsidR="004E4C7C" w:rsidRDefault="004E4C7C" w:rsidP="00D06916">
      <w:pPr>
        <w:pStyle w:val="ConsPlusNormal"/>
        <w:spacing w:before="240"/>
        <w:ind w:firstLine="540"/>
        <w:jc w:val="both"/>
      </w:pPr>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4E4C7C" w:rsidRDefault="004E4C7C" w:rsidP="00D06916">
      <w:pPr>
        <w:pStyle w:val="ConsPlusNormal"/>
        <w:spacing w:before="240"/>
        <w:ind w:firstLine="540"/>
        <w:jc w:val="both"/>
      </w:pPr>
      <w:r>
        <w:t>контролировать выполнение поставленной учебной задачи при чтении (прослушивании) произведения;</w:t>
      </w:r>
    </w:p>
    <w:p w:rsidR="004E4C7C" w:rsidRDefault="004E4C7C" w:rsidP="00D06916">
      <w:pPr>
        <w:pStyle w:val="ConsPlusNormal"/>
        <w:spacing w:before="240"/>
        <w:ind w:firstLine="540"/>
        <w:jc w:val="both"/>
      </w:pPr>
      <w:r>
        <w:t>проверять (по образцу) выполнение поставленной учебной задачи.</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выбирать себе партнеров по совместной деятельности;</w:t>
      </w:r>
    </w:p>
    <w:p w:rsidR="004E4C7C" w:rsidRDefault="004E4C7C" w:rsidP="00D06916">
      <w:pPr>
        <w:pStyle w:val="ConsPlusNormal"/>
        <w:spacing w:before="240"/>
        <w:ind w:firstLine="540"/>
        <w:jc w:val="both"/>
      </w:pPr>
      <w:r>
        <w:t>принимать правила совместной деятельности при работе в парах, группах, составленных педагогическим работником или самостоятельно;</w:t>
      </w:r>
    </w:p>
    <w:p w:rsidR="004E4C7C" w:rsidRDefault="004E4C7C" w:rsidP="00D06916">
      <w:pPr>
        <w:pStyle w:val="ConsPlusNormal"/>
        <w:spacing w:before="240"/>
        <w:ind w:firstLine="540"/>
        <w:jc w:val="both"/>
      </w:pPr>
      <w:r>
        <w:t>решать совместно задачи поискового и творческого характера;</w:t>
      </w:r>
    </w:p>
    <w:p w:rsidR="004E4C7C" w:rsidRDefault="004E4C7C" w:rsidP="00D06916">
      <w:pPr>
        <w:pStyle w:val="ConsPlusNormal"/>
        <w:spacing w:before="240"/>
        <w:ind w:firstLine="540"/>
        <w:jc w:val="both"/>
      </w:pPr>
      <w:r>
        <w:t>совместно с педагогическим работником оценивать результаты выполнения общей работы.</w:t>
      </w:r>
    </w:p>
    <w:p w:rsidR="004E4C7C" w:rsidRDefault="004E4C7C" w:rsidP="00D06916">
      <w:pPr>
        <w:pStyle w:val="ConsPlusNormal"/>
        <w:spacing w:before="240"/>
        <w:ind w:firstLine="540"/>
        <w:jc w:val="both"/>
      </w:pPr>
      <w:r>
        <w:t>103.3.3.2. Критерии оценивания.</w:t>
      </w:r>
    </w:p>
    <w:p w:rsidR="004E4C7C" w:rsidRDefault="004E4C7C" w:rsidP="00D06916">
      <w:pPr>
        <w:pStyle w:val="ConsPlusNormal"/>
        <w:spacing w:before="240"/>
        <w:ind w:firstLine="540"/>
        <w:jc w:val="both"/>
      </w:pPr>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4E4C7C" w:rsidRDefault="004E4C7C" w:rsidP="00D06916">
      <w:pPr>
        <w:pStyle w:val="ConsPlusNormal"/>
        <w:spacing w:before="240"/>
        <w:ind w:firstLine="540"/>
        <w:jc w:val="both"/>
      </w:pPr>
      <w:r>
        <w:t>103.3.4. Содержание обучения. 3 класс:</w:t>
      </w:r>
    </w:p>
    <w:p w:rsidR="004E4C7C" w:rsidRDefault="004E4C7C" w:rsidP="00D06916">
      <w:pPr>
        <w:pStyle w:val="ConsPlusNormal"/>
        <w:spacing w:before="240"/>
        <w:ind w:firstLine="540"/>
        <w:jc w:val="both"/>
      </w:pPr>
      <w:r>
        <w:t>1. Чтение. Плавное послоговое орфографическое чтение с переходом на чтение целыми словами; чтение про себя (выборочное и сплошное).</w:t>
      </w:r>
    </w:p>
    <w:p w:rsidR="004E4C7C" w:rsidRDefault="004E4C7C" w:rsidP="00D06916">
      <w:pPr>
        <w:pStyle w:val="ConsPlusNormal"/>
        <w:spacing w:before="240"/>
        <w:ind w:firstLine="540"/>
        <w:jc w:val="both"/>
      </w:pPr>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4E4C7C" w:rsidRDefault="004E4C7C" w:rsidP="00D06916">
      <w:pPr>
        <w:pStyle w:val="ConsPlusNormal"/>
        <w:spacing w:before="240"/>
        <w:ind w:firstLine="540"/>
        <w:jc w:val="both"/>
      </w:pPr>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4E4C7C" w:rsidRDefault="004E4C7C" w:rsidP="00D06916">
      <w:pPr>
        <w:pStyle w:val="ConsPlusNormal"/>
        <w:spacing w:before="240"/>
        <w:ind w:firstLine="540"/>
        <w:jc w:val="both"/>
      </w:pPr>
      <w: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4E4C7C" w:rsidRDefault="004E4C7C" w:rsidP="00D06916">
      <w:pPr>
        <w:pStyle w:val="ConsPlusNormal"/>
        <w:spacing w:before="240"/>
        <w:ind w:firstLine="540"/>
        <w:jc w:val="both"/>
      </w:pPr>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4E4C7C" w:rsidRDefault="004E4C7C" w:rsidP="00D06916">
      <w:pPr>
        <w:pStyle w:val="ConsPlusNormal"/>
        <w:spacing w:before="240"/>
        <w:ind w:firstLine="540"/>
        <w:jc w:val="both"/>
      </w:pPr>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4E4C7C" w:rsidRDefault="004E4C7C" w:rsidP="00D06916">
      <w:pPr>
        <w:pStyle w:val="ConsPlusNormal"/>
        <w:spacing w:before="240"/>
        <w:ind w:firstLine="540"/>
        <w:jc w:val="both"/>
      </w:pPr>
      <w: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4E4C7C" w:rsidRDefault="004E4C7C" w:rsidP="00D06916">
      <w:pPr>
        <w:pStyle w:val="ConsPlusNormal"/>
        <w:spacing w:before="240"/>
        <w:ind w:firstLine="540"/>
        <w:jc w:val="both"/>
      </w:pPr>
      <w:r>
        <w:t>9. Внеклассное чтение.</w:t>
      </w:r>
    </w:p>
    <w:p w:rsidR="004E4C7C" w:rsidRDefault="004E4C7C" w:rsidP="00D06916">
      <w:pPr>
        <w:pStyle w:val="ConsPlusNormal"/>
        <w:spacing w:before="240"/>
        <w:ind w:firstLine="540"/>
        <w:jc w:val="both"/>
      </w:pPr>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3 - 8 страниц (первое полугодие) и 10 - 15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4E4C7C" w:rsidRDefault="004E4C7C" w:rsidP="00D06916">
      <w:pPr>
        <w:pStyle w:val="ConsPlusNormal"/>
        <w:spacing w:before="240"/>
        <w:ind w:firstLine="540"/>
        <w:jc w:val="both"/>
      </w:pPr>
      <w:r>
        <w:t>103.3.4.1. Метапредметные результаты:</w:t>
      </w:r>
    </w:p>
    <w:p w:rsidR="004E4C7C" w:rsidRDefault="004E4C7C" w:rsidP="00D06916">
      <w:pPr>
        <w:pStyle w:val="ConsPlusNormal"/>
        <w:spacing w:before="240"/>
        <w:ind w:firstLine="540"/>
        <w:jc w:val="both"/>
      </w:pPr>
      <w:r>
        <w:t>1. Познавательные УУД:</w:t>
      </w:r>
    </w:p>
    <w:p w:rsidR="004E4C7C" w:rsidRDefault="004E4C7C" w:rsidP="00D06916">
      <w:pPr>
        <w:pStyle w:val="ConsPlusNormal"/>
        <w:spacing w:before="240"/>
        <w:ind w:firstLine="540"/>
        <w:jc w:val="both"/>
      </w:pPr>
      <w:r>
        <w:t>читать доступные по восприятию и небольшие по объему прозаические и стихотворные произведения (без отметочного оценивания);</w:t>
      </w:r>
    </w:p>
    <w:p w:rsidR="004E4C7C" w:rsidRDefault="004E4C7C" w:rsidP="00D06916">
      <w:pPr>
        <w:pStyle w:val="ConsPlusNormal"/>
        <w:spacing w:before="240"/>
        <w:ind w:firstLine="540"/>
        <w:jc w:val="both"/>
      </w:pPr>
      <w:r>
        <w:t>различать сказочные и реалистические, народные и авторские произведения;</w:t>
      </w:r>
    </w:p>
    <w:p w:rsidR="004E4C7C" w:rsidRDefault="004E4C7C" w:rsidP="00D06916">
      <w:pPr>
        <w:pStyle w:val="ConsPlusNormal"/>
        <w:spacing w:before="240"/>
        <w:ind w:firstLine="540"/>
        <w:jc w:val="both"/>
      </w:pPr>
      <w:r>
        <w:t>самостоятельно формулировать вопросы к тексту по ходу чтения;</w:t>
      </w:r>
    </w:p>
    <w:p w:rsidR="004E4C7C" w:rsidRDefault="004E4C7C" w:rsidP="00D06916">
      <w:pPr>
        <w:pStyle w:val="ConsPlusNormal"/>
        <w:spacing w:before="240"/>
        <w:ind w:firstLine="540"/>
        <w:jc w:val="both"/>
      </w:pPr>
      <w:r>
        <w:t>выявлять общность одножанровых народных и авторских текстов;</w:t>
      </w:r>
    </w:p>
    <w:p w:rsidR="004E4C7C" w:rsidRDefault="004E4C7C" w:rsidP="00D06916">
      <w:pPr>
        <w:pStyle w:val="ConsPlusNormal"/>
        <w:spacing w:before="240"/>
        <w:ind w:firstLine="540"/>
        <w:jc w:val="both"/>
      </w:pPr>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4E4C7C" w:rsidRDefault="004E4C7C" w:rsidP="00D06916">
      <w:pPr>
        <w:pStyle w:val="ConsPlusNormal"/>
        <w:spacing w:before="240"/>
        <w:ind w:firstLine="540"/>
        <w:jc w:val="both"/>
      </w:pPr>
      <w:r>
        <w:t>конструировать простой речевой план текста, восстанавливать нарушенную последовательность;</w:t>
      </w:r>
    </w:p>
    <w:p w:rsidR="004E4C7C" w:rsidRDefault="004E4C7C" w:rsidP="00D06916">
      <w:pPr>
        <w:pStyle w:val="ConsPlusNormal"/>
        <w:spacing w:before="240"/>
        <w:ind w:firstLine="540"/>
        <w:jc w:val="both"/>
      </w:pPr>
      <w:r>
        <w:t>сравнивать произведения, относящиеся к одной теме, но разным жанрам; произведения одного жанра, но разной тематики.</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сравнивать информацию словесную (текст), графическую изобразительную (иллюстрация), звуковую (музыкальное произведение);</w:t>
      </w:r>
    </w:p>
    <w:p w:rsidR="004E4C7C" w:rsidRDefault="004E4C7C" w:rsidP="00D06916">
      <w:pPr>
        <w:pStyle w:val="ConsPlusNormal"/>
        <w:spacing w:before="240"/>
        <w:ind w:firstLine="540"/>
        <w:jc w:val="both"/>
      </w:pPr>
      <w:r>
        <w:t>подбирать иллюстрации к тексту, соотносить произведения литературы и изобразительного искусства по тематике, настроению;</w:t>
      </w:r>
    </w:p>
    <w:p w:rsidR="004E4C7C" w:rsidRDefault="004E4C7C" w:rsidP="00D06916">
      <w:pPr>
        <w:pStyle w:val="ConsPlusNormal"/>
        <w:spacing w:before="240"/>
        <w:ind w:firstLine="540"/>
        <w:jc w:val="both"/>
      </w:pPr>
      <w:r>
        <w:t>определение того, что из содержания текста соответствует действительности, а что - нет;</w:t>
      </w:r>
    </w:p>
    <w:p w:rsidR="004E4C7C" w:rsidRDefault="004E4C7C" w:rsidP="00D06916">
      <w:pPr>
        <w:pStyle w:val="ConsPlusNormal"/>
        <w:spacing w:before="240"/>
        <w:ind w:firstLine="540"/>
        <w:jc w:val="both"/>
      </w:pPr>
      <w:r>
        <w:t>выбирать книгу в библиотеке в соответствии с учебной задачей.</w:t>
      </w:r>
    </w:p>
    <w:p w:rsidR="004E4C7C" w:rsidRDefault="004E4C7C" w:rsidP="00D06916">
      <w:pPr>
        <w:pStyle w:val="ConsPlusNormal"/>
        <w:spacing w:before="240"/>
        <w:ind w:firstLine="540"/>
        <w:jc w:val="both"/>
      </w:pPr>
      <w:r>
        <w:t>2. Коммуникативные УУД:</w:t>
      </w:r>
    </w:p>
    <w:p w:rsidR="004E4C7C" w:rsidRDefault="004E4C7C" w:rsidP="00D06916">
      <w:pPr>
        <w:pStyle w:val="ConsPlusNormal"/>
        <w:spacing w:before="240"/>
        <w:ind w:firstLine="540"/>
        <w:jc w:val="both"/>
      </w:pPr>
      <w:r>
        <w:t>читать текст выразительно с соблюдением соответствующей интонации, громкостью речи, темпом речи;</w:t>
      </w:r>
    </w:p>
    <w:p w:rsidR="004E4C7C" w:rsidRDefault="004E4C7C" w:rsidP="00D06916">
      <w:pPr>
        <w:pStyle w:val="ConsPlusNormal"/>
        <w:spacing w:before="240"/>
        <w:ind w:firstLine="540"/>
        <w:jc w:val="both"/>
      </w:pPr>
      <w:r>
        <w:t>формулировать вопросы по основным событиям текста;</w:t>
      </w:r>
    </w:p>
    <w:p w:rsidR="004E4C7C" w:rsidRDefault="004E4C7C" w:rsidP="00D06916">
      <w:pPr>
        <w:pStyle w:val="ConsPlusNormal"/>
        <w:spacing w:before="240"/>
        <w:ind w:firstLine="540"/>
        <w:jc w:val="both"/>
      </w:pPr>
      <w:r>
        <w:t>пересказывать текст (подробно);</w:t>
      </w:r>
    </w:p>
    <w:p w:rsidR="004E4C7C" w:rsidRDefault="004E4C7C" w:rsidP="00D06916">
      <w:pPr>
        <w:pStyle w:val="ConsPlusNormal"/>
        <w:spacing w:before="240"/>
        <w:ind w:firstLine="540"/>
        <w:jc w:val="both"/>
      </w:pPr>
      <w:r>
        <w:t>сочинять простые истории (сказки, рассказы) по аналогии.</w:t>
      </w:r>
    </w:p>
    <w:p w:rsidR="004E4C7C" w:rsidRDefault="004E4C7C" w:rsidP="00D06916">
      <w:pPr>
        <w:pStyle w:val="ConsPlusNormal"/>
        <w:spacing w:before="240"/>
        <w:ind w:firstLine="540"/>
        <w:jc w:val="both"/>
      </w:pPr>
      <w:r>
        <w:t>3. Регулятивные УУД:</w:t>
      </w:r>
    </w:p>
    <w:p w:rsidR="004E4C7C" w:rsidRDefault="004E4C7C" w:rsidP="00D06916">
      <w:pPr>
        <w:pStyle w:val="ConsPlusNormal"/>
        <w:spacing w:before="240"/>
        <w:ind w:firstLine="540"/>
        <w:jc w:val="both"/>
      </w:pPr>
      <w: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4E4C7C" w:rsidRDefault="004E4C7C" w:rsidP="00D06916">
      <w:pPr>
        <w:pStyle w:val="ConsPlusNormal"/>
        <w:spacing w:before="240"/>
        <w:ind w:firstLine="540"/>
        <w:jc w:val="both"/>
      </w:pPr>
      <w:r>
        <w:t>оценивать качество своего восприятия текста на слух;</w:t>
      </w:r>
    </w:p>
    <w:p w:rsidR="004E4C7C" w:rsidRDefault="004E4C7C" w:rsidP="00D06916">
      <w:pPr>
        <w:pStyle w:val="ConsPlusNormal"/>
        <w:spacing w:before="240"/>
        <w:ind w:firstLine="540"/>
        <w:jc w:val="both"/>
      </w:pPr>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участвовать в совместной деятельности: выполнять роли лидера, подчиненного, соблюдать равноправие и дружелюбие;</w:t>
      </w:r>
    </w:p>
    <w:p w:rsidR="004E4C7C" w:rsidRDefault="004E4C7C" w:rsidP="00D06916">
      <w:pPr>
        <w:pStyle w:val="ConsPlusNormal"/>
        <w:spacing w:before="240"/>
        <w:ind w:firstLine="540"/>
        <w:jc w:val="both"/>
      </w:pPr>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4E4C7C" w:rsidRDefault="004E4C7C" w:rsidP="00D06916">
      <w:pPr>
        <w:pStyle w:val="ConsPlusNormal"/>
        <w:spacing w:before="240"/>
        <w:ind w:firstLine="540"/>
        <w:jc w:val="both"/>
      </w:pPr>
      <w:r>
        <w:t>осуществлять взаимопомощь, проявлять ответственность при выполнении своей части работы, оценивать свой вклад в общее дело.</w:t>
      </w:r>
    </w:p>
    <w:p w:rsidR="004E4C7C" w:rsidRDefault="004E4C7C" w:rsidP="00D06916">
      <w:pPr>
        <w:pStyle w:val="ConsPlusNormal"/>
        <w:spacing w:before="240"/>
        <w:ind w:firstLine="540"/>
        <w:jc w:val="both"/>
      </w:pPr>
      <w:r>
        <w:t>103.3.4.2. Критерии оценивания.</w:t>
      </w:r>
    </w:p>
    <w:p w:rsidR="004E4C7C" w:rsidRDefault="004E4C7C" w:rsidP="00D06916">
      <w:pPr>
        <w:pStyle w:val="ConsPlusNormal"/>
        <w:spacing w:before="240"/>
        <w:ind w:firstLine="540"/>
        <w:jc w:val="both"/>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4E4C7C" w:rsidRDefault="004E4C7C" w:rsidP="00D06916">
      <w:pPr>
        <w:pStyle w:val="ConsPlusNormal"/>
        <w:spacing w:before="240"/>
        <w:ind w:firstLine="540"/>
        <w:jc w:val="both"/>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4E4C7C" w:rsidRDefault="004E4C7C" w:rsidP="00D06916">
      <w:pPr>
        <w:pStyle w:val="ConsPlusNormal"/>
        <w:spacing w:before="240"/>
        <w:ind w:firstLine="540"/>
        <w:jc w:val="both"/>
      </w:pPr>
      <w:r>
        <w:t>103.3.5. Содержание обучения. 4 класс:</w:t>
      </w:r>
    </w:p>
    <w:p w:rsidR="004E4C7C" w:rsidRDefault="004E4C7C" w:rsidP="00D06916">
      <w:pPr>
        <w:pStyle w:val="ConsPlusNormal"/>
        <w:spacing w:before="240"/>
        <w:ind w:firstLine="540"/>
        <w:jc w:val="both"/>
      </w:pPr>
      <w:r>
        <w:t>1. Чтение. Правильное орфоэпическое чтение целыми словами.</w:t>
      </w:r>
    </w:p>
    <w:p w:rsidR="004E4C7C" w:rsidRDefault="004E4C7C" w:rsidP="00D06916">
      <w:pPr>
        <w:pStyle w:val="ConsPlusNormal"/>
        <w:spacing w:before="240"/>
        <w:ind w:firstLine="540"/>
        <w:jc w:val="both"/>
      </w:pPr>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4E4C7C" w:rsidRDefault="004E4C7C" w:rsidP="00D06916">
      <w:pPr>
        <w:pStyle w:val="ConsPlusNormal"/>
        <w:spacing w:before="240"/>
        <w:ind w:firstLine="540"/>
        <w:jc w:val="both"/>
      </w:pPr>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4E4C7C" w:rsidRDefault="004E4C7C" w:rsidP="00D06916">
      <w:pPr>
        <w:pStyle w:val="ConsPlusNormal"/>
        <w:spacing w:before="240"/>
        <w:ind w:firstLine="540"/>
        <w:jc w:val="both"/>
      </w:pPr>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4E4C7C" w:rsidRDefault="004E4C7C" w:rsidP="00D06916">
      <w:pPr>
        <w:pStyle w:val="ConsPlusNormal"/>
        <w:spacing w:before="240"/>
        <w:ind w:firstLine="540"/>
        <w:jc w:val="both"/>
      </w:pPr>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4E4C7C" w:rsidRDefault="004E4C7C" w:rsidP="00D06916">
      <w:pPr>
        <w:pStyle w:val="ConsPlusNormal"/>
        <w:spacing w:before="240"/>
        <w:ind w:firstLine="540"/>
        <w:jc w:val="both"/>
      </w:pPr>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приемы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4E4C7C" w:rsidRDefault="004E4C7C" w:rsidP="00D06916">
      <w:pPr>
        <w:pStyle w:val="ConsPlusNormal"/>
        <w:spacing w:before="240"/>
        <w:ind w:firstLine="540"/>
        <w:jc w:val="both"/>
      </w:pPr>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4E4C7C" w:rsidRDefault="004E4C7C" w:rsidP="00D06916">
      <w:pPr>
        <w:pStyle w:val="ConsPlusNormal"/>
        <w:spacing w:before="240"/>
        <w:ind w:firstLine="540"/>
        <w:jc w:val="both"/>
      </w:pPr>
      <w:r>
        <w:t>103.3.5.1. Метапредметные результаты:</w:t>
      </w:r>
    </w:p>
    <w:p w:rsidR="004E4C7C" w:rsidRDefault="004E4C7C" w:rsidP="00D06916">
      <w:pPr>
        <w:pStyle w:val="ConsPlusNormal"/>
        <w:spacing w:before="240"/>
        <w:ind w:firstLine="540"/>
        <w:jc w:val="both"/>
      </w:pPr>
      <w:r>
        <w:t>1. Познавательные УУД:</w:t>
      </w:r>
    </w:p>
    <w:p w:rsidR="004E4C7C" w:rsidRDefault="004E4C7C" w:rsidP="00D06916">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4E4C7C" w:rsidRDefault="004E4C7C" w:rsidP="00D06916">
      <w:pPr>
        <w:pStyle w:val="ConsPlusNormal"/>
        <w:spacing w:before="240"/>
        <w:ind w:firstLine="540"/>
        <w:jc w:val="both"/>
      </w:pPr>
      <w:r>
        <w:t>читать про себя (молча), оценивать свое чтение с точки зрения понимания и запоминания текста;</w:t>
      </w:r>
    </w:p>
    <w:p w:rsidR="004E4C7C" w:rsidRDefault="004E4C7C" w:rsidP="00D06916">
      <w:pPr>
        <w:pStyle w:val="ConsPlusNormal"/>
        <w:spacing w:before="240"/>
        <w:ind w:firstLine="5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E4C7C" w:rsidRDefault="004E4C7C" w:rsidP="00D06916">
      <w:pPr>
        <w:pStyle w:val="ConsPlusNormal"/>
        <w:spacing w:before="240"/>
        <w:ind w:firstLine="540"/>
        <w:jc w:val="both"/>
      </w:pPr>
      <w:r>
        <w:t>характеризовать героя и давать оценку его поступкам;</w:t>
      </w:r>
    </w:p>
    <w:p w:rsidR="004E4C7C" w:rsidRDefault="004E4C7C" w:rsidP="00D06916">
      <w:pPr>
        <w:pStyle w:val="ConsPlusNormal"/>
        <w:spacing w:before="240"/>
        <w:ind w:firstLine="540"/>
        <w:jc w:val="both"/>
      </w:pPr>
      <w:r>
        <w:t>составлять план (вопросный, номинативный, цитатный) текста, дополнять и восстанавливать нарушенную последовательность;</w:t>
      </w:r>
    </w:p>
    <w:p w:rsidR="004E4C7C" w:rsidRDefault="004E4C7C" w:rsidP="00D06916">
      <w:pPr>
        <w:pStyle w:val="ConsPlusNormal"/>
        <w:spacing w:before="240"/>
        <w:ind w:firstLine="5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4E4C7C" w:rsidRDefault="004E4C7C" w:rsidP="00D06916">
      <w:pPr>
        <w:pStyle w:val="ConsPlusNormal"/>
        <w:spacing w:before="240"/>
        <w:ind w:firstLine="540"/>
        <w:jc w:val="both"/>
      </w:pPr>
      <w:r>
        <w:t>Работа с информацией:</w:t>
      </w:r>
    </w:p>
    <w:p w:rsidR="004E4C7C" w:rsidRDefault="004E4C7C" w:rsidP="00D06916">
      <w:pPr>
        <w:pStyle w:val="ConsPlusNormal"/>
        <w:spacing w:before="240"/>
        <w:ind w:firstLine="540"/>
        <w:jc w:val="both"/>
      </w:pPr>
      <w:r>
        <w:t>использовать справочную информацию для получения дополнительной информации в соответствии с учебной задачей;</w:t>
      </w:r>
    </w:p>
    <w:p w:rsidR="004E4C7C" w:rsidRDefault="004E4C7C" w:rsidP="00D06916">
      <w:pPr>
        <w:pStyle w:val="ConsPlusNormal"/>
        <w:spacing w:before="240"/>
        <w:ind w:firstLine="540"/>
        <w:jc w:val="both"/>
      </w:pPr>
      <w:r>
        <w:t>характеризовать произведение по его элементам (автор, заголовок, жанр, главные герои, основная мысль и идея текста);</w:t>
      </w:r>
    </w:p>
    <w:p w:rsidR="004E4C7C" w:rsidRDefault="004E4C7C" w:rsidP="00D06916">
      <w:pPr>
        <w:pStyle w:val="ConsPlusNormal"/>
        <w:spacing w:before="240"/>
        <w:ind w:firstLine="540"/>
        <w:jc w:val="both"/>
      </w:pPr>
      <w:r>
        <w:t>выбирать книгу в библиотеке в соответствии с учебной задачей.</w:t>
      </w:r>
    </w:p>
    <w:p w:rsidR="004E4C7C" w:rsidRDefault="004E4C7C" w:rsidP="00D06916">
      <w:pPr>
        <w:pStyle w:val="ConsPlusNormal"/>
        <w:spacing w:before="240"/>
        <w:ind w:firstLine="540"/>
        <w:jc w:val="both"/>
      </w:pPr>
      <w:r>
        <w:t>2. Коммуникативные УУД:</w:t>
      </w:r>
    </w:p>
    <w:p w:rsidR="004E4C7C" w:rsidRDefault="004E4C7C" w:rsidP="00D06916">
      <w:pPr>
        <w:pStyle w:val="ConsPlusNormal"/>
        <w:spacing w:before="240"/>
        <w:ind w:firstLine="540"/>
        <w:jc w:val="both"/>
      </w:pPr>
      <w:r>
        <w:t>соблюдать правила речевого этикета в учебном диалоге, отвечать и задавать вопросы к учебным и художественным текстам;</w:t>
      </w:r>
    </w:p>
    <w:p w:rsidR="004E4C7C" w:rsidRDefault="004E4C7C" w:rsidP="00D06916">
      <w:pPr>
        <w:pStyle w:val="ConsPlusNormal"/>
        <w:spacing w:before="240"/>
        <w:ind w:firstLine="540"/>
        <w:jc w:val="both"/>
      </w:pPr>
      <w:r>
        <w:t>пересказывать текст в соответствии с учебной задачей;</w:t>
      </w:r>
    </w:p>
    <w:p w:rsidR="004E4C7C" w:rsidRDefault="004E4C7C" w:rsidP="00D06916">
      <w:pPr>
        <w:pStyle w:val="ConsPlusNormal"/>
        <w:spacing w:before="240"/>
        <w:ind w:firstLine="540"/>
        <w:jc w:val="both"/>
      </w:pPr>
      <w:r>
        <w:t>рассказывать о тематике детской литературы, о любимом писателе и его произведениях;</w:t>
      </w:r>
    </w:p>
    <w:p w:rsidR="004E4C7C" w:rsidRDefault="004E4C7C" w:rsidP="00D06916">
      <w:pPr>
        <w:pStyle w:val="ConsPlusNormal"/>
        <w:spacing w:before="240"/>
        <w:ind w:firstLine="540"/>
        <w:jc w:val="both"/>
      </w:pPr>
      <w:r>
        <w:t>оценивать мнение авторов о героях и свое отношение к ним;</w:t>
      </w:r>
    </w:p>
    <w:p w:rsidR="004E4C7C" w:rsidRDefault="004E4C7C" w:rsidP="00D06916">
      <w:pPr>
        <w:pStyle w:val="ConsPlusNormal"/>
        <w:spacing w:before="240"/>
        <w:ind w:firstLine="540"/>
        <w:jc w:val="both"/>
      </w:pPr>
      <w:r>
        <w:t>сочинять небольшие тексты повествовательного и описательного характера по наблюдениям, на заданную тему.</w:t>
      </w:r>
    </w:p>
    <w:p w:rsidR="004E4C7C" w:rsidRDefault="004E4C7C" w:rsidP="00D06916">
      <w:pPr>
        <w:pStyle w:val="ConsPlusNormal"/>
        <w:spacing w:before="240"/>
        <w:ind w:firstLine="540"/>
        <w:jc w:val="both"/>
      </w:pPr>
      <w:r>
        <w:t>3. Регулятивные УУД:</w:t>
      </w:r>
    </w:p>
    <w:p w:rsidR="004E4C7C" w:rsidRDefault="004E4C7C" w:rsidP="00D06916">
      <w:pPr>
        <w:pStyle w:val="ConsPlusNormal"/>
        <w:spacing w:before="240"/>
        <w:ind w:firstLine="5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4E4C7C" w:rsidRDefault="004E4C7C" w:rsidP="00D06916">
      <w:pPr>
        <w:pStyle w:val="ConsPlusNormal"/>
        <w:spacing w:before="240"/>
        <w:ind w:firstLine="540"/>
        <w:jc w:val="both"/>
      </w:pPr>
      <w:r>
        <w:t>определять цель выразительного исполнения и работы с текстом;</w:t>
      </w:r>
    </w:p>
    <w:p w:rsidR="004E4C7C" w:rsidRDefault="004E4C7C" w:rsidP="00D06916">
      <w:pPr>
        <w:pStyle w:val="ConsPlusNormal"/>
        <w:spacing w:before="240"/>
        <w:ind w:firstLine="540"/>
        <w:jc w:val="both"/>
      </w:pPr>
      <w:r>
        <w:t>оценивать выступление (свое и одноклассников) с точки зрения передачи настроения, особенностей произведения и героев;</w:t>
      </w:r>
    </w:p>
    <w:p w:rsidR="004E4C7C" w:rsidRDefault="004E4C7C" w:rsidP="00D06916">
      <w:pPr>
        <w:pStyle w:val="ConsPlusNormal"/>
        <w:spacing w:before="240"/>
        <w:ind w:firstLine="540"/>
        <w:jc w:val="both"/>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E4C7C" w:rsidRDefault="004E4C7C" w:rsidP="00D06916">
      <w:pPr>
        <w:pStyle w:val="ConsPlusNormal"/>
        <w:spacing w:before="240"/>
        <w:ind w:firstLine="540"/>
        <w:jc w:val="both"/>
      </w:pPr>
      <w:r>
        <w:t>Совместная деятельность:</w:t>
      </w:r>
    </w:p>
    <w:p w:rsidR="004E4C7C" w:rsidRDefault="004E4C7C" w:rsidP="00D06916">
      <w:pPr>
        <w:pStyle w:val="ConsPlusNormal"/>
        <w:spacing w:before="240"/>
        <w:ind w:firstLine="540"/>
        <w:jc w:val="both"/>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4E4C7C" w:rsidRDefault="004E4C7C" w:rsidP="00D06916">
      <w:pPr>
        <w:pStyle w:val="ConsPlusNormal"/>
        <w:spacing w:before="240"/>
        <w:ind w:firstLine="540"/>
        <w:jc w:val="both"/>
      </w:pPr>
      <w:r>
        <w:t>ответственно относиться к своим обязанностям в процессе совместной деятельности, оценивать свой вклад в общее дело.</w:t>
      </w:r>
    </w:p>
    <w:p w:rsidR="004E4C7C" w:rsidRDefault="004E4C7C" w:rsidP="00D06916">
      <w:pPr>
        <w:pStyle w:val="ConsPlusNormal"/>
        <w:spacing w:before="240"/>
        <w:ind w:firstLine="540"/>
        <w:jc w:val="both"/>
      </w:pPr>
      <w:r>
        <w:t>103.3.5.2. Критерии оценивания.</w:t>
      </w:r>
    </w:p>
    <w:p w:rsidR="004E4C7C" w:rsidRDefault="004E4C7C" w:rsidP="00D06916">
      <w:pPr>
        <w:pStyle w:val="ConsPlusNormal"/>
        <w:spacing w:before="240"/>
        <w:ind w:firstLine="540"/>
        <w:jc w:val="both"/>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4E4C7C" w:rsidRDefault="004E4C7C" w:rsidP="00D06916">
      <w:pPr>
        <w:pStyle w:val="ConsPlusNormal"/>
        <w:spacing w:before="240"/>
        <w:ind w:firstLine="540"/>
        <w:jc w:val="both"/>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103.4. Окружающий мир.</w:t>
      </w:r>
    </w:p>
    <w:p w:rsidR="004E4C7C" w:rsidRDefault="004E4C7C" w:rsidP="00D06916">
      <w:pPr>
        <w:pStyle w:val="ConsPlusNormal"/>
        <w:spacing w:before="240"/>
        <w:ind w:firstLine="540"/>
        <w:jc w:val="both"/>
      </w:pPr>
      <w:r>
        <w:t>103.4.1.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w:t>
      </w:r>
      <w:hyperlink r:id="rId24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4E4C7C" w:rsidRDefault="004E4C7C" w:rsidP="00D06916">
      <w:pPr>
        <w:pStyle w:val="ConsPlusNormal"/>
        <w:spacing w:before="240"/>
        <w:ind w:firstLine="540"/>
        <w:jc w:val="both"/>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4E4C7C" w:rsidRDefault="004E4C7C" w:rsidP="00D06916">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ТНР.</w:t>
      </w:r>
    </w:p>
    <w:p w:rsidR="004E4C7C" w:rsidRDefault="004E4C7C" w:rsidP="00D06916">
      <w:pPr>
        <w:pStyle w:val="ConsPlusNormal"/>
        <w:spacing w:before="240"/>
        <w:ind w:firstLine="540"/>
        <w:jc w:val="both"/>
      </w:pPr>
      <w:r>
        <w:t>Основные задачи учебного предмета "Окружающий мир" состоят в следующем:</w:t>
      </w:r>
    </w:p>
    <w:p w:rsidR="004E4C7C" w:rsidRDefault="004E4C7C" w:rsidP="00D06916">
      <w:pPr>
        <w:pStyle w:val="ConsPlusNormal"/>
        <w:spacing w:before="240"/>
        <w:ind w:firstLine="540"/>
        <w:jc w:val="both"/>
      </w:pPr>
      <w:r>
        <w:t>формирование научного мировоззрения обучающихся;</w:t>
      </w:r>
    </w:p>
    <w:p w:rsidR="004E4C7C" w:rsidRDefault="004E4C7C" w:rsidP="00D06916">
      <w:pPr>
        <w:pStyle w:val="ConsPlusNormal"/>
        <w:spacing w:before="240"/>
        <w:ind w:firstLine="540"/>
        <w:jc w:val="both"/>
      </w:pPr>
      <w:r>
        <w:t>овладение основными представлениями об окружающем мире;</w:t>
      </w:r>
    </w:p>
    <w:p w:rsidR="004E4C7C" w:rsidRDefault="004E4C7C" w:rsidP="00D06916">
      <w:pPr>
        <w:pStyle w:val="ConsPlusNormal"/>
        <w:spacing w:before="240"/>
        <w:ind w:firstLine="540"/>
        <w:jc w:val="both"/>
      </w:pPr>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4E4C7C" w:rsidRDefault="004E4C7C" w:rsidP="00D06916">
      <w:pPr>
        <w:pStyle w:val="ConsPlusNormal"/>
        <w:spacing w:before="240"/>
        <w:ind w:firstLine="540"/>
        <w:jc w:val="both"/>
      </w:pPr>
      <w:r>
        <w:t>развитие активности, любознательности и разумной предприимчивости во взаимодействии с миром живой и неживой природы;</w:t>
      </w:r>
    </w:p>
    <w:p w:rsidR="004E4C7C" w:rsidRDefault="004E4C7C" w:rsidP="00D06916">
      <w:pPr>
        <w:pStyle w:val="ConsPlusNormal"/>
        <w:spacing w:before="240"/>
        <w:ind w:firstLine="540"/>
        <w:jc w:val="both"/>
      </w:pPr>
      <w:r>
        <w:t>формирование знаний о человеке, развитие представлений о себе и круге близких людей, осознание общности и различий с другими;</w:t>
      </w:r>
    </w:p>
    <w:p w:rsidR="004E4C7C" w:rsidRDefault="004E4C7C" w:rsidP="00D06916">
      <w:pPr>
        <w:pStyle w:val="ConsPlusNormal"/>
        <w:spacing w:before="240"/>
        <w:ind w:firstLine="540"/>
        <w:jc w:val="both"/>
      </w:pPr>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4E4C7C" w:rsidRDefault="004E4C7C" w:rsidP="00D06916">
      <w:pPr>
        <w:pStyle w:val="ConsPlusNormal"/>
        <w:spacing w:before="240"/>
        <w:ind w:firstLine="540"/>
        <w:jc w:val="both"/>
      </w:pPr>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4E4C7C" w:rsidRDefault="004E4C7C" w:rsidP="00D06916">
      <w:pPr>
        <w:pStyle w:val="ConsPlusNormal"/>
        <w:spacing w:before="240"/>
        <w:ind w:firstLine="540"/>
        <w:jc w:val="both"/>
      </w:pPr>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4E4C7C" w:rsidRDefault="004E4C7C" w:rsidP="00D06916">
      <w:pPr>
        <w:pStyle w:val="ConsPlusNormal"/>
        <w:spacing w:before="240"/>
        <w:ind w:firstLine="540"/>
        <w:jc w:val="both"/>
      </w:pPr>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4E4C7C" w:rsidRDefault="004E4C7C" w:rsidP="00D06916">
      <w:pPr>
        <w:pStyle w:val="ConsPlusNormal"/>
        <w:spacing w:before="240"/>
        <w:ind w:firstLine="540"/>
        <w:jc w:val="both"/>
      </w:pPr>
      <w:r>
        <w:t>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4E4C7C" w:rsidRDefault="004E4C7C" w:rsidP="00D06916">
      <w:pPr>
        <w:pStyle w:val="ConsPlusNormal"/>
        <w:spacing w:before="240"/>
        <w:ind w:firstLine="540"/>
        <w:jc w:val="both"/>
      </w:pPr>
      <w:r>
        <w:t>овладение знаниями о характере труда людей, связанного с использованием природы;</w:t>
      </w:r>
    </w:p>
    <w:p w:rsidR="004E4C7C" w:rsidRDefault="004E4C7C" w:rsidP="00D06916">
      <w:pPr>
        <w:pStyle w:val="ConsPlusNormal"/>
        <w:spacing w:before="240"/>
        <w:ind w:firstLine="540"/>
        <w:jc w:val="both"/>
      </w:pPr>
      <w:r>
        <w:t>формирование модели безопасного поведения в условиях повседневной жизни и в различных опасных и чрезвычайных ситуациях;</w:t>
      </w:r>
    </w:p>
    <w:p w:rsidR="004E4C7C" w:rsidRDefault="004E4C7C" w:rsidP="00D06916">
      <w:pPr>
        <w:pStyle w:val="ConsPlusNormal"/>
        <w:spacing w:before="240"/>
        <w:ind w:firstLine="540"/>
        <w:jc w:val="both"/>
      </w:pPr>
      <w:r>
        <w:t>формирование психологической культуры и компетенции для обеспечения эффективного и безопасного взаимодействия в социуме;</w:t>
      </w:r>
    </w:p>
    <w:p w:rsidR="004E4C7C" w:rsidRDefault="004E4C7C" w:rsidP="00D06916">
      <w:pPr>
        <w:pStyle w:val="ConsPlusNormal"/>
        <w:spacing w:before="240"/>
        <w:ind w:firstLine="540"/>
        <w:jc w:val="both"/>
      </w:pPr>
      <w:r>
        <w:t>развитие понимания взаимосвязи и взаимозависимости жизнедеятельности человека и окружающей среды;</w:t>
      </w:r>
    </w:p>
    <w:p w:rsidR="004E4C7C" w:rsidRDefault="004E4C7C" w:rsidP="00D06916">
      <w:pPr>
        <w:pStyle w:val="ConsPlusNormal"/>
        <w:spacing w:before="240"/>
        <w:ind w:firstLine="540"/>
        <w:jc w:val="both"/>
      </w:pPr>
      <w:r>
        <w:t>сенсорное развитие обучающихся с ТНР;</w:t>
      </w:r>
    </w:p>
    <w:p w:rsidR="004E4C7C" w:rsidRDefault="004E4C7C" w:rsidP="00D06916">
      <w:pPr>
        <w:pStyle w:val="ConsPlusNormal"/>
        <w:spacing w:before="240"/>
        <w:ind w:firstLine="540"/>
        <w:jc w:val="both"/>
      </w:pPr>
      <w:r>
        <w:t>развитие процессов обобщения, систематизации, логического мышления, основываясь на анализе явлений природы и опосредуя их речью;</w:t>
      </w:r>
    </w:p>
    <w:p w:rsidR="004E4C7C" w:rsidRDefault="004E4C7C" w:rsidP="00D06916">
      <w:pPr>
        <w:pStyle w:val="ConsPlusNormal"/>
        <w:spacing w:before="240"/>
        <w:ind w:firstLine="540"/>
        <w:jc w:val="both"/>
      </w:pPr>
      <w:r>
        <w:t>развитие речи обучающихся;</w:t>
      </w:r>
    </w:p>
    <w:p w:rsidR="004E4C7C" w:rsidRDefault="004E4C7C" w:rsidP="00D06916">
      <w:pPr>
        <w:pStyle w:val="ConsPlusNormal"/>
        <w:spacing w:before="240"/>
        <w:ind w:firstLine="540"/>
        <w:jc w:val="both"/>
      </w:pPr>
      <w:r>
        <w:t>совершенствование познавательной функции речи;</w:t>
      </w:r>
    </w:p>
    <w:p w:rsidR="004E4C7C" w:rsidRDefault="004E4C7C" w:rsidP="00D06916">
      <w:pPr>
        <w:pStyle w:val="ConsPlusNormal"/>
        <w:spacing w:before="240"/>
        <w:ind w:firstLine="540"/>
        <w:jc w:val="both"/>
      </w:pPr>
      <w:r>
        <w:t>овладение знаниями о мероприятиях по охране природы на основе анализа конкретной деятельности в данной местности (крае, республике);</w:t>
      </w:r>
    </w:p>
    <w:p w:rsidR="004E4C7C" w:rsidRDefault="004E4C7C" w:rsidP="00D06916">
      <w:pPr>
        <w:pStyle w:val="ConsPlusNormal"/>
        <w:spacing w:before="240"/>
        <w:ind w:firstLine="540"/>
        <w:jc w:val="both"/>
      </w:pPr>
      <w:r>
        <w:t>воспитание гуманного отношения к живой и неживой природе, чувства милосердия, стремления к бережному отношению и охране природы;</w:t>
      </w:r>
    </w:p>
    <w:p w:rsidR="004E4C7C" w:rsidRDefault="004E4C7C" w:rsidP="00D06916">
      <w:pPr>
        <w:pStyle w:val="ConsPlusNormal"/>
        <w:spacing w:before="240"/>
        <w:ind w:firstLine="540"/>
        <w:jc w:val="both"/>
      </w:pPr>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4E4C7C" w:rsidRDefault="004E4C7C" w:rsidP="00D06916">
      <w:pPr>
        <w:pStyle w:val="ConsPlusNormal"/>
        <w:spacing w:before="240"/>
        <w:ind w:firstLine="540"/>
        <w:jc w:val="both"/>
      </w:pPr>
      <w:r>
        <w:t>Специфика учебного предмета "Окружающий мир" заключается в ярко выраженном интегрированном характере, обеспечивающем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E4C7C" w:rsidRDefault="004E4C7C" w:rsidP="00D06916">
      <w:pPr>
        <w:pStyle w:val="ConsPlusNormal"/>
        <w:spacing w:before="240"/>
        <w:ind w:firstLine="540"/>
        <w:jc w:val="both"/>
      </w:pPr>
      <w:r>
        <w:t>Краеведческий принцип учитывается и при изучении сельскохозяйственного и промышленного производства.</w:t>
      </w:r>
    </w:p>
    <w:p w:rsidR="004E4C7C" w:rsidRDefault="004E4C7C" w:rsidP="00D06916">
      <w:pPr>
        <w:pStyle w:val="ConsPlusNormal"/>
        <w:spacing w:before="240"/>
        <w:ind w:firstLine="540"/>
        <w:jc w:val="both"/>
      </w:pPr>
      <w:r>
        <w:t>103.4.2. Содержание обучения.</w:t>
      </w:r>
    </w:p>
    <w:p w:rsidR="004E4C7C" w:rsidRDefault="004E4C7C" w:rsidP="00D06916">
      <w:pPr>
        <w:pStyle w:val="ConsPlusNormal"/>
        <w:spacing w:before="240"/>
        <w:ind w:firstLine="540"/>
        <w:jc w:val="both"/>
      </w:pPr>
      <w:r>
        <w:t>Структуру учебного предмета "Окружающий мир" составляют следующие разделы: "Человек и природа", "Человек и общество", "Правила безопасной жизни":</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4C7C" w:rsidRDefault="004E4C7C" w:rsidP="00D0691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Воздух - смесь газов.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E4C7C" w:rsidRDefault="004E4C7C" w:rsidP="00D06916">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E4C7C" w:rsidRDefault="004E4C7C" w:rsidP="00D06916">
      <w:pPr>
        <w:pStyle w:val="ConsPlusNormal"/>
        <w:spacing w:before="240"/>
        <w:ind w:firstLine="540"/>
        <w:jc w:val="both"/>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E4C7C" w:rsidRDefault="004E4C7C" w:rsidP="00D0691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E4C7C" w:rsidRDefault="004E4C7C" w:rsidP="00D06916">
      <w:pPr>
        <w:pStyle w:val="ConsPlusNormal"/>
        <w:spacing w:before="240"/>
        <w:ind w:firstLine="540"/>
        <w:jc w:val="both"/>
      </w:pPr>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E4C7C" w:rsidRDefault="004E4C7C" w:rsidP="00D06916">
      <w:pPr>
        <w:pStyle w:val="ConsPlusNormal"/>
        <w:spacing w:before="240"/>
        <w:ind w:firstLine="540"/>
        <w:jc w:val="both"/>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E4C7C" w:rsidRDefault="004E4C7C" w:rsidP="00D06916">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48"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4E4C7C" w:rsidRDefault="004E4C7C" w:rsidP="00D06916">
      <w:pPr>
        <w:pStyle w:val="ConsPlusNormal"/>
        <w:spacing w:before="240"/>
        <w:ind w:firstLine="540"/>
        <w:jc w:val="both"/>
      </w:pPr>
      <w:r>
        <w:t>Главный город родного края: достопримечательности, история и характеристика отдельных исторических событий, связанных с ним.</w:t>
      </w:r>
    </w:p>
    <w:p w:rsidR="004E4C7C" w:rsidRDefault="004E4C7C" w:rsidP="00D06916">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4E4C7C" w:rsidRDefault="004E4C7C" w:rsidP="00D06916">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Правила безопасного поведения в природе.</w:t>
      </w:r>
    </w:p>
    <w:p w:rsidR="004E4C7C" w:rsidRDefault="004E4C7C" w:rsidP="00D06916">
      <w:pPr>
        <w:pStyle w:val="ConsPlusNormal"/>
        <w:spacing w:before="240"/>
        <w:ind w:firstLine="540"/>
        <w:jc w:val="both"/>
      </w:pPr>
      <w:r>
        <w:t>Забота о здоровье и безопасности окружающих людей - нравственный долг каждого человека.</w:t>
      </w:r>
    </w:p>
    <w:p w:rsidR="004E4C7C" w:rsidRDefault="004E4C7C" w:rsidP="00D06916">
      <w:pPr>
        <w:pStyle w:val="ConsPlusNormal"/>
        <w:spacing w:before="240"/>
        <w:ind w:firstLine="540"/>
        <w:jc w:val="both"/>
      </w:pPr>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4E4C7C" w:rsidRDefault="004E4C7C" w:rsidP="00D06916">
      <w:pPr>
        <w:pStyle w:val="ConsPlusNormal"/>
        <w:spacing w:before="240"/>
        <w:ind w:firstLine="540"/>
        <w:jc w:val="both"/>
      </w:pPr>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E4C7C" w:rsidRDefault="004E4C7C" w:rsidP="00D06916">
      <w:pPr>
        <w:pStyle w:val="ConsPlusNormal"/>
        <w:spacing w:before="240"/>
        <w:ind w:firstLine="540"/>
        <w:jc w:val="both"/>
      </w:pPr>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E4C7C" w:rsidRDefault="004E4C7C" w:rsidP="00D06916">
      <w:pPr>
        <w:pStyle w:val="ConsPlusNormal"/>
        <w:spacing w:before="240"/>
        <w:ind w:firstLine="540"/>
        <w:jc w:val="both"/>
      </w:pPr>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E4C7C" w:rsidRDefault="004E4C7C" w:rsidP="00D06916">
      <w:pPr>
        <w:pStyle w:val="ConsPlusNormal"/>
        <w:spacing w:before="240"/>
        <w:ind w:firstLine="540"/>
        <w:jc w:val="both"/>
      </w:pPr>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E4C7C" w:rsidRDefault="004E4C7C" w:rsidP="00D06916">
      <w:pPr>
        <w:pStyle w:val="ConsPlusNormal"/>
        <w:spacing w:before="240"/>
        <w:ind w:firstLine="540"/>
        <w:jc w:val="both"/>
      </w:pPr>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E4C7C" w:rsidRDefault="004E4C7C" w:rsidP="00D06916">
      <w:pPr>
        <w:pStyle w:val="ConsPlusNormal"/>
        <w:spacing w:before="240"/>
        <w:ind w:firstLine="540"/>
        <w:jc w:val="both"/>
      </w:pPr>
      <w:r>
        <w:t>103.4.2.1. Содержание обучения. 1 (дополнительный) класс.</w:t>
      </w:r>
    </w:p>
    <w:p w:rsidR="004E4C7C" w:rsidRDefault="004E4C7C" w:rsidP="00D06916">
      <w:pPr>
        <w:pStyle w:val="ConsPlusNormal"/>
        <w:spacing w:before="240"/>
        <w:ind w:firstLine="540"/>
        <w:jc w:val="both"/>
      </w:pPr>
      <w:r>
        <w:t>Особенности урока "Окружающий мир". Практическое усвоение понятия "окружающий мир".</w:t>
      </w:r>
    </w:p>
    <w:p w:rsidR="004E4C7C" w:rsidRDefault="004E4C7C" w:rsidP="00D06916">
      <w:pPr>
        <w:pStyle w:val="ConsPlusNormal"/>
        <w:spacing w:before="240"/>
        <w:ind w:firstLine="540"/>
        <w:jc w:val="both"/>
      </w:pPr>
      <w: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 - слева, сверху - снизу).</w:t>
      </w:r>
    </w:p>
    <w:p w:rsidR="004E4C7C" w:rsidRDefault="004E4C7C" w:rsidP="00D06916">
      <w:pPr>
        <w:pStyle w:val="ConsPlusNormal"/>
        <w:spacing w:before="240"/>
        <w:ind w:firstLine="540"/>
        <w:jc w:val="both"/>
      </w:pPr>
      <w:r>
        <w:t>Культура общения в семье, в школе, в общественных местах.</w:t>
      </w:r>
    </w:p>
    <w:p w:rsidR="004E4C7C" w:rsidRDefault="004E4C7C" w:rsidP="00D06916">
      <w:pPr>
        <w:pStyle w:val="ConsPlusNormal"/>
        <w:spacing w:before="240"/>
        <w:ind w:firstLine="540"/>
        <w:jc w:val="both"/>
      </w:pPr>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4E4C7C" w:rsidRDefault="004E4C7C" w:rsidP="00D06916">
      <w:pPr>
        <w:pStyle w:val="ConsPlusNormal"/>
        <w:spacing w:before="240"/>
        <w:ind w:firstLine="540"/>
        <w:jc w:val="both"/>
      </w:pPr>
      <w:r>
        <w:t>Учебный труд, школьные принадлежности, обязанности ученика, организация рабочего места в школе и дома (порядок, освещение, свежий воздух).</w:t>
      </w:r>
    </w:p>
    <w:p w:rsidR="004E4C7C" w:rsidRDefault="004E4C7C" w:rsidP="00D06916">
      <w:pPr>
        <w:pStyle w:val="ConsPlusNormal"/>
        <w:spacing w:before="240"/>
        <w:ind w:firstLine="540"/>
        <w:jc w:val="both"/>
      </w:pPr>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4E4C7C" w:rsidRDefault="004E4C7C" w:rsidP="00D06916">
      <w:pPr>
        <w:pStyle w:val="ConsPlusNormal"/>
        <w:spacing w:before="240"/>
        <w:ind w:firstLine="540"/>
        <w:jc w:val="both"/>
      </w:pPr>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4E4C7C" w:rsidRDefault="004E4C7C" w:rsidP="00D06916">
      <w:pPr>
        <w:pStyle w:val="ConsPlusNormal"/>
        <w:spacing w:before="240"/>
        <w:ind w:firstLine="540"/>
        <w:jc w:val="both"/>
      </w:pPr>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4E4C7C" w:rsidRDefault="004E4C7C" w:rsidP="00D06916">
      <w:pPr>
        <w:pStyle w:val="ConsPlusNormal"/>
        <w:spacing w:before="240"/>
        <w:ind w:firstLine="540"/>
        <w:jc w:val="both"/>
      </w:pPr>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4E4C7C" w:rsidRDefault="004E4C7C" w:rsidP="00D06916">
      <w:pPr>
        <w:pStyle w:val="ConsPlusNormal"/>
        <w:spacing w:before="240"/>
        <w:ind w:firstLine="540"/>
        <w:jc w:val="both"/>
      </w:pPr>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4E4C7C" w:rsidRDefault="004E4C7C" w:rsidP="00D06916">
      <w:pPr>
        <w:pStyle w:val="ConsPlusNormal"/>
        <w:spacing w:before="240"/>
        <w:ind w:firstLine="540"/>
        <w:jc w:val="both"/>
      </w:pPr>
      <w:r>
        <w:t>Сезонные изменения в природе. Причины сезонных изменений. Времена года (осень, зима, весна, лето), их характеристики и основные признаки.</w:t>
      </w:r>
    </w:p>
    <w:p w:rsidR="004E4C7C" w:rsidRDefault="004E4C7C" w:rsidP="00D06916">
      <w:pPr>
        <w:pStyle w:val="ConsPlusNormal"/>
        <w:spacing w:before="240"/>
        <w:ind w:firstLine="540"/>
        <w:jc w:val="both"/>
      </w:pPr>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4E4C7C" w:rsidRDefault="004E4C7C" w:rsidP="00D06916">
      <w:pPr>
        <w:pStyle w:val="ConsPlusNormal"/>
        <w:spacing w:before="240"/>
        <w:ind w:firstLine="540"/>
        <w:jc w:val="both"/>
      </w:pPr>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4E4C7C" w:rsidRDefault="004E4C7C" w:rsidP="00D06916">
      <w:pPr>
        <w:pStyle w:val="ConsPlusNormal"/>
        <w:spacing w:before="240"/>
        <w:ind w:firstLine="540"/>
        <w:jc w:val="both"/>
      </w:pPr>
      <w:r>
        <w:t>Значение труда в жизни человека и общества. Профессии людей, связанные с природой, обществом. Сезонные изменения труда человека.</w:t>
      </w:r>
    </w:p>
    <w:p w:rsidR="004E4C7C" w:rsidRDefault="004E4C7C" w:rsidP="00D06916">
      <w:pPr>
        <w:pStyle w:val="ConsPlusNormal"/>
        <w:spacing w:before="240"/>
        <w:ind w:firstLine="540"/>
        <w:jc w:val="both"/>
      </w:pPr>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w:t>
      </w:r>
    </w:p>
    <w:p w:rsidR="004E4C7C" w:rsidRDefault="004E4C7C" w:rsidP="00D06916">
      <w:pPr>
        <w:pStyle w:val="ConsPlusNormal"/>
        <w:spacing w:before="240"/>
        <w:ind w:firstLine="540"/>
        <w:jc w:val="both"/>
      </w:pPr>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4E4C7C" w:rsidRDefault="004E4C7C" w:rsidP="00D06916">
      <w:pPr>
        <w:pStyle w:val="ConsPlusNormal"/>
        <w:spacing w:before="240"/>
        <w:ind w:firstLine="540"/>
        <w:jc w:val="both"/>
      </w:pPr>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4E4C7C" w:rsidRDefault="004E4C7C" w:rsidP="00D06916">
      <w:pPr>
        <w:pStyle w:val="ConsPlusNormal"/>
        <w:spacing w:before="240"/>
        <w:ind w:firstLine="540"/>
        <w:jc w:val="both"/>
      </w:pPr>
      <w:r>
        <w:t>103.4.2.2. Содержание обучения. 1 класс.</w:t>
      </w:r>
    </w:p>
    <w:p w:rsidR="004E4C7C" w:rsidRDefault="004E4C7C" w:rsidP="00D06916">
      <w:pPr>
        <w:pStyle w:val="ConsPlusNormal"/>
        <w:spacing w:before="240"/>
        <w:ind w:firstLine="540"/>
        <w:jc w:val="both"/>
      </w:pPr>
      <w:r>
        <w:t>Особенности урока "Окружающий мир". Условные знаки как источник информации.</w:t>
      </w:r>
    </w:p>
    <w:p w:rsidR="004E4C7C" w:rsidRDefault="004E4C7C" w:rsidP="00D06916">
      <w:pPr>
        <w:pStyle w:val="ConsPlusNormal"/>
        <w:spacing w:before="240"/>
        <w:ind w:firstLine="540"/>
        <w:jc w:val="both"/>
      </w:pPr>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4E4C7C" w:rsidRDefault="004E4C7C" w:rsidP="00D06916">
      <w:pPr>
        <w:pStyle w:val="ConsPlusNormal"/>
        <w:spacing w:before="240"/>
        <w:ind w:firstLine="540"/>
        <w:jc w:val="both"/>
      </w:pPr>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4E4C7C" w:rsidRDefault="004E4C7C" w:rsidP="00D06916">
      <w:pPr>
        <w:pStyle w:val="ConsPlusNormal"/>
        <w:spacing w:before="240"/>
        <w:ind w:firstLine="540"/>
        <w:jc w:val="both"/>
      </w:pPr>
      <w:r>
        <w:t>Культура общения (в семье, в школе, в общественных местах), ценность добрых, уважительных отношений с окружающими людьми.</w:t>
      </w:r>
    </w:p>
    <w:p w:rsidR="004E4C7C" w:rsidRDefault="004E4C7C" w:rsidP="00D06916">
      <w:pPr>
        <w:pStyle w:val="ConsPlusNormal"/>
        <w:spacing w:before="240"/>
        <w:ind w:firstLine="540"/>
        <w:jc w:val="both"/>
      </w:pPr>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4E4C7C" w:rsidRDefault="004E4C7C" w:rsidP="00D06916">
      <w:pPr>
        <w:pStyle w:val="ConsPlusNormal"/>
        <w:spacing w:before="240"/>
        <w:ind w:firstLine="540"/>
        <w:jc w:val="both"/>
      </w:pPr>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4E4C7C" w:rsidRDefault="004E4C7C" w:rsidP="00D06916">
      <w:pPr>
        <w:pStyle w:val="ConsPlusNormal"/>
        <w:spacing w:before="240"/>
        <w:ind w:firstLine="540"/>
        <w:jc w:val="both"/>
      </w:pPr>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4E4C7C" w:rsidRDefault="004E4C7C" w:rsidP="00D06916">
      <w:pPr>
        <w:pStyle w:val="ConsPlusNormal"/>
        <w:spacing w:before="240"/>
        <w:ind w:firstLine="540"/>
        <w:jc w:val="both"/>
      </w:pPr>
      <w:r>
        <w:t>Мир, в котором я живу. Объекты окружающего мира: природные и созданные человеком; отличие живой природы и неживой.</w:t>
      </w:r>
    </w:p>
    <w:p w:rsidR="004E4C7C" w:rsidRDefault="004E4C7C" w:rsidP="00D06916">
      <w:pPr>
        <w:pStyle w:val="ConsPlusNormal"/>
        <w:spacing w:before="240"/>
        <w:ind w:firstLine="540"/>
        <w:jc w:val="both"/>
      </w:pPr>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4E4C7C" w:rsidRDefault="004E4C7C" w:rsidP="00D06916">
      <w:pPr>
        <w:pStyle w:val="ConsPlusNormal"/>
        <w:spacing w:before="240"/>
        <w:ind w:firstLine="540"/>
        <w:jc w:val="both"/>
      </w:pPr>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4E4C7C" w:rsidRDefault="004E4C7C" w:rsidP="00D06916">
      <w:pPr>
        <w:pStyle w:val="ConsPlusNormal"/>
        <w:spacing w:before="240"/>
        <w:ind w:firstLine="540"/>
        <w:jc w:val="both"/>
      </w:pPr>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4E4C7C" w:rsidRDefault="004E4C7C" w:rsidP="00D06916">
      <w:pPr>
        <w:pStyle w:val="ConsPlusNormal"/>
        <w:spacing w:before="240"/>
        <w:ind w:firstLine="540"/>
        <w:jc w:val="both"/>
      </w:pPr>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4E4C7C" w:rsidRDefault="004E4C7C" w:rsidP="00D06916">
      <w:pPr>
        <w:pStyle w:val="ConsPlusNormal"/>
        <w:spacing w:before="240"/>
        <w:ind w:firstLine="540"/>
        <w:jc w:val="both"/>
      </w:pPr>
      <w:r>
        <w:t>Комнатные растения, их разнообразие и правила ухода за ними.</w:t>
      </w:r>
    </w:p>
    <w:p w:rsidR="004E4C7C" w:rsidRDefault="004E4C7C" w:rsidP="00D06916">
      <w:pPr>
        <w:pStyle w:val="ConsPlusNormal"/>
        <w:spacing w:before="240"/>
        <w:ind w:firstLine="540"/>
        <w:jc w:val="both"/>
      </w:pPr>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4E4C7C" w:rsidRDefault="004E4C7C" w:rsidP="00D06916">
      <w:pPr>
        <w:pStyle w:val="ConsPlusNormal"/>
        <w:spacing w:before="240"/>
        <w:ind w:firstLine="540"/>
        <w:jc w:val="both"/>
      </w:pPr>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4E4C7C" w:rsidRDefault="004E4C7C" w:rsidP="00D06916">
      <w:pPr>
        <w:pStyle w:val="ConsPlusNormal"/>
        <w:spacing w:before="240"/>
        <w:ind w:firstLine="540"/>
        <w:jc w:val="both"/>
      </w:pPr>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занесенные в Красную книгу России (региона).</w:t>
      </w:r>
    </w:p>
    <w:p w:rsidR="004E4C7C" w:rsidRDefault="004E4C7C" w:rsidP="00D06916">
      <w:pPr>
        <w:pStyle w:val="ConsPlusNormal"/>
        <w:spacing w:before="240"/>
        <w:ind w:firstLine="540"/>
        <w:jc w:val="both"/>
      </w:pPr>
      <w:r>
        <w:t>Начальные сведения об экологии. Связь человека и природы. Роль человека в защите природы. Проблемы экологии родного края.</w:t>
      </w:r>
    </w:p>
    <w:p w:rsidR="004E4C7C" w:rsidRDefault="004E4C7C" w:rsidP="00D06916">
      <w:pPr>
        <w:pStyle w:val="ConsPlusNormal"/>
        <w:spacing w:before="240"/>
        <w:ind w:firstLine="540"/>
        <w:jc w:val="both"/>
      </w:pPr>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4E4C7C" w:rsidRDefault="004E4C7C" w:rsidP="00D06916">
      <w:pPr>
        <w:pStyle w:val="ConsPlusNormal"/>
        <w:spacing w:before="240"/>
        <w:ind w:firstLine="540"/>
        <w:jc w:val="both"/>
      </w:pPr>
      <w:r>
        <w:t>103.4.2.3. Содержание обучения. 2 класс.</w:t>
      </w:r>
    </w:p>
    <w:p w:rsidR="004E4C7C" w:rsidRDefault="004E4C7C" w:rsidP="00D06916">
      <w:pPr>
        <w:pStyle w:val="ConsPlusNormal"/>
        <w:spacing w:before="240"/>
        <w:ind w:firstLine="540"/>
        <w:jc w:val="both"/>
      </w:pPr>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4E4C7C" w:rsidRDefault="004E4C7C" w:rsidP="00D06916">
      <w:pPr>
        <w:pStyle w:val="ConsPlusNormal"/>
        <w:spacing w:before="240"/>
        <w:ind w:firstLine="540"/>
        <w:jc w:val="both"/>
      </w:pPr>
      <w:r>
        <w:t>Органы чувств, важность сохранения их здоровья. Оказание первой помощи при легких травмах (порез, ушиб, ожог, обморожение). Использование целебных свойств растений.</w:t>
      </w:r>
    </w:p>
    <w:p w:rsidR="004E4C7C" w:rsidRDefault="004E4C7C" w:rsidP="00D06916">
      <w:pPr>
        <w:pStyle w:val="ConsPlusNormal"/>
        <w:spacing w:before="240"/>
        <w:ind w:firstLine="540"/>
        <w:jc w:val="both"/>
      </w:pPr>
      <w:r>
        <w:t>Личная гигиена школьника, поддержание чистоты и порядка в помещениях - залог здоровья.</w:t>
      </w:r>
    </w:p>
    <w:p w:rsidR="004E4C7C" w:rsidRDefault="004E4C7C" w:rsidP="00D06916">
      <w:pPr>
        <w:pStyle w:val="ConsPlusNormal"/>
        <w:spacing w:before="240"/>
        <w:ind w:firstLine="540"/>
        <w:jc w:val="both"/>
      </w:pPr>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4E4C7C" w:rsidRDefault="004E4C7C" w:rsidP="00D06916">
      <w:pPr>
        <w:pStyle w:val="ConsPlusNormal"/>
        <w:spacing w:before="240"/>
        <w:ind w:firstLine="540"/>
        <w:jc w:val="both"/>
      </w:pPr>
      <w:r>
        <w:t>Кто и как изучает природу. Ученые, изучающие живую и неживую природу. Значение наблюдений и эксперимента в изучении законов природы.</w:t>
      </w:r>
    </w:p>
    <w:p w:rsidR="004E4C7C" w:rsidRDefault="004E4C7C" w:rsidP="00D06916">
      <w:pPr>
        <w:pStyle w:val="ConsPlusNormal"/>
        <w:spacing w:before="240"/>
        <w:ind w:firstLine="540"/>
        <w:jc w:val="both"/>
      </w:pPr>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4E4C7C" w:rsidRDefault="004E4C7C" w:rsidP="00D06916">
      <w:pPr>
        <w:pStyle w:val="ConsPlusNormal"/>
        <w:spacing w:before="240"/>
        <w:ind w:firstLine="540"/>
        <w:jc w:val="both"/>
      </w:pPr>
      <w:r>
        <w:t>Что изучает наука астрономия. Первые представления о небесных телах. Звезды - раскаленные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4E4C7C" w:rsidRDefault="004E4C7C" w:rsidP="00D06916">
      <w:pPr>
        <w:pStyle w:val="ConsPlusNormal"/>
        <w:spacing w:before="240"/>
        <w:ind w:firstLine="540"/>
        <w:jc w:val="both"/>
      </w:pPr>
      <w:r>
        <w:t>Космические объекты и явления, наблюдаемые на ночном небе. Звезды и созвездия. Кометы, метеоры, метеориты. Красота ночного неба. Планеты - холодные космические тела. Земля - планета. Общие представления о ее форме, размерах и движении. Вращение Земли вокруг оси как причина смены дня и ночи, обращение вокруг Солнца - причина смены времен года.</w:t>
      </w:r>
    </w:p>
    <w:p w:rsidR="004E4C7C" w:rsidRDefault="004E4C7C" w:rsidP="00D06916">
      <w:pPr>
        <w:pStyle w:val="ConsPlusNormal"/>
        <w:spacing w:before="240"/>
        <w:ind w:firstLine="540"/>
        <w:jc w:val="both"/>
      </w:pPr>
      <w:r>
        <w:t>Глобус - модель Земли. Представления древних о Земле. Первый полет человека вокруг Земли, первый космонавт мира Ю.А. Гагарин. Вид Земли из космоса.</w:t>
      </w:r>
    </w:p>
    <w:p w:rsidR="004E4C7C" w:rsidRDefault="004E4C7C" w:rsidP="00D06916">
      <w:pPr>
        <w:pStyle w:val="ConsPlusNormal"/>
        <w:spacing w:before="240"/>
        <w:ind w:firstLine="540"/>
        <w:jc w:val="both"/>
      </w:pPr>
      <w:r>
        <w:t>Луна - естественный спутник Земли. Движение Луны вокруг Земли как причина изменения ее видимой формы в течение месяца (фазы Луны).</w:t>
      </w:r>
    </w:p>
    <w:p w:rsidR="004E4C7C" w:rsidRDefault="004E4C7C" w:rsidP="00D06916">
      <w:pPr>
        <w:pStyle w:val="ConsPlusNormal"/>
        <w:spacing w:before="240"/>
        <w:ind w:firstLine="540"/>
        <w:jc w:val="both"/>
      </w:pPr>
      <w:r>
        <w:t>Первые космические полеты на Луну. Общие представления о Солнечной системе, ее составе и разнообразии планет.</w:t>
      </w:r>
    </w:p>
    <w:p w:rsidR="004E4C7C" w:rsidRDefault="004E4C7C" w:rsidP="00D06916">
      <w:pPr>
        <w:pStyle w:val="ConsPlusNormal"/>
        <w:spacing w:before="240"/>
        <w:ind w:firstLine="540"/>
        <w:jc w:val="both"/>
      </w:pPr>
      <w:r>
        <w:t>Что изучает наука география. Соотношение воды и суши на земной поверхности.</w:t>
      </w:r>
    </w:p>
    <w:p w:rsidR="004E4C7C" w:rsidRDefault="004E4C7C" w:rsidP="00D06916">
      <w:pPr>
        <w:pStyle w:val="ConsPlusNormal"/>
        <w:spacing w:before="240"/>
        <w:ind w:firstLine="540"/>
        <w:jc w:val="both"/>
      </w:pPr>
      <w:r>
        <w:t>Материки и океаны Земли, их число, названия, расположение на глобусе и карте полушарий.</w:t>
      </w:r>
    </w:p>
    <w:p w:rsidR="004E4C7C" w:rsidRDefault="004E4C7C" w:rsidP="00D06916">
      <w:pPr>
        <w:pStyle w:val="ConsPlusNormal"/>
        <w:spacing w:before="240"/>
        <w:ind w:firstLine="540"/>
        <w:jc w:val="both"/>
      </w:pPr>
      <w:r>
        <w:t>Формы земной суши: горы, равнины, их разнообразие, условное обозначение на карте.</w:t>
      </w:r>
    </w:p>
    <w:p w:rsidR="004E4C7C" w:rsidRDefault="004E4C7C" w:rsidP="00D06916">
      <w:pPr>
        <w:pStyle w:val="ConsPlusNormal"/>
        <w:spacing w:before="240"/>
        <w:ind w:firstLine="540"/>
        <w:jc w:val="both"/>
      </w:pPr>
      <w:r>
        <w:t>Холм, части холма. Овраги, их образование и борьба с ними. Разнообразие гор. Горы и люди. Правила безопасного поведения в горах.</w:t>
      </w:r>
    </w:p>
    <w:p w:rsidR="004E4C7C" w:rsidRDefault="004E4C7C" w:rsidP="00D06916">
      <w:pPr>
        <w:pStyle w:val="ConsPlusNormal"/>
        <w:spacing w:before="240"/>
        <w:ind w:firstLine="540"/>
        <w:jc w:val="both"/>
      </w:pPr>
      <w:r>
        <w:t>Вулканы, опасность их извержения. Изменение и загрязнение суши людьми: карьеры и отвалы, свалки из пустых пород.</w:t>
      </w:r>
    </w:p>
    <w:p w:rsidR="004E4C7C" w:rsidRDefault="004E4C7C" w:rsidP="00D06916">
      <w:pPr>
        <w:pStyle w:val="ConsPlusNormal"/>
        <w:spacing w:before="240"/>
        <w:ind w:firstLine="540"/>
        <w:jc w:val="both"/>
      </w:pPr>
      <w:r>
        <w:t>Вода на Земле. Группы водоемов: естественные и искусственные; с пресной и соленой водой. Естественные водоемы: океан, море, озеро, река.</w:t>
      </w:r>
    </w:p>
    <w:p w:rsidR="004E4C7C" w:rsidRDefault="004E4C7C" w:rsidP="00D06916">
      <w:pPr>
        <w:pStyle w:val="ConsPlusNormal"/>
        <w:spacing w:before="240"/>
        <w:ind w:firstLine="540"/>
        <w:jc w:val="both"/>
      </w:pPr>
      <w:r>
        <w:t>Море и его значение для людей и природы. Морская вода, волны, опасность купания в море. Озеро - замкнутый водоем. Каспийское море - самое большое озеро мира. Байкал - глубочайшее озеро мира, жемчужина России.</w:t>
      </w:r>
    </w:p>
    <w:p w:rsidR="004E4C7C" w:rsidRDefault="004E4C7C" w:rsidP="00D06916">
      <w:pPr>
        <w:pStyle w:val="ConsPlusNormal"/>
        <w:spacing w:before="240"/>
        <w:ind w:firstLine="540"/>
        <w:jc w:val="both"/>
      </w:pPr>
      <w:r>
        <w:t>Река - постоянный водный поток. Части реки: исток, притоки, устье. Реки и люди. Болото, его значение для рек. Искусственные водоемы: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водоемов. Правила безопасного поведения на водоемах.</w:t>
      </w:r>
    </w:p>
    <w:p w:rsidR="004E4C7C" w:rsidRDefault="004E4C7C" w:rsidP="00D06916">
      <w:pPr>
        <w:pStyle w:val="ConsPlusNormal"/>
        <w:spacing w:before="240"/>
        <w:ind w:firstLine="540"/>
        <w:jc w:val="both"/>
      </w:pPr>
      <w:r>
        <w:t>Важность сохранения красоты и чистоты природы. Формы суши и виды водоемов родного края. Красота природных пейзажей в произведениях поэтов, писателей, художников, композиторов.</w:t>
      </w:r>
    </w:p>
    <w:p w:rsidR="004E4C7C" w:rsidRDefault="004E4C7C" w:rsidP="00D06916">
      <w:pPr>
        <w:pStyle w:val="ConsPlusNormal"/>
        <w:spacing w:before="240"/>
        <w:ind w:firstLine="540"/>
        <w:jc w:val="both"/>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E4C7C" w:rsidRDefault="004E4C7C" w:rsidP="00D06916">
      <w:pPr>
        <w:pStyle w:val="ConsPlusNormal"/>
        <w:spacing w:before="240"/>
        <w:ind w:firstLine="540"/>
        <w:jc w:val="both"/>
      </w:pPr>
      <w:r>
        <w:t>Общество - совокупность людей, объединенных общей культурой и совместной деятельностью. Человек - член общества. Значение труда для человека и общества.</w:t>
      </w:r>
    </w:p>
    <w:p w:rsidR="004E4C7C" w:rsidRDefault="004E4C7C" w:rsidP="00D06916">
      <w:pPr>
        <w:pStyle w:val="ConsPlusNormal"/>
        <w:spacing w:before="240"/>
        <w:ind w:firstLine="540"/>
        <w:jc w:val="both"/>
      </w:pPr>
      <w:r>
        <w:t>Разнообразие профессий: строители, инженеры, конструкторы, программисты, ученые,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распространенные профессии в городе, селе (в своем регионе).</w:t>
      </w:r>
    </w:p>
    <w:p w:rsidR="004E4C7C" w:rsidRDefault="004E4C7C" w:rsidP="00D06916">
      <w:pPr>
        <w:pStyle w:val="ConsPlusNormal"/>
        <w:spacing w:before="240"/>
        <w:ind w:firstLine="540"/>
        <w:jc w:val="both"/>
      </w:pPr>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4E4C7C" w:rsidRDefault="004E4C7C" w:rsidP="00D06916">
      <w:pPr>
        <w:pStyle w:val="ConsPlusNormal"/>
        <w:spacing w:before="240"/>
        <w:ind w:firstLine="540"/>
        <w:jc w:val="both"/>
      </w:pPr>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ребенка в семье (забота о младших, стариках, больных, помощь взрослым). Труд, отдых, семейные праздники. Семейные традиции и реликвии.</w:t>
      </w:r>
    </w:p>
    <w:p w:rsidR="004E4C7C" w:rsidRDefault="004E4C7C" w:rsidP="00D06916">
      <w:pPr>
        <w:pStyle w:val="ConsPlusNormal"/>
        <w:spacing w:before="240"/>
        <w:ind w:firstLine="540"/>
        <w:jc w:val="both"/>
      </w:pPr>
      <w:r>
        <w:t xml:space="preserve">Наша Родина - Россия. Родина, соотечественники. Россия - одно из крупнейших по территории государств мира. Государственная граница России, ее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w:t>
      </w:r>
      <w:hyperlink r:id="rId249" w:history="1">
        <w:r>
          <w:rPr>
            <w:color w:val="0000FF"/>
          </w:rPr>
          <w:t>Конституция</w:t>
        </w:r>
      </w:hyperlink>
      <w:r>
        <w:t xml:space="preserve"> - основной закон Российской Федерации. Права и обязанности граждан. Права ребенка. Президент Российской Федерации - глава государства.</w:t>
      </w:r>
    </w:p>
    <w:p w:rsidR="004E4C7C" w:rsidRDefault="004E4C7C" w:rsidP="00D06916">
      <w:pPr>
        <w:pStyle w:val="ConsPlusNormal"/>
        <w:spacing w:before="240"/>
        <w:ind w:firstLine="540"/>
        <w:jc w:val="both"/>
      </w:pPr>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4E4C7C" w:rsidRDefault="004E4C7C" w:rsidP="00D06916">
      <w:pPr>
        <w:pStyle w:val="ConsPlusNormal"/>
        <w:spacing w:before="240"/>
        <w:ind w:firstLine="540"/>
        <w:jc w:val="both"/>
      </w:pPr>
      <w:r>
        <w:t>Дни охраны природы. Праздники и памятные даты своего региона.</w:t>
      </w:r>
    </w:p>
    <w:p w:rsidR="004E4C7C" w:rsidRDefault="004E4C7C" w:rsidP="00D06916">
      <w:pPr>
        <w:pStyle w:val="ConsPlusNormal"/>
        <w:spacing w:before="240"/>
        <w:ind w:firstLine="540"/>
        <w:jc w:val="both"/>
      </w:pPr>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4E4C7C" w:rsidRDefault="004E4C7C" w:rsidP="00D06916">
      <w:pPr>
        <w:pStyle w:val="ConsPlusNormal"/>
        <w:spacing w:before="240"/>
        <w:ind w:firstLine="540"/>
        <w:jc w:val="both"/>
      </w:pPr>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I - Медный всадник, разводные мосты через Неву). Горожане и селяне. Условия жизни в городе (на селе). Промышленные и жилые районы города. Культурные центры города (библиотеки, музеи, театры, стадионы).</w:t>
      </w:r>
    </w:p>
    <w:p w:rsidR="004E4C7C" w:rsidRDefault="004E4C7C" w:rsidP="00D06916">
      <w:pPr>
        <w:pStyle w:val="ConsPlusNormal"/>
        <w:spacing w:before="240"/>
        <w:ind w:firstLine="540"/>
        <w:jc w:val="both"/>
      </w:pPr>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4E4C7C" w:rsidRDefault="004E4C7C" w:rsidP="00D06916">
      <w:pPr>
        <w:pStyle w:val="ConsPlusNormal"/>
        <w:spacing w:before="240"/>
        <w:ind w:firstLine="540"/>
        <w:jc w:val="both"/>
      </w:pPr>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4E4C7C" w:rsidRDefault="004E4C7C" w:rsidP="00D06916">
      <w:pPr>
        <w:pStyle w:val="ConsPlusNormal"/>
        <w:spacing w:before="240"/>
        <w:ind w:firstLine="540"/>
        <w:jc w:val="both"/>
      </w:pPr>
      <w:r>
        <w:t>Родной край. Родной город (поселок). Достопримечательности и исторические памятники родного города (поселка). Расположение родного края, его центра, родного города на карте</w:t>
      </w:r>
    </w:p>
    <w:p w:rsidR="004E4C7C" w:rsidRDefault="004E4C7C" w:rsidP="00D06916">
      <w:pPr>
        <w:pStyle w:val="ConsPlusNormal"/>
        <w:spacing w:before="240"/>
        <w:ind w:firstLine="540"/>
        <w:jc w:val="both"/>
      </w:pPr>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4E4C7C" w:rsidRDefault="004E4C7C" w:rsidP="00D06916">
      <w:pPr>
        <w:pStyle w:val="ConsPlusNormal"/>
        <w:spacing w:before="240"/>
        <w:ind w:firstLine="540"/>
        <w:jc w:val="both"/>
      </w:pPr>
      <w:r>
        <w:t>Значение письменности, счета, средств связи в жизни людей. Бережное отношение к книге. Старинные и современные средства письменности, счета, связи. Почта, телеграф, мобильный телефон, компьютер, электронная почта, радио, телевидение, пресса, Интернет.</w:t>
      </w:r>
    </w:p>
    <w:p w:rsidR="004E4C7C" w:rsidRDefault="004E4C7C" w:rsidP="00D06916">
      <w:pPr>
        <w:pStyle w:val="ConsPlusNormal"/>
        <w:spacing w:before="240"/>
        <w:ind w:firstLine="540"/>
        <w:jc w:val="both"/>
      </w:pPr>
      <w:r>
        <w:t>Мир искусства. Виды художественного творчества: литература, музыка, живопись, скульптура, театр, кино. Образы природных пейзажей, времен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4E4C7C" w:rsidRDefault="004E4C7C" w:rsidP="00D06916">
      <w:pPr>
        <w:pStyle w:val="ConsPlusNormal"/>
        <w:spacing w:before="240"/>
        <w:ind w:firstLine="540"/>
        <w:jc w:val="both"/>
      </w:pPr>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4E4C7C" w:rsidRDefault="004E4C7C" w:rsidP="00D06916">
      <w:pPr>
        <w:pStyle w:val="ConsPlusNormal"/>
        <w:spacing w:before="240"/>
        <w:ind w:firstLine="540"/>
        <w:jc w:val="both"/>
      </w:pPr>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4E4C7C" w:rsidRDefault="004E4C7C" w:rsidP="00D06916">
      <w:pPr>
        <w:pStyle w:val="ConsPlusNormal"/>
        <w:spacing w:before="240"/>
        <w:ind w:firstLine="540"/>
        <w:jc w:val="both"/>
      </w:pPr>
      <w:r>
        <w:t>103.4.2.4. Содержание обучения. 3 класс.</w:t>
      </w:r>
    </w:p>
    <w:p w:rsidR="004E4C7C" w:rsidRDefault="004E4C7C" w:rsidP="00D06916">
      <w:pPr>
        <w:pStyle w:val="ConsPlusNormal"/>
        <w:spacing w:before="240"/>
        <w:ind w:firstLine="540"/>
        <w:jc w:val="both"/>
      </w:pPr>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4E4C7C" w:rsidRDefault="004E4C7C" w:rsidP="00D06916">
      <w:pPr>
        <w:pStyle w:val="ConsPlusNormal"/>
        <w:spacing w:before="240"/>
        <w:ind w:firstLine="540"/>
        <w:jc w:val="both"/>
      </w:pPr>
      <w:r>
        <w:t>Смена дня и ночи, смена времен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4E4C7C" w:rsidRDefault="004E4C7C" w:rsidP="00D06916">
      <w:pPr>
        <w:pStyle w:val="ConsPlusNormal"/>
        <w:spacing w:before="240"/>
        <w:ind w:firstLine="540"/>
        <w:jc w:val="both"/>
      </w:pPr>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4E4C7C" w:rsidRDefault="004E4C7C" w:rsidP="00D06916">
      <w:pPr>
        <w:pStyle w:val="ConsPlusNormal"/>
        <w:spacing w:before="240"/>
        <w:ind w:firstLine="540"/>
        <w:jc w:val="both"/>
      </w:pPr>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4E4C7C" w:rsidRDefault="004E4C7C" w:rsidP="00D06916">
      <w:pPr>
        <w:pStyle w:val="ConsPlusNormal"/>
        <w:spacing w:before="240"/>
        <w:ind w:firstLine="540"/>
        <w:jc w:val="both"/>
      </w:pPr>
      <w:r>
        <w:t>Погода и ее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4E4C7C" w:rsidRDefault="004E4C7C" w:rsidP="00D06916">
      <w:pPr>
        <w:pStyle w:val="ConsPlusNormal"/>
        <w:spacing w:before="240"/>
        <w:ind w:firstLine="540"/>
        <w:jc w:val="both"/>
      </w:pPr>
      <w:r>
        <w:t>Профессия метеоролог. Современная метеослужба.</w:t>
      </w:r>
    </w:p>
    <w:p w:rsidR="004E4C7C" w:rsidRDefault="004E4C7C" w:rsidP="00D06916">
      <w:pPr>
        <w:pStyle w:val="ConsPlusNormal"/>
        <w:spacing w:before="240"/>
        <w:ind w:firstLine="540"/>
        <w:jc w:val="both"/>
      </w:pPr>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4E4C7C" w:rsidRDefault="004E4C7C" w:rsidP="00D06916">
      <w:pPr>
        <w:pStyle w:val="ConsPlusNormal"/>
        <w:spacing w:before="240"/>
        <w:ind w:firstLine="540"/>
        <w:jc w:val="both"/>
      </w:pPr>
      <w:r>
        <w:t>Сезонные изменения в природе. Сезонные явления в природе.</w:t>
      </w:r>
    </w:p>
    <w:p w:rsidR="004E4C7C" w:rsidRDefault="004E4C7C" w:rsidP="00D06916">
      <w:pPr>
        <w:pStyle w:val="ConsPlusNormal"/>
        <w:spacing w:before="240"/>
        <w:ind w:firstLine="540"/>
        <w:jc w:val="both"/>
      </w:pPr>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перелеты птиц, линька животных). Осенние заботы в жизни человека.</w:t>
      </w:r>
    </w:p>
    <w:p w:rsidR="004E4C7C" w:rsidRDefault="004E4C7C" w:rsidP="00D06916">
      <w:pPr>
        <w:pStyle w:val="ConsPlusNormal"/>
        <w:spacing w:before="240"/>
        <w:ind w:firstLine="540"/>
        <w:jc w:val="both"/>
      </w:pPr>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4E4C7C" w:rsidRDefault="004E4C7C" w:rsidP="00D06916">
      <w:pPr>
        <w:pStyle w:val="ConsPlusNormal"/>
        <w:spacing w:before="240"/>
        <w:ind w:firstLine="540"/>
        <w:jc w:val="both"/>
      </w:pPr>
      <w: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развертывание листьев, первоцветы, появление потомства у диких и домашних животных, прилет и гнездование птиц, высиживание птенцов. Весенние заботы человека.</w:t>
      </w:r>
    </w:p>
    <w:p w:rsidR="004E4C7C" w:rsidRDefault="004E4C7C" w:rsidP="00D06916">
      <w:pPr>
        <w:pStyle w:val="ConsPlusNormal"/>
        <w:spacing w:before="240"/>
        <w:ind w:firstLine="540"/>
        <w:jc w:val="both"/>
      </w:pPr>
      <w:r>
        <w:t>Изменения в неживой и живой природе с приходом лета.</w:t>
      </w:r>
    </w:p>
    <w:p w:rsidR="004E4C7C" w:rsidRDefault="004E4C7C" w:rsidP="00D06916">
      <w:pPr>
        <w:pStyle w:val="ConsPlusNormal"/>
        <w:spacing w:before="240"/>
        <w:ind w:firstLine="540"/>
        <w:jc w:val="both"/>
      </w:pPr>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4E4C7C" w:rsidRDefault="004E4C7C" w:rsidP="00D06916">
      <w:pPr>
        <w:pStyle w:val="ConsPlusNormal"/>
        <w:spacing w:before="240"/>
        <w:ind w:firstLine="540"/>
        <w:jc w:val="both"/>
      </w:pPr>
      <w:r>
        <w:t>Тела и вещества, их свойства. Понятия "тело" и "вещество". Разнообразие тел и веществ. Свойства веществ. Твердое, жидкое, газообразное состояния вещества. Общее представление о строении веществ, их мельчайших частицах.</w:t>
      </w:r>
    </w:p>
    <w:p w:rsidR="004E4C7C" w:rsidRDefault="004E4C7C" w:rsidP="00D06916">
      <w:pPr>
        <w:pStyle w:val="ConsPlusNormal"/>
        <w:spacing w:before="240"/>
        <w:ind w:firstLine="540"/>
        <w:jc w:val="both"/>
      </w:pPr>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4E4C7C" w:rsidRDefault="004E4C7C" w:rsidP="00D06916">
      <w:pPr>
        <w:pStyle w:val="ConsPlusNormal"/>
        <w:spacing w:before="240"/>
        <w:ind w:firstLine="540"/>
        <w:jc w:val="both"/>
      </w:pPr>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4E4C7C" w:rsidRDefault="004E4C7C" w:rsidP="00D06916">
      <w:pPr>
        <w:pStyle w:val="ConsPlusNormal"/>
        <w:spacing w:before="240"/>
        <w:ind w:firstLine="540"/>
        <w:jc w:val="both"/>
      </w:pPr>
      <w:r>
        <w:t>Вода в природе, ее значение для всего живого. Физические свойства воды. Вода - растворитель. Твердое, жидкое, газообразное состояния воды (лед, вода, пар). Процессы перехода воды из одного состояния в другое. Образование тумана, росы, инея, изморози. Круговорот воды в природе.</w:t>
      </w:r>
    </w:p>
    <w:p w:rsidR="004E4C7C" w:rsidRDefault="004E4C7C" w:rsidP="00D06916">
      <w:pPr>
        <w:pStyle w:val="ConsPlusNormal"/>
        <w:spacing w:before="240"/>
        <w:ind w:firstLine="540"/>
        <w:jc w:val="both"/>
      </w:pPr>
      <w:r>
        <w:t>Источники загрязнения воды, меры по охране ее чистоты. Очистка воды в природе, в быту, в городе. Необходимость бережного использования воды.</w:t>
      </w:r>
    </w:p>
    <w:p w:rsidR="004E4C7C" w:rsidRDefault="004E4C7C" w:rsidP="00D06916">
      <w:pPr>
        <w:pStyle w:val="ConsPlusNormal"/>
        <w:spacing w:before="240"/>
        <w:ind w:firstLine="540"/>
        <w:jc w:val="both"/>
      </w:pPr>
      <w:r>
        <w:t>Почва и ее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ее плодородия.</w:t>
      </w:r>
    </w:p>
    <w:p w:rsidR="004E4C7C" w:rsidRDefault="004E4C7C" w:rsidP="00D06916">
      <w:pPr>
        <w:pStyle w:val="ConsPlusNormal"/>
        <w:spacing w:before="240"/>
        <w:ind w:firstLine="540"/>
        <w:jc w:val="both"/>
      </w:pPr>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4E4C7C" w:rsidRDefault="004E4C7C" w:rsidP="00D06916">
      <w:pPr>
        <w:pStyle w:val="ConsPlusNormal"/>
        <w:spacing w:before="240"/>
        <w:ind w:firstLine="540"/>
        <w:jc w:val="both"/>
      </w:pPr>
      <w:r>
        <w:t>Мышцы, их назначение. Важность укрепления и тренировки мышц. Первая помощь при переломах, растяжении связок. Органы дыхания. Газообмен в легких.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4E4C7C" w:rsidRDefault="004E4C7C" w:rsidP="00D06916">
      <w:pPr>
        <w:pStyle w:val="ConsPlusNormal"/>
        <w:spacing w:before="240"/>
        <w:ind w:firstLine="540"/>
        <w:jc w:val="both"/>
      </w:pPr>
      <w:r>
        <w:t>Органы кровообращения: сердце, кровеносные сосуды. Необходимость тренировки и бережного отношения к сердцу. Пульс, его измерение. Кровь и ее роль в организме. Функции красных и белых кровяных телец, кровяных пластинок. Первая помощь при кровотечениях.</w:t>
      </w:r>
    </w:p>
    <w:p w:rsidR="004E4C7C" w:rsidRDefault="004E4C7C" w:rsidP="00D06916">
      <w:pPr>
        <w:pStyle w:val="ConsPlusNormal"/>
        <w:spacing w:before="240"/>
        <w:ind w:firstLine="540"/>
        <w:jc w:val="both"/>
      </w:pPr>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p>
    <w:p w:rsidR="004E4C7C" w:rsidRDefault="004E4C7C" w:rsidP="00D06916">
      <w:pPr>
        <w:pStyle w:val="ConsPlusNormal"/>
        <w:spacing w:before="240"/>
        <w:ind w:firstLine="540"/>
        <w:jc w:val="both"/>
      </w:pPr>
      <w:r>
        <w:t>Нервная система, ее значение для организма. Роль головного и спинного мозга.</w:t>
      </w:r>
    </w:p>
    <w:p w:rsidR="004E4C7C" w:rsidRDefault="004E4C7C" w:rsidP="00D06916">
      <w:pPr>
        <w:pStyle w:val="ConsPlusNormal"/>
        <w:spacing w:before="240"/>
        <w:ind w:firstLine="540"/>
        <w:jc w:val="both"/>
      </w:pPr>
      <w:r>
        <w:t>Что такое память, какой она бывает. Роль природы в сохранении и укреплении нервной системы.</w:t>
      </w:r>
    </w:p>
    <w:p w:rsidR="004E4C7C" w:rsidRDefault="004E4C7C" w:rsidP="00D06916">
      <w:pPr>
        <w:pStyle w:val="ConsPlusNormal"/>
        <w:spacing w:before="240"/>
        <w:ind w:firstLine="540"/>
        <w:jc w:val="both"/>
      </w:pPr>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4E4C7C" w:rsidRDefault="004E4C7C" w:rsidP="00D06916">
      <w:pPr>
        <w:pStyle w:val="ConsPlusNormal"/>
        <w:spacing w:before="240"/>
        <w:ind w:firstLine="540"/>
        <w:jc w:val="both"/>
      </w:pPr>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4E4C7C" w:rsidRDefault="004E4C7C" w:rsidP="00D06916">
      <w:pPr>
        <w:pStyle w:val="ConsPlusNormal"/>
        <w:spacing w:before="240"/>
        <w:ind w:firstLine="540"/>
        <w:jc w:val="both"/>
      </w:pPr>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4E4C7C" w:rsidRDefault="004E4C7C" w:rsidP="00D06916">
      <w:pPr>
        <w:pStyle w:val="ConsPlusNormal"/>
        <w:spacing w:before="240"/>
        <w:ind w:firstLine="540"/>
        <w:jc w:val="both"/>
      </w:pPr>
      <w: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4E4C7C" w:rsidRDefault="004E4C7C" w:rsidP="00D06916">
      <w:pPr>
        <w:pStyle w:val="ConsPlusNormal"/>
        <w:spacing w:before="240"/>
        <w:ind w:firstLine="540"/>
        <w:jc w:val="both"/>
      </w:pPr>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ремесла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ремесла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4E4C7C" w:rsidRDefault="004E4C7C" w:rsidP="00D06916">
      <w:pPr>
        <w:pStyle w:val="ConsPlusNormal"/>
        <w:spacing w:before="240"/>
        <w:ind w:firstLine="540"/>
        <w:jc w:val="both"/>
      </w:pPr>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4E4C7C" w:rsidRDefault="004E4C7C" w:rsidP="00D06916">
      <w:pPr>
        <w:pStyle w:val="ConsPlusNormal"/>
        <w:spacing w:before="240"/>
        <w:ind w:firstLine="540"/>
        <w:jc w:val="both"/>
      </w:pPr>
      <w:r>
        <w:t>103.4.2.5. Содержание обучения. 4 класс.</w:t>
      </w:r>
    </w:p>
    <w:p w:rsidR="004E4C7C" w:rsidRDefault="004E4C7C" w:rsidP="00D06916">
      <w:pPr>
        <w:pStyle w:val="ConsPlusNormal"/>
        <w:spacing w:before="240"/>
        <w:ind w:firstLine="540"/>
        <w:jc w:val="both"/>
      </w:pPr>
      <w:r>
        <w:t>Ориентирование в пространстве и во времени.</w:t>
      </w:r>
    </w:p>
    <w:p w:rsidR="004E4C7C" w:rsidRDefault="004E4C7C" w:rsidP="00D06916">
      <w:pPr>
        <w:pStyle w:val="ConsPlusNormal"/>
        <w:spacing w:before="240"/>
        <w:ind w:firstLine="540"/>
        <w:jc w:val="both"/>
      </w:pPr>
      <w: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счет времени. Промежутки времени, взятые за основу счета времени: сутки, неделя, месяц, год. Историческое время, его счет: век, тысячелетие, эра. Дата, календарь, солнечный и лунный календари. "Лента времени". Старинные и современные устройства для счета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4E4C7C" w:rsidRDefault="004E4C7C" w:rsidP="00D06916">
      <w:pPr>
        <w:pStyle w:val="ConsPlusNormal"/>
        <w:spacing w:before="240"/>
        <w:ind w:firstLine="540"/>
        <w:jc w:val="both"/>
      </w:pPr>
      <w:r>
        <w:t>Открытая и закрытая линия горизонта. Компас, его устройство, ориентирование по сторонам горизонта с его помощью. Ориентирование по Солнцу, звездам и местным признакам.</w:t>
      </w:r>
    </w:p>
    <w:p w:rsidR="004E4C7C" w:rsidRDefault="004E4C7C" w:rsidP="00D06916">
      <w:pPr>
        <w:pStyle w:val="ConsPlusNormal"/>
        <w:spacing w:before="240"/>
        <w:ind w:firstLine="540"/>
        <w:jc w:val="both"/>
      </w:pPr>
      <w:r>
        <w:t>Способы изображения объектов окружающего мира. Рисунок, чертеж,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ее отличие от плана местности. Условные знаки физической карты: обозначения равнин, гор, водоемов, населенных пунктов, границ государств. Историческая карта, ее отличие от физической карты. Условные знаки исторической карты, изображение территорий государств, исторических событий на ней.</w:t>
      </w:r>
    </w:p>
    <w:p w:rsidR="004E4C7C" w:rsidRDefault="004E4C7C" w:rsidP="00D06916">
      <w:pPr>
        <w:pStyle w:val="ConsPlusNormal"/>
        <w:spacing w:before="240"/>
        <w:ind w:firstLine="540"/>
        <w:jc w:val="both"/>
      </w:pPr>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4E4C7C" w:rsidRDefault="004E4C7C" w:rsidP="00D06916">
      <w:pPr>
        <w:pStyle w:val="ConsPlusNormal"/>
        <w:spacing w:before="240"/>
        <w:ind w:firstLine="540"/>
        <w:jc w:val="both"/>
      </w:pPr>
      <w:r>
        <w:t>Объекты космического пространства, их изображение. Звезды и созвездия. Звездная карта, ее условные обозначения, изображение звезд и созвездий.</w:t>
      </w:r>
    </w:p>
    <w:p w:rsidR="004E4C7C" w:rsidRDefault="004E4C7C" w:rsidP="00D06916">
      <w:pPr>
        <w:pStyle w:val="ConsPlusNormal"/>
        <w:spacing w:before="240"/>
        <w:ind w:firstLine="540"/>
        <w:jc w:val="both"/>
      </w:pPr>
      <w:r>
        <w:t>Общее представление о Солнечной системе, ее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ее естественный спутник Луна. Место Земли в Солнечной системе, ее "соседи". Первые космические полеты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4E4C7C" w:rsidRDefault="004E4C7C" w:rsidP="00D06916">
      <w:pPr>
        <w:pStyle w:val="ConsPlusNormal"/>
        <w:spacing w:before="240"/>
        <w:ind w:firstLine="540"/>
        <w:jc w:val="both"/>
      </w:pPr>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озера России.</w:t>
      </w:r>
    </w:p>
    <w:p w:rsidR="004E4C7C" w:rsidRDefault="004E4C7C" w:rsidP="00D06916">
      <w:pPr>
        <w:pStyle w:val="ConsPlusNormal"/>
        <w:spacing w:before="240"/>
        <w:ind w:firstLine="540"/>
        <w:jc w:val="both"/>
      </w:pPr>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водоемы родного края. Богатства недр родного края.</w:t>
      </w:r>
    </w:p>
    <w:p w:rsidR="004E4C7C" w:rsidRDefault="004E4C7C" w:rsidP="00D06916">
      <w:pPr>
        <w:pStyle w:val="ConsPlusNormal"/>
        <w:spacing w:before="240"/>
        <w:ind w:firstLine="540"/>
        <w:jc w:val="both"/>
      </w:pPr>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водоемы,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4E4C7C" w:rsidRDefault="004E4C7C" w:rsidP="00D06916">
      <w:pPr>
        <w:pStyle w:val="ConsPlusNormal"/>
        <w:spacing w:before="240"/>
        <w:ind w:firstLine="540"/>
        <w:jc w:val="both"/>
      </w:pPr>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4E4C7C" w:rsidRDefault="004E4C7C" w:rsidP="00D06916">
      <w:pPr>
        <w:pStyle w:val="ConsPlusNormal"/>
        <w:spacing w:before="240"/>
        <w:ind w:firstLine="540"/>
        <w:jc w:val="both"/>
      </w:pPr>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озер,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4E4C7C" w:rsidRDefault="004E4C7C" w:rsidP="00D06916">
      <w:pPr>
        <w:pStyle w:val="ConsPlusNormal"/>
        <w:spacing w:before="240"/>
        <w:ind w:firstLine="540"/>
        <w:jc w:val="both"/>
      </w:pPr>
      <w:r>
        <w:t>Особенности природы родного края (природная зона, характерные природные сообщества, наиболее распространенные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4E4C7C" w:rsidRDefault="004E4C7C" w:rsidP="00D06916">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4E4C7C" w:rsidRDefault="004E4C7C" w:rsidP="00D06916">
      <w:pPr>
        <w:pStyle w:val="ConsPlusNormal"/>
        <w:spacing w:before="240"/>
        <w:ind w:firstLine="540"/>
        <w:jc w:val="both"/>
      </w:pPr>
      <w:r>
        <w:t>Выдающиеся люди разных эпох как носители базовых национальных ценностей.</w:t>
      </w:r>
    </w:p>
    <w:p w:rsidR="004E4C7C" w:rsidRDefault="004E4C7C" w:rsidP="00D06916">
      <w:pPr>
        <w:pStyle w:val="ConsPlusNormal"/>
        <w:spacing w:before="240"/>
        <w:ind w:firstLine="540"/>
        <w:jc w:val="both"/>
      </w:pPr>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E4C7C" w:rsidRDefault="004E4C7C" w:rsidP="00D06916">
      <w:pPr>
        <w:pStyle w:val="ConsPlusNormal"/>
        <w:spacing w:before="240"/>
        <w:ind w:firstLine="540"/>
        <w:jc w:val="both"/>
      </w:pPr>
      <w:r>
        <w:t>Жизнь древних славян. Во времена Древней Руси (столица Древний Киев).</w:t>
      </w:r>
    </w:p>
    <w:p w:rsidR="004E4C7C" w:rsidRDefault="004E4C7C" w:rsidP="00D06916">
      <w:pPr>
        <w:pStyle w:val="ConsPlusNormal"/>
        <w:spacing w:before="240"/>
        <w:ind w:firstLine="540"/>
        <w:jc w:val="both"/>
      </w:pPr>
      <w:r>
        <w:t>Страна городов. Из книжной сокровищницы Древней Руси.</w:t>
      </w:r>
    </w:p>
    <w:p w:rsidR="004E4C7C" w:rsidRDefault="004E4C7C" w:rsidP="00D06916">
      <w:pPr>
        <w:pStyle w:val="ConsPlusNormal"/>
        <w:spacing w:before="240"/>
        <w:ind w:firstLine="540"/>
        <w:jc w:val="both"/>
      </w:pPr>
      <w:r>
        <w:t>Трудные времена на Русской земле. Русь расправляет крылья. Куликовская битва. Иван Третий.</w:t>
      </w:r>
    </w:p>
    <w:p w:rsidR="004E4C7C" w:rsidRDefault="004E4C7C" w:rsidP="00D06916">
      <w:pPr>
        <w:pStyle w:val="ConsPlusNormal"/>
        <w:spacing w:before="240"/>
        <w:ind w:firstLine="540"/>
        <w:jc w:val="both"/>
      </w:pPr>
      <w:r>
        <w:t>Мастера печатных дел. Патриоты России. Петр Великий. Михаил Васильевич Ломоносов. Екатерина Великая. Отечественная война 1812 года.</w:t>
      </w:r>
    </w:p>
    <w:p w:rsidR="004E4C7C" w:rsidRDefault="004E4C7C" w:rsidP="00D06916">
      <w:pPr>
        <w:pStyle w:val="ConsPlusNormal"/>
        <w:spacing w:before="240"/>
        <w:ind w:firstLine="540"/>
        <w:jc w:val="both"/>
      </w:pPr>
      <w:r>
        <w:t>Страницы истории XIX века. Россия вступает в XX век. Страницы истории 20 - 30-х годов. Великая война и Великая Победа.</w:t>
      </w:r>
    </w:p>
    <w:p w:rsidR="004E4C7C" w:rsidRDefault="004E4C7C" w:rsidP="00D06916">
      <w:pPr>
        <w:pStyle w:val="ConsPlusNormal"/>
        <w:spacing w:before="240"/>
        <w:ind w:firstLine="540"/>
        <w:jc w:val="both"/>
      </w:pPr>
      <w:r>
        <w:t>Страна, открывшая путь в космос. Освоение космического пространства. Ю.А. Гагарин.</w:t>
      </w:r>
    </w:p>
    <w:p w:rsidR="004E4C7C" w:rsidRDefault="004E4C7C" w:rsidP="00D06916">
      <w:pPr>
        <w:pStyle w:val="ConsPlusNormal"/>
        <w:spacing w:before="240"/>
        <w:ind w:firstLine="540"/>
        <w:jc w:val="both"/>
      </w:pPr>
      <w:r>
        <w:t>Государственное устройство современной России.</w:t>
      </w:r>
    </w:p>
    <w:p w:rsidR="004E4C7C" w:rsidRDefault="004E4C7C" w:rsidP="00D06916">
      <w:pPr>
        <w:pStyle w:val="ConsPlusNormal"/>
        <w:spacing w:before="240"/>
        <w:ind w:firstLine="540"/>
        <w:jc w:val="both"/>
      </w:pPr>
      <w:hyperlink r:id="rId250" w:history="1">
        <w:r>
          <w:rPr>
            <w:color w:val="0000FF"/>
          </w:rPr>
          <w:t>Конституция</w:t>
        </w:r>
      </w:hyperlink>
      <w:r>
        <w:t xml:space="preserve"> - основной закон Российской Федерации. Права и обязанности граждан России. Государственная символика и праздничные дни России (обобщение материала за 1 - 3 классы).</w:t>
      </w:r>
    </w:p>
    <w:p w:rsidR="004E4C7C" w:rsidRDefault="004E4C7C" w:rsidP="00D06916">
      <w:pPr>
        <w:pStyle w:val="ConsPlusNormal"/>
        <w:spacing w:before="240"/>
        <w:ind w:firstLine="540"/>
        <w:jc w:val="both"/>
      </w:pPr>
      <w:r>
        <w:t>Человек - создатель и носитель культуры. Выдающиеся люди нашего Отечества: государственные деятели, ученые, деятели искусств.</w:t>
      </w:r>
    </w:p>
    <w:p w:rsidR="004E4C7C" w:rsidRDefault="004E4C7C" w:rsidP="00D06916">
      <w:pPr>
        <w:pStyle w:val="ConsPlusNormal"/>
        <w:spacing w:before="240"/>
        <w:ind w:firstLine="540"/>
        <w:jc w:val="both"/>
      </w:pPr>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(2 - 3 примера). Наиболее яркие события из истории родного края. Известные люди края. Памятники истории и культуры региона, бережное отношение к ним.</w:t>
      </w:r>
    </w:p>
    <w:p w:rsidR="004E4C7C" w:rsidRDefault="004E4C7C" w:rsidP="00D06916">
      <w:pPr>
        <w:pStyle w:val="ConsPlusNormal"/>
        <w:spacing w:before="240"/>
        <w:ind w:firstLine="540"/>
        <w:jc w:val="both"/>
      </w:pPr>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4E4C7C" w:rsidRDefault="004E4C7C" w:rsidP="00D06916">
      <w:pPr>
        <w:pStyle w:val="ConsPlusNormal"/>
        <w:spacing w:before="240"/>
        <w:ind w:firstLine="540"/>
        <w:jc w:val="both"/>
      </w:pPr>
      <w:r>
        <w:t>Проблема сохранения природных богатств Земли. Международная Красная книга.</w:t>
      </w:r>
    </w:p>
    <w:p w:rsidR="004E4C7C" w:rsidRDefault="004E4C7C" w:rsidP="00D06916">
      <w:pPr>
        <w:pStyle w:val="ConsPlusNormal"/>
        <w:spacing w:before="240"/>
        <w:ind w:firstLine="540"/>
        <w:jc w:val="both"/>
      </w:pPr>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4E4C7C" w:rsidRDefault="004E4C7C" w:rsidP="00D06916">
      <w:pPr>
        <w:pStyle w:val="ConsPlusNormal"/>
        <w:spacing w:before="240"/>
        <w:ind w:firstLine="540"/>
        <w:jc w:val="both"/>
      </w:pPr>
      <w:r>
        <w:t>103.4.3. Особенности организации контроля по предмету.</w:t>
      </w:r>
    </w:p>
    <w:p w:rsidR="004E4C7C" w:rsidRDefault="004E4C7C" w:rsidP="00D06916">
      <w:pPr>
        <w:pStyle w:val="ConsPlusNormal"/>
        <w:spacing w:before="240"/>
        <w:ind w:firstLine="540"/>
        <w:jc w:val="both"/>
      </w:pPr>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4E4C7C" w:rsidRDefault="004E4C7C" w:rsidP="00D06916">
      <w:pPr>
        <w:pStyle w:val="ConsPlusNormal"/>
        <w:spacing w:before="240"/>
        <w:ind w:firstLine="540"/>
        <w:jc w:val="both"/>
      </w:pPr>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4E4C7C" w:rsidRDefault="004E4C7C" w:rsidP="00D06916">
      <w:pPr>
        <w:pStyle w:val="ConsPlusNormal"/>
        <w:spacing w:before="240"/>
        <w:ind w:firstLine="540"/>
        <w:jc w:val="both"/>
      </w:pPr>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4E4C7C" w:rsidRDefault="004E4C7C" w:rsidP="00D06916">
      <w:pPr>
        <w:pStyle w:val="ConsPlusNormal"/>
        <w:spacing w:before="240"/>
        <w:ind w:firstLine="540"/>
        <w:jc w:val="both"/>
      </w:pPr>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4E4C7C" w:rsidRDefault="004E4C7C" w:rsidP="00D06916">
      <w:pPr>
        <w:pStyle w:val="ConsPlusNormal"/>
        <w:spacing w:before="240"/>
        <w:ind w:firstLine="540"/>
        <w:jc w:val="both"/>
      </w:pPr>
      <w:r>
        <w:t>103.4.4. Планируемые результаты освоения программы учебного предмета "Окружающий мир" на уровне начального общего образования</w:t>
      </w:r>
    </w:p>
    <w:p w:rsidR="004E4C7C" w:rsidRDefault="004E4C7C" w:rsidP="00D06916">
      <w:pPr>
        <w:pStyle w:val="ConsPlusNormal"/>
        <w:spacing w:before="240"/>
        <w:ind w:firstLine="540"/>
        <w:jc w:val="both"/>
      </w:pPr>
      <w: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E4C7C" w:rsidRDefault="004E4C7C" w:rsidP="00D06916">
      <w:pPr>
        <w:pStyle w:val="ConsPlusNormal"/>
        <w:spacing w:before="240"/>
        <w:ind w:firstLine="540"/>
        <w:jc w:val="both"/>
      </w:pPr>
      <w:r>
        <w:t>а) гражданско-патриотического воспитания:</w:t>
      </w:r>
    </w:p>
    <w:p w:rsidR="004E4C7C" w:rsidRDefault="004E4C7C" w:rsidP="00D06916">
      <w:pPr>
        <w:pStyle w:val="ConsPlusNormal"/>
        <w:spacing w:before="240"/>
        <w:ind w:firstLine="540"/>
        <w:jc w:val="both"/>
      </w:pPr>
      <w:r>
        <w:t>становление ценностного отношения к своей Родине - России; понимание особой роли многонациональной России в современном мире;</w:t>
      </w:r>
    </w:p>
    <w:p w:rsidR="004E4C7C" w:rsidRDefault="004E4C7C" w:rsidP="00D06916">
      <w:pPr>
        <w:pStyle w:val="ConsPlusNormal"/>
        <w:spacing w:before="240"/>
        <w:ind w:firstLine="5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4E4C7C" w:rsidRDefault="004E4C7C" w:rsidP="00D06916">
      <w:pPr>
        <w:pStyle w:val="ConsPlusNormal"/>
        <w:spacing w:before="240"/>
        <w:ind w:firstLine="540"/>
        <w:jc w:val="both"/>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4E4C7C" w:rsidRDefault="004E4C7C" w:rsidP="00D06916">
      <w:pPr>
        <w:pStyle w:val="ConsPlusNormal"/>
        <w:spacing w:before="240"/>
        <w:ind w:firstLine="540"/>
        <w:jc w:val="both"/>
      </w:pPr>
      <w:r>
        <w:t>первоначальные представления о человеке как члене общества, осознание прав и ответственности человека как члена общества.</w:t>
      </w:r>
    </w:p>
    <w:p w:rsidR="004E4C7C" w:rsidRDefault="004E4C7C" w:rsidP="00D06916">
      <w:pPr>
        <w:pStyle w:val="ConsPlusNormal"/>
        <w:spacing w:before="240"/>
        <w:ind w:firstLine="540"/>
        <w:jc w:val="both"/>
      </w:pPr>
      <w:r>
        <w:t>б) духовно-нравственного воспитания:</w:t>
      </w:r>
    </w:p>
    <w:p w:rsidR="004E4C7C" w:rsidRDefault="004E4C7C" w:rsidP="00D06916">
      <w:pPr>
        <w:pStyle w:val="ConsPlusNormal"/>
        <w:spacing w:before="240"/>
        <w:ind w:firstLine="540"/>
        <w:jc w:val="both"/>
      </w:pPr>
      <w:r>
        <w:t>проявление культуры общения, уважительного отношения к людям, их взглядам, признанию их индивидуальности;</w:t>
      </w:r>
    </w:p>
    <w:p w:rsidR="004E4C7C" w:rsidRDefault="004E4C7C" w:rsidP="00D06916">
      <w:pPr>
        <w:pStyle w:val="ConsPlusNormal"/>
        <w:spacing w:before="240"/>
        <w:ind w:firstLine="5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E4C7C" w:rsidRDefault="004E4C7C" w:rsidP="00D06916">
      <w:pPr>
        <w:pStyle w:val="ConsPlusNormal"/>
        <w:spacing w:before="240"/>
        <w:ind w:firstLine="5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E4C7C" w:rsidRDefault="004E4C7C" w:rsidP="00D06916">
      <w:pPr>
        <w:pStyle w:val="ConsPlusNormal"/>
        <w:spacing w:before="240"/>
        <w:ind w:firstLine="540"/>
        <w:jc w:val="both"/>
      </w:pPr>
      <w:r>
        <w:t>в) эстетического воспитания:</w:t>
      </w:r>
    </w:p>
    <w:p w:rsidR="004E4C7C" w:rsidRDefault="004E4C7C" w:rsidP="00D06916">
      <w:pPr>
        <w:pStyle w:val="ConsPlusNormal"/>
        <w:spacing w:before="240"/>
        <w:ind w:firstLine="5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E4C7C" w:rsidRDefault="004E4C7C" w:rsidP="00D06916">
      <w:pPr>
        <w:pStyle w:val="ConsPlusNormal"/>
        <w:spacing w:before="240"/>
        <w:ind w:firstLine="540"/>
        <w:jc w:val="both"/>
      </w:pPr>
      <w:r>
        <w:t>использование полученных знаний в продуктивной и преобразующей деятельности, в разных видах художественной деятельности.</w:t>
      </w:r>
    </w:p>
    <w:p w:rsidR="004E4C7C" w:rsidRDefault="004E4C7C" w:rsidP="00D06916">
      <w:pPr>
        <w:pStyle w:val="ConsPlusNormal"/>
        <w:spacing w:before="240"/>
        <w:ind w:firstLine="540"/>
        <w:jc w:val="both"/>
      </w:pPr>
      <w:r>
        <w:t>г) физического воспитания, формирования культуры здоровья и эмоционального благополучия:</w:t>
      </w:r>
    </w:p>
    <w:p w:rsidR="004E4C7C" w:rsidRDefault="004E4C7C" w:rsidP="00D06916">
      <w:pPr>
        <w:pStyle w:val="ConsPlusNormal"/>
        <w:spacing w:before="240"/>
        <w:ind w:firstLine="540"/>
        <w:jc w:val="both"/>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4E4C7C" w:rsidRDefault="004E4C7C" w:rsidP="00D06916">
      <w:pPr>
        <w:pStyle w:val="ConsPlusNormal"/>
        <w:spacing w:before="240"/>
        <w:ind w:firstLine="540"/>
        <w:jc w:val="both"/>
      </w:pPr>
      <w:r>
        <w:t>приобретение опыта эмоционального отношения к среде обитания, бережное отношение к физическому и психическому здоровью.</w:t>
      </w:r>
    </w:p>
    <w:p w:rsidR="004E4C7C" w:rsidRDefault="004E4C7C" w:rsidP="00D06916">
      <w:pPr>
        <w:pStyle w:val="ConsPlusNormal"/>
        <w:spacing w:before="240"/>
        <w:ind w:firstLine="540"/>
        <w:jc w:val="both"/>
      </w:pPr>
      <w:r>
        <w:t>д) трудового воспитания:</w:t>
      </w:r>
    </w:p>
    <w:p w:rsidR="004E4C7C" w:rsidRDefault="004E4C7C" w:rsidP="00D06916">
      <w:pPr>
        <w:pStyle w:val="ConsPlusNormal"/>
        <w:spacing w:before="240"/>
        <w:ind w:firstLine="5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E4C7C" w:rsidRDefault="004E4C7C" w:rsidP="00D06916">
      <w:pPr>
        <w:pStyle w:val="ConsPlusNormal"/>
        <w:spacing w:before="240"/>
        <w:ind w:firstLine="540"/>
        <w:jc w:val="both"/>
      </w:pPr>
      <w:r>
        <w:t>е) экологического воспитания:</w:t>
      </w:r>
    </w:p>
    <w:p w:rsidR="004E4C7C" w:rsidRDefault="004E4C7C" w:rsidP="00D06916">
      <w:pPr>
        <w:pStyle w:val="ConsPlusNormal"/>
        <w:spacing w:before="240"/>
        <w:ind w:firstLine="5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E4C7C" w:rsidRDefault="004E4C7C" w:rsidP="00D06916">
      <w:pPr>
        <w:pStyle w:val="ConsPlusNormal"/>
        <w:spacing w:before="240"/>
        <w:ind w:firstLine="540"/>
        <w:jc w:val="both"/>
      </w:pPr>
      <w:r>
        <w:t>ж) ценности научного познания:</w:t>
      </w:r>
    </w:p>
    <w:p w:rsidR="004E4C7C" w:rsidRDefault="004E4C7C" w:rsidP="00D06916">
      <w:pPr>
        <w:pStyle w:val="ConsPlusNormal"/>
        <w:spacing w:before="240"/>
        <w:ind w:firstLine="540"/>
        <w:jc w:val="both"/>
      </w:pPr>
      <w:r>
        <w:t>ориентация в деятельности на первоначальные представления о научной картине мира;</w:t>
      </w:r>
    </w:p>
    <w:p w:rsidR="004E4C7C" w:rsidRDefault="004E4C7C" w:rsidP="00D06916">
      <w:pPr>
        <w:pStyle w:val="ConsPlusNormal"/>
        <w:spacing w:before="240"/>
        <w:ind w:firstLine="540"/>
        <w:jc w:val="both"/>
      </w:pPr>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4E4C7C" w:rsidRDefault="004E4C7C" w:rsidP="00D06916">
      <w:pPr>
        <w:pStyle w:val="ConsPlusNormal"/>
        <w:spacing w:before="240"/>
        <w:ind w:firstLine="540"/>
        <w:jc w:val="both"/>
      </w:pPr>
      <w:r>
        <w:t>103.4.4.2. Метапредметные результаты:</w:t>
      </w:r>
    </w:p>
    <w:p w:rsidR="004E4C7C" w:rsidRDefault="004E4C7C" w:rsidP="00D06916">
      <w:pPr>
        <w:pStyle w:val="ConsPlusNormal"/>
        <w:spacing w:before="240"/>
        <w:ind w:firstLine="540"/>
        <w:jc w:val="both"/>
      </w:pPr>
      <w:r>
        <w:t>1. Познавательные УУД:</w:t>
      </w:r>
    </w:p>
    <w:p w:rsidR="004E4C7C" w:rsidRDefault="004E4C7C" w:rsidP="00D06916">
      <w:pPr>
        <w:pStyle w:val="ConsPlusNormal"/>
        <w:spacing w:before="240"/>
        <w:ind w:firstLine="540"/>
        <w:jc w:val="both"/>
      </w:pPr>
      <w:r>
        <w:t>а) базовые логические действия:</w:t>
      </w:r>
    </w:p>
    <w:p w:rsidR="004E4C7C" w:rsidRDefault="004E4C7C" w:rsidP="00D06916">
      <w:pPr>
        <w:pStyle w:val="ConsPlusNormal"/>
        <w:spacing w:before="240"/>
        <w:ind w:firstLine="5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E4C7C" w:rsidRDefault="004E4C7C" w:rsidP="00D06916">
      <w:pPr>
        <w:pStyle w:val="ConsPlusNormal"/>
        <w:spacing w:before="240"/>
        <w:ind w:firstLine="5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E4C7C" w:rsidRDefault="004E4C7C" w:rsidP="00D06916">
      <w:pPr>
        <w:pStyle w:val="ConsPlusNormal"/>
        <w:spacing w:before="240"/>
        <w:ind w:firstLine="540"/>
        <w:jc w:val="both"/>
      </w:pPr>
      <w:r>
        <w:t>сравнивать объекты окружающего мира, устанавливать основания для сравнения, устанавливать аналогии;</w:t>
      </w:r>
    </w:p>
    <w:p w:rsidR="004E4C7C" w:rsidRDefault="004E4C7C" w:rsidP="00D06916">
      <w:pPr>
        <w:pStyle w:val="ConsPlusNormal"/>
        <w:spacing w:before="240"/>
        <w:ind w:firstLine="540"/>
        <w:jc w:val="both"/>
      </w:pPr>
      <w:r>
        <w:t>объединять части объекта (объекты) по определенному признаку;</w:t>
      </w:r>
    </w:p>
    <w:p w:rsidR="004E4C7C" w:rsidRDefault="004E4C7C" w:rsidP="00D06916">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4E4C7C" w:rsidRDefault="004E4C7C" w:rsidP="00D06916">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алгоритма;</w:t>
      </w:r>
    </w:p>
    <w:p w:rsidR="004E4C7C" w:rsidRDefault="004E4C7C" w:rsidP="00D06916">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4E4C7C" w:rsidRDefault="004E4C7C" w:rsidP="00D06916">
      <w:pPr>
        <w:pStyle w:val="ConsPlusNormal"/>
        <w:spacing w:before="240"/>
        <w:ind w:firstLine="540"/>
        <w:jc w:val="both"/>
      </w:pPr>
      <w:r>
        <w:t>б) базовые исследовательские действия:</w:t>
      </w:r>
    </w:p>
    <w:p w:rsidR="004E4C7C" w:rsidRDefault="004E4C7C" w:rsidP="00D06916">
      <w:pPr>
        <w:pStyle w:val="ConsPlusNormal"/>
        <w:spacing w:before="240"/>
        <w:ind w:firstLine="540"/>
        <w:jc w:val="both"/>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4E4C7C" w:rsidRDefault="004E4C7C" w:rsidP="00D06916">
      <w:pPr>
        <w:pStyle w:val="ConsPlusNormal"/>
        <w:spacing w:before="240"/>
        <w:ind w:firstLine="540"/>
        <w:jc w:val="both"/>
      </w:pPr>
      <w:r>
        <w:t>определять разницу между реальным и желательным состоянием объекта (ситуации) на основе предложенных вопросов;</w:t>
      </w:r>
    </w:p>
    <w:p w:rsidR="004E4C7C" w:rsidRDefault="004E4C7C" w:rsidP="00D06916">
      <w:pPr>
        <w:pStyle w:val="ConsPlusNormal"/>
        <w:spacing w:before="240"/>
        <w:ind w:firstLine="540"/>
        <w:jc w:val="both"/>
      </w:pPr>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4E4C7C" w:rsidRDefault="004E4C7C" w:rsidP="00D06916">
      <w:pPr>
        <w:pStyle w:val="ConsPlusNormal"/>
        <w:spacing w:before="240"/>
        <w:ind w:firstLine="5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4E4C7C" w:rsidRDefault="004E4C7C" w:rsidP="00D06916">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E4C7C" w:rsidRDefault="004E4C7C" w:rsidP="00D06916">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исследования).</w:t>
      </w:r>
    </w:p>
    <w:p w:rsidR="004E4C7C" w:rsidRDefault="004E4C7C" w:rsidP="00D06916">
      <w:pPr>
        <w:pStyle w:val="ConsPlusNormal"/>
        <w:spacing w:before="240"/>
        <w:ind w:firstLine="540"/>
        <w:jc w:val="both"/>
      </w:pPr>
      <w:r>
        <w:t>в) работа с информацией:</w:t>
      </w:r>
    </w:p>
    <w:p w:rsidR="004E4C7C" w:rsidRDefault="004E4C7C" w:rsidP="00D06916">
      <w:pPr>
        <w:pStyle w:val="ConsPlusNormal"/>
        <w:spacing w:before="240"/>
        <w:ind w:firstLine="540"/>
        <w:jc w:val="both"/>
      </w:pPr>
      <w:r>
        <w:t>использовать различные источники для поиска информации, выбирать источник получения информации с учетом учебной задачи;</w:t>
      </w:r>
    </w:p>
    <w:p w:rsidR="004E4C7C" w:rsidRDefault="004E4C7C" w:rsidP="00D06916">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4E4C7C" w:rsidRDefault="004E4C7C" w:rsidP="00D06916">
      <w:pPr>
        <w:pStyle w:val="ConsPlusNormal"/>
        <w:spacing w:before="240"/>
        <w:ind w:firstLine="540"/>
        <w:jc w:val="both"/>
      </w:pPr>
      <w:r>
        <w:t>распознавать достоверную и недостоверную информацию самостоятельно или на основе предложенного педагогическим работником способа ее проверки;</w:t>
      </w:r>
    </w:p>
    <w:p w:rsidR="004E4C7C" w:rsidRDefault="004E4C7C" w:rsidP="00D06916">
      <w:pPr>
        <w:pStyle w:val="ConsPlusNormal"/>
        <w:spacing w:before="240"/>
        <w:ind w:firstLine="540"/>
        <w:jc w:val="both"/>
      </w:pPr>
      <w:r>
        <w:t>находить и использовать для решения учебных задач текстовую, графическую, аудиовизуальную информацию;</w:t>
      </w:r>
    </w:p>
    <w:p w:rsidR="004E4C7C" w:rsidRDefault="004E4C7C" w:rsidP="00D06916">
      <w:pPr>
        <w:pStyle w:val="ConsPlusNormal"/>
        <w:spacing w:before="240"/>
        <w:ind w:firstLine="540"/>
        <w:jc w:val="both"/>
      </w:pPr>
      <w:r>
        <w:t>интерпретировать графически представленную информацию (схему, таблицу, иллюстрацию);</w:t>
      </w:r>
    </w:p>
    <w:p w:rsidR="004E4C7C" w:rsidRDefault="004E4C7C" w:rsidP="00D06916">
      <w:pPr>
        <w:pStyle w:val="ConsPlusNormal"/>
        <w:spacing w:before="240"/>
        <w:ind w:firstLine="540"/>
        <w:jc w:val="both"/>
      </w:pPr>
      <w:r>
        <w:t>соблюдать правила информационной безопасности в условиях контролируемого доступа в Интернет (с помощью педагогического работника);</w:t>
      </w:r>
    </w:p>
    <w:p w:rsidR="004E4C7C" w:rsidRDefault="004E4C7C" w:rsidP="00D06916">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4E4C7C" w:rsidRDefault="004E4C7C" w:rsidP="00D06916">
      <w:pPr>
        <w:pStyle w:val="ConsPlusNormal"/>
        <w:spacing w:before="240"/>
        <w:ind w:firstLine="540"/>
        <w:jc w:val="both"/>
      </w:pPr>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4E4C7C" w:rsidRDefault="004E4C7C" w:rsidP="00D06916">
      <w:pPr>
        <w:pStyle w:val="ConsPlusNormal"/>
        <w:spacing w:before="240"/>
        <w:ind w:firstLine="540"/>
        <w:jc w:val="both"/>
      </w:pPr>
      <w:r>
        <w:t>2. Коммуникативные УУД:</w:t>
      </w:r>
    </w:p>
    <w:p w:rsidR="004E4C7C" w:rsidRDefault="004E4C7C" w:rsidP="00D06916">
      <w:pPr>
        <w:pStyle w:val="ConsPlusNormal"/>
        <w:spacing w:before="240"/>
        <w:ind w:firstLine="540"/>
        <w:jc w:val="both"/>
      </w:pPr>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4E4C7C" w:rsidRDefault="004E4C7C" w:rsidP="00D06916">
      <w:pPr>
        <w:pStyle w:val="ConsPlusNormal"/>
        <w:spacing w:before="240"/>
        <w:ind w:firstLine="540"/>
        <w:jc w:val="both"/>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 на доступном лексико-грамматическом уровне;</w:t>
      </w:r>
    </w:p>
    <w:p w:rsidR="004E4C7C" w:rsidRDefault="004E4C7C" w:rsidP="00D06916">
      <w:pPr>
        <w:pStyle w:val="ConsPlusNormal"/>
        <w:spacing w:before="240"/>
        <w:ind w:firstLine="540"/>
        <w:jc w:val="both"/>
      </w:pPr>
      <w:r>
        <w:t>соблюдать правила ведения диалога и дискуссии; проявлять уважительное отношение к собеседнику;</w:t>
      </w:r>
    </w:p>
    <w:p w:rsidR="004E4C7C" w:rsidRDefault="004E4C7C" w:rsidP="00D06916">
      <w:pPr>
        <w:pStyle w:val="ConsPlusNormal"/>
        <w:spacing w:before="240"/>
        <w:ind w:firstLine="540"/>
        <w:jc w:val="both"/>
      </w:pPr>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4E4C7C" w:rsidRDefault="004E4C7C" w:rsidP="00D06916">
      <w:pPr>
        <w:pStyle w:val="ConsPlusNormal"/>
        <w:spacing w:before="240"/>
        <w:ind w:firstLine="540"/>
        <w:jc w:val="both"/>
      </w:pPr>
      <w:r>
        <w:t>на доступном лексико-грамматическом уровне создавать устные и письменные тексты (описание, повествование, рассуждение);</w:t>
      </w:r>
    </w:p>
    <w:p w:rsidR="004E4C7C" w:rsidRDefault="004E4C7C" w:rsidP="00D06916">
      <w:pPr>
        <w:pStyle w:val="ConsPlusNormal"/>
        <w:spacing w:before="240"/>
        <w:ind w:firstLine="540"/>
        <w:jc w:val="both"/>
      </w:pPr>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4E4C7C" w:rsidRDefault="004E4C7C" w:rsidP="00D06916">
      <w:pPr>
        <w:pStyle w:val="ConsPlusNormal"/>
        <w:spacing w:before="240"/>
        <w:ind w:firstLine="540"/>
        <w:jc w:val="both"/>
      </w:pPr>
      <w:r>
        <w:t>находить ошибки и восстанавливать деформированный текст об изученных объектах и явлениях природы, событиях социальной жизни;</w:t>
      </w:r>
    </w:p>
    <w:p w:rsidR="004E4C7C" w:rsidRDefault="004E4C7C" w:rsidP="00D06916">
      <w:pPr>
        <w:pStyle w:val="ConsPlusNormal"/>
        <w:spacing w:before="240"/>
        <w:ind w:firstLine="540"/>
        <w:jc w:val="both"/>
      </w:pPr>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4E4C7C" w:rsidRDefault="004E4C7C" w:rsidP="00D06916">
      <w:pPr>
        <w:pStyle w:val="ConsPlusNormal"/>
        <w:spacing w:before="240"/>
        <w:ind w:firstLine="540"/>
        <w:jc w:val="both"/>
      </w:pPr>
      <w:r>
        <w:t>3. Регулятивные УУД:</w:t>
      </w:r>
    </w:p>
    <w:p w:rsidR="004E4C7C" w:rsidRDefault="004E4C7C" w:rsidP="00D06916">
      <w:pPr>
        <w:pStyle w:val="ConsPlusNormal"/>
        <w:spacing w:before="240"/>
        <w:ind w:firstLine="540"/>
        <w:jc w:val="both"/>
      </w:pPr>
      <w:r>
        <w:t>а) самоорганизация:</w:t>
      </w:r>
    </w:p>
    <w:p w:rsidR="004E4C7C" w:rsidRDefault="004E4C7C" w:rsidP="00D06916">
      <w:pPr>
        <w:pStyle w:val="ConsPlusNormal"/>
        <w:spacing w:before="240"/>
        <w:ind w:firstLine="540"/>
        <w:jc w:val="both"/>
      </w:pPr>
      <w:r>
        <w:t>планировать самостоятельно или с небольшой помощью педагогического работника действия по решению учебной задачи;</w:t>
      </w:r>
    </w:p>
    <w:p w:rsidR="004E4C7C" w:rsidRDefault="004E4C7C" w:rsidP="00D06916">
      <w:pPr>
        <w:pStyle w:val="ConsPlusNormal"/>
        <w:spacing w:before="240"/>
        <w:ind w:firstLine="540"/>
        <w:jc w:val="both"/>
      </w:pPr>
      <w:r>
        <w:t>выстраивать последовательность выбранных действий и операций.</w:t>
      </w:r>
    </w:p>
    <w:p w:rsidR="004E4C7C" w:rsidRDefault="004E4C7C" w:rsidP="00D06916">
      <w:pPr>
        <w:pStyle w:val="ConsPlusNormal"/>
        <w:spacing w:before="240"/>
        <w:ind w:firstLine="540"/>
        <w:jc w:val="both"/>
      </w:pPr>
      <w:r>
        <w:t>б) самоконтроль:</w:t>
      </w:r>
    </w:p>
    <w:p w:rsidR="004E4C7C" w:rsidRDefault="004E4C7C" w:rsidP="00D06916">
      <w:pPr>
        <w:pStyle w:val="ConsPlusNormal"/>
        <w:spacing w:before="240"/>
        <w:ind w:firstLine="540"/>
        <w:jc w:val="both"/>
      </w:pPr>
      <w:r>
        <w:t>осуществлять контроль процесса и результата своей деятельности;</w:t>
      </w:r>
    </w:p>
    <w:p w:rsidR="004E4C7C" w:rsidRDefault="004E4C7C" w:rsidP="00D06916">
      <w:pPr>
        <w:pStyle w:val="ConsPlusNormal"/>
        <w:spacing w:before="240"/>
        <w:ind w:firstLine="540"/>
        <w:jc w:val="both"/>
      </w:pPr>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4E4C7C" w:rsidRDefault="004E4C7C" w:rsidP="00D06916">
      <w:pPr>
        <w:pStyle w:val="ConsPlusNormal"/>
        <w:spacing w:before="240"/>
        <w:ind w:firstLine="54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E4C7C" w:rsidRDefault="004E4C7C" w:rsidP="00D06916">
      <w:pPr>
        <w:pStyle w:val="ConsPlusNormal"/>
        <w:spacing w:before="240"/>
        <w:ind w:firstLine="540"/>
        <w:jc w:val="both"/>
      </w:pPr>
      <w:r>
        <w:t>в) самооценка:</w:t>
      </w:r>
    </w:p>
    <w:p w:rsidR="004E4C7C" w:rsidRDefault="004E4C7C" w:rsidP="00D06916">
      <w:pPr>
        <w:pStyle w:val="ConsPlusNormal"/>
        <w:spacing w:before="240"/>
        <w:ind w:firstLine="540"/>
        <w:jc w:val="both"/>
      </w:pPr>
      <w:r>
        <w:t>объективно оценивать результаты своей деятельности, соотносить свою оценку с оценкой педагогического работника;</w:t>
      </w:r>
    </w:p>
    <w:p w:rsidR="004E4C7C" w:rsidRDefault="004E4C7C" w:rsidP="00D06916">
      <w:pPr>
        <w:pStyle w:val="ConsPlusNormal"/>
        <w:spacing w:before="240"/>
        <w:ind w:firstLine="540"/>
        <w:jc w:val="both"/>
      </w:pPr>
      <w:r>
        <w:t>оценивать целесообразность выбранных способов действия, при необходимости корректировать их.</w:t>
      </w:r>
    </w:p>
    <w:p w:rsidR="004E4C7C" w:rsidRDefault="004E4C7C" w:rsidP="00D06916">
      <w:pPr>
        <w:pStyle w:val="ConsPlusNormal"/>
        <w:spacing w:before="240"/>
        <w:ind w:firstLine="540"/>
        <w:jc w:val="both"/>
      </w:pPr>
      <w:r>
        <w:t>г) совместная деятельность:</w:t>
      </w:r>
    </w:p>
    <w:p w:rsidR="004E4C7C" w:rsidRDefault="004E4C7C" w:rsidP="00D06916">
      <w:pPr>
        <w:pStyle w:val="ConsPlusNormal"/>
        <w:spacing w:before="240"/>
        <w:ind w:firstLine="5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E4C7C" w:rsidRDefault="004E4C7C" w:rsidP="00D06916">
      <w:pPr>
        <w:pStyle w:val="ConsPlusNormal"/>
        <w:spacing w:before="240"/>
        <w:ind w:firstLine="5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4E4C7C" w:rsidRDefault="004E4C7C" w:rsidP="00D06916">
      <w:pPr>
        <w:pStyle w:val="ConsPlusNormal"/>
        <w:spacing w:before="240"/>
        <w:ind w:firstLine="540"/>
        <w:jc w:val="both"/>
      </w:pPr>
      <w:r>
        <w:t>проявлять готовность руководить, выполнять поручения, подчиняться;</w:t>
      </w:r>
    </w:p>
    <w:p w:rsidR="004E4C7C" w:rsidRDefault="004E4C7C" w:rsidP="00D06916">
      <w:pPr>
        <w:pStyle w:val="ConsPlusNormal"/>
        <w:spacing w:before="240"/>
        <w:ind w:firstLine="5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4E4C7C" w:rsidRDefault="004E4C7C" w:rsidP="00D06916">
      <w:pPr>
        <w:pStyle w:val="ConsPlusNormal"/>
        <w:spacing w:before="240"/>
        <w:ind w:firstLine="540"/>
        <w:jc w:val="both"/>
      </w:pPr>
      <w:r>
        <w:t>ответственно выполнять свою часть работы.</w:t>
      </w:r>
    </w:p>
    <w:p w:rsidR="004E4C7C" w:rsidRDefault="004E4C7C" w:rsidP="00D06916">
      <w:pPr>
        <w:pStyle w:val="ConsPlusNormal"/>
        <w:spacing w:before="240"/>
        <w:ind w:firstLine="540"/>
        <w:jc w:val="both"/>
      </w:pPr>
      <w:r>
        <w:t>103.4.4.3. Предметные результаты освоения программы:</w:t>
      </w:r>
    </w:p>
    <w:p w:rsidR="004E4C7C" w:rsidRDefault="004E4C7C" w:rsidP="00D06916">
      <w:pPr>
        <w:pStyle w:val="ConsPlusNormal"/>
        <w:spacing w:before="240"/>
        <w:ind w:firstLine="540"/>
        <w:jc w:val="both"/>
      </w:pPr>
      <w:r>
        <w:t>1. К концу обучения в 1 (дополнительном) классе обучающийся научится:</w:t>
      </w:r>
    </w:p>
    <w:p w:rsidR="004E4C7C" w:rsidRDefault="004E4C7C" w:rsidP="00D06916">
      <w:pPr>
        <w:pStyle w:val="ConsPlusNormal"/>
        <w:spacing w:before="240"/>
        <w:ind w:firstLine="540"/>
        <w:jc w:val="both"/>
      </w:pPr>
      <w: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4E4C7C" w:rsidRDefault="004E4C7C" w:rsidP="00D06916">
      <w:pPr>
        <w:pStyle w:val="ConsPlusNormal"/>
        <w:spacing w:before="240"/>
        <w:ind w:firstLine="540"/>
        <w:jc w:val="both"/>
      </w:pPr>
      <w:r>
        <w:t>знать и воспроизводить название своего населенного пункта, региона, страны (качество произношения в зависимости от степени проявления речевого нарушения и его структуры);</w:t>
      </w:r>
    </w:p>
    <w:p w:rsidR="004E4C7C" w:rsidRDefault="004E4C7C" w:rsidP="00D06916">
      <w:pPr>
        <w:pStyle w:val="ConsPlusNormal"/>
        <w:spacing w:before="240"/>
        <w:ind w:firstLine="540"/>
        <w:jc w:val="both"/>
      </w:pPr>
      <w:r>
        <w:t>на доступном лексико-грамматическом уровне культурные объекты, родного края;</w:t>
      </w:r>
    </w:p>
    <w:p w:rsidR="004E4C7C" w:rsidRDefault="004E4C7C" w:rsidP="00D06916">
      <w:pPr>
        <w:pStyle w:val="ConsPlusNormal"/>
        <w:spacing w:before="240"/>
        <w:ind w:firstLine="540"/>
        <w:jc w:val="both"/>
      </w:pPr>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4E4C7C" w:rsidRDefault="004E4C7C" w:rsidP="00D06916">
      <w:pPr>
        <w:pStyle w:val="ConsPlusNormal"/>
        <w:spacing w:before="240"/>
        <w:ind w:firstLine="540"/>
        <w:jc w:val="both"/>
      </w:pPr>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4E4C7C" w:rsidRDefault="004E4C7C" w:rsidP="00D06916">
      <w:pPr>
        <w:pStyle w:val="ConsPlusNormal"/>
        <w:spacing w:before="240"/>
        <w:ind w:firstLine="540"/>
        <w:jc w:val="both"/>
      </w:pPr>
      <w:r>
        <w:t>применять правила ухода за комнатными растениями и домашними животными;</w:t>
      </w:r>
    </w:p>
    <w:p w:rsidR="004E4C7C" w:rsidRDefault="004E4C7C" w:rsidP="00D06916">
      <w:pPr>
        <w:pStyle w:val="ConsPlusNormal"/>
        <w:spacing w:before="240"/>
        <w:ind w:firstLine="540"/>
        <w:jc w:val="both"/>
      </w:pPr>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4E4C7C" w:rsidRDefault="004E4C7C" w:rsidP="00D06916">
      <w:pPr>
        <w:pStyle w:val="ConsPlusNormal"/>
        <w:spacing w:before="24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4E4C7C" w:rsidRDefault="004E4C7C" w:rsidP="00D06916">
      <w:pPr>
        <w:pStyle w:val="ConsPlusNormal"/>
        <w:spacing w:before="240"/>
        <w:ind w:firstLine="540"/>
        <w:jc w:val="both"/>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E4C7C" w:rsidRDefault="004E4C7C" w:rsidP="00D06916">
      <w:pPr>
        <w:pStyle w:val="ConsPlusNormal"/>
        <w:spacing w:before="240"/>
        <w:ind w:firstLine="540"/>
        <w:jc w:val="both"/>
      </w:pPr>
      <w:r>
        <w:t>соблюдать правила здорового питания и личной гигиены;</w:t>
      </w:r>
    </w:p>
    <w:p w:rsidR="004E4C7C" w:rsidRDefault="004E4C7C" w:rsidP="00D06916">
      <w:pPr>
        <w:pStyle w:val="ConsPlusNormal"/>
        <w:spacing w:before="240"/>
        <w:ind w:firstLine="540"/>
        <w:jc w:val="both"/>
      </w:pPr>
      <w:r>
        <w:t>соблюдать правила безопасного поведения пешехода;</w:t>
      </w:r>
    </w:p>
    <w:p w:rsidR="004E4C7C" w:rsidRDefault="004E4C7C" w:rsidP="00D06916">
      <w:pPr>
        <w:pStyle w:val="ConsPlusNormal"/>
        <w:spacing w:before="240"/>
        <w:ind w:firstLine="540"/>
        <w:jc w:val="both"/>
      </w:pPr>
      <w:r>
        <w:t>соблюдать правила безопасного поведения в природе;</w:t>
      </w:r>
    </w:p>
    <w:p w:rsidR="004E4C7C" w:rsidRDefault="004E4C7C" w:rsidP="00D06916">
      <w:pPr>
        <w:pStyle w:val="ConsPlusNormal"/>
        <w:spacing w:before="240"/>
        <w:ind w:firstLine="540"/>
        <w:jc w:val="both"/>
      </w:pPr>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4E4C7C" w:rsidRDefault="004E4C7C" w:rsidP="00D06916">
      <w:pPr>
        <w:pStyle w:val="ConsPlusNormal"/>
        <w:spacing w:before="240"/>
        <w:ind w:firstLine="540"/>
        <w:jc w:val="both"/>
      </w:pPr>
      <w:r>
        <w:t>2. К концу обучения в 1 классе обучающийся научится:</w:t>
      </w:r>
    </w:p>
    <w:p w:rsidR="004E4C7C" w:rsidRDefault="004E4C7C" w:rsidP="00D06916">
      <w:pPr>
        <w:pStyle w:val="ConsPlusNormal"/>
        <w:spacing w:before="240"/>
        <w:ind w:firstLine="5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E4C7C" w:rsidRDefault="004E4C7C" w:rsidP="00D06916">
      <w:pPr>
        <w:pStyle w:val="ConsPlusNormal"/>
        <w:spacing w:before="240"/>
        <w:ind w:firstLine="540"/>
        <w:jc w:val="both"/>
      </w:pPr>
      <w:r>
        <w:t>воспроизводить название своего населенного пункта, региона, страны;</w:t>
      </w:r>
    </w:p>
    <w:p w:rsidR="004E4C7C" w:rsidRDefault="004E4C7C" w:rsidP="00D06916">
      <w:pPr>
        <w:pStyle w:val="ConsPlusNormal"/>
        <w:spacing w:before="240"/>
        <w:ind w:firstLine="540"/>
        <w:jc w:val="both"/>
      </w:pPr>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4E4C7C" w:rsidRDefault="004E4C7C" w:rsidP="00D06916">
      <w:pPr>
        <w:pStyle w:val="ConsPlusNormal"/>
        <w:spacing w:before="240"/>
        <w:ind w:firstLine="54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4E4C7C" w:rsidRDefault="004E4C7C" w:rsidP="00D06916">
      <w:pPr>
        <w:pStyle w:val="ConsPlusNormal"/>
        <w:spacing w:before="240"/>
        <w:ind w:firstLine="540"/>
        <w:jc w:val="both"/>
      </w:pPr>
      <w: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4E4C7C" w:rsidRDefault="004E4C7C" w:rsidP="00D06916">
      <w:pPr>
        <w:pStyle w:val="ConsPlusNormal"/>
        <w:spacing w:before="240"/>
        <w:ind w:firstLine="540"/>
        <w:jc w:val="both"/>
      </w:pPr>
      <w:r>
        <w:t>применять правила ухода за комнатными растениями и домашними животными;</w:t>
      </w:r>
    </w:p>
    <w:p w:rsidR="004E4C7C" w:rsidRDefault="004E4C7C" w:rsidP="00D06916">
      <w:pPr>
        <w:pStyle w:val="ConsPlusNormal"/>
        <w:spacing w:before="240"/>
        <w:ind w:firstLine="54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педагогического работника;</w:t>
      </w:r>
    </w:p>
    <w:p w:rsidR="004E4C7C" w:rsidRDefault="004E4C7C" w:rsidP="00D06916">
      <w:pPr>
        <w:pStyle w:val="ConsPlusNormal"/>
        <w:spacing w:before="24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4E4C7C" w:rsidRDefault="004E4C7C" w:rsidP="00D06916">
      <w:pPr>
        <w:pStyle w:val="ConsPlusNormal"/>
        <w:spacing w:before="240"/>
        <w:ind w:firstLine="540"/>
        <w:jc w:val="both"/>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E4C7C" w:rsidRDefault="004E4C7C" w:rsidP="00D06916">
      <w:pPr>
        <w:pStyle w:val="ConsPlusNormal"/>
        <w:spacing w:before="240"/>
        <w:ind w:firstLine="540"/>
        <w:jc w:val="both"/>
      </w:pPr>
      <w:r>
        <w:t>соблюдать правила здорового питания и личной гигиены;</w:t>
      </w:r>
    </w:p>
    <w:p w:rsidR="004E4C7C" w:rsidRDefault="004E4C7C" w:rsidP="00D06916">
      <w:pPr>
        <w:pStyle w:val="ConsPlusNormal"/>
        <w:spacing w:before="240"/>
        <w:ind w:firstLine="540"/>
        <w:jc w:val="both"/>
      </w:pPr>
      <w:r>
        <w:t>соблюдать правила безопасного поведения пешехода;</w:t>
      </w:r>
    </w:p>
    <w:p w:rsidR="004E4C7C" w:rsidRDefault="004E4C7C" w:rsidP="00D06916">
      <w:pPr>
        <w:pStyle w:val="ConsPlusNormal"/>
        <w:spacing w:before="240"/>
        <w:ind w:firstLine="540"/>
        <w:jc w:val="both"/>
      </w:pPr>
      <w:r>
        <w:t>соблюдать правила безопасного поведения в природе;</w:t>
      </w:r>
    </w:p>
    <w:p w:rsidR="004E4C7C" w:rsidRDefault="004E4C7C" w:rsidP="00D06916">
      <w:pPr>
        <w:pStyle w:val="ConsPlusNormal"/>
        <w:spacing w:before="240"/>
        <w:ind w:firstLine="540"/>
        <w:jc w:val="both"/>
      </w:pPr>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4E4C7C" w:rsidRDefault="004E4C7C" w:rsidP="00D06916">
      <w:pPr>
        <w:pStyle w:val="ConsPlusNormal"/>
        <w:spacing w:before="240"/>
        <w:ind w:firstLine="540"/>
        <w:jc w:val="both"/>
      </w:pPr>
      <w:r>
        <w:t>3. К концу обучения во 2 классе обучающийся научится:</w:t>
      </w:r>
    </w:p>
    <w:p w:rsidR="004E4C7C" w:rsidRDefault="004E4C7C" w:rsidP="00D06916">
      <w:pPr>
        <w:pStyle w:val="ConsPlusNormal"/>
        <w:spacing w:before="240"/>
        <w:ind w:firstLine="540"/>
        <w:jc w:val="both"/>
      </w:pPr>
      <w:r>
        <w:t>находить Россию на карте мира, на карте России - Москву, свой регион и его главный город;</w:t>
      </w:r>
    </w:p>
    <w:p w:rsidR="004E4C7C" w:rsidRDefault="004E4C7C" w:rsidP="00D06916">
      <w:pPr>
        <w:pStyle w:val="ConsPlusNormal"/>
        <w:spacing w:before="240"/>
        <w:ind w:firstLine="540"/>
        <w:jc w:val="both"/>
      </w:pPr>
      <w:r>
        <w:t>узнавать государственную символику Российской Федерации (гимн, герб, флаг) и своего региона;</w:t>
      </w:r>
    </w:p>
    <w:p w:rsidR="004E4C7C" w:rsidRDefault="004E4C7C" w:rsidP="00D06916">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E4C7C" w:rsidRDefault="004E4C7C" w:rsidP="00D06916">
      <w:pPr>
        <w:pStyle w:val="ConsPlusNormal"/>
        <w:spacing w:before="240"/>
        <w:ind w:firstLine="540"/>
        <w:jc w:val="both"/>
      </w:pPr>
      <w:r>
        <w:t>распознавать изученные объекты окружающего мира по их описанию, рисункам и фотографиям, различать их в окружающем мире;</w:t>
      </w:r>
    </w:p>
    <w:p w:rsidR="004E4C7C" w:rsidRDefault="004E4C7C" w:rsidP="00D06916">
      <w:pPr>
        <w:pStyle w:val="ConsPlusNormal"/>
        <w:spacing w:before="240"/>
        <w:ind w:firstLine="540"/>
        <w:jc w:val="both"/>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4E4C7C" w:rsidRDefault="004E4C7C" w:rsidP="00D06916">
      <w:pPr>
        <w:pStyle w:val="ConsPlusNormal"/>
        <w:spacing w:before="240"/>
        <w:ind w:firstLine="540"/>
        <w:jc w:val="both"/>
      </w:pPr>
      <w:r>
        <w:t>проводить, соблюдая правила безопасного труда, несложные наблюдения и опыты с природными объектами, измерения;</w:t>
      </w:r>
    </w:p>
    <w:p w:rsidR="004E4C7C" w:rsidRDefault="004E4C7C" w:rsidP="00D06916">
      <w:pPr>
        <w:pStyle w:val="ConsPlusNormal"/>
        <w:spacing w:before="240"/>
        <w:ind w:firstLine="540"/>
        <w:jc w:val="both"/>
      </w:pPr>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4E4C7C" w:rsidRDefault="004E4C7C" w:rsidP="00D06916">
      <w:pPr>
        <w:pStyle w:val="ConsPlusNormal"/>
        <w:spacing w:before="240"/>
        <w:ind w:firstLine="540"/>
        <w:jc w:val="both"/>
      </w:pPr>
      <w:r>
        <w:t>описывать простым предложением изученные культурные объекты (достопримечательности родного края, музейные экспонаты);</w:t>
      </w:r>
    </w:p>
    <w:p w:rsidR="004E4C7C" w:rsidRDefault="004E4C7C" w:rsidP="00D06916">
      <w:pPr>
        <w:pStyle w:val="ConsPlusNormal"/>
        <w:spacing w:before="240"/>
        <w:ind w:firstLine="540"/>
        <w:jc w:val="both"/>
      </w:pPr>
      <w:r>
        <w:t>описывать простыми предложениями изученные природные объекты и явления, в том числе звезды, созвездия, планеты;</w:t>
      </w:r>
    </w:p>
    <w:p w:rsidR="004E4C7C" w:rsidRDefault="004E4C7C" w:rsidP="00D06916">
      <w:pPr>
        <w:pStyle w:val="ConsPlusNormal"/>
        <w:spacing w:before="240"/>
        <w:ind w:firstLine="540"/>
        <w:jc w:val="both"/>
      </w:pPr>
      <w:r>
        <w:t>группировать изученные объекты живой и неживой природы по предложенным признакам;</w:t>
      </w:r>
    </w:p>
    <w:p w:rsidR="004E4C7C" w:rsidRDefault="004E4C7C" w:rsidP="00D06916">
      <w:pPr>
        <w:pStyle w:val="ConsPlusNormal"/>
        <w:spacing w:before="240"/>
        <w:ind w:firstLine="540"/>
        <w:jc w:val="both"/>
      </w:pPr>
      <w:r>
        <w:t>сравнивать объекты живой и неживой природы на основе внешних признаков;</w:t>
      </w:r>
    </w:p>
    <w:p w:rsidR="004E4C7C" w:rsidRDefault="004E4C7C" w:rsidP="00D06916">
      <w:pPr>
        <w:pStyle w:val="ConsPlusNormal"/>
        <w:spacing w:before="240"/>
        <w:ind w:firstLine="540"/>
        <w:jc w:val="both"/>
      </w:pPr>
      <w:r>
        <w:t>ориентироваться на местности по местным природным признакам, Солнцу, компасу;</w:t>
      </w:r>
    </w:p>
    <w:p w:rsidR="004E4C7C" w:rsidRDefault="004E4C7C" w:rsidP="00D06916">
      <w:pPr>
        <w:pStyle w:val="ConsPlusNormal"/>
        <w:spacing w:before="240"/>
        <w:ind w:firstLine="540"/>
        <w:jc w:val="both"/>
      </w:pPr>
      <w:r>
        <w:t>создавать по заданному плану развернутые высказывания о природе и обществе;</w:t>
      </w:r>
    </w:p>
    <w:p w:rsidR="004E4C7C" w:rsidRDefault="004E4C7C" w:rsidP="00D06916">
      <w:pPr>
        <w:pStyle w:val="ConsPlusNormal"/>
        <w:spacing w:before="240"/>
        <w:ind w:firstLine="540"/>
        <w:jc w:val="both"/>
      </w:pPr>
      <w:r>
        <w:t>использовать для ответов на вопросы небольшие тексты о природе и обществе;</w:t>
      </w:r>
    </w:p>
    <w:p w:rsidR="004E4C7C" w:rsidRDefault="004E4C7C" w:rsidP="00D06916">
      <w:pPr>
        <w:pStyle w:val="ConsPlusNormal"/>
        <w:spacing w:before="240"/>
        <w:ind w:firstLine="54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E4C7C" w:rsidRDefault="004E4C7C" w:rsidP="00D06916">
      <w:pPr>
        <w:pStyle w:val="ConsPlusNormal"/>
        <w:spacing w:before="240"/>
        <w:ind w:firstLine="540"/>
        <w:jc w:val="both"/>
      </w:pPr>
      <w:r>
        <w:t>соблюдать правила безопасного поведения в школе, правила безопасного поведения пассажира наземного транспорта и метро;</w:t>
      </w:r>
    </w:p>
    <w:p w:rsidR="004E4C7C" w:rsidRDefault="004E4C7C" w:rsidP="00D06916">
      <w:pPr>
        <w:pStyle w:val="ConsPlusNormal"/>
        <w:spacing w:before="240"/>
        <w:ind w:firstLine="540"/>
        <w:jc w:val="both"/>
      </w:pPr>
      <w:r>
        <w:t>соблюдать режим дня и питания;</w:t>
      </w:r>
    </w:p>
    <w:p w:rsidR="004E4C7C" w:rsidRDefault="004E4C7C" w:rsidP="00D06916">
      <w:pPr>
        <w:pStyle w:val="ConsPlusNormal"/>
        <w:spacing w:before="240"/>
        <w:ind w:firstLine="540"/>
        <w:jc w:val="both"/>
      </w:pPr>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4E4C7C" w:rsidRDefault="004E4C7C" w:rsidP="00D06916">
      <w:pPr>
        <w:pStyle w:val="ConsPlusNormal"/>
        <w:spacing w:before="240"/>
        <w:ind w:firstLine="540"/>
        <w:jc w:val="both"/>
      </w:pPr>
      <w:r>
        <w:t>4. К концу обучения в 3 классе обучающийся научится:</w:t>
      </w:r>
    </w:p>
    <w:p w:rsidR="004E4C7C" w:rsidRDefault="004E4C7C" w:rsidP="00D06916">
      <w:pPr>
        <w:pStyle w:val="ConsPlusNormal"/>
        <w:spacing w:before="240"/>
        <w:ind w:firstLine="540"/>
        <w:jc w:val="both"/>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4E4C7C" w:rsidRDefault="004E4C7C" w:rsidP="00D06916">
      <w:pPr>
        <w:pStyle w:val="ConsPlusNormal"/>
        <w:spacing w:before="240"/>
        <w:ind w:firstLine="54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E4C7C" w:rsidRDefault="004E4C7C" w:rsidP="00D06916">
      <w:pPr>
        <w:pStyle w:val="ConsPlusNormal"/>
        <w:spacing w:before="240"/>
        <w:ind w:firstLine="540"/>
        <w:jc w:val="both"/>
      </w:pPr>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E4C7C" w:rsidRDefault="004E4C7C" w:rsidP="00D06916">
      <w:pPr>
        <w:pStyle w:val="ConsPlusNormal"/>
        <w:spacing w:before="240"/>
        <w:ind w:firstLine="540"/>
        <w:jc w:val="both"/>
      </w:pPr>
      <w:r>
        <w:t>показывать на карте мира материки, изученные страны мира;</w:t>
      </w:r>
    </w:p>
    <w:p w:rsidR="004E4C7C" w:rsidRDefault="004E4C7C" w:rsidP="00D06916">
      <w:pPr>
        <w:pStyle w:val="ConsPlusNormal"/>
        <w:spacing w:before="240"/>
        <w:ind w:firstLine="540"/>
        <w:jc w:val="both"/>
      </w:pPr>
      <w:r>
        <w:t>различать расходы и доходы семейного бюджета;</w:t>
      </w:r>
    </w:p>
    <w:p w:rsidR="004E4C7C" w:rsidRDefault="004E4C7C" w:rsidP="00D06916">
      <w:pPr>
        <w:pStyle w:val="ConsPlusNormal"/>
        <w:spacing w:before="240"/>
        <w:ind w:firstLine="540"/>
        <w:jc w:val="both"/>
      </w:pPr>
      <w:r>
        <w:t>распознавать изученные объекты природы по их описанию, рисункам и фотографиям, различать их в окружающем мире;</w:t>
      </w:r>
    </w:p>
    <w:p w:rsidR="004E4C7C" w:rsidRDefault="004E4C7C" w:rsidP="00D06916">
      <w:pPr>
        <w:pStyle w:val="ConsPlusNormal"/>
        <w:spacing w:before="240"/>
        <w:ind w:firstLine="54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E4C7C" w:rsidRDefault="004E4C7C" w:rsidP="00D06916">
      <w:pPr>
        <w:pStyle w:val="ConsPlusNormal"/>
        <w:spacing w:before="240"/>
        <w:ind w:firstLine="540"/>
        <w:jc w:val="both"/>
      </w:pPr>
      <w:r>
        <w:t>группировать изученные объекты живой и неживой природы, проводить простейшую классификацию;</w:t>
      </w:r>
    </w:p>
    <w:p w:rsidR="004E4C7C" w:rsidRDefault="004E4C7C" w:rsidP="00D06916">
      <w:pPr>
        <w:pStyle w:val="ConsPlusNormal"/>
        <w:spacing w:before="240"/>
        <w:ind w:firstLine="540"/>
        <w:jc w:val="both"/>
      </w:pPr>
      <w:r>
        <w:t>сравнивать по заданному количеству признаков объекты живой и неживой природы;</w:t>
      </w:r>
    </w:p>
    <w:p w:rsidR="004E4C7C" w:rsidRDefault="004E4C7C" w:rsidP="00D06916">
      <w:pPr>
        <w:pStyle w:val="ConsPlusNormal"/>
        <w:spacing w:before="240"/>
        <w:ind w:firstLine="540"/>
        <w:jc w:val="both"/>
      </w:pPr>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4E4C7C" w:rsidRDefault="004E4C7C" w:rsidP="00D06916">
      <w:pPr>
        <w:pStyle w:val="ConsPlusNormal"/>
        <w:spacing w:before="240"/>
        <w:ind w:firstLine="540"/>
        <w:jc w:val="both"/>
      </w:pPr>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4E4C7C" w:rsidRDefault="004E4C7C" w:rsidP="00D06916">
      <w:pPr>
        <w:pStyle w:val="ConsPlusNormal"/>
        <w:spacing w:before="240"/>
        <w:ind w:firstLine="54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E4C7C" w:rsidRDefault="004E4C7C" w:rsidP="00D06916">
      <w:pPr>
        <w:pStyle w:val="ConsPlusNormal"/>
        <w:spacing w:before="240"/>
        <w:ind w:firstLine="540"/>
        <w:jc w:val="both"/>
      </w:pPr>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4E4C7C" w:rsidRDefault="004E4C7C" w:rsidP="00D06916">
      <w:pPr>
        <w:pStyle w:val="ConsPlusNormal"/>
        <w:spacing w:before="240"/>
        <w:ind w:firstLine="540"/>
        <w:jc w:val="both"/>
      </w:pPr>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4E4C7C" w:rsidRDefault="004E4C7C" w:rsidP="00D06916">
      <w:pPr>
        <w:pStyle w:val="ConsPlusNormal"/>
        <w:spacing w:before="240"/>
        <w:ind w:firstLine="540"/>
        <w:jc w:val="both"/>
      </w:pPr>
      <w:r>
        <w:t>соблюдать правила безопасного поведения пассажира железнодорожного, водного и авиатранспорта;</w:t>
      </w:r>
    </w:p>
    <w:p w:rsidR="004E4C7C" w:rsidRDefault="004E4C7C" w:rsidP="00D06916">
      <w:pPr>
        <w:pStyle w:val="ConsPlusNormal"/>
        <w:spacing w:before="240"/>
        <w:ind w:firstLine="540"/>
        <w:jc w:val="both"/>
      </w:pPr>
      <w:r>
        <w:t>соблюдать периодичность двигательной активности и профилактики заболеваний;</w:t>
      </w:r>
    </w:p>
    <w:p w:rsidR="004E4C7C" w:rsidRDefault="004E4C7C" w:rsidP="00D06916">
      <w:pPr>
        <w:pStyle w:val="ConsPlusNormal"/>
        <w:spacing w:before="240"/>
        <w:ind w:firstLine="540"/>
        <w:jc w:val="both"/>
      </w:pPr>
      <w:r>
        <w:t>соблюдать правила безопасного поведения во дворе жилого дома;</w:t>
      </w:r>
    </w:p>
    <w:p w:rsidR="004E4C7C" w:rsidRDefault="004E4C7C" w:rsidP="00D06916">
      <w:pPr>
        <w:pStyle w:val="ConsPlusNormal"/>
        <w:spacing w:before="240"/>
        <w:ind w:firstLine="540"/>
        <w:jc w:val="both"/>
      </w:pPr>
      <w:r>
        <w:t>соблюдать правила нравственного поведения на природе;</w:t>
      </w:r>
    </w:p>
    <w:p w:rsidR="004E4C7C" w:rsidRDefault="004E4C7C" w:rsidP="00D06916">
      <w:pPr>
        <w:pStyle w:val="ConsPlusNormal"/>
        <w:spacing w:before="240"/>
        <w:ind w:firstLine="540"/>
        <w:jc w:val="both"/>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4E4C7C" w:rsidRDefault="004E4C7C" w:rsidP="00D06916">
      <w:pPr>
        <w:pStyle w:val="ConsPlusNormal"/>
        <w:spacing w:before="240"/>
        <w:ind w:firstLine="540"/>
        <w:jc w:val="both"/>
      </w:pPr>
      <w:r>
        <w:t>5. К концу обучения в 4 классе обучающийся научится:</w:t>
      </w:r>
    </w:p>
    <w:p w:rsidR="004E4C7C" w:rsidRDefault="004E4C7C" w:rsidP="00D06916">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4E4C7C" w:rsidRDefault="004E4C7C" w:rsidP="00D06916">
      <w:pPr>
        <w:pStyle w:val="ConsPlusNormal"/>
        <w:spacing w:before="240"/>
        <w:ind w:firstLine="54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4E4C7C" w:rsidRDefault="004E4C7C" w:rsidP="00D06916">
      <w:pPr>
        <w:pStyle w:val="ConsPlusNormal"/>
        <w:spacing w:before="240"/>
        <w:ind w:firstLine="540"/>
        <w:jc w:val="both"/>
      </w:pPr>
      <w:r>
        <w:t>показывать на исторической карте места изученных исторических событий;</w:t>
      </w:r>
    </w:p>
    <w:p w:rsidR="004E4C7C" w:rsidRDefault="004E4C7C" w:rsidP="00D06916">
      <w:pPr>
        <w:pStyle w:val="ConsPlusNormal"/>
        <w:spacing w:before="240"/>
        <w:ind w:firstLine="540"/>
        <w:jc w:val="both"/>
      </w:pPr>
      <w:r>
        <w:t>находить место изученных событий на "ленте времени";</w:t>
      </w:r>
    </w:p>
    <w:p w:rsidR="004E4C7C" w:rsidRDefault="004E4C7C" w:rsidP="00D06916">
      <w:pPr>
        <w:pStyle w:val="ConsPlusNormal"/>
        <w:spacing w:before="240"/>
        <w:ind w:firstLine="540"/>
        <w:jc w:val="both"/>
      </w:pPr>
      <w:r>
        <w:t>знать основные права и обязанности гражданина Российской Федерации;</w:t>
      </w:r>
    </w:p>
    <w:p w:rsidR="004E4C7C" w:rsidRDefault="004E4C7C" w:rsidP="00D06916">
      <w:pPr>
        <w:pStyle w:val="ConsPlusNormal"/>
        <w:spacing w:before="240"/>
        <w:ind w:firstLine="540"/>
        <w:jc w:val="both"/>
      </w:pPr>
      <w:r>
        <w:t>соотносить изученные исторические события и исторических деятелей с веками и периодами истории России;</w:t>
      </w:r>
    </w:p>
    <w:p w:rsidR="004E4C7C" w:rsidRDefault="004E4C7C" w:rsidP="00D06916">
      <w:pPr>
        <w:pStyle w:val="ConsPlusNormal"/>
        <w:spacing w:before="240"/>
        <w:ind w:firstLine="540"/>
        <w:jc w:val="both"/>
      </w:pPr>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E4C7C" w:rsidRDefault="004E4C7C" w:rsidP="00D06916">
      <w:pPr>
        <w:pStyle w:val="ConsPlusNormal"/>
        <w:spacing w:before="240"/>
        <w:ind w:firstLine="540"/>
        <w:jc w:val="both"/>
      </w:pPr>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E4C7C" w:rsidRDefault="004E4C7C" w:rsidP="00D06916">
      <w:pPr>
        <w:pStyle w:val="ConsPlusNormal"/>
        <w:spacing w:before="240"/>
        <w:ind w:firstLine="540"/>
        <w:jc w:val="both"/>
      </w:pPr>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E4C7C" w:rsidRDefault="004E4C7C" w:rsidP="00D06916">
      <w:pPr>
        <w:pStyle w:val="ConsPlusNormal"/>
        <w:spacing w:before="240"/>
        <w:ind w:firstLine="54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p w:rsidR="004E4C7C" w:rsidRDefault="004E4C7C" w:rsidP="00D06916">
      <w:pPr>
        <w:pStyle w:val="ConsPlusNormal"/>
        <w:spacing w:before="240"/>
        <w:ind w:firstLine="5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E4C7C" w:rsidRDefault="004E4C7C" w:rsidP="00D06916">
      <w:pPr>
        <w:pStyle w:val="ConsPlusNormal"/>
        <w:spacing w:before="240"/>
        <w:ind w:firstLine="540"/>
        <w:jc w:val="both"/>
      </w:pPr>
      <w:r>
        <w:t>сравнивать объекты живой и неживой природы на основе их внешних признаков и известных характерных свойств;</w:t>
      </w:r>
    </w:p>
    <w:p w:rsidR="004E4C7C" w:rsidRDefault="004E4C7C" w:rsidP="00D06916">
      <w:pPr>
        <w:pStyle w:val="ConsPlusNormal"/>
        <w:spacing w:before="240"/>
        <w:ind w:firstLine="5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4E4C7C" w:rsidRDefault="004E4C7C" w:rsidP="00D06916">
      <w:pPr>
        <w:pStyle w:val="ConsPlusNormal"/>
        <w:spacing w:before="240"/>
        <w:ind w:firstLine="540"/>
        <w:jc w:val="both"/>
      </w:pPr>
      <w:r>
        <w:t>называть наиболее значимые природные объекты Всемирного наследия в России и за рубежом (в пределах изученного);</w:t>
      </w:r>
    </w:p>
    <w:p w:rsidR="004E4C7C" w:rsidRDefault="004E4C7C" w:rsidP="00D06916">
      <w:pPr>
        <w:pStyle w:val="ConsPlusNormal"/>
        <w:spacing w:before="240"/>
        <w:ind w:firstLine="540"/>
        <w:jc w:val="both"/>
      </w:pPr>
      <w:r>
        <w:t>называть экологические проблемы и определять пути их решения;</w:t>
      </w:r>
    </w:p>
    <w:p w:rsidR="004E4C7C" w:rsidRDefault="004E4C7C" w:rsidP="00D06916">
      <w:pPr>
        <w:pStyle w:val="ConsPlusNormal"/>
        <w:spacing w:before="240"/>
        <w:ind w:firstLine="540"/>
        <w:jc w:val="both"/>
      </w:pPr>
      <w:r>
        <w:t>создавать по заданному плану собственные развернутые высказывания о природе и обществе;</w:t>
      </w:r>
    </w:p>
    <w:p w:rsidR="004E4C7C" w:rsidRDefault="004E4C7C" w:rsidP="00D06916">
      <w:pPr>
        <w:pStyle w:val="ConsPlusNormal"/>
        <w:spacing w:before="240"/>
        <w:ind w:firstLine="540"/>
        <w:jc w:val="both"/>
      </w:pPr>
      <w:r>
        <w:t>использовать различные источники информации для поиска и извлечения информации, ответов на вопросы;</w:t>
      </w:r>
    </w:p>
    <w:p w:rsidR="004E4C7C" w:rsidRDefault="004E4C7C" w:rsidP="00D06916">
      <w:pPr>
        <w:pStyle w:val="ConsPlusNormal"/>
        <w:spacing w:before="240"/>
        <w:ind w:firstLine="540"/>
        <w:jc w:val="both"/>
      </w:pPr>
      <w:r>
        <w:t>соблюдать правила нравственного поведения на природе;</w:t>
      </w:r>
    </w:p>
    <w:p w:rsidR="004E4C7C" w:rsidRDefault="004E4C7C" w:rsidP="00D06916">
      <w:pPr>
        <w:pStyle w:val="ConsPlusNormal"/>
        <w:spacing w:before="240"/>
        <w:ind w:firstLine="540"/>
        <w:jc w:val="both"/>
      </w:pPr>
      <w:r>
        <w:t>осознавать возможные последствия вредных привычек для здоровья и жизни человека;</w:t>
      </w:r>
    </w:p>
    <w:p w:rsidR="004E4C7C" w:rsidRDefault="004E4C7C" w:rsidP="00D06916">
      <w:pPr>
        <w:pStyle w:val="ConsPlusNormal"/>
        <w:spacing w:before="240"/>
        <w:ind w:firstLine="54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4E4C7C" w:rsidRDefault="004E4C7C" w:rsidP="00D06916">
      <w:pPr>
        <w:pStyle w:val="ConsPlusNormal"/>
        <w:spacing w:before="240"/>
        <w:ind w:firstLine="540"/>
        <w:jc w:val="both"/>
      </w:pPr>
      <w:r>
        <w:t>соблюдать правила безопасного поведения при езде на велосипеде;</w:t>
      </w:r>
    </w:p>
    <w:p w:rsidR="004E4C7C" w:rsidRDefault="004E4C7C" w:rsidP="00D06916">
      <w:pPr>
        <w:pStyle w:val="ConsPlusNormal"/>
        <w:spacing w:before="240"/>
        <w:ind w:firstLine="540"/>
        <w:jc w:val="both"/>
      </w:pPr>
      <w:r>
        <w:t>осуществлять безопасный поиск образовательных ресурсов и достоверной информации в Интернете.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103.5. Программа формирования УУД.</w:t>
      </w:r>
    </w:p>
    <w:p w:rsidR="004E4C7C" w:rsidRDefault="004E4C7C" w:rsidP="00D06916">
      <w:pPr>
        <w:pStyle w:val="ConsPlusNormal"/>
        <w:spacing w:before="240"/>
        <w:ind w:firstLine="540"/>
        <w:jc w:val="both"/>
      </w:pPr>
      <w:r>
        <w:t>103.5.1. Пояснительная записка.</w:t>
      </w:r>
    </w:p>
    <w:p w:rsidR="004E4C7C" w:rsidRDefault="004E4C7C" w:rsidP="00D06916">
      <w:pPr>
        <w:pStyle w:val="ConsPlusNormal"/>
        <w:spacing w:before="240"/>
        <w:ind w:firstLine="540"/>
        <w:jc w:val="both"/>
      </w:pPr>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4E4C7C" w:rsidRDefault="004E4C7C" w:rsidP="00D06916">
      <w:pPr>
        <w:pStyle w:val="ConsPlusNormal"/>
        <w:spacing w:before="240"/>
        <w:ind w:firstLine="540"/>
        <w:jc w:val="both"/>
      </w:pPr>
      <w:r>
        <w:t>Программа формирования УУД обеспечивает:</w:t>
      </w:r>
    </w:p>
    <w:p w:rsidR="004E4C7C" w:rsidRDefault="004E4C7C" w:rsidP="00D06916">
      <w:pPr>
        <w:pStyle w:val="ConsPlusNormal"/>
        <w:spacing w:before="240"/>
        <w:ind w:firstLine="540"/>
        <w:jc w:val="both"/>
      </w:pPr>
      <w: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4E4C7C" w:rsidRDefault="004E4C7C" w:rsidP="00D06916">
      <w:pPr>
        <w:pStyle w:val="ConsPlusNormal"/>
        <w:spacing w:before="240"/>
        <w:ind w:firstLine="540"/>
        <w:jc w:val="both"/>
      </w:pPr>
      <w:r>
        <w:t>реализацию преемственности всех уровней образования и этапов усвоения содержания образования;</w:t>
      </w:r>
    </w:p>
    <w:p w:rsidR="004E4C7C" w:rsidRDefault="004E4C7C" w:rsidP="00D06916">
      <w:pPr>
        <w:pStyle w:val="ConsPlusNormal"/>
        <w:spacing w:before="240"/>
        <w:ind w:firstLine="540"/>
        <w:jc w:val="both"/>
      </w:pPr>
      <w:r>
        <w:t>создание условий для готовности обучающегося с ТНР к дальнейшему образованию, реализации доступного уровня самостоятельности в обучении;</w:t>
      </w:r>
    </w:p>
    <w:p w:rsidR="004E4C7C" w:rsidRDefault="004E4C7C" w:rsidP="00D06916">
      <w:pPr>
        <w:pStyle w:val="ConsPlusNormal"/>
        <w:spacing w:before="240"/>
        <w:ind w:firstLine="540"/>
        <w:jc w:val="both"/>
      </w:pPr>
      <w:r>
        <w:t>целостность развития личности обучающегося.</w:t>
      </w:r>
    </w:p>
    <w:p w:rsidR="004E4C7C" w:rsidRDefault="004E4C7C" w:rsidP="00D06916">
      <w:pPr>
        <w:pStyle w:val="ConsPlusNormal"/>
        <w:spacing w:before="240"/>
        <w:ind w:firstLine="540"/>
        <w:jc w:val="both"/>
      </w:pPr>
      <w:r>
        <w:t>103.5.2. Задачи программы:</w:t>
      </w:r>
    </w:p>
    <w:p w:rsidR="004E4C7C" w:rsidRDefault="004E4C7C" w:rsidP="00D06916">
      <w:pPr>
        <w:pStyle w:val="ConsPlusNormal"/>
        <w:spacing w:before="240"/>
        <w:ind w:firstLine="540"/>
        <w:jc w:val="both"/>
      </w:pPr>
      <w:r>
        <w:t>установление ценностных ориентиров начального образования для обучающихся с ТНР;</w:t>
      </w:r>
    </w:p>
    <w:p w:rsidR="004E4C7C" w:rsidRDefault="004E4C7C" w:rsidP="00D06916">
      <w:pPr>
        <w:pStyle w:val="ConsPlusNormal"/>
        <w:spacing w:before="240"/>
        <w:ind w:firstLine="540"/>
        <w:jc w:val="both"/>
      </w:pPr>
      <w:r>
        <w:t>овладение обучающимися с ТНР комплексом учебных действий, составляющих операциональный компонент учебной деятельности;</w:t>
      </w:r>
    </w:p>
    <w:p w:rsidR="004E4C7C" w:rsidRDefault="004E4C7C" w:rsidP="00D06916">
      <w:pPr>
        <w:pStyle w:val="ConsPlusNormal"/>
        <w:spacing w:before="240"/>
        <w:ind w:firstLine="540"/>
        <w:jc w:val="both"/>
      </w:pPr>
      <w:r>
        <w:t>формирование основных компонентов учебной деятельности (познавательные и учебные мотивы, учебная цель, учебная задача, учебные операции);</w:t>
      </w:r>
    </w:p>
    <w:p w:rsidR="004E4C7C" w:rsidRDefault="004E4C7C" w:rsidP="00D06916">
      <w:pPr>
        <w:pStyle w:val="ConsPlusNormal"/>
        <w:spacing w:before="240"/>
        <w:ind w:firstLine="540"/>
        <w:jc w:val="both"/>
      </w:pPr>
      <w:r>
        <w:t>определение состава и характеристики УУД;</w:t>
      </w:r>
    </w:p>
    <w:p w:rsidR="004E4C7C" w:rsidRDefault="004E4C7C" w:rsidP="00D06916">
      <w:pPr>
        <w:pStyle w:val="ConsPlusNormal"/>
        <w:spacing w:before="240"/>
        <w:ind w:firstLine="540"/>
        <w:jc w:val="both"/>
      </w:pPr>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4E4C7C" w:rsidRDefault="004E4C7C" w:rsidP="00D06916">
      <w:pPr>
        <w:pStyle w:val="ConsPlusNormal"/>
        <w:spacing w:before="240"/>
        <w:ind w:firstLine="540"/>
        <w:jc w:val="both"/>
      </w:pPr>
      <w:r>
        <w:t>формирование способности к саморазвитию и самосовершенствованию путем сознательного и активного присвоения нового социального опыта.</w:t>
      </w:r>
    </w:p>
    <w:p w:rsidR="004E4C7C" w:rsidRDefault="004E4C7C" w:rsidP="00D06916">
      <w:pPr>
        <w:pStyle w:val="ConsPlusNormal"/>
        <w:spacing w:before="240"/>
        <w:ind w:firstLine="540"/>
        <w:jc w:val="both"/>
      </w:pPr>
      <w:r>
        <w:t>103.5.3. Формирование УУД реализуется в ходе изучения системы учебных предметов и курсов коррекционно-развивающей области.</w:t>
      </w:r>
    </w:p>
    <w:p w:rsidR="004E4C7C" w:rsidRDefault="004E4C7C" w:rsidP="00D06916">
      <w:pPr>
        <w:pStyle w:val="ConsPlusNormal"/>
        <w:spacing w:before="240"/>
        <w:ind w:firstLine="540"/>
        <w:jc w:val="both"/>
      </w:pPr>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w:t>
      </w:r>
    </w:p>
    <w:p w:rsidR="004E4C7C" w:rsidRDefault="004E4C7C" w:rsidP="00D06916">
      <w:pPr>
        <w:pStyle w:val="ConsPlusNormal"/>
        <w:spacing w:before="240"/>
        <w:ind w:firstLine="540"/>
        <w:jc w:val="both"/>
      </w:pPr>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4E4C7C" w:rsidRDefault="004E4C7C" w:rsidP="00D06916">
      <w:pPr>
        <w:pStyle w:val="ConsPlusNormal"/>
        <w:spacing w:before="240"/>
        <w:ind w:firstLine="540"/>
        <w:jc w:val="both"/>
      </w:pPr>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4E4C7C" w:rsidRDefault="004E4C7C" w:rsidP="00D06916">
      <w:pPr>
        <w:pStyle w:val="ConsPlusNormal"/>
        <w:spacing w:before="240"/>
        <w:ind w:firstLine="540"/>
        <w:jc w:val="both"/>
      </w:pPr>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обучающегося с ТНР.</w:t>
      </w:r>
    </w:p>
    <w:p w:rsidR="004E4C7C" w:rsidRDefault="004E4C7C" w:rsidP="00D06916">
      <w:pPr>
        <w:pStyle w:val="ConsPlusNormal"/>
        <w:spacing w:before="240"/>
        <w:ind w:firstLine="540"/>
        <w:jc w:val="both"/>
      </w:pPr>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4E4C7C" w:rsidRDefault="004E4C7C" w:rsidP="00D06916">
      <w:pPr>
        <w:pStyle w:val="ConsPlusNormal"/>
        <w:spacing w:before="240"/>
        <w:ind w:firstLine="540"/>
        <w:jc w:val="both"/>
      </w:pPr>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103.6. Программа коррекционной работы.</w:t>
      </w:r>
    </w:p>
    <w:p w:rsidR="004E4C7C" w:rsidRDefault="004E4C7C" w:rsidP="00D06916">
      <w:pPr>
        <w:pStyle w:val="ConsPlusNormal"/>
        <w:spacing w:before="240"/>
        <w:ind w:firstLine="540"/>
        <w:jc w:val="both"/>
      </w:pPr>
      <w: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4E4C7C" w:rsidRDefault="004E4C7C" w:rsidP="00D06916">
      <w:pPr>
        <w:pStyle w:val="ConsPlusNormal"/>
        <w:spacing w:before="240"/>
        <w:ind w:firstLine="540"/>
        <w:jc w:val="both"/>
      </w:pPr>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E4C7C" w:rsidRDefault="004E4C7C" w:rsidP="00D06916">
      <w:pPr>
        <w:pStyle w:val="ConsPlusNormal"/>
        <w:spacing w:before="240"/>
        <w:ind w:firstLine="540"/>
        <w:jc w:val="both"/>
      </w:pPr>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4E4C7C" w:rsidRDefault="004E4C7C" w:rsidP="00D06916">
      <w:pPr>
        <w:pStyle w:val="ConsPlusNormal"/>
        <w:spacing w:before="240"/>
        <w:ind w:firstLine="540"/>
        <w:jc w:val="both"/>
      </w:pPr>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4E4C7C" w:rsidRDefault="004E4C7C" w:rsidP="00D06916">
      <w:pPr>
        <w:pStyle w:val="ConsPlusNormal"/>
        <w:spacing w:before="240"/>
        <w:ind w:firstLine="540"/>
        <w:jc w:val="both"/>
      </w:pPr>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4E4C7C" w:rsidRDefault="004E4C7C" w:rsidP="00D06916">
      <w:pPr>
        <w:pStyle w:val="ConsPlusNormal"/>
        <w:spacing w:before="240"/>
        <w:ind w:firstLine="540"/>
        <w:jc w:val="both"/>
      </w:pPr>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4E4C7C" w:rsidRDefault="004E4C7C" w:rsidP="00D06916">
      <w:pPr>
        <w:pStyle w:val="ConsPlusNormal"/>
        <w:spacing w:before="240"/>
        <w:ind w:firstLine="540"/>
        <w:jc w:val="both"/>
      </w:pPr>
      <w:r>
        <w:t>103.6.1. Цели и задачи построения программы коррекционной работы.</w:t>
      </w:r>
    </w:p>
    <w:p w:rsidR="004E4C7C" w:rsidRDefault="004E4C7C" w:rsidP="00D06916">
      <w:pPr>
        <w:pStyle w:val="ConsPlusNormal"/>
        <w:spacing w:before="240"/>
        <w:ind w:firstLine="540"/>
        <w:jc w:val="both"/>
      </w:pPr>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4E4C7C" w:rsidRDefault="004E4C7C" w:rsidP="00D06916">
      <w:pPr>
        <w:pStyle w:val="ConsPlusNormal"/>
        <w:spacing w:before="240"/>
        <w:ind w:firstLine="540"/>
        <w:jc w:val="both"/>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4E4C7C" w:rsidRDefault="004E4C7C" w:rsidP="00D06916">
      <w:pPr>
        <w:pStyle w:val="ConsPlusNormal"/>
        <w:spacing w:before="240"/>
        <w:ind w:firstLine="540"/>
        <w:jc w:val="both"/>
      </w:pPr>
      <w:r>
        <w:t>При составлении программы коррекционной работы выделяются следующие задачи:</w:t>
      </w:r>
    </w:p>
    <w:p w:rsidR="004E4C7C" w:rsidRDefault="004E4C7C" w:rsidP="00D06916">
      <w:pPr>
        <w:pStyle w:val="ConsPlusNormal"/>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4E4C7C" w:rsidRDefault="004E4C7C" w:rsidP="00D06916">
      <w:pPr>
        <w:pStyle w:val="ConsPlusNormal"/>
        <w:spacing w:before="240"/>
        <w:ind w:firstLine="540"/>
        <w:jc w:val="both"/>
      </w:pPr>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4E4C7C" w:rsidRDefault="004E4C7C" w:rsidP="00D06916">
      <w:pPr>
        <w:pStyle w:val="ConsPlusNormal"/>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4E4C7C" w:rsidRDefault="004E4C7C" w:rsidP="00D06916">
      <w:pPr>
        <w:pStyle w:val="ConsPlusNormal"/>
        <w:spacing w:before="240"/>
        <w:ind w:firstLine="540"/>
        <w:jc w:val="both"/>
      </w:pPr>
      <w:r>
        <w:t>реализация комплексного психолого-педагогического сопровождения обучающихся с ТНР (в соответствии с рекомендациями ПМПК, ППк, ИПРА);</w:t>
      </w:r>
    </w:p>
    <w:p w:rsidR="004E4C7C" w:rsidRDefault="004E4C7C" w:rsidP="00D06916">
      <w:pPr>
        <w:pStyle w:val="ConsPlusNormal"/>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rsidR="004E4C7C" w:rsidRDefault="004E4C7C" w:rsidP="00D06916">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4E4C7C" w:rsidRDefault="004E4C7C" w:rsidP="00D0691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4E4C7C" w:rsidRDefault="004E4C7C" w:rsidP="00D06916">
      <w:pPr>
        <w:pStyle w:val="ConsPlusNormal"/>
        <w:spacing w:before="240"/>
        <w:ind w:firstLine="540"/>
        <w:jc w:val="both"/>
      </w:pPr>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4E4C7C" w:rsidRDefault="004E4C7C" w:rsidP="00D06916">
      <w:pPr>
        <w:pStyle w:val="ConsPlusNormal"/>
        <w:spacing w:before="240"/>
        <w:ind w:firstLine="540"/>
        <w:jc w:val="both"/>
      </w:pPr>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4E4C7C" w:rsidRDefault="004E4C7C" w:rsidP="00D06916">
      <w:pPr>
        <w:pStyle w:val="ConsPlusNormal"/>
        <w:spacing w:before="240"/>
        <w:ind w:firstLine="540"/>
        <w:jc w:val="both"/>
      </w:pPr>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4E4C7C" w:rsidRDefault="004E4C7C" w:rsidP="00D06916">
      <w:pPr>
        <w:pStyle w:val="ConsPlusNormal"/>
        <w:spacing w:before="240"/>
        <w:ind w:firstLine="540"/>
        <w:jc w:val="both"/>
      </w:pPr>
      <w:r>
        <w:t>103.6.2.1. Механизмы реализации программы.</w:t>
      </w:r>
    </w:p>
    <w:p w:rsidR="004E4C7C" w:rsidRDefault="004E4C7C" w:rsidP="00D06916">
      <w:pPr>
        <w:pStyle w:val="ConsPlusNormal"/>
        <w:spacing w:before="240"/>
        <w:ind w:firstLine="540"/>
        <w:jc w:val="both"/>
      </w:pPr>
      <w:r>
        <w:t>103.6.2.1.1.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4E4C7C" w:rsidRDefault="004E4C7C" w:rsidP="00D06916">
      <w:pPr>
        <w:pStyle w:val="ConsPlusNormal"/>
        <w:spacing w:before="240"/>
        <w:ind w:firstLine="540"/>
        <w:jc w:val="both"/>
      </w:pPr>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4E4C7C" w:rsidRDefault="004E4C7C" w:rsidP="00D06916">
      <w:pPr>
        <w:pStyle w:val="ConsPlusNormal"/>
        <w:spacing w:before="240"/>
        <w:ind w:firstLine="540"/>
        <w:jc w:val="both"/>
      </w:pPr>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4E4C7C" w:rsidRDefault="004E4C7C" w:rsidP="00D06916">
      <w:pPr>
        <w:pStyle w:val="ConsPlusNormal"/>
        <w:spacing w:before="240"/>
        <w:ind w:firstLine="540"/>
        <w:jc w:val="both"/>
      </w:pPr>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4E4C7C" w:rsidRDefault="004E4C7C" w:rsidP="00D06916">
      <w:pPr>
        <w:pStyle w:val="ConsPlusNormal"/>
        <w:spacing w:before="240"/>
        <w:ind w:firstLine="540"/>
        <w:jc w:val="both"/>
      </w:pPr>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4E4C7C" w:rsidRDefault="004E4C7C" w:rsidP="00D06916">
      <w:pPr>
        <w:pStyle w:val="ConsPlusNormal"/>
        <w:spacing w:before="240"/>
        <w:ind w:firstLine="540"/>
        <w:jc w:val="both"/>
      </w:pPr>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4E4C7C" w:rsidRDefault="004E4C7C" w:rsidP="00D06916">
      <w:pPr>
        <w:pStyle w:val="ConsPlusNormal"/>
        <w:spacing w:before="240"/>
        <w:ind w:firstLine="540"/>
        <w:jc w:val="both"/>
      </w:pPr>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4E4C7C" w:rsidRDefault="004E4C7C" w:rsidP="00D06916">
      <w:pPr>
        <w:pStyle w:val="ConsPlusNormal"/>
        <w:spacing w:before="240"/>
        <w:ind w:firstLine="540"/>
        <w:jc w:val="both"/>
      </w:pPr>
      <w:r>
        <w:t>Речевой режим обеспечивается:</w:t>
      </w:r>
    </w:p>
    <w:p w:rsidR="004E4C7C" w:rsidRDefault="004E4C7C" w:rsidP="00D06916">
      <w:pPr>
        <w:pStyle w:val="ConsPlusNormal"/>
        <w:spacing w:before="240"/>
        <w:ind w:firstLine="540"/>
        <w:jc w:val="both"/>
      </w:pPr>
      <w:r>
        <w:t>образцовой речью окружающих (педагогических работников, администрации, сотрудников образовательной организации);</w:t>
      </w:r>
    </w:p>
    <w:p w:rsidR="004E4C7C" w:rsidRDefault="004E4C7C" w:rsidP="00D06916">
      <w:pPr>
        <w:pStyle w:val="ConsPlusNormal"/>
        <w:spacing w:before="240"/>
        <w:ind w:firstLine="540"/>
        <w:jc w:val="both"/>
      </w:pPr>
      <w:r>
        <w:t>созданием условий для речевого общения обучающихся с окружающими, целенаправленной организацией коммуникативных ситуаций;</w:t>
      </w:r>
    </w:p>
    <w:p w:rsidR="004E4C7C" w:rsidRDefault="004E4C7C" w:rsidP="00D06916">
      <w:pPr>
        <w:pStyle w:val="ConsPlusNormal"/>
        <w:spacing w:before="240"/>
        <w:ind w:firstLine="540"/>
        <w:jc w:val="both"/>
      </w:pPr>
      <w:r>
        <w:t>стимуляцией речевой активности обучающихся и активизацией их речевых возможностей;</w:t>
      </w:r>
    </w:p>
    <w:p w:rsidR="004E4C7C" w:rsidRDefault="004E4C7C" w:rsidP="00D06916">
      <w:pPr>
        <w:pStyle w:val="ConsPlusNormal"/>
        <w:spacing w:before="240"/>
        <w:ind w:firstLine="540"/>
        <w:jc w:val="both"/>
      </w:pPr>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4E4C7C" w:rsidRDefault="004E4C7C" w:rsidP="00D06916">
      <w:pPr>
        <w:pStyle w:val="ConsPlusNormal"/>
        <w:spacing w:before="240"/>
        <w:ind w:firstLine="540"/>
        <w:jc w:val="both"/>
      </w:pPr>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4E4C7C" w:rsidRDefault="004E4C7C" w:rsidP="00D06916">
      <w:pPr>
        <w:pStyle w:val="ConsPlusNormal"/>
        <w:spacing w:before="240"/>
        <w:ind w:firstLine="540"/>
        <w:jc w:val="both"/>
      </w:pPr>
      <w:r>
        <w:t>Индивидуализация речевого режима предполагает:</w:t>
      </w:r>
    </w:p>
    <w:p w:rsidR="004E4C7C" w:rsidRDefault="004E4C7C" w:rsidP="00D06916">
      <w:pPr>
        <w:pStyle w:val="ConsPlusNormal"/>
        <w:spacing w:before="240"/>
        <w:ind w:firstLine="540"/>
        <w:jc w:val="both"/>
      </w:pPr>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4E4C7C" w:rsidRDefault="004E4C7C" w:rsidP="00D06916">
      <w:pPr>
        <w:pStyle w:val="ConsPlusNormal"/>
        <w:spacing w:before="240"/>
        <w:ind w:firstLine="540"/>
        <w:jc w:val="both"/>
      </w:pPr>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4E4C7C" w:rsidRDefault="004E4C7C" w:rsidP="00D06916">
      <w:pPr>
        <w:pStyle w:val="ConsPlusNormal"/>
        <w:spacing w:before="240"/>
        <w:ind w:firstLine="540"/>
        <w:jc w:val="both"/>
      </w:pPr>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4E4C7C" w:rsidRDefault="004E4C7C" w:rsidP="00D06916">
      <w:pPr>
        <w:pStyle w:val="ConsPlusNormal"/>
        <w:spacing w:before="240"/>
        <w:ind w:firstLine="540"/>
        <w:jc w:val="both"/>
      </w:pPr>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4E4C7C" w:rsidRDefault="004E4C7C" w:rsidP="00D06916">
      <w:pPr>
        <w:pStyle w:val="ConsPlusNormal"/>
        <w:spacing w:before="240"/>
        <w:ind w:firstLine="540"/>
        <w:jc w:val="both"/>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E4C7C" w:rsidRDefault="004E4C7C" w:rsidP="00D06916">
      <w:pPr>
        <w:pStyle w:val="ConsPlusNormal"/>
        <w:spacing w:before="240"/>
        <w:ind w:firstLine="540"/>
        <w:jc w:val="both"/>
      </w:pPr>
      <w: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4E4C7C" w:rsidRDefault="004E4C7C" w:rsidP="00D06916">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4E4C7C" w:rsidRDefault="004E4C7C" w:rsidP="00D06916">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4E4C7C" w:rsidRDefault="004E4C7C" w:rsidP="00D06916">
      <w:pPr>
        <w:pStyle w:val="ConsPlusNormal"/>
        <w:spacing w:before="240"/>
        <w:ind w:firstLine="540"/>
        <w:jc w:val="both"/>
      </w:pPr>
      <w:r>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4E4C7C" w:rsidRDefault="004E4C7C" w:rsidP="00D06916">
      <w:pPr>
        <w:pStyle w:val="ConsPlusNormal"/>
        <w:spacing w:before="240"/>
        <w:ind w:firstLine="540"/>
        <w:jc w:val="both"/>
      </w:pPr>
      <w:r>
        <w:t>Дополнительные коррекционно-развивающие занятия могут проводиться в индивидуальной или подгрупповой форме.</w:t>
      </w:r>
    </w:p>
    <w:p w:rsidR="004E4C7C" w:rsidRDefault="004E4C7C" w:rsidP="00D06916">
      <w:pPr>
        <w:pStyle w:val="ConsPlusNormal"/>
        <w:spacing w:before="240"/>
        <w:ind w:firstLine="540"/>
        <w:jc w:val="both"/>
      </w:pPr>
      <w:r>
        <w:t>Необходимость проведения дополнительных коррекционно-развивающих занятий также может возникнуть в следующих случаях:</w:t>
      </w:r>
    </w:p>
    <w:p w:rsidR="004E4C7C" w:rsidRDefault="004E4C7C" w:rsidP="00D06916">
      <w:pPr>
        <w:pStyle w:val="ConsPlusNormal"/>
        <w:spacing w:before="240"/>
        <w:ind w:firstLine="540"/>
        <w:jc w:val="both"/>
      </w:pPr>
      <w:r>
        <w:t>необходимость дополнительно психолого-педагогического сопровождения после длительной болезни или медицинской реабилитации,</w:t>
      </w:r>
    </w:p>
    <w:p w:rsidR="004E4C7C" w:rsidRDefault="004E4C7C" w:rsidP="00D06916">
      <w:pPr>
        <w:pStyle w:val="ConsPlusNormal"/>
        <w:spacing w:before="240"/>
        <w:ind w:firstLine="540"/>
        <w:jc w:val="both"/>
      </w:pPr>
      <w:r>
        <w:t>низкая динамика формирования речеязыковых и коммуникативных компетенций или их распад, обусловленные наличием органической патологии,</w:t>
      </w:r>
    </w:p>
    <w:p w:rsidR="004E4C7C" w:rsidRDefault="004E4C7C" w:rsidP="00D06916">
      <w:pPr>
        <w:pStyle w:val="ConsPlusNormal"/>
        <w:spacing w:before="240"/>
        <w:ind w:firstLine="540"/>
        <w:jc w:val="both"/>
      </w:pPr>
      <w:r>
        <w:t>зачисление обучающегося с ТНР в течение учебного года,</w:t>
      </w:r>
    </w:p>
    <w:p w:rsidR="004E4C7C" w:rsidRDefault="004E4C7C" w:rsidP="00D06916">
      <w:pPr>
        <w:pStyle w:val="ConsPlusNormal"/>
        <w:spacing w:before="240"/>
        <w:ind w:firstLine="540"/>
        <w:jc w:val="both"/>
      </w:pPr>
      <w:r>
        <w:t>недостаточная активность когнитивно-познавательной деятельности,</w:t>
      </w:r>
    </w:p>
    <w:p w:rsidR="004E4C7C" w:rsidRDefault="004E4C7C" w:rsidP="00D06916">
      <w:pPr>
        <w:pStyle w:val="ConsPlusNormal"/>
        <w:spacing w:before="24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rsidR="004E4C7C" w:rsidRDefault="004E4C7C" w:rsidP="00D06916">
      <w:pPr>
        <w:pStyle w:val="ConsPlusNormal"/>
        <w:spacing w:before="240"/>
        <w:ind w:firstLine="540"/>
        <w:jc w:val="both"/>
      </w:pPr>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4E4C7C" w:rsidRDefault="004E4C7C" w:rsidP="00D06916">
      <w:pPr>
        <w:pStyle w:val="ConsPlusNormal"/>
        <w:spacing w:before="240"/>
        <w:ind w:firstLine="540"/>
        <w:jc w:val="both"/>
      </w:pPr>
      <w: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4E4C7C" w:rsidRDefault="004E4C7C" w:rsidP="00D06916">
      <w:pPr>
        <w:pStyle w:val="ConsPlusNormal"/>
        <w:spacing w:before="240"/>
        <w:ind w:firstLine="540"/>
        <w:jc w:val="both"/>
      </w:pPr>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4E4C7C" w:rsidRDefault="004E4C7C" w:rsidP="00D06916">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LIV. Организационный раздел ФАОП НОО для обучающихся с ТНР</w:t>
      </w:r>
    </w:p>
    <w:p w:rsidR="004E4C7C" w:rsidRDefault="004E4C7C" w:rsidP="00D06916">
      <w:pPr>
        <w:pStyle w:val="ConsPlusTitle"/>
        <w:jc w:val="center"/>
      </w:pPr>
      <w:r>
        <w:t>(вариант 5.2)</w:t>
      </w:r>
    </w:p>
    <w:p w:rsidR="004E4C7C" w:rsidRDefault="004E4C7C" w:rsidP="00D06916">
      <w:pPr>
        <w:pStyle w:val="ConsPlusNormal"/>
        <w:jc w:val="both"/>
      </w:pPr>
    </w:p>
    <w:p w:rsidR="004E4C7C" w:rsidRDefault="004E4C7C" w:rsidP="00D06916">
      <w:pPr>
        <w:pStyle w:val="ConsPlusTitle"/>
        <w:ind w:firstLine="540"/>
        <w:jc w:val="both"/>
        <w:outlineLvl w:val="2"/>
      </w:pPr>
      <w:r>
        <w:t>104. Федеральные учебные планы.</w:t>
      </w:r>
    </w:p>
    <w:p w:rsidR="004E4C7C" w:rsidRDefault="004E4C7C" w:rsidP="00D06916">
      <w:pPr>
        <w:pStyle w:val="ConsPlusNormal"/>
        <w:spacing w:before="240"/>
        <w:ind w:firstLine="540"/>
        <w:jc w:val="both"/>
      </w:pPr>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4E4C7C" w:rsidRDefault="004E4C7C" w:rsidP="00D06916">
      <w:pPr>
        <w:pStyle w:val="ConsPlusNormal"/>
        <w:spacing w:before="240"/>
        <w:ind w:firstLine="540"/>
        <w:jc w:val="both"/>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51"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252" w:history="1">
        <w:r>
          <w:rPr>
            <w:color w:val="0000FF"/>
          </w:rPr>
          <w:t>нормативами</w:t>
        </w:r>
      </w:hyperlink>
      <w:r>
        <w:t xml:space="preserve"> и Санитарно-эпидемиологическими </w:t>
      </w:r>
      <w:hyperlink r:id="rId253" w:history="1">
        <w:r>
          <w:rPr>
            <w:color w:val="0000FF"/>
          </w:rPr>
          <w:t>требованиями</w:t>
        </w:r>
      </w:hyperlink>
      <w:r>
        <w:t>.</w:t>
      </w:r>
    </w:p>
    <w:p w:rsidR="004E4C7C" w:rsidRDefault="004E4C7C" w:rsidP="00D06916">
      <w:pPr>
        <w:pStyle w:val="ConsPlusNormal"/>
        <w:spacing w:before="240"/>
        <w:ind w:firstLine="540"/>
        <w:jc w:val="both"/>
      </w:pPr>
      <w:r>
        <w:t>104.1. Федеральным учебным планом определен перечень предметной, коррекционно-развивающей областей и внеурочной деятельности, объем учебного времени, максимальный объем учебной нагрузки обучающихся на уровне начального общего образования.</w:t>
      </w:r>
    </w:p>
    <w:p w:rsidR="004E4C7C" w:rsidRDefault="004E4C7C" w:rsidP="00D06916">
      <w:pPr>
        <w:pStyle w:val="ConsPlusNormal"/>
        <w:spacing w:before="240"/>
        <w:ind w:firstLine="540"/>
        <w:jc w:val="both"/>
      </w:pPr>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4E4C7C" w:rsidRDefault="004E4C7C" w:rsidP="00D06916">
      <w:pPr>
        <w:pStyle w:val="ConsPlusNormal"/>
        <w:spacing w:before="240"/>
        <w:ind w:firstLine="540"/>
        <w:jc w:val="both"/>
      </w:pPr>
      <w:r>
        <w:t>формирование гражданской идентичности обучающихся, приобщение их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обучающихся к продолжению образования на уровне основного общего образования, их приобщение к информационным технологиям;</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в соответствии с его индивидуальностью;</w:t>
      </w:r>
    </w:p>
    <w:p w:rsidR="004E4C7C" w:rsidRDefault="004E4C7C" w:rsidP="00D06916">
      <w:pPr>
        <w:pStyle w:val="ConsPlusNormal"/>
        <w:spacing w:before="240"/>
        <w:ind w:firstLine="540"/>
        <w:jc w:val="both"/>
      </w:pPr>
      <w:r>
        <w:t>профилактика и коррекция речеязыковых расстройств;</w:t>
      </w:r>
    </w:p>
    <w:p w:rsidR="004E4C7C" w:rsidRDefault="004E4C7C" w:rsidP="00D06916">
      <w:pPr>
        <w:pStyle w:val="ConsPlusNormal"/>
        <w:spacing w:before="240"/>
        <w:ind w:firstLine="540"/>
        <w:jc w:val="both"/>
      </w:pPr>
      <w:r>
        <w:t>формирование коммуникативной компетентности обучающихся с ТНР.</w:t>
      </w:r>
    </w:p>
    <w:p w:rsidR="004E4C7C" w:rsidRDefault="004E4C7C" w:rsidP="00D06916">
      <w:pPr>
        <w:pStyle w:val="ConsPlusNormal"/>
        <w:spacing w:before="240"/>
        <w:ind w:firstLine="540"/>
        <w:jc w:val="both"/>
      </w:pPr>
      <w:r>
        <w:t xml:space="preserve">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w:t>
      </w:r>
      <w:hyperlink r:id="rId254" w:history="1">
        <w:r>
          <w:rPr>
            <w:color w:val="0000FF"/>
          </w:rPr>
          <w:t>ФГОС</w:t>
        </w:r>
      </w:hyperlink>
      <w:r>
        <w:t xml:space="preserve"> НОО обучающихся с ОВЗ и учебное время, отводимое на их изучение по годам обучения.</w:t>
      </w:r>
    </w:p>
    <w:p w:rsidR="004E4C7C" w:rsidRDefault="004E4C7C" w:rsidP="00D06916">
      <w:pPr>
        <w:pStyle w:val="ConsPlusNormal"/>
        <w:spacing w:before="240"/>
        <w:ind w:firstLine="540"/>
        <w:jc w:val="both"/>
      </w:pPr>
      <w: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4E4C7C" w:rsidRDefault="004E4C7C" w:rsidP="00D06916">
      <w:pPr>
        <w:pStyle w:val="ConsPlusNormal"/>
        <w:spacing w:before="240"/>
        <w:ind w:firstLine="540"/>
        <w:jc w:val="both"/>
      </w:pPr>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4E4C7C" w:rsidRDefault="004E4C7C" w:rsidP="00D06916">
      <w:pPr>
        <w:pStyle w:val="ConsPlusNormal"/>
        <w:spacing w:before="240"/>
        <w:ind w:firstLine="540"/>
        <w:jc w:val="both"/>
      </w:pPr>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4E4C7C" w:rsidRDefault="004E4C7C" w:rsidP="00D06916">
      <w:pPr>
        <w:pStyle w:val="ConsPlusNormal"/>
        <w:spacing w:before="240"/>
        <w:ind w:firstLine="540"/>
        <w:jc w:val="both"/>
      </w:pPr>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4E4C7C" w:rsidRDefault="004E4C7C" w:rsidP="00D06916">
      <w:pPr>
        <w:pStyle w:val="ConsPlusNormal"/>
        <w:spacing w:before="240"/>
        <w:ind w:firstLine="540"/>
        <w:jc w:val="both"/>
      </w:pPr>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4E4C7C" w:rsidRDefault="004E4C7C" w:rsidP="00D06916">
      <w:pPr>
        <w:pStyle w:val="ConsPlusNormal"/>
        <w:spacing w:before="240"/>
        <w:ind w:firstLine="540"/>
        <w:jc w:val="both"/>
      </w:pPr>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2 - 4 обучающимися составляют 20 - 25 минут. Частота посещений подгрупповых логопедических занятий - не менее 2 раз в неделю.</w:t>
      </w:r>
    </w:p>
    <w:p w:rsidR="004E4C7C" w:rsidRDefault="004E4C7C" w:rsidP="00D06916">
      <w:pPr>
        <w:pStyle w:val="ConsPlusNormal"/>
        <w:spacing w:before="240"/>
        <w:ind w:firstLine="540"/>
        <w:jc w:val="both"/>
      </w:pPr>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4E4C7C" w:rsidRDefault="004E4C7C" w:rsidP="00D06916">
      <w:pPr>
        <w:pStyle w:val="ConsPlusNormal"/>
        <w:spacing w:before="240"/>
        <w:ind w:firstLine="540"/>
        <w:jc w:val="both"/>
      </w:pPr>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4E4C7C" w:rsidRDefault="004E4C7C" w:rsidP="00D06916">
      <w:pPr>
        <w:pStyle w:val="ConsPlusNormal"/>
        <w:spacing w:before="240"/>
        <w:ind w:firstLine="540"/>
        <w:jc w:val="both"/>
      </w:pPr>
      <w:r>
        <w:t>учебные занятия для углубленного изучения отдельных обязательных учебных предметов;</w:t>
      </w:r>
    </w:p>
    <w:p w:rsidR="004E4C7C" w:rsidRDefault="004E4C7C" w:rsidP="00D06916">
      <w:pPr>
        <w:pStyle w:val="ConsPlusNormal"/>
        <w:spacing w:before="240"/>
        <w:ind w:firstLine="540"/>
        <w:jc w:val="both"/>
      </w:pPr>
      <w:r>
        <w:t>учебные занятия, обеспечивающие различные интересы обучающихся, в том числе этнокультурные.</w:t>
      </w:r>
    </w:p>
    <w:p w:rsidR="004E4C7C" w:rsidRDefault="004E4C7C" w:rsidP="00D06916">
      <w:pPr>
        <w:pStyle w:val="ConsPlusNormal"/>
        <w:spacing w:before="240"/>
        <w:ind w:firstLine="540"/>
        <w:jc w:val="both"/>
      </w:pPr>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55"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w:t>
      </w:r>
      <w:hyperlink r:id="rId256"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Продолжительность учебного года в 1-м дополнительном и 1-м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4E4C7C" w:rsidRDefault="004E4C7C" w:rsidP="00D06916">
      <w:pPr>
        <w:pStyle w:val="ConsPlusNormal"/>
        <w:spacing w:before="240"/>
        <w:ind w:firstLine="540"/>
        <w:jc w:val="both"/>
      </w:pPr>
      <w:r>
        <w:t>Для обучающихся в 1-м дополнительном и 1-м классах устанавливаются в течение года дополнительные недельные каникулы.</w:t>
      </w:r>
    </w:p>
    <w:p w:rsidR="004E4C7C" w:rsidRDefault="004E4C7C" w:rsidP="00D06916">
      <w:pPr>
        <w:pStyle w:val="ConsPlusNormal"/>
        <w:spacing w:before="240"/>
        <w:ind w:firstLine="540"/>
        <w:jc w:val="both"/>
      </w:pPr>
      <w:r>
        <w:t xml:space="preserve">Продолжительность урока и распределение учебной нагрузки в течение учебного дня и учебной недели должны соответствовать Гигиеническим </w:t>
      </w:r>
      <w:hyperlink r:id="rId257" w:history="1">
        <w:r>
          <w:rPr>
            <w:color w:val="0000FF"/>
          </w:rPr>
          <w:t>нормативам</w:t>
        </w:r>
      </w:hyperlink>
      <w:r>
        <w:t xml:space="preserve"> и Санитарно-эпидемиологическими </w:t>
      </w:r>
      <w:hyperlink r:id="rId258" w:history="1">
        <w:r>
          <w:rPr>
            <w:color w:val="0000FF"/>
          </w:rPr>
          <w:t>требованиям</w:t>
        </w:r>
      </w:hyperlink>
      <w:r>
        <w:t>.</w:t>
      </w:r>
    </w:p>
    <w:p w:rsidR="004E4C7C" w:rsidRDefault="004E4C7C" w:rsidP="00D06916">
      <w:pPr>
        <w:pStyle w:val="ConsPlusNormal"/>
        <w:spacing w:before="240"/>
        <w:ind w:firstLine="540"/>
        <w:jc w:val="both"/>
      </w:pPr>
      <w:r>
        <w:t>Обучение в 1-м дополнительном и 1-м классах проводится без балльного оценивания знаний обучающихся и домашних заданий.</w:t>
      </w:r>
    </w:p>
    <w:p w:rsidR="004E4C7C" w:rsidRDefault="004E4C7C" w:rsidP="00D06916">
      <w:pPr>
        <w:pStyle w:val="ConsPlusNormal"/>
        <w:spacing w:before="240"/>
        <w:ind w:firstLine="540"/>
        <w:jc w:val="both"/>
      </w:pPr>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4E4C7C" w:rsidRDefault="004E4C7C" w:rsidP="00D06916">
      <w:pPr>
        <w:pStyle w:val="ConsPlusNormal"/>
        <w:spacing w:before="240"/>
        <w:ind w:firstLine="540"/>
        <w:jc w:val="both"/>
      </w:pPr>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4E4C7C" w:rsidRDefault="004E4C7C" w:rsidP="00D06916">
      <w:pPr>
        <w:pStyle w:val="ConsPlusNormal"/>
        <w:spacing w:before="240"/>
        <w:ind w:firstLine="540"/>
        <w:jc w:val="both"/>
      </w:pPr>
      <w: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4E4C7C" w:rsidRDefault="004E4C7C" w:rsidP="00D06916">
      <w:pPr>
        <w:pStyle w:val="ConsPlusNormal"/>
        <w:spacing w:before="240"/>
        <w:ind w:firstLine="540"/>
        <w:jc w:val="both"/>
      </w:pPr>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104.11. Федеральный учебный план ФАОП НОО для обучающихся с ТНР (вариант 5.2) - первое отделение.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1871"/>
        <w:gridCol w:w="2029"/>
        <w:gridCol w:w="691"/>
        <w:gridCol w:w="850"/>
        <w:gridCol w:w="1138"/>
        <w:gridCol w:w="565"/>
        <w:gridCol w:w="565"/>
        <w:gridCol w:w="567"/>
        <w:gridCol w:w="794"/>
      </w:tblGrid>
      <w:tr w:rsidR="004E4C7C" w:rsidTr="00C219BE">
        <w:tc>
          <w:tcPr>
            <w:tcW w:w="187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029" w:type="dxa"/>
            <w:vMerge w:val="restart"/>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376"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 по классам</w:t>
            </w:r>
          </w:p>
        </w:tc>
        <w:tc>
          <w:tcPr>
            <w:tcW w:w="794"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29"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center"/>
            </w:pPr>
          </w:p>
        </w:tc>
        <w:tc>
          <w:tcPr>
            <w:tcW w:w="69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5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5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56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9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rPr>
          <w:trHeight w:val="276"/>
        </w:trPr>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29"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center"/>
            </w:pPr>
          </w:p>
        </w:tc>
        <w:tc>
          <w:tcPr>
            <w:tcW w:w="69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Букварный период</w:t>
            </w:r>
          </w:p>
        </w:tc>
        <w:tc>
          <w:tcPr>
            <w:tcW w:w="113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Послебукварный период</w:t>
            </w:r>
          </w:p>
        </w:tc>
        <w:tc>
          <w:tcPr>
            <w:tcW w:w="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6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29"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69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85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113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79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r>
      <w:tr w:rsidR="004E4C7C" w:rsidTr="00C219BE">
        <w:tc>
          <w:tcPr>
            <w:tcW w:w="9070"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187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Русский язык и литературное чтение</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Русский язык</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Обучение грамоте</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14</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Литературное чтение</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Математика и информатика</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Математика</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24</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Обществознание и естествознание</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Окружающий мир</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Основы религиозных культур и светской этики</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Основы религиозных культур и светской этики.</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187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Искусство</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Изобразительное искусство</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187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Музыка</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Технология</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Технология</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187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Физическая культура</w:t>
            </w:r>
          </w:p>
        </w:tc>
        <w:tc>
          <w:tcPr>
            <w:tcW w:w="202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Физическая культура (адаптивная физическая культура).</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Итого</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113</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Часть учебного плана, формируемая участниками образовательных отношений (при 5-дневной учебной неделе)</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113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Максимально допустимая недельная нагрузка (при 5-дневной учебной неделе)</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111</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Внеурочная деятельность</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Из них обязательные коррекционные курсы:</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28</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Развитие речи</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Логопедическая ритмика</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Произношение</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Индивидуальные и подгрупповые логопедические занятия</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Другие направления внеурочной деятельности</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r>
      <w:tr w:rsidR="004E4C7C" w:rsidTr="00C219BE">
        <w:tc>
          <w:tcPr>
            <w:tcW w:w="3900"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c>
          <w:tcPr>
            <w:tcW w:w="69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1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Title"/>
        <w:ind w:firstLine="540"/>
        <w:jc w:val="both"/>
        <w:outlineLvl w:val="3"/>
      </w:pPr>
      <w:r>
        <w:t>104.12. Федеральный учебный план ФАОП НОО для обучающихся с ТНР (вариант 5.2) - второе отделение.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665"/>
        <w:gridCol w:w="2720"/>
        <w:gridCol w:w="704"/>
        <w:gridCol w:w="704"/>
        <w:gridCol w:w="704"/>
        <w:gridCol w:w="704"/>
        <w:gridCol w:w="850"/>
      </w:tblGrid>
      <w:tr w:rsidR="004E4C7C" w:rsidTr="00C219BE">
        <w:tc>
          <w:tcPr>
            <w:tcW w:w="26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720"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2816"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 по классам</w:t>
            </w:r>
          </w:p>
        </w:tc>
        <w:tc>
          <w:tcPr>
            <w:tcW w:w="85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6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720"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85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51" w:type="dxa"/>
            <w:gridSpan w:val="7"/>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6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Русский язык и литературное чтение</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Русский язык</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26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Обучение грамоте</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26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Литературное чтение</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26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Иностранный язык</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Иностранный язык</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26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Математика и информатика</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Математика</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26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Обществознание и естествознание</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Окружающий мир</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6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Основы религиозных культур и светской этики</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Основы религиозных культур и светской этики</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26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Искусство</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Изобразительное искусство</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26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Музыка</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26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Технология</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Технология</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66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Физическая культура</w:t>
            </w:r>
          </w:p>
        </w:tc>
        <w:tc>
          <w:tcPr>
            <w:tcW w:w="272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Физическая культура (адаптивная физическая культура)</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Итого</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82</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Часть учебного плана, формируемая участниками образовательных отношений (при 5-дневной учебной неделе)</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Максимально допустимая недельная нагрузка (при 5-дневной учебной неделе)</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90</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Внеурочная деятельность</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40</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Из них обязательные коррекционные курсы:</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24</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Произношение</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Развитие речи</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Логопедическая ритмика</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Индивидуальные и подгрупповые логопедические занятия</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Другие направления внеурочной деятельности</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538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85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130</w:t>
            </w:r>
          </w:p>
        </w:tc>
      </w:tr>
    </w:tbl>
    <w:p w:rsidR="004E4C7C" w:rsidRDefault="004E4C7C" w:rsidP="00D06916">
      <w:pPr>
        <w:pStyle w:val="ConsPlusNormal"/>
        <w:jc w:val="both"/>
      </w:pPr>
    </w:p>
    <w:p w:rsidR="004E4C7C" w:rsidRDefault="004E4C7C" w:rsidP="00D06916">
      <w:pPr>
        <w:pStyle w:val="ConsPlusNormal"/>
        <w:ind w:firstLine="540"/>
        <w:jc w:val="both"/>
      </w:pPr>
      <w:r>
        <w:t>104.13. 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4E4C7C" w:rsidRDefault="004E4C7C" w:rsidP="00D06916">
      <w:pPr>
        <w:pStyle w:val="ConsPlusNormal"/>
        <w:spacing w:before="240"/>
        <w:ind w:firstLine="540"/>
        <w:jc w:val="both"/>
      </w:pPr>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4E4C7C" w:rsidRDefault="004E4C7C" w:rsidP="00D06916">
      <w:pPr>
        <w:pStyle w:val="ConsPlusNormal"/>
        <w:spacing w:before="240"/>
        <w:ind w:firstLine="540"/>
        <w:jc w:val="both"/>
      </w:pPr>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105. Федеральный календарный учебный график.</w:t>
      </w:r>
    </w:p>
    <w:p w:rsidR="004E4C7C" w:rsidRDefault="004E4C7C" w:rsidP="00D06916">
      <w:pPr>
        <w:pStyle w:val="ConsPlusNormal"/>
        <w:spacing w:before="240"/>
        <w:ind w:firstLine="540"/>
        <w:jc w:val="both"/>
      </w:pPr>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4E4C7C" w:rsidRDefault="004E4C7C" w:rsidP="00D06916">
      <w:pPr>
        <w:pStyle w:val="ConsPlusNormal"/>
        <w:spacing w:before="240"/>
        <w:ind w:firstLine="540"/>
        <w:jc w:val="both"/>
      </w:pPr>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105.4.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4E4C7C" w:rsidRDefault="004E4C7C" w:rsidP="00D06916">
      <w:pPr>
        <w:pStyle w:val="ConsPlusNormal"/>
        <w:spacing w:before="240"/>
        <w:ind w:firstLine="540"/>
        <w:jc w:val="both"/>
      </w:pPr>
      <w:r>
        <w:t>105.5.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105.6. Продолжительность урока не должна превышать 40 минут.</w:t>
      </w:r>
    </w:p>
    <w:p w:rsidR="004E4C7C" w:rsidRDefault="004E4C7C" w:rsidP="00D06916">
      <w:pPr>
        <w:pStyle w:val="ConsPlusNormal"/>
        <w:spacing w:before="240"/>
        <w:ind w:firstLine="540"/>
        <w:jc w:val="both"/>
      </w:pPr>
      <w:r>
        <w:t>105.7.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59" w:history="1">
        <w:r>
          <w:rPr>
            <w:color w:val="0000FF"/>
          </w:rPr>
          <w:t>нормативами</w:t>
        </w:r>
      </w:hyperlink>
      <w:r>
        <w:t>.</w:t>
      </w:r>
    </w:p>
    <w:p w:rsidR="004E4C7C" w:rsidRDefault="004E4C7C" w:rsidP="00D06916">
      <w:pPr>
        <w:pStyle w:val="ConsPlusNormal"/>
        <w:spacing w:before="240"/>
        <w:ind w:firstLine="540"/>
        <w:jc w:val="both"/>
      </w:pPr>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105.10.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105.11.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105.13.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LV. Общие положения ФАОП НОО для обучающихся с НОДА</w:t>
      </w:r>
    </w:p>
    <w:p w:rsidR="004E4C7C" w:rsidRDefault="004E4C7C" w:rsidP="00D06916">
      <w:pPr>
        <w:pStyle w:val="ConsPlusNormal"/>
        <w:jc w:val="both"/>
      </w:pPr>
    </w:p>
    <w:p w:rsidR="004E4C7C" w:rsidRDefault="004E4C7C" w:rsidP="00D06916">
      <w:pPr>
        <w:pStyle w:val="ConsPlusTitle"/>
        <w:ind w:firstLine="540"/>
        <w:jc w:val="both"/>
        <w:outlineLvl w:val="2"/>
      </w:pPr>
      <w:r>
        <w:t>106. Определение и назначение федеральной адаптированной образовательной программы начального общего образования для обучающихся с НОДА.</w:t>
      </w:r>
    </w:p>
    <w:p w:rsidR="004E4C7C" w:rsidRDefault="004E4C7C" w:rsidP="00D06916">
      <w:pPr>
        <w:pStyle w:val="ConsPlusNormal"/>
        <w:spacing w:before="240"/>
        <w:ind w:firstLine="540"/>
        <w:jc w:val="both"/>
      </w:pPr>
      <w:r>
        <w:t xml:space="preserve">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260"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4E4C7C" w:rsidRDefault="004E4C7C" w:rsidP="00D06916">
      <w:pPr>
        <w:pStyle w:val="ConsPlusNormal"/>
        <w:spacing w:before="240"/>
        <w:ind w:firstLine="540"/>
        <w:jc w:val="both"/>
      </w:pPr>
      <w:r>
        <w:t xml:space="preserve">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w:t>
      </w:r>
      <w:hyperlink r:id="rId261"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4E4C7C" w:rsidRDefault="004E4C7C" w:rsidP="00D06916">
      <w:pPr>
        <w:pStyle w:val="ConsPlusNormal"/>
        <w:spacing w:before="240"/>
        <w:ind w:firstLine="540"/>
        <w:jc w:val="both"/>
      </w:pPr>
      <w:r>
        <w:t>АООП НОО для обучающихся с НОДА (вариант 6.1);</w:t>
      </w:r>
    </w:p>
    <w:p w:rsidR="004E4C7C" w:rsidRDefault="004E4C7C" w:rsidP="00D06916">
      <w:pPr>
        <w:pStyle w:val="ConsPlusNormal"/>
        <w:spacing w:before="240"/>
        <w:ind w:firstLine="540"/>
        <w:jc w:val="both"/>
      </w:pPr>
      <w:r>
        <w:t>АООП НОО для обучающихся с НОДА (вариант 6.2);</w:t>
      </w:r>
    </w:p>
    <w:p w:rsidR="004E4C7C" w:rsidRDefault="004E4C7C" w:rsidP="00D06916">
      <w:pPr>
        <w:pStyle w:val="ConsPlusNormal"/>
        <w:spacing w:before="240"/>
        <w:ind w:firstLine="540"/>
        <w:jc w:val="both"/>
      </w:pPr>
      <w:r>
        <w:t>АООП НОО для обучающихся с НОДА с легкой умственной отсталостью (интеллектуальными нарушениями) (вариант 6.3);</w:t>
      </w:r>
    </w:p>
    <w:p w:rsidR="004E4C7C" w:rsidRDefault="004E4C7C" w:rsidP="00D06916">
      <w:pPr>
        <w:pStyle w:val="ConsPlusNormal"/>
        <w:spacing w:before="240"/>
        <w:ind w:firstLine="540"/>
        <w:jc w:val="both"/>
      </w:pPr>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4E4C7C" w:rsidRDefault="004E4C7C" w:rsidP="00D06916">
      <w:pPr>
        <w:pStyle w:val="ConsPlusNormal"/>
        <w:spacing w:before="240"/>
        <w:ind w:firstLine="540"/>
        <w:jc w:val="both"/>
      </w:pPr>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4E4C7C" w:rsidRDefault="004E4C7C" w:rsidP="00D06916">
      <w:pPr>
        <w:pStyle w:val="ConsPlusNormal"/>
        <w:spacing w:before="240"/>
        <w:ind w:firstLine="540"/>
        <w:jc w:val="both"/>
      </w:pPr>
      <w:r>
        <w:t>106.5. АООП НОО для обучающихся с НОДА, имеющих инвалидность, дополняется ИПРА в части создания специальных условий получения образования.</w:t>
      </w:r>
    </w:p>
    <w:p w:rsidR="004E4C7C" w:rsidRDefault="004E4C7C" w:rsidP="00D06916">
      <w:pPr>
        <w:pStyle w:val="ConsPlusNormal"/>
        <w:spacing w:before="240"/>
        <w:ind w:firstLine="540"/>
        <w:jc w:val="both"/>
      </w:pPr>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4E4C7C" w:rsidRDefault="004E4C7C" w:rsidP="00D06916">
      <w:pPr>
        <w:pStyle w:val="ConsPlusNormal"/>
        <w:spacing w:before="240"/>
        <w:ind w:firstLine="540"/>
        <w:jc w:val="both"/>
      </w:pPr>
      <w:r>
        <w:t xml:space="preserve">107.1.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spacing w:before="240"/>
        <w:ind w:firstLine="540"/>
        <w:jc w:val="both"/>
      </w:pPr>
      <w:r>
        <w:t>107.2. В основу реализации ФАОП НОО заложены следующие подходы:</w:t>
      </w:r>
    </w:p>
    <w:p w:rsidR="004E4C7C" w:rsidRDefault="004E4C7C" w:rsidP="00D06916">
      <w:pPr>
        <w:pStyle w:val="ConsPlusNormal"/>
        <w:spacing w:before="240"/>
        <w:ind w:firstLine="540"/>
        <w:jc w:val="both"/>
      </w:pPr>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4E4C7C" w:rsidRDefault="004E4C7C" w:rsidP="00D06916">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4E4C7C" w:rsidRDefault="004E4C7C" w:rsidP="00D06916">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4E4C7C" w:rsidRDefault="004E4C7C" w:rsidP="00D06916">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4E4C7C" w:rsidRDefault="004E4C7C" w:rsidP="00D06916">
      <w:pPr>
        <w:pStyle w:val="ConsPlusNormal"/>
        <w:jc w:val="both"/>
      </w:pPr>
    </w:p>
    <w:p w:rsidR="004E4C7C" w:rsidRDefault="004E4C7C" w:rsidP="00D06916">
      <w:pPr>
        <w:pStyle w:val="ConsPlusTitle"/>
        <w:jc w:val="center"/>
        <w:outlineLvl w:val="1"/>
      </w:pPr>
      <w:r>
        <w:t>LVI. Целевой раздел ФАОП НОО для обучающихся с НОДА</w:t>
      </w:r>
    </w:p>
    <w:p w:rsidR="004E4C7C" w:rsidRDefault="004E4C7C" w:rsidP="00D06916">
      <w:pPr>
        <w:pStyle w:val="ConsPlusTitle"/>
        <w:jc w:val="center"/>
      </w:pPr>
      <w:r>
        <w:t>(вариант 6.1)</w:t>
      </w:r>
    </w:p>
    <w:p w:rsidR="004E4C7C" w:rsidRDefault="004E4C7C" w:rsidP="00D06916">
      <w:pPr>
        <w:pStyle w:val="ConsPlusNormal"/>
        <w:jc w:val="both"/>
      </w:pPr>
    </w:p>
    <w:p w:rsidR="004E4C7C" w:rsidRDefault="004E4C7C" w:rsidP="00D06916">
      <w:pPr>
        <w:pStyle w:val="ConsPlusTitle"/>
        <w:ind w:firstLine="540"/>
        <w:jc w:val="both"/>
        <w:outlineLvl w:val="2"/>
      </w:pPr>
      <w:r>
        <w:t>108. Пояснительная записка.</w:t>
      </w:r>
    </w:p>
    <w:p w:rsidR="004E4C7C" w:rsidRDefault="004E4C7C" w:rsidP="00D06916">
      <w:pPr>
        <w:pStyle w:val="ConsPlusNormal"/>
        <w:spacing w:before="240"/>
        <w:ind w:firstLine="540"/>
        <w:jc w:val="both"/>
      </w:pPr>
      <w:r>
        <w:t xml:space="preserve">108.1. Цель реализации ФАОП НОО обучающихся с НОДА: обеспечение выполнения требований </w:t>
      </w:r>
      <w:hyperlink r:id="rId26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108.2.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4E4C7C" w:rsidRDefault="004E4C7C" w:rsidP="00D06916">
      <w:pPr>
        <w:pStyle w:val="ConsPlusNormal"/>
        <w:spacing w:before="240"/>
        <w:ind w:firstLine="540"/>
        <w:jc w:val="both"/>
      </w:pPr>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4E4C7C" w:rsidRDefault="004E4C7C" w:rsidP="00D06916">
      <w:pPr>
        <w:pStyle w:val="ConsPlusNormal"/>
        <w:spacing w:before="240"/>
        <w:ind w:firstLine="540"/>
        <w:jc w:val="both"/>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rsidR="004E4C7C" w:rsidRDefault="004E4C7C" w:rsidP="00D06916">
      <w:pPr>
        <w:pStyle w:val="ConsPlusNormal"/>
        <w:spacing w:before="240"/>
        <w:ind w:firstLine="540"/>
        <w:jc w:val="both"/>
      </w:pPr>
      <w:r>
        <w:t>д) 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е) 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и) предоставление обучающимся возможности для эффективной самостоятельной работы;</w:t>
      </w:r>
    </w:p>
    <w:p w:rsidR="004E4C7C" w:rsidRDefault="004E4C7C" w:rsidP="00D06916">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108.3. Общая характеристика ФАОП НОО для обучающихся с НОДА (вариант 6.1).</w:t>
      </w:r>
    </w:p>
    <w:p w:rsidR="004E4C7C" w:rsidRDefault="004E4C7C" w:rsidP="00D06916">
      <w:pPr>
        <w:pStyle w:val="ConsPlusNormal"/>
        <w:spacing w:before="240"/>
        <w:ind w:firstLine="540"/>
        <w:jc w:val="both"/>
      </w:pPr>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4E4C7C" w:rsidRDefault="004E4C7C" w:rsidP="00D06916">
      <w:pPr>
        <w:pStyle w:val="ConsPlusNormal"/>
        <w:spacing w:before="240"/>
        <w:ind w:firstLine="540"/>
        <w:jc w:val="both"/>
      </w:pPr>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4E4C7C" w:rsidRDefault="004E4C7C" w:rsidP="00D06916">
      <w:pPr>
        <w:pStyle w:val="ConsPlusNormal"/>
        <w:spacing w:before="240"/>
        <w:ind w:firstLine="540"/>
        <w:jc w:val="both"/>
      </w:pPr>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4E4C7C" w:rsidRDefault="004E4C7C" w:rsidP="00D06916">
      <w:pPr>
        <w:pStyle w:val="ConsPlusNormal"/>
        <w:spacing w:before="240"/>
        <w:ind w:firstLine="540"/>
        <w:jc w:val="both"/>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4E4C7C" w:rsidRDefault="004E4C7C" w:rsidP="00D06916">
      <w:pPr>
        <w:pStyle w:val="ConsPlusNormal"/>
        <w:spacing w:before="240"/>
        <w:ind w:firstLine="540"/>
        <w:jc w:val="both"/>
      </w:pPr>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108.4. Психолого-педагогическая характеристика обучающихся с НОДА.</w:t>
      </w:r>
    </w:p>
    <w:p w:rsidR="004E4C7C" w:rsidRDefault="004E4C7C" w:rsidP="00D06916">
      <w:pPr>
        <w:pStyle w:val="ConsPlusNormal"/>
        <w:spacing w:before="240"/>
        <w:ind w:firstLine="540"/>
        <w:jc w:val="both"/>
      </w:pPr>
      <w:r>
        <w:t>Категория обучающихся с нарушениями опорно-двигательного аппарата - 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108.5. Особые образовательные потребности обучающихся с НОДА.</w:t>
      </w:r>
    </w:p>
    <w:p w:rsidR="004E4C7C" w:rsidRDefault="004E4C7C" w:rsidP="00D06916">
      <w:pPr>
        <w:pStyle w:val="ConsPlusNormal"/>
        <w:spacing w:before="240"/>
        <w:ind w:firstLine="540"/>
        <w:jc w:val="both"/>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4E4C7C" w:rsidRDefault="004E4C7C" w:rsidP="00D06916">
      <w:pPr>
        <w:pStyle w:val="ConsPlusNormal"/>
        <w:spacing w:before="240"/>
        <w:ind w:firstLine="540"/>
        <w:jc w:val="both"/>
      </w:pPr>
      <w:r>
        <w:t>К общим потребностям относятся:</w:t>
      </w:r>
    </w:p>
    <w:p w:rsidR="004E4C7C" w:rsidRDefault="004E4C7C" w:rsidP="00D06916">
      <w:pPr>
        <w:pStyle w:val="ConsPlusNormal"/>
        <w:spacing w:before="240"/>
        <w:ind w:firstLine="540"/>
        <w:jc w:val="both"/>
      </w:pPr>
      <w:r>
        <w:t>получение специальной помощи средствами образования;</w:t>
      </w:r>
    </w:p>
    <w:p w:rsidR="004E4C7C" w:rsidRDefault="004E4C7C" w:rsidP="00D06916">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одноклассниками;</w:t>
      </w:r>
    </w:p>
    <w:p w:rsidR="004E4C7C" w:rsidRDefault="004E4C7C" w:rsidP="00D06916">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4E4C7C" w:rsidRDefault="004E4C7C" w:rsidP="00D06916">
      <w:pPr>
        <w:pStyle w:val="ConsPlusNormal"/>
        <w:spacing w:before="240"/>
        <w:ind w:firstLine="540"/>
        <w:jc w:val="both"/>
      </w:pPr>
      <w:r>
        <w:t>индивидуализация обучения требуется в большей степени, чем для обучающихся, не имеющих ограничений по возможностям здоровья;</w:t>
      </w:r>
    </w:p>
    <w:p w:rsidR="004E4C7C" w:rsidRDefault="004E4C7C" w:rsidP="00D06916">
      <w:pPr>
        <w:pStyle w:val="ConsPlusNormal"/>
        <w:spacing w:before="240"/>
        <w:ind w:firstLine="540"/>
        <w:jc w:val="both"/>
      </w:pPr>
      <w:r>
        <w:t>особая пространственная и временная организация образовательной среды;</w:t>
      </w:r>
    </w:p>
    <w:p w:rsidR="004E4C7C" w:rsidRDefault="004E4C7C" w:rsidP="00D06916">
      <w:pPr>
        <w:pStyle w:val="ConsPlusNormal"/>
        <w:spacing w:before="240"/>
        <w:ind w:firstLine="540"/>
        <w:jc w:val="both"/>
      </w:pPr>
      <w:r>
        <w:t>максимальное расширение образовательного пространства за счет расширения социальных контактов с широким социумом.</w:t>
      </w:r>
    </w:p>
    <w:p w:rsidR="004E4C7C" w:rsidRDefault="004E4C7C" w:rsidP="00D06916">
      <w:pPr>
        <w:pStyle w:val="ConsPlusNormal"/>
        <w:spacing w:before="240"/>
        <w:ind w:firstLine="540"/>
        <w:jc w:val="both"/>
      </w:pPr>
      <w:r>
        <w:t>К особым образовательным потребностям, характерным для обучающихся с НОДА, относятся:</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4E4C7C" w:rsidRDefault="004E4C7C" w:rsidP="00D06916">
      <w:pPr>
        <w:pStyle w:val="ConsPlusNormal"/>
        <w:spacing w:before="240"/>
        <w:ind w:firstLine="540"/>
        <w:jc w:val="both"/>
      </w:pPr>
      <w:r>
        <w:t>введение в содержание обучения специальных разделов, не присутствующих в Программе, адресованной традиционно развивающимся сверстникам;</w:t>
      </w:r>
    </w:p>
    <w:p w:rsidR="004E4C7C" w:rsidRDefault="004E4C7C" w:rsidP="00D06916">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w:t>
      </w:r>
    </w:p>
    <w:p w:rsidR="004E4C7C" w:rsidRDefault="004E4C7C" w:rsidP="00D06916">
      <w:pPr>
        <w:pStyle w:val="ConsPlusNormal"/>
        <w:spacing w:before="240"/>
        <w:ind w:firstLine="540"/>
        <w:jc w:val="both"/>
      </w:pPr>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109. Планируемые результаты освоения ФАОП НОО для обучающихся с НОДА (вариант 6.1).</w:t>
      </w:r>
    </w:p>
    <w:p w:rsidR="004E4C7C" w:rsidRDefault="004E4C7C" w:rsidP="00D06916">
      <w:pPr>
        <w:pStyle w:val="ConsPlusNormal"/>
        <w:spacing w:before="240"/>
        <w:ind w:firstLine="540"/>
        <w:jc w:val="both"/>
      </w:pPr>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4E4C7C" w:rsidRDefault="004E4C7C" w:rsidP="00D06916">
      <w:pPr>
        <w:pStyle w:val="ConsPlusNormal"/>
        <w:spacing w:before="240"/>
        <w:ind w:firstLine="540"/>
        <w:jc w:val="both"/>
      </w:pPr>
      <w:r>
        <w:t xml:space="preserve">109.2. Личностные, метапредметные и предметные результаты освоения обучающимися с НОДА АООП НОО соответствуют </w:t>
      </w:r>
      <w:hyperlink r:id="rId263" w:history="1">
        <w:r>
          <w:rPr>
            <w:color w:val="0000FF"/>
          </w:rPr>
          <w:t>ФГОС</w:t>
        </w:r>
      </w:hyperlink>
      <w:r>
        <w:t xml:space="preserve"> НОО.</w:t>
      </w:r>
    </w:p>
    <w:p w:rsidR="004E4C7C" w:rsidRDefault="004E4C7C" w:rsidP="00D06916">
      <w:pPr>
        <w:pStyle w:val="ConsPlusNormal"/>
        <w:spacing w:before="240"/>
        <w:ind w:firstLine="540"/>
        <w:jc w:val="both"/>
      </w:pPr>
      <w:r>
        <w:t>109.3. Планируемые результаты освоения АООП НОО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По каждому направлению коррекционной работы определяются планируемые результаты реализации этой программы для каждого обучающегося.</w:t>
      </w:r>
    </w:p>
    <w:p w:rsidR="004E4C7C" w:rsidRDefault="004E4C7C" w:rsidP="00D06916">
      <w:pPr>
        <w:pStyle w:val="ConsPlusNormal"/>
        <w:spacing w:before="240"/>
        <w:ind w:firstLine="540"/>
        <w:jc w:val="both"/>
      </w:pPr>
      <w:r>
        <w:t>109.3.1. Требования к результатам реализации программы коррекционной работы по направлению "Медицинская коррекция и реабилитация":</w:t>
      </w:r>
    </w:p>
    <w:p w:rsidR="004E4C7C" w:rsidRDefault="004E4C7C" w:rsidP="00D06916">
      <w:pPr>
        <w:pStyle w:val="ConsPlusNormal"/>
        <w:spacing w:before="240"/>
        <w:ind w:firstLine="540"/>
        <w:jc w:val="both"/>
      </w:pPr>
      <w:r>
        <w:t>1) умение адекватно оценивать свои силы, понимать, что можно и чего нельзя: в еде, в физической нагрузке, в приеме медицинских препаратов, осуществлении вакцинации;</w:t>
      </w:r>
    </w:p>
    <w:p w:rsidR="004E4C7C" w:rsidRDefault="004E4C7C" w:rsidP="00D06916">
      <w:pPr>
        <w:pStyle w:val="ConsPlusNormal"/>
        <w:spacing w:before="240"/>
        <w:ind w:firstLine="540"/>
        <w:jc w:val="both"/>
      </w:pPr>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4E4C7C" w:rsidRDefault="004E4C7C" w:rsidP="00D06916">
      <w:pPr>
        <w:pStyle w:val="ConsPlusNormal"/>
        <w:spacing w:before="240"/>
        <w:ind w:firstLine="540"/>
        <w:jc w:val="both"/>
      </w:pPr>
      <w:r>
        <w:t>3) умение удовлетворять биологические и социальные потребности, адаптироваться к окружающей среде;</w:t>
      </w:r>
    </w:p>
    <w:p w:rsidR="004E4C7C" w:rsidRDefault="004E4C7C" w:rsidP="00D06916">
      <w:pPr>
        <w:pStyle w:val="ConsPlusNormal"/>
        <w:spacing w:before="240"/>
        <w:ind w:firstLine="540"/>
        <w:jc w:val="both"/>
      </w:pPr>
      <w:r>
        <w:t>4) понимание обучающимся того, что попросить о помощи при проблемах в жизнеобеспечении - это нормально и необходимо, не стыдно, не унизительно;</w:t>
      </w:r>
    </w:p>
    <w:p w:rsidR="004E4C7C" w:rsidRDefault="004E4C7C" w:rsidP="00D06916">
      <w:pPr>
        <w:pStyle w:val="ConsPlusNormal"/>
        <w:spacing w:before="240"/>
        <w:ind w:firstLine="540"/>
        <w:jc w:val="both"/>
      </w:pPr>
      <w: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4E4C7C" w:rsidRDefault="004E4C7C" w:rsidP="00D06916">
      <w:pPr>
        <w:pStyle w:val="ConsPlusNormal"/>
        <w:spacing w:before="240"/>
        <w:ind w:firstLine="540"/>
        <w:jc w:val="both"/>
      </w:pPr>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семьей для принятия решения в области жизнеобеспечения;</w:t>
      </w:r>
    </w:p>
    <w:p w:rsidR="004E4C7C" w:rsidRDefault="004E4C7C" w:rsidP="00D06916">
      <w:pPr>
        <w:pStyle w:val="ConsPlusNormal"/>
        <w:spacing w:before="240"/>
        <w:ind w:firstLine="540"/>
        <w:jc w:val="both"/>
      </w:pPr>
      <w:r>
        <w:t>7) прогресс в развитии самостоятельности и независимости в быту;</w:t>
      </w:r>
    </w:p>
    <w:p w:rsidR="004E4C7C" w:rsidRDefault="004E4C7C" w:rsidP="00D06916">
      <w:pPr>
        <w:pStyle w:val="ConsPlusNormal"/>
        <w:spacing w:before="240"/>
        <w:ind w:firstLine="540"/>
        <w:jc w:val="both"/>
      </w:pPr>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4E4C7C" w:rsidRDefault="004E4C7C" w:rsidP="00D06916">
      <w:pPr>
        <w:pStyle w:val="ConsPlusNormal"/>
        <w:spacing w:before="240"/>
        <w:ind w:firstLine="540"/>
        <w:jc w:val="both"/>
      </w:pPr>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4E4C7C" w:rsidRDefault="004E4C7C" w:rsidP="00D06916">
      <w:pPr>
        <w:pStyle w:val="ConsPlusNormal"/>
        <w:spacing w:before="240"/>
        <w:ind w:firstLine="540"/>
        <w:jc w:val="both"/>
      </w:pPr>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4E4C7C" w:rsidRDefault="004E4C7C" w:rsidP="00D06916">
      <w:pPr>
        <w:pStyle w:val="ConsPlusNormal"/>
        <w:spacing w:before="240"/>
        <w:ind w:firstLine="540"/>
        <w:jc w:val="both"/>
      </w:pPr>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4E4C7C" w:rsidRDefault="004E4C7C" w:rsidP="00D06916">
      <w:pPr>
        <w:pStyle w:val="ConsPlusNormal"/>
        <w:spacing w:before="240"/>
        <w:ind w:firstLine="540"/>
        <w:jc w:val="both"/>
      </w:pPr>
      <w: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4E4C7C" w:rsidRDefault="004E4C7C" w:rsidP="00D06916">
      <w:pPr>
        <w:pStyle w:val="ConsPlusNormal"/>
        <w:spacing w:before="240"/>
        <w:ind w:firstLine="540"/>
        <w:jc w:val="both"/>
      </w:pPr>
      <w: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4E4C7C" w:rsidRDefault="004E4C7C" w:rsidP="00D06916">
      <w:pPr>
        <w:pStyle w:val="ConsPlusNormal"/>
        <w:spacing w:before="240"/>
        <w:ind w:firstLine="540"/>
        <w:jc w:val="both"/>
      </w:pPr>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4E4C7C" w:rsidRDefault="004E4C7C" w:rsidP="00D06916">
      <w:pPr>
        <w:pStyle w:val="ConsPlusNormal"/>
        <w:spacing w:before="240"/>
        <w:ind w:firstLine="540"/>
        <w:jc w:val="both"/>
      </w:pPr>
      <w:r>
        <w:t>3) увеличение объема произвольной памяти в зрительной, слуховой и осязательной модальности;</w:t>
      </w:r>
    </w:p>
    <w:p w:rsidR="004E4C7C" w:rsidRDefault="004E4C7C" w:rsidP="00D06916">
      <w:pPr>
        <w:pStyle w:val="ConsPlusNormal"/>
        <w:spacing w:before="240"/>
        <w:ind w:firstLine="540"/>
        <w:jc w:val="both"/>
      </w:pPr>
      <w:r>
        <w:t>4) умение обучающегося выделить, осознать и принять цели действия;</w:t>
      </w:r>
    </w:p>
    <w:p w:rsidR="004E4C7C" w:rsidRDefault="004E4C7C" w:rsidP="00D06916">
      <w:pPr>
        <w:pStyle w:val="ConsPlusNormal"/>
        <w:spacing w:before="240"/>
        <w:ind w:firstLine="540"/>
        <w:jc w:val="both"/>
      </w:pPr>
      <w:r>
        <w:t>5) умение планировать свою деятельность по времени и содержанию;</w:t>
      </w:r>
    </w:p>
    <w:p w:rsidR="004E4C7C" w:rsidRDefault="004E4C7C" w:rsidP="00D06916">
      <w:pPr>
        <w:pStyle w:val="ConsPlusNormal"/>
        <w:spacing w:before="240"/>
        <w:ind w:firstLine="540"/>
        <w:jc w:val="both"/>
      </w:pPr>
      <w:r>
        <w:t>6) умение контролировать свои действия и вносить необходимые коррективы;</w:t>
      </w:r>
    </w:p>
    <w:p w:rsidR="004E4C7C" w:rsidRDefault="004E4C7C" w:rsidP="00D06916">
      <w:pPr>
        <w:pStyle w:val="ConsPlusNormal"/>
        <w:spacing w:before="240"/>
        <w:ind w:firstLine="540"/>
        <w:jc w:val="both"/>
      </w:pPr>
      <w:r>
        <w:t>7) умение обратиться к взрослым при затруднениях в учебном процессе, сформулировать запрос о специальной помощи.</w:t>
      </w:r>
    </w:p>
    <w:p w:rsidR="004E4C7C" w:rsidRDefault="004E4C7C" w:rsidP="00D06916">
      <w:pPr>
        <w:pStyle w:val="ConsPlusNormal"/>
        <w:spacing w:before="240"/>
        <w:ind w:firstLine="540"/>
        <w:jc w:val="both"/>
      </w:pPr>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4E4C7C" w:rsidRDefault="004E4C7C" w:rsidP="00D06916">
      <w:pPr>
        <w:pStyle w:val="ConsPlusNormal"/>
        <w:spacing w:before="240"/>
        <w:ind w:firstLine="540"/>
        <w:jc w:val="both"/>
      </w:pPr>
      <w: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4E4C7C" w:rsidRDefault="004E4C7C" w:rsidP="00D06916">
      <w:pPr>
        <w:pStyle w:val="ConsPlusNormal"/>
        <w:spacing w:before="240"/>
        <w:ind w:firstLine="540"/>
        <w:jc w:val="both"/>
      </w:pPr>
      <w:r>
        <w:t>2) модифицирование эмоциональных отношений и переживаний обучающегося, способов реагирования на отношение к нему окружающих;</w:t>
      </w:r>
    </w:p>
    <w:p w:rsidR="004E4C7C" w:rsidRDefault="004E4C7C" w:rsidP="00D06916">
      <w:pPr>
        <w:pStyle w:val="ConsPlusNormal"/>
        <w:spacing w:before="240"/>
        <w:ind w:firstLine="540"/>
        <w:jc w:val="both"/>
      </w:pPr>
      <w:r>
        <w:t>3) умение самостоятельно находить нужные формы эмоционального реагирования и управлять ими;</w:t>
      </w:r>
    </w:p>
    <w:p w:rsidR="004E4C7C" w:rsidRDefault="004E4C7C" w:rsidP="00D06916">
      <w:pPr>
        <w:pStyle w:val="ConsPlusNormal"/>
        <w:spacing w:before="240"/>
        <w:ind w:firstLine="540"/>
        <w:jc w:val="both"/>
      </w:pPr>
      <w:r>
        <w:t>4) практические умения саморегуляции, включающие выработку навыков управления вниманием, регуляции ритма дыхания и мышечного тонуса.</w:t>
      </w:r>
    </w:p>
    <w:p w:rsidR="004E4C7C" w:rsidRDefault="004E4C7C" w:rsidP="00D06916">
      <w:pPr>
        <w:pStyle w:val="ConsPlusNormal"/>
        <w:spacing w:before="240"/>
        <w:ind w:firstLine="540"/>
        <w:jc w:val="both"/>
      </w:pPr>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4E4C7C" w:rsidRDefault="004E4C7C" w:rsidP="00D06916">
      <w:pPr>
        <w:pStyle w:val="ConsPlusNormal"/>
        <w:spacing w:before="240"/>
        <w:ind w:firstLine="540"/>
        <w:jc w:val="both"/>
      </w:pPr>
      <w:r>
        <w:t>1) уменьшение ореола исключительности психологических проблем;</w:t>
      </w:r>
    </w:p>
    <w:p w:rsidR="004E4C7C" w:rsidRDefault="004E4C7C" w:rsidP="00D06916">
      <w:pPr>
        <w:pStyle w:val="ConsPlusNormal"/>
        <w:spacing w:before="240"/>
        <w:ind w:firstLine="540"/>
        <w:jc w:val="both"/>
      </w:pPr>
      <w:r>
        <w:t>2) умение получить эмоциональную поддержку от сверстников, имеющих общие проблемы и цели;</w:t>
      </w:r>
    </w:p>
    <w:p w:rsidR="004E4C7C" w:rsidRDefault="004E4C7C" w:rsidP="00D06916">
      <w:pPr>
        <w:pStyle w:val="ConsPlusNormal"/>
        <w:spacing w:before="240"/>
        <w:ind w:firstLine="540"/>
        <w:jc w:val="both"/>
      </w:pPr>
      <w:r>
        <w:t>3) умение начать и поддержать разговор, задать вопрос, выразить свои намерения, просьбу, пожелание, опасения, завершить разговор;</w:t>
      </w:r>
    </w:p>
    <w:p w:rsidR="004E4C7C" w:rsidRDefault="004E4C7C" w:rsidP="00D06916">
      <w:pPr>
        <w:pStyle w:val="ConsPlusNormal"/>
        <w:spacing w:before="240"/>
        <w:ind w:firstLine="540"/>
        <w:jc w:val="both"/>
      </w:pPr>
      <w:r>
        <w:t>4) умение корректно выразить отказ и недовольство, благодарность, сочувствие; умение получать и уточнять информацию от собеседника.</w:t>
      </w:r>
    </w:p>
    <w:p w:rsidR="004E4C7C" w:rsidRDefault="004E4C7C" w:rsidP="00D06916">
      <w:pPr>
        <w:pStyle w:val="ConsPlusNormal"/>
        <w:spacing w:before="240"/>
        <w:ind w:firstLine="540"/>
        <w:jc w:val="both"/>
      </w:pPr>
      <w:r>
        <w:t>109.3.5. Требования к результатам реализации программы коррекционной работы по направлению "Коррекция нарушений речи":</w:t>
      </w:r>
    </w:p>
    <w:p w:rsidR="004E4C7C" w:rsidRDefault="004E4C7C" w:rsidP="00D06916">
      <w:pPr>
        <w:pStyle w:val="ConsPlusNormal"/>
        <w:spacing w:before="240"/>
        <w:ind w:firstLine="540"/>
        <w:jc w:val="both"/>
      </w:pPr>
      <w:r>
        <w:t>1) умение решать актуальные житейские задачи, используя коммуникацию (вербальную, невербальную) как средство достижения цели;</w:t>
      </w:r>
    </w:p>
    <w:p w:rsidR="004E4C7C" w:rsidRDefault="004E4C7C" w:rsidP="00D06916">
      <w:pPr>
        <w:pStyle w:val="ConsPlusNormal"/>
        <w:spacing w:before="240"/>
        <w:ind w:firstLine="540"/>
        <w:jc w:val="both"/>
      </w:pPr>
      <w:r>
        <w:t>2) формирование слухового контроля за своим произношением и фонематическим анализом;</w:t>
      </w:r>
    </w:p>
    <w:p w:rsidR="004E4C7C" w:rsidRDefault="004E4C7C" w:rsidP="00D06916">
      <w:pPr>
        <w:pStyle w:val="ConsPlusNormal"/>
        <w:spacing w:before="240"/>
        <w:ind w:firstLine="540"/>
        <w:jc w:val="both"/>
      </w:pPr>
      <w:r>
        <w:t>3) нормализация проприоцептивной дыхательной мускулатуры при и вне фонации;</w:t>
      </w:r>
    </w:p>
    <w:p w:rsidR="004E4C7C" w:rsidRDefault="004E4C7C" w:rsidP="00D06916">
      <w:pPr>
        <w:pStyle w:val="ConsPlusNormal"/>
        <w:spacing w:before="240"/>
        <w:ind w:firstLine="540"/>
        <w:jc w:val="both"/>
      </w:pPr>
      <w:r>
        <w:t>4) формирование синхронности речевого дыхания и голосоподачи;</w:t>
      </w:r>
    </w:p>
    <w:p w:rsidR="004E4C7C" w:rsidRDefault="004E4C7C" w:rsidP="00D06916">
      <w:pPr>
        <w:pStyle w:val="ConsPlusNormal"/>
        <w:spacing w:before="240"/>
        <w:ind w:firstLine="540"/>
        <w:jc w:val="both"/>
      </w:pPr>
      <w:r>
        <w:t>5) автоматизация поставленных звуков;</w:t>
      </w:r>
    </w:p>
    <w:p w:rsidR="004E4C7C" w:rsidRDefault="004E4C7C" w:rsidP="00D06916">
      <w:pPr>
        <w:pStyle w:val="ConsPlusNormal"/>
        <w:spacing w:before="240"/>
        <w:ind w:firstLine="540"/>
        <w:jc w:val="both"/>
      </w:pPr>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4E4C7C" w:rsidRDefault="004E4C7C" w:rsidP="00D06916">
      <w:pPr>
        <w:pStyle w:val="ConsPlusNormal"/>
        <w:spacing w:before="240"/>
        <w:ind w:firstLine="540"/>
        <w:jc w:val="both"/>
      </w:pPr>
      <w:r>
        <w:t>109.3.6. Требования к результатам реализации программы коррекционной работы по направлению "Коррекция нарушений чтения и письма":</w:t>
      </w:r>
    </w:p>
    <w:p w:rsidR="004E4C7C" w:rsidRDefault="004E4C7C" w:rsidP="00D06916">
      <w:pPr>
        <w:pStyle w:val="ConsPlusNormal"/>
        <w:spacing w:before="240"/>
        <w:ind w:firstLine="540"/>
        <w:jc w:val="both"/>
      </w:pPr>
      <w:r>
        <w:t>1) умение чтения разных слогов;</w:t>
      </w:r>
    </w:p>
    <w:p w:rsidR="004E4C7C" w:rsidRDefault="004E4C7C" w:rsidP="00D06916">
      <w:pPr>
        <w:pStyle w:val="ConsPlusNormal"/>
        <w:spacing w:before="240"/>
        <w:ind w:firstLine="540"/>
        <w:jc w:val="both"/>
      </w:pPr>
      <w:r>
        <w:t>2) умение чтения слов, не несущих смысловой нагрузки;</w:t>
      </w:r>
    </w:p>
    <w:p w:rsidR="004E4C7C" w:rsidRDefault="004E4C7C" w:rsidP="00D06916">
      <w:pPr>
        <w:pStyle w:val="ConsPlusNormal"/>
        <w:spacing w:before="240"/>
        <w:ind w:firstLine="540"/>
        <w:jc w:val="both"/>
      </w:pPr>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4E4C7C" w:rsidRDefault="004E4C7C" w:rsidP="00D06916">
      <w:pPr>
        <w:pStyle w:val="ConsPlusNormal"/>
        <w:spacing w:before="240"/>
        <w:ind w:firstLine="540"/>
        <w:jc w:val="both"/>
      </w:pPr>
      <w:r>
        <w:t>4) умение дифференцировать звуки на фонетико-фонематическом уровне;</w:t>
      </w:r>
    </w:p>
    <w:p w:rsidR="004E4C7C" w:rsidRDefault="004E4C7C" w:rsidP="00D06916">
      <w:pPr>
        <w:pStyle w:val="ConsPlusNormal"/>
        <w:spacing w:before="240"/>
        <w:ind w:firstLine="540"/>
        <w:jc w:val="both"/>
      </w:pPr>
      <w:r>
        <w:t>5) умение осуществлять морфемный анализ и синтез слов;</w:t>
      </w:r>
    </w:p>
    <w:p w:rsidR="004E4C7C" w:rsidRDefault="004E4C7C" w:rsidP="00D06916">
      <w:pPr>
        <w:pStyle w:val="ConsPlusNormal"/>
        <w:spacing w:before="240"/>
        <w:ind w:firstLine="540"/>
        <w:jc w:val="both"/>
      </w:pPr>
      <w:r>
        <w:t>6) умение анализировать слова и предложения на лексико-грамматическом уровне;</w:t>
      </w:r>
    </w:p>
    <w:p w:rsidR="004E4C7C" w:rsidRDefault="004E4C7C" w:rsidP="00D06916">
      <w:pPr>
        <w:pStyle w:val="ConsPlusNormal"/>
        <w:spacing w:before="240"/>
        <w:ind w:firstLine="540"/>
        <w:jc w:val="both"/>
      </w:pPr>
      <w:r>
        <w:t>7) умение анализировать слова и предложения на синтаксическом уровне.</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110. Система оценки достижения планируемых результатов освоения обучающимися с НОДА ФАОП НОО (вариант 6.1).</w:t>
      </w:r>
    </w:p>
    <w:p w:rsidR="004E4C7C" w:rsidRDefault="004E4C7C" w:rsidP="00D06916">
      <w:pPr>
        <w:pStyle w:val="ConsPlusNormal"/>
        <w:spacing w:before="240"/>
        <w:ind w:firstLine="540"/>
        <w:jc w:val="both"/>
      </w:pPr>
      <w:r>
        <w:t xml:space="preserve">110.1. Основными направлениями и целями оценочной деятельности в соответствии с требованиями </w:t>
      </w:r>
      <w:hyperlink r:id="rId264"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110.2.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4E4C7C" w:rsidRDefault="004E4C7C" w:rsidP="00D06916">
      <w:pPr>
        <w:pStyle w:val="ConsPlusNormal"/>
        <w:spacing w:before="240"/>
        <w:ind w:firstLine="540"/>
        <w:jc w:val="both"/>
      </w:pPr>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 с НОДА.</w:t>
      </w:r>
    </w:p>
    <w:p w:rsidR="004E4C7C" w:rsidRDefault="004E4C7C" w:rsidP="00D06916">
      <w:pPr>
        <w:pStyle w:val="ConsPlusNormal"/>
        <w:spacing w:before="240"/>
        <w:ind w:firstLine="540"/>
        <w:jc w:val="both"/>
      </w:pPr>
      <w:r>
        <w:t>110.3. Результаты достижений обучающихся в овладении АООП НОО являются значимыми для оценки качества образования.</w:t>
      </w:r>
    </w:p>
    <w:p w:rsidR="004E4C7C" w:rsidRDefault="004E4C7C" w:rsidP="00D06916">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4E4C7C" w:rsidRDefault="004E4C7C" w:rsidP="00D06916">
      <w:pPr>
        <w:pStyle w:val="ConsPlusNormal"/>
        <w:spacing w:before="240"/>
        <w:ind w:firstLine="540"/>
        <w:jc w:val="both"/>
      </w:pPr>
      <w:r>
        <w:t xml:space="preserve">Оценка результатов освоения обучающимися с НОДА АООП НОО (кроме программы коррекционной работы) осуществляется в соответствии с требованиями </w:t>
      </w:r>
      <w:hyperlink r:id="rId265" w:history="1">
        <w:r>
          <w:rPr>
            <w:color w:val="0000FF"/>
          </w:rPr>
          <w:t>ФГОС</w:t>
        </w:r>
      </w:hyperlink>
      <w:r>
        <w:t xml:space="preserve"> НОО.</w:t>
      </w:r>
    </w:p>
    <w:p w:rsidR="004E4C7C" w:rsidRDefault="004E4C7C" w:rsidP="00D06916">
      <w:pPr>
        <w:pStyle w:val="ConsPlusNormal"/>
        <w:spacing w:before="240"/>
        <w:ind w:firstLine="540"/>
        <w:jc w:val="both"/>
      </w:pPr>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4E4C7C" w:rsidRDefault="004E4C7C" w:rsidP="00D06916">
      <w:pPr>
        <w:pStyle w:val="ConsPlusNormal"/>
        <w:spacing w:before="240"/>
        <w:ind w:firstLine="540"/>
        <w:jc w:val="both"/>
      </w:pPr>
      <w:r>
        <w:t xml:space="preserve">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w:t>
      </w:r>
      <w:hyperlink r:id="rId266"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110.5. Оценка достижения обучающимися с НОДА планируемых результатов освоения программы коррекционной работы.</w:t>
      </w:r>
    </w:p>
    <w:p w:rsidR="004E4C7C" w:rsidRDefault="004E4C7C" w:rsidP="00D06916">
      <w:pPr>
        <w:pStyle w:val="ConsPlusNormal"/>
        <w:spacing w:before="240"/>
        <w:ind w:firstLine="540"/>
        <w:jc w:val="both"/>
      </w:pPr>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4E4C7C" w:rsidRDefault="004E4C7C" w:rsidP="00D06916">
      <w:pPr>
        <w:pStyle w:val="ConsPlusNormal"/>
        <w:spacing w:before="240"/>
        <w:ind w:firstLine="540"/>
        <w:jc w:val="both"/>
      </w:pPr>
      <w:r>
        <w:t>1) адекватность представлений о собственных возможностях и ограничениях, о насущно необходимом жизнеобеспечении;</w:t>
      </w:r>
    </w:p>
    <w:p w:rsidR="004E4C7C" w:rsidRDefault="004E4C7C" w:rsidP="00D06916">
      <w:pPr>
        <w:pStyle w:val="ConsPlusNormal"/>
        <w:spacing w:before="240"/>
        <w:ind w:firstLine="540"/>
        <w:jc w:val="both"/>
      </w:pPr>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4E4C7C" w:rsidRDefault="004E4C7C" w:rsidP="00D06916">
      <w:pPr>
        <w:pStyle w:val="ConsPlusNormal"/>
        <w:spacing w:before="240"/>
        <w:ind w:firstLine="540"/>
        <w:jc w:val="both"/>
      </w:pPr>
      <w:r>
        <w:t>3) владение социально-бытовыми умениями в повседневной жизни;</w:t>
      </w:r>
    </w:p>
    <w:p w:rsidR="004E4C7C" w:rsidRDefault="004E4C7C" w:rsidP="00D06916">
      <w:pPr>
        <w:pStyle w:val="ConsPlusNormal"/>
        <w:spacing w:before="240"/>
        <w:ind w:firstLine="540"/>
        <w:jc w:val="both"/>
      </w:pPr>
      <w:r>
        <w:t>4) владение навыками коммуникации и принятыми ритуалами социального взаимодействия (то есть самой формой поведения, его социальным рисунком);</w:t>
      </w:r>
    </w:p>
    <w:p w:rsidR="004E4C7C" w:rsidRDefault="004E4C7C" w:rsidP="00D06916">
      <w:pPr>
        <w:pStyle w:val="ConsPlusNormal"/>
        <w:spacing w:before="240"/>
        <w:ind w:firstLine="540"/>
        <w:jc w:val="both"/>
      </w:pPr>
      <w:r>
        <w:t>5) осмысление и дифференциация картины мира, ее временно-пространственной организации;</w:t>
      </w:r>
    </w:p>
    <w:p w:rsidR="004E4C7C" w:rsidRDefault="004E4C7C" w:rsidP="00D06916">
      <w:pPr>
        <w:pStyle w:val="ConsPlusNormal"/>
        <w:spacing w:before="240"/>
        <w:ind w:firstLine="540"/>
        <w:jc w:val="both"/>
      </w:pPr>
      <w:r>
        <w:t>6) осмысление социального окружения, своего места в нем, принятие соответствующих возрасту ценностей и социальных ролей.</w:t>
      </w:r>
    </w:p>
    <w:p w:rsidR="004E4C7C" w:rsidRDefault="004E4C7C" w:rsidP="00D06916">
      <w:pPr>
        <w:pStyle w:val="ConsPlusNormal"/>
        <w:spacing w:before="240"/>
        <w:ind w:firstLine="540"/>
        <w:jc w:val="both"/>
      </w:pPr>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(0 - 3 балла), характеризующих достигнутый уровень жизненной компетенции обучающегося в условиях инклюзии.</w:t>
      </w:r>
    </w:p>
    <w:p w:rsidR="004E4C7C" w:rsidRDefault="004E4C7C" w:rsidP="00D06916">
      <w:pPr>
        <w:pStyle w:val="ConsPlusNormal"/>
        <w:spacing w:before="240"/>
        <w:ind w:firstLine="540"/>
        <w:jc w:val="both"/>
      </w:pPr>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 АООП НОО;</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jc w:val="both"/>
      </w:pPr>
    </w:p>
    <w:p w:rsidR="004E4C7C" w:rsidRDefault="004E4C7C" w:rsidP="00D06916">
      <w:pPr>
        <w:pStyle w:val="ConsPlusTitle"/>
        <w:jc w:val="center"/>
        <w:outlineLvl w:val="1"/>
      </w:pPr>
      <w:r>
        <w:t>LVII. Содержательный раздел ФАОП НОО для обучающихся с НОДА</w:t>
      </w:r>
    </w:p>
    <w:p w:rsidR="004E4C7C" w:rsidRDefault="004E4C7C" w:rsidP="00D06916">
      <w:pPr>
        <w:pStyle w:val="ConsPlusTitle"/>
        <w:jc w:val="center"/>
      </w:pPr>
      <w:r>
        <w:t>(вариант 6.1)</w:t>
      </w:r>
    </w:p>
    <w:p w:rsidR="004E4C7C" w:rsidRDefault="004E4C7C" w:rsidP="00D06916">
      <w:pPr>
        <w:pStyle w:val="ConsPlusNormal"/>
        <w:jc w:val="both"/>
      </w:pPr>
    </w:p>
    <w:p w:rsidR="004E4C7C" w:rsidRDefault="004E4C7C" w:rsidP="00D06916">
      <w:pPr>
        <w:pStyle w:val="ConsPlusNormal"/>
        <w:ind w:firstLine="540"/>
        <w:jc w:val="both"/>
      </w:pPr>
      <w:r>
        <w:t xml:space="preserve">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267" w:history="1">
        <w:r>
          <w:rPr>
            <w:color w:val="0000FF"/>
          </w:rPr>
          <w:t>ФГОС</w:t>
        </w:r>
      </w:hyperlink>
      <w:r>
        <w:t xml:space="preserve"> НОО и ФОП НОО.</w:t>
      </w:r>
    </w:p>
    <w:p w:rsidR="004E4C7C" w:rsidRDefault="004E4C7C" w:rsidP="00D06916">
      <w:pPr>
        <w:pStyle w:val="ConsPlusNormal"/>
        <w:spacing w:before="240"/>
        <w:ind w:firstLine="540"/>
        <w:jc w:val="both"/>
      </w:pPr>
      <w:r>
        <w:t>112. Структура ФАОП НОО (вариант 6.1) предполагает включение программы коррекционной работы.</w:t>
      </w:r>
    </w:p>
    <w:p w:rsidR="004E4C7C" w:rsidRDefault="004E4C7C" w:rsidP="00D06916">
      <w:pPr>
        <w:pStyle w:val="ConsPlusNormal"/>
        <w:spacing w:before="240"/>
        <w:ind w:firstLine="540"/>
        <w:jc w:val="both"/>
      </w:pPr>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4E4C7C" w:rsidRDefault="004E4C7C" w:rsidP="00D06916">
      <w:pPr>
        <w:pStyle w:val="ConsPlusNormal"/>
        <w:spacing w:before="240"/>
        <w:ind w:firstLine="540"/>
        <w:jc w:val="both"/>
      </w:pPr>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4E4C7C" w:rsidRDefault="004E4C7C" w:rsidP="00D06916">
      <w:pPr>
        <w:pStyle w:val="ConsPlusNormal"/>
        <w:spacing w:before="240"/>
        <w:ind w:firstLine="540"/>
        <w:jc w:val="both"/>
      </w:pPr>
      <w:r>
        <w:t>112.3. Реализация программы коррекционной работы осуществляются в рамках внеурочной деятельности в объеме не менее 5 часов в неделю (</w:t>
      </w:r>
      <w:hyperlink r:id="rId268"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112.4. Программа коррекционной работы АООП НОО для обучающихся с НОДА (вариант 6.1)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4E4C7C" w:rsidRDefault="004E4C7C" w:rsidP="00D06916">
      <w:pPr>
        <w:pStyle w:val="ConsPlusNormal"/>
        <w:spacing w:before="240"/>
        <w:ind w:firstLine="540"/>
        <w:jc w:val="both"/>
      </w:pPr>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112.5. Направление и содержание программы коррекционной работы.</w:t>
      </w:r>
    </w:p>
    <w:p w:rsidR="004E4C7C" w:rsidRDefault="004E4C7C" w:rsidP="00D06916">
      <w:pPr>
        <w:pStyle w:val="ConsPlusNormal"/>
        <w:spacing w:before="240"/>
        <w:ind w:firstLine="540"/>
        <w:jc w:val="both"/>
      </w:pPr>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4E4C7C" w:rsidRDefault="004E4C7C" w:rsidP="00D06916">
      <w:pPr>
        <w:pStyle w:val="ConsPlusNormal"/>
        <w:spacing w:before="240"/>
        <w:ind w:firstLine="540"/>
        <w:jc w:val="both"/>
      </w:pPr>
      <w:r>
        <w:t>1) медицинская коррекция и абилитация (лечебно-воспитательные мероприятия, медикаментозное лечение, психотерапевтическое лечение);</w:t>
      </w:r>
    </w:p>
    <w:p w:rsidR="004E4C7C" w:rsidRDefault="004E4C7C" w:rsidP="00D06916">
      <w:pPr>
        <w:pStyle w:val="ConsPlusNormal"/>
        <w:spacing w:before="240"/>
        <w:ind w:firstLine="540"/>
        <w:jc w:val="both"/>
      </w:pPr>
      <w:r>
        <w:t>2) психологическая коррекция познавательных процессов;</w:t>
      </w:r>
    </w:p>
    <w:p w:rsidR="004E4C7C" w:rsidRDefault="004E4C7C" w:rsidP="00D06916">
      <w:pPr>
        <w:pStyle w:val="ConsPlusNormal"/>
        <w:spacing w:before="240"/>
        <w:ind w:firstLine="540"/>
        <w:jc w:val="both"/>
      </w:pPr>
      <w:r>
        <w:t>3) психологическая коррекция эмоциональных нарушений;</w:t>
      </w:r>
    </w:p>
    <w:p w:rsidR="004E4C7C" w:rsidRDefault="004E4C7C" w:rsidP="00D06916">
      <w:pPr>
        <w:pStyle w:val="ConsPlusNormal"/>
        <w:spacing w:before="240"/>
        <w:ind w:firstLine="540"/>
        <w:jc w:val="both"/>
      </w:pPr>
      <w:r>
        <w:t>4) психологическая коррекция социально-психологических проявлений;</w:t>
      </w:r>
    </w:p>
    <w:p w:rsidR="004E4C7C" w:rsidRDefault="004E4C7C" w:rsidP="00D06916">
      <w:pPr>
        <w:pStyle w:val="ConsPlusNormal"/>
        <w:spacing w:before="240"/>
        <w:ind w:firstLine="540"/>
        <w:jc w:val="both"/>
      </w:pPr>
      <w:r>
        <w:t>5) коррекция нарушений речи;</w:t>
      </w:r>
    </w:p>
    <w:p w:rsidR="004E4C7C" w:rsidRDefault="004E4C7C" w:rsidP="00D06916">
      <w:pPr>
        <w:pStyle w:val="ConsPlusNormal"/>
        <w:spacing w:before="240"/>
        <w:ind w:firstLine="540"/>
        <w:jc w:val="both"/>
      </w:pPr>
      <w:r>
        <w:t>6) коррекция нарушений чтения и письма.</w:t>
      </w:r>
    </w:p>
    <w:p w:rsidR="004E4C7C" w:rsidRDefault="004E4C7C" w:rsidP="00D06916">
      <w:pPr>
        <w:pStyle w:val="ConsPlusNormal"/>
        <w:spacing w:before="240"/>
        <w:ind w:firstLine="540"/>
        <w:jc w:val="both"/>
      </w:pPr>
      <w:r>
        <w:t xml:space="preserve">113.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LVIII. Организационный раздел ФАОП НОО для обучающихся</w:t>
      </w:r>
    </w:p>
    <w:p w:rsidR="004E4C7C" w:rsidRDefault="004E4C7C" w:rsidP="00D06916">
      <w:pPr>
        <w:pStyle w:val="ConsPlusTitle"/>
        <w:jc w:val="center"/>
      </w:pPr>
      <w:r>
        <w:t>с НОДА (вариант 6.1)</w:t>
      </w:r>
    </w:p>
    <w:p w:rsidR="004E4C7C" w:rsidRDefault="004E4C7C" w:rsidP="00D06916">
      <w:pPr>
        <w:pStyle w:val="ConsPlusNormal"/>
        <w:jc w:val="both"/>
      </w:pPr>
    </w:p>
    <w:p w:rsidR="004E4C7C" w:rsidRDefault="004E4C7C" w:rsidP="00D06916">
      <w:pPr>
        <w:pStyle w:val="ConsPlusNormal"/>
        <w:ind w:firstLine="540"/>
        <w:jc w:val="both"/>
      </w:pPr>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w:t>
      </w:r>
      <w:hyperlink r:id="rId26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spacing w:before="240"/>
        <w:ind w:firstLine="540"/>
        <w:jc w:val="both"/>
      </w:pPr>
      <w:r>
        <w:t>Специальные условия должны обеспечивать возможность:</w:t>
      </w:r>
    </w:p>
    <w:p w:rsidR="004E4C7C" w:rsidRDefault="004E4C7C" w:rsidP="00D06916">
      <w:pPr>
        <w:pStyle w:val="ConsPlusNormal"/>
        <w:spacing w:before="240"/>
        <w:ind w:firstLine="540"/>
        <w:jc w:val="both"/>
      </w:pPr>
      <w:r>
        <w:t>достижения планируемых результатов освоения АООП НОО всеми обучающимися с НОДА;</w:t>
      </w:r>
    </w:p>
    <w:p w:rsidR="004E4C7C" w:rsidRDefault="004E4C7C" w:rsidP="00D06916">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E4C7C" w:rsidRDefault="004E4C7C" w:rsidP="00D06916">
      <w:pPr>
        <w:pStyle w:val="ConsPlusNormal"/>
        <w:spacing w:before="240"/>
        <w:ind w:firstLine="540"/>
        <w:jc w:val="both"/>
      </w:pPr>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учета особых образовательных потребностей, характерных для данной группы обучающихся с НОДА;</w:t>
      </w:r>
    </w:p>
    <w:p w:rsidR="004E4C7C" w:rsidRDefault="004E4C7C" w:rsidP="00D06916">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E4C7C" w:rsidRDefault="004E4C7C" w:rsidP="00D06916">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4E4C7C" w:rsidRDefault="004E4C7C" w:rsidP="00D06916">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4E4C7C" w:rsidRDefault="004E4C7C" w:rsidP="00D06916">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4E4C7C" w:rsidRDefault="004E4C7C" w:rsidP="00D06916">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E4C7C" w:rsidRDefault="004E4C7C" w:rsidP="00D06916">
      <w:pPr>
        <w:pStyle w:val="ConsPlusNormal"/>
        <w:spacing w:before="240"/>
        <w:ind w:firstLine="540"/>
        <w:jc w:val="both"/>
      </w:pPr>
      <w:r>
        <w:t>эффективной самостоятельной работы обучающихся с НОДА при поддержке педагогических работников.</w:t>
      </w:r>
    </w:p>
    <w:p w:rsidR="004E4C7C" w:rsidRDefault="004E4C7C" w:rsidP="00D06916">
      <w:pPr>
        <w:pStyle w:val="ConsPlusNormal"/>
        <w:spacing w:before="240"/>
        <w:ind w:firstLine="540"/>
        <w:jc w:val="both"/>
      </w:pPr>
      <w:r>
        <w:t>116. 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jc w:val="both"/>
      </w:pPr>
    </w:p>
    <w:p w:rsidR="004E4C7C" w:rsidRDefault="004E4C7C" w:rsidP="00D06916">
      <w:pPr>
        <w:pStyle w:val="ConsPlusTitle"/>
        <w:jc w:val="center"/>
        <w:outlineLvl w:val="1"/>
      </w:pPr>
      <w:r>
        <w:t>LIX. Целевой раздел ФАОП НОО для обучающихся с НОДА</w:t>
      </w:r>
    </w:p>
    <w:p w:rsidR="004E4C7C" w:rsidRDefault="004E4C7C" w:rsidP="00D06916">
      <w:pPr>
        <w:pStyle w:val="ConsPlusTitle"/>
        <w:jc w:val="center"/>
      </w:pPr>
      <w:r>
        <w:t>(вариант 6.2)</w:t>
      </w:r>
    </w:p>
    <w:p w:rsidR="004E4C7C" w:rsidRDefault="004E4C7C" w:rsidP="00D06916">
      <w:pPr>
        <w:pStyle w:val="ConsPlusNormal"/>
        <w:jc w:val="both"/>
      </w:pPr>
    </w:p>
    <w:p w:rsidR="004E4C7C" w:rsidRDefault="004E4C7C" w:rsidP="00D06916">
      <w:pPr>
        <w:pStyle w:val="ConsPlusTitle"/>
        <w:ind w:firstLine="540"/>
        <w:jc w:val="both"/>
        <w:outlineLvl w:val="2"/>
      </w:pPr>
      <w:r>
        <w:t>117. Пояснительная записка.</w:t>
      </w:r>
    </w:p>
    <w:p w:rsidR="004E4C7C" w:rsidRDefault="004E4C7C" w:rsidP="00D06916">
      <w:pPr>
        <w:pStyle w:val="ConsPlusNormal"/>
        <w:spacing w:before="240"/>
        <w:ind w:firstLine="540"/>
        <w:jc w:val="both"/>
      </w:pPr>
      <w:r>
        <w:t xml:space="preserve">117.1. Цель реализации ФАОП НОО: обеспечение выполнения требований </w:t>
      </w:r>
      <w:hyperlink r:id="rId270"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4E4C7C" w:rsidRDefault="004E4C7C" w:rsidP="00D06916">
      <w:pPr>
        <w:pStyle w:val="ConsPlusNormal"/>
        <w:spacing w:before="240"/>
        <w:ind w:firstLine="540"/>
        <w:jc w:val="both"/>
      </w:pPr>
      <w:r>
        <w:t>117.2.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1) формирование общей культуры, духовно-нравственного развития, воспитания обучающихся с НОДА, сохранение и укрепление их здоровья;</w:t>
      </w:r>
    </w:p>
    <w:p w:rsidR="004E4C7C" w:rsidRDefault="004E4C7C" w:rsidP="00D06916">
      <w:pPr>
        <w:pStyle w:val="ConsPlusNormal"/>
        <w:spacing w:before="240"/>
        <w:ind w:firstLine="540"/>
        <w:jc w:val="both"/>
      </w:pPr>
      <w:r>
        <w:t>2) личностное и интеллектуальное развитие обучающихся с НОДА;</w:t>
      </w:r>
    </w:p>
    <w:p w:rsidR="004E4C7C" w:rsidRDefault="004E4C7C" w:rsidP="00D06916">
      <w:pPr>
        <w:pStyle w:val="ConsPlusNormal"/>
        <w:spacing w:before="240"/>
        <w:ind w:firstLine="540"/>
        <w:jc w:val="both"/>
      </w:pPr>
      <w:r>
        <w:t>3) удовлетворение особых образовательных потребностей, имеющих место у обучающихся с НОДА;</w:t>
      </w:r>
    </w:p>
    <w:p w:rsidR="004E4C7C" w:rsidRDefault="004E4C7C" w:rsidP="00D06916">
      <w:pPr>
        <w:pStyle w:val="ConsPlusNormal"/>
        <w:spacing w:before="240"/>
        <w:ind w:firstLine="540"/>
        <w:jc w:val="both"/>
      </w:pPr>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4E4C7C" w:rsidRDefault="004E4C7C" w:rsidP="00D06916">
      <w:pPr>
        <w:pStyle w:val="ConsPlusNormal"/>
        <w:spacing w:before="240"/>
        <w:ind w:firstLine="540"/>
        <w:jc w:val="both"/>
      </w:pPr>
      <w:r>
        <w:t>6) оптимизация процессов социальной адаптации и интеграции;</w:t>
      </w:r>
    </w:p>
    <w:p w:rsidR="004E4C7C" w:rsidRDefault="004E4C7C" w:rsidP="00D06916">
      <w:pPr>
        <w:pStyle w:val="ConsPlusNormal"/>
        <w:spacing w:before="240"/>
        <w:ind w:firstLine="540"/>
        <w:jc w:val="both"/>
      </w:pPr>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4E4C7C" w:rsidRDefault="004E4C7C" w:rsidP="00D06916">
      <w:pPr>
        <w:pStyle w:val="ConsPlusNormal"/>
        <w:spacing w:before="240"/>
        <w:ind w:firstLine="540"/>
        <w:jc w:val="both"/>
      </w:pPr>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4E4C7C" w:rsidRDefault="004E4C7C" w:rsidP="00D06916">
      <w:pPr>
        <w:pStyle w:val="ConsPlusNormal"/>
        <w:spacing w:before="240"/>
        <w:ind w:firstLine="540"/>
        <w:jc w:val="both"/>
      </w:pPr>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117.3. Общая характеристика ФАОП НОО для обучающихся с НОДА (вариант 6.2).</w:t>
      </w:r>
    </w:p>
    <w:p w:rsidR="004E4C7C" w:rsidRDefault="004E4C7C" w:rsidP="00D06916">
      <w:pPr>
        <w:pStyle w:val="ConsPlusNormal"/>
        <w:spacing w:before="240"/>
        <w:ind w:firstLine="540"/>
        <w:jc w:val="both"/>
      </w:pPr>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4E4C7C" w:rsidRDefault="004E4C7C" w:rsidP="00D06916">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4E4C7C" w:rsidRDefault="004E4C7C" w:rsidP="00D06916">
      <w:pPr>
        <w:pStyle w:val="ConsPlusNormal"/>
        <w:spacing w:before="240"/>
        <w:ind w:firstLine="540"/>
        <w:jc w:val="both"/>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4E4C7C" w:rsidRDefault="004E4C7C" w:rsidP="00D06916">
      <w:pPr>
        <w:pStyle w:val="ConsPlusNormal"/>
        <w:spacing w:before="240"/>
        <w:ind w:firstLine="540"/>
        <w:jc w:val="both"/>
      </w:pPr>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4E4C7C" w:rsidRDefault="004E4C7C" w:rsidP="00D06916">
      <w:pPr>
        <w:pStyle w:val="ConsPlusNormal"/>
        <w:spacing w:before="240"/>
        <w:ind w:firstLine="540"/>
        <w:jc w:val="both"/>
      </w:pPr>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4E4C7C" w:rsidRDefault="004E4C7C" w:rsidP="00D06916">
      <w:pPr>
        <w:pStyle w:val="ConsPlusNormal"/>
        <w:spacing w:before="240"/>
        <w:ind w:firstLine="540"/>
        <w:jc w:val="both"/>
      </w:pPr>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117.4. Психолого-педагогическая характеристика обучающихся с НОДА.</w:t>
      </w:r>
    </w:p>
    <w:p w:rsidR="004E4C7C" w:rsidRDefault="004E4C7C" w:rsidP="00D06916">
      <w:pPr>
        <w:pStyle w:val="ConsPlusNormal"/>
        <w:spacing w:before="240"/>
        <w:ind w:firstLine="540"/>
        <w:jc w:val="both"/>
      </w:pPr>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117.5. Особые образовательные потребности обучающихся с НОДА.</w:t>
      </w:r>
    </w:p>
    <w:p w:rsidR="004E4C7C" w:rsidRDefault="004E4C7C" w:rsidP="00D06916">
      <w:pPr>
        <w:pStyle w:val="ConsPlusNormal"/>
        <w:spacing w:before="240"/>
        <w:ind w:firstLine="540"/>
        <w:jc w:val="both"/>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w:t>
      </w:r>
    </w:p>
    <w:p w:rsidR="004E4C7C" w:rsidRDefault="004E4C7C" w:rsidP="00D06916">
      <w:pPr>
        <w:pStyle w:val="ConsPlusNormal"/>
        <w:spacing w:before="240"/>
        <w:ind w:firstLine="540"/>
        <w:jc w:val="both"/>
      </w:pPr>
      <w:r>
        <w:t>Особые потребности, свойственные всем обучающимся с НОДА:</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4E4C7C" w:rsidRDefault="004E4C7C" w:rsidP="00D06916">
      <w:pPr>
        <w:pStyle w:val="ConsPlusNormal"/>
        <w:spacing w:before="240"/>
        <w:ind w:firstLine="540"/>
        <w:jc w:val="both"/>
      </w:pPr>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4E4C7C" w:rsidRDefault="004E4C7C" w:rsidP="00D06916">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4E4C7C" w:rsidRDefault="004E4C7C" w:rsidP="00D06916">
      <w:pPr>
        <w:pStyle w:val="ConsPlusNormal"/>
        <w:spacing w:before="240"/>
        <w:ind w:firstLine="540"/>
        <w:jc w:val="both"/>
      </w:pPr>
      <w:r>
        <w:t>наглядно-действенный характер содержания образования и упрощение системы учебно-познавательных задач, решаемых в процессе образования;</w:t>
      </w:r>
    </w:p>
    <w:p w:rsidR="004E4C7C" w:rsidRDefault="004E4C7C" w:rsidP="00D0691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4E4C7C" w:rsidRDefault="004E4C7C" w:rsidP="00D06916">
      <w:pPr>
        <w:pStyle w:val="ConsPlusNormal"/>
        <w:spacing w:before="240"/>
        <w:ind w:firstLine="540"/>
        <w:jc w:val="both"/>
      </w:pPr>
      <w:r>
        <w:t>специальная помощь в развитии возможностей вербальной и невербальной коммуникации;</w:t>
      </w:r>
    </w:p>
    <w:p w:rsidR="004E4C7C" w:rsidRDefault="004E4C7C" w:rsidP="00D06916">
      <w:pPr>
        <w:pStyle w:val="ConsPlusNormal"/>
        <w:spacing w:before="240"/>
        <w:ind w:firstLine="540"/>
        <w:jc w:val="both"/>
      </w:pPr>
      <w:r>
        <w:t>коррекция произносительной стороны речи; освоение умения использовать речь по всему спектру коммуникативных ситуаций;</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w:t>
      </w:r>
    </w:p>
    <w:p w:rsidR="004E4C7C" w:rsidRDefault="004E4C7C" w:rsidP="00D06916">
      <w:pPr>
        <w:pStyle w:val="ConsPlusNormal"/>
        <w:spacing w:before="240"/>
        <w:ind w:firstLine="540"/>
        <w:jc w:val="both"/>
      </w:pPr>
      <w:r>
        <w:t>максимальное расширение образовательного пространства - выход за пределы образовательной организации.</w:t>
      </w:r>
    </w:p>
    <w:p w:rsidR="004E4C7C" w:rsidRDefault="004E4C7C" w:rsidP="00D06916">
      <w:pPr>
        <w:pStyle w:val="ConsPlusNormal"/>
        <w:spacing w:before="240"/>
        <w:ind w:firstLine="540"/>
        <w:jc w:val="both"/>
      </w:pPr>
      <w: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118. Планируемые результаты освоения обучающимися с НОДА ФАОП НОО (вариант 6.2).</w:t>
      </w:r>
    </w:p>
    <w:p w:rsidR="004E4C7C" w:rsidRDefault="004E4C7C" w:rsidP="00D06916">
      <w:pPr>
        <w:pStyle w:val="ConsPlusNormal"/>
        <w:spacing w:before="240"/>
        <w:ind w:firstLine="540"/>
        <w:jc w:val="both"/>
      </w:pPr>
      <w:r>
        <w:t xml:space="preserve">118.1. 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271"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объему и числу проводимых контрольных, проверочных и диагностических работ.</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119. Система оценки достижения планируемых результатов освоения обучающимися с НОДА ФАОП НОО (вариант 6.2).</w:t>
      </w:r>
    </w:p>
    <w:p w:rsidR="004E4C7C" w:rsidRDefault="004E4C7C" w:rsidP="00D06916">
      <w:pPr>
        <w:pStyle w:val="ConsPlusNormal"/>
        <w:spacing w:before="240"/>
        <w:ind w:firstLine="540"/>
        <w:jc w:val="both"/>
      </w:pPr>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119.2. Основным направлением и целью оценочной деятельности в соответствии с требованиями </w:t>
      </w:r>
      <w:hyperlink r:id="rId272" w:history="1">
        <w:r>
          <w:rPr>
            <w:color w:val="0000FF"/>
          </w:rPr>
          <w:t>ФГОС</w:t>
        </w:r>
      </w:hyperlink>
      <w:r>
        <w:t xml:space="preserve"> НОО обучающихся с ОВЗ является оценка образовательных достижений обучающихся.</w:t>
      </w:r>
    </w:p>
    <w:p w:rsidR="004E4C7C" w:rsidRDefault="004E4C7C" w:rsidP="00D06916">
      <w:pPr>
        <w:pStyle w:val="ConsPlusNormal"/>
        <w:spacing w:before="240"/>
        <w:ind w:firstLine="540"/>
        <w:jc w:val="both"/>
      </w:pPr>
      <w:r>
        <w:t>119.3.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4E4C7C" w:rsidRDefault="004E4C7C" w:rsidP="00D06916">
      <w:pPr>
        <w:pStyle w:val="ConsPlusNormal"/>
        <w:spacing w:before="240"/>
        <w:ind w:firstLine="540"/>
        <w:jc w:val="both"/>
      </w:pPr>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4E4C7C" w:rsidRDefault="004E4C7C" w:rsidP="00D06916">
      <w:pPr>
        <w:pStyle w:val="ConsPlusNormal"/>
        <w:spacing w:before="240"/>
        <w:ind w:firstLine="540"/>
        <w:jc w:val="both"/>
      </w:pPr>
      <w:r>
        <w:t>4) предусматривать оценку достижений обучающихся, освоивших АООП НОО;</w:t>
      </w:r>
    </w:p>
    <w:p w:rsidR="004E4C7C" w:rsidRDefault="004E4C7C" w:rsidP="00D06916">
      <w:pPr>
        <w:pStyle w:val="ConsPlusNormal"/>
        <w:spacing w:before="240"/>
        <w:ind w:firstLine="540"/>
        <w:jc w:val="both"/>
      </w:pPr>
      <w:r>
        <w:t>5) обеспечивать возможность осуществления оценки динамики учебных достижений обучающихся.</w:t>
      </w:r>
    </w:p>
    <w:p w:rsidR="004E4C7C" w:rsidRDefault="004E4C7C" w:rsidP="00D06916">
      <w:pPr>
        <w:pStyle w:val="ConsPlusNormal"/>
        <w:spacing w:before="240"/>
        <w:ind w:firstLine="540"/>
        <w:jc w:val="both"/>
      </w:pPr>
      <w:r>
        <w:t xml:space="preserve">119.4. В соответствии со </w:t>
      </w:r>
      <w:hyperlink r:id="rId273" w:history="1">
        <w:r>
          <w:rPr>
            <w:color w:val="0000FF"/>
          </w:rPr>
          <w:t>ФГОС</w:t>
        </w:r>
      </w:hyperlink>
      <w:r>
        <w:t xml:space="preserve">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E4C7C" w:rsidRDefault="004E4C7C" w:rsidP="00D06916">
      <w:pPr>
        <w:pStyle w:val="ConsPlusNormal"/>
        <w:spacing w:before="240"/>
        <w:ind w:firstLine="540"/>
        <w:jc w:val="both"/>
      </w:pPr>
      <w:r>
        <w:t xml:space="preserve">Личностные результаты в соответствии с требованиями </w:t>
      </w:r>
      <w:hyperlink r:id="rId274"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4E4C7C" w:rsidRDefault="004E4C7C" w:rsidP="00D06916">
      <w:pPr>
        <w:pStyle w:val="ConsPlusNormal"/>
        <w:spacing w:before="240"/>
        <w:ind w:firstLine="540"/>
        <w:jc w:val="both"/>
      </w:pPr>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4E4C7C" w:rsidRDefault="004E4C7C" w:rsidP="00D06916">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4E4C7C" w:rsidRDefault="004E4C7C" w:rsidP="00D06916">
      <w:pPr>
        <w:pStyle w:val="ConsPlusNormal"/>
        <w:jc w:val="both"/>
      </w:pPr>
    </w:p>
    <w:p w:rsidR="004E4C7C" w:rsidRDefault="004E4C7C" w:rsidP="00D06916">
      <w:pPr>
        <w:pStyle w:val="ConsPlusTitle"/>
        <w:jc w:val="center"/>
        <w:outlineLvl w:val="1"/>
      </w:pPr>
      <w:r>
        <w:t>LX. Содержательный раздел ФАОП НОО для обучающихся с НОДА</w:t>
      </w:r>
    </w:p>
    <w:p w:rsidR="004E4C7C" w:rsidRDefault="004E4C7C" w:rsidP="00D06916">
      <w:pPr>
        <w:pStyle w:val="ConsPlusTitle"/>
        <w:jc w:val="center"/>
      </w:pPr>
      <w:r>
        <w:t>(вариант 6.2)</w:t>
      </w:r>
    </w:p>
    <w:p w:rsidR="004E4C7C" w:rsidRDefault="004E4C7C" w:rsidP="00D06916">
      <w:pPr>
        <w:pStyle w:val="ConsPlusNormal"/>
        <w:jc w:val="both"/>
      </w:pPr>
    </w:p>
    <w:p w:rsidR="004E4C7C" w:rsidRDefault="004E4C7C" w:rsidP="00D06916">
      <w:pPr>
        <w:pStyle w:val="ConsPlusTitle"/>
        <w:ind w:firstLine="540"/>
        <w:jc w:val="both"/>
        <w:outlineLvl w:val="2"/>
      </w:pPr>
      <w:r>
        <w:t>120. Федеральные рабочие программы учебных предметов.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120.1. Федеральная рабочая программа по учебному предмету "Русский язык".</w:t>
      </w:r>
    </w:p>
    <w:p w:rsidR="004E4C7C" w:rsidRDefault="004E4C7C" w:rsidP="00D06916">
      <w:pPr>
        <w:pStyle w:val="ConsPlusNormal"/>
        <w:spacing w:before="240"/>
        <w:ind w:firstLine="540"/>
        <w:jc w:val="both"/>
      </w:pPr>
      <w:r>
        <w:t>120.1.1.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w:t>
      </w:r>
      <w:hyperlink r:id="rId275"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4E4C7C" w:rsidRDefault="004E4C7C" w:rsidP="00D06916">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E4C7C" w:rsidRDefault="004E4C7C" w:rsidP="00D06916">
      <w:pPr>
        <w:pStyle w:val="ConsPlusNormal"/>
        <w:spacing w:before="240"/>
        <w:ind w:firstLine="540"/>
        <w:jc w:val="both"/>
      </w:pPr>
      <w: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4E4C7C" w:rsidRDefault="004E4C7C" w:rsidP="00D06916">
      <w:pPr>
        <w:pStyle w:val="ConsPlusNormal"/>
        <w:spacing w:before="240"/>
        <w:ind w:firstLine="540"/>
        <w:jc w:val="both"/>
      </w:pPr>
      <w:r>
        <w:t>120.1.2. Содержание обучения:</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E4C7C" w:rsidRDefault="004E4C7C" w:rsidP="00D06916">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4C7C" w:rsidRDefault="004E4C7C" w:rsidP="00D06916">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4E4C7C" w:rsidRDefault="004E4C7C" w:rsidP="00D06916">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4E4C7C" w:rsidRDefault="004E4C7C" w:rsidP="00D06916">
      <w:pPr>
        <w:pStyle w:val="ConsPlusNormal"/>
        <w:spacing w:before="240"/>
        <w:ind w:firstLine="540"/>
        <w:jc w:val="both"/>
      </w:pPr>
      <w:r>
        <w:t>2. Обучение грамоте:</w:t>
      </w:r>
    </w:p>
    <w:p w:rsidR="004E4C7C" w:rsidRDefault="004E4C7C" w:rsidP="00D06916">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4E4C7C" w:rsidRDefault="004E4C7C" w:rsidP="00D06916">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E4C7C" w:rsidRDefault="004E4C7C" w:rsidP="00D06916">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E4C7C" w:rsidRDefault="004E4C7C" w:rsidP="00D06916">
      <w:pPr>
        <w:pStyle w:val="ConsPlusNormal"/>
        <w:spacing w:before="240"/>
        <w:ind w:firstLine="540"/>
        <w:jc w:val="both"/>
      </w:pPr>
      <w:r>
        <w:t>е) орфография: знакомство с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3. Формирование грамматического строя речи.</w:t>
      </w:r>
    </w:p>
    <w:p w:rsidR="004E4C7C" w:rsidRDefault="004E4C7C" w:rsidP="00D06916">
      <w:pPr>
        <w:pStyle w:val="ConsPlusNormal"/>
        <w:spacing w:before="240"/>
        <w:ind w:firstLine="540"/>
        <w:jc w:val="both"/>
      </w:pPr>
      <w:r>
        <w:t>Практическое овладение основными грамматическими закономерностями языка.</w:t>
      </w:r>
    </w:p>
    <w:p w:rsidR="004E4C7C" w:rsidRDefault="004E4C7C" w:rsidP="00D06916">
      <w:pPr>
        <w:pStyle w:val="ConsPlusNormal"/>
        <w:spacing w:before="240"/>
        <w:ind w:firstLine="540"/>
        <w:jc w:val="both"/>
      </w:pPr>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4E4C7C" w:rsidRDefault="004E4C7C" w:rsidP="00D06916">
      <w:pPr>
        <w:pStyle w:val="ConsPlusNormal"/>
        <w:spacing w:before="240"/>
        <w:ind w:firstLine="540"/>
        <w:jc w:val="both"/>
      </w:pPr>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4E4C7C" w:rsidRDefault="004E4C7C" w:rsidP="00D06916">
      <w:pPr>
        <w:pStyle w:val="ConsPlusNormal"/>
        <w:spacing w:before="240"/>
        <w:ind w:firstLine="540"/>
        <w:jc w:val="both"/>
      </w:pPr>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4E4C7C" w:rsidRDefault="004E4C7C" w:rsidP="00D06916">
      <w:pPr>
        <w:pStyle w:val="ConsPlusNormal"/>
        <w:spacing w:before="240"/>
        <w:ind w:firstLine="540"/>
        <w:jc w:val="both"/>
      </w:pPr>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4E4C7C" w:rsidRDefault="004E4C7C" w:rsidP="00D06916">
      <w:pPr>
        <w:pStyle w:val="ConsPlusNormal"/>
        <w:spacing w:before="240"/>
        <w:ind w:firstLine="540"/>
        <w:jc w:val="both"/>
      </w:pPr>
      <w:r>
        <w:t>Правильная постановка вопросов к словам и определение по ним слов, обозначающих предмет, признак предмета, действие предмета.</w:t>
      </w:r>
    </w:p>
    <w:p w:rsidR="004E4C7C" w:rsidRDefault="004E4C7C" w:rsidP="00D06916">
      <w:pPr>
        <w:pStyle w:val="ConsPlusNormal"/>
        <w:spacing w:before="240"/>
        <w:ind w:firstLine="540"/>
        <w:jc w:val="both"/>
      </w:pPr>
      <w:r>
        <w:t>Определение рода имен существительных по окончаниям начальной формы, обозначая терминами "мужской род", "средний род", "женский род".</w:t>
      </w:r>
    </w:p>
    <w:p w:rsidR="004E4C7C" w:rsidRDefault="004E4C7C" w:rsidP="00D06916">
      <w:pPr>
        <w:pStyle w:val="ConsPlusNormal"/>
        <w:spacing w:before="240"/>
        <w:ind w:firstLine="540"/>
        <w:jc w:val="both"/>
      </w:pPr>
      <w:r>
        <w:t>Определение числа существительных, глагола, прилагательных по окончаниям в сочетаниях.</w:t>
      </w:r>
    </w:p>
    <w:p w:rsidR="004E4C7C" w:rsidRDefault="004E4C7C" w:rsidP="00D06916">
      <w:pPr>
        <w:pStyle w:val="ConsPlusNormal"/>
        <w:spacing w:before="240"/>
        <w:ind w:firstLine="540"/>
        <w:jc w:val="both"/>
      </w:pPr>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4E4C7C" w:rsidRDefault="004E4C7C" w:rsidP="00D06916">
      <w:pPr>
        <w:pStyle w:val="ConsPlusNormal"/>
        <w:spacing w:before="240"/>
        <w:ind w:firstLine="540"/>
        <w:jc w:val="both"/>
      </w:pPr>
      <w:r>
        <w:t>Составление предложений со словосочетаниями, включающими глаголы с приставками: пере-; на-; вз- (вс-); с- (со-); раз- (рас-).</w:t>
      </w:r>
    </w:p>
    <w:p w:rsidR="004E4C7C" w:rsidRDefault="004E4C7C" w:rsidP="00D06916">
      <w:pPr>
        <w:pStyle w:val="ConsPlusNormal"/>
        <w:spacing w:before="240"/>
        <w:ind w:firstLine="540"/>
        <w:jc w:val="both"/>
      </w:pPr>
      <w:r>
        <w:t>Составление предложений со словосочетаниями, включающими существительные с суффиксами: -енок; онок; -ик, -чик, -очк, -ечк, -ник, -чик, ниц, -ист, -тель, -арь.</w:t>
      </w:r>
    </w:p>
    <w:p w:rsidR="004E4C7C" w:rsidRDefault="004E4C7C" w:rsidP="00D06916">
      <w:pPr>
        <w:pStyle w:val="ConsPlusNormal"/>
        <w:spacing w:before="240"/>
        <w:ind w:firstLine="540"/>
        <w:jc w:val="both"/>
      </w:pPr>
      <w:r>
        <w:t>Ознакомление с терминами "существительное", "глагол", "прилагательное".</w:t>
      </w:r>
    </w:p>
    <w:p w:rsidR="004E4C7C" w:rsidRDefault="004E4C7C" w:rsidP="00D06916">
      <w:pPr>
        <w:pStyle w:val="ConsPlusNormal"/>
        <w:spacing w:before="240"/>
        <w:ind w:firstLine="540"/>
        <w:jc w:val="both"/>
      </w:pPr>
      <w:r>
        <w:t>4. Сведения по грамматике и правописанию:</w:t>
      </w:r>
    </w:p>
    <w:p w:rsidR="004E4C7C" w:rsidRDefault="004E4C7C" w:rsidP="00D06916">
      <w:pPr>
        <w:pStyle w:val="ConsPlusNormal"/>
        <w:spacing w:before="240"/>
        <w:ind w:firstLine="540"/>
        <w:jc w:val="both"/>
      </w:pPr>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 (со), из, к, от;</w:t>
      </w:r>
    </w:p>
    <w:p w:rsidR="004E4C7C" w:rsidRDefault="004E4C7C" w:rsidP="00D06916">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4E4C7C" w:rsidRDefault="004E4C7C" w:rsidP="00D06916">
      <w:pPr>
        <w:pStyle w:val="ConsPlusNormal"/>
        <w:spacing w:before="240"/>
        <w:ind w:firstLine="540"/>
        <w:jc w:val="both"/>
      </w:pPr>
      <w: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4E4C7C" w:rsidRDefault="004E4C7C" w:rsidP="00D06916">
      <w:pPr>
        <w:pStyle w:val="ConsPlusNormal"/>
        <w:spacing w:before="240"/>
        <w:ind w:firstLine="540"/>
        <w:jc w:val="both"/>
      </w:pPr>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4E4C7C" w:rsidRDefault="004E4C7C" w:rsidP="00D06916">
      <w:pPr>
        <w:pStyle w:val="ConsPlusNormal"/>
        <w:spacing w:before="240"/>
        <w:ind w:firstLine="540"/>
        <w:jc w:val="both"/>
      </w:pPr>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4E4C7C" w:rsidRDefault="004E4C7C" w:rsidP="00D06916">
      <w:pPr>
        <w:pStyle w:val="ConsPlusNormal"/>
        <w:spacing w:before="240"/>
        <w:ind w:firstLine="540"/>
        <w:jc w:val="both"/>
      </w:pPr>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4E4C7C" w:rsidRDefault="004E4C7C" w:rsidP="00D06916">
      <w:pPr>
        <w:pStyle w:val="ConsPlusNormal"/>
        <w:spacing w:before="240"/>
        <w:ind w:firstLine="540"/>
        <w:jc w:val="both"/>
      </w:pPr>
      <w:r>
        <w:t>5. Развитие речи:</w:t>
      </w:r>
    </w:p>
    <w:p w:rsidR="004E4C7C" w:rsidRDefault="004E4C7C" w:rsidP="00D06916">
      <w:pPr>
        <w:pStyle w:val="ConsPlusNormal"/>
        <w:spacing w:before="240"/>
        <w:ind w:firstLine="540"/>
        <w:jc w:val="both"/>
      </w:pPr>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4E4C7C" w:rsidRDefault="004E4C7C" w:rsidP="00D06916">
      <w:pPr>
        <w:pStyle w:val="ConsPlusNormal"/>
        <w:spacing w:before="240"/>
        <w:ind w:firstLine="540"/>
        <w:jc w:val="both"/>
      </w:pPr>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4E4C7C" w:rsidRDefault="004E4C7C" w:rsidP="00D06916">
      <w:pPr>
        <w:pStyle w:val="ConsPlusNormal"/>
        <w:spacing w:before="240"/>
        <w:ind w:firstLine="540"/>
        <w:jc w:val="both"/>
      </w:pPr>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4E4C7C" w:rsidRDefault="004E4C7C" w:rsidP="00D06916">
      <w:pPr>
        <w:pStyle w:val="ConsPlusNormal"/>
        <w:spacing w:before="240"/>
        <w:ind w:firstLine="540"/>
        <w:jc w:val="both"/>
      </w:pPr>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4E4C7C" w:rsidRDefault="004E4C7C" w:rsidP="00D06916">
      <w:pPr>
        <w:pStyle w:val="ConsPlusNormal"/>
        <w:spacing w:before="240"/>
        <w:ind w:firstLine="540"/>
        <w:jc w:val="both"/>
      </w:pPr>
      <w:r>
        <w:t>120.1.3.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4E4C7C" w:rsidRDefault="004E4C7C" w:rsidP="00D06916">
      <w:pPr>
        <w:pStyle w:val="ConsPlusNormal"/>
        <w:spacing w:before="240"/>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E4C7C" w:rsidRDefault="004E4C7C" w:rsidP="00D06916">
      <w:pPr>
        <w:pStyle w:val="ConsPlusNormal"/>
        <w:spacing w:before="240"/>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E4C7C" w:rsidRDefault="004E4C7C" w:rsidP="00D06916">
      <w:pPr>
        <w:pStyle w:val="ConsPlusNormal"/>
        <w:spacing w:before="240"/>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E4C7C" w:rsidRDefault="004E4C7C" w:rsidP="00D06916">
      <w:pPr>
        <w:pStyle w:val="ConsPlusNormal"/>
        <w:spacing w:before="240"/>
        <w:ind w:firstLine="540"/>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4C7C" w:rsidRDefault="004E4C7C" w:rsidP="00D06916">
      <w:pPr>
        <w:pStyle w:val="ConsPlusNormal"/>
        <w:spacing w:before="240"/>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120.2. Федеральная рабочая программа по учебному предмету "Литературное чтение".</w:t>
      </w:r>
    </w:p>
    <w:p w:rsidR="004E4C7C" w:rsidRDefault="004E4C7C" w:rsidP="00D06916">
      <w:pPr>
        <w:pStyle w:val="ConsPlusNormal"/>
        <w:spacing w:before="240"/>
        <w:ind w:firstLine="540"/>
        <w:jc w:val="both"/>
      </w:pPr>
      <w:r>
        <w:t>120.2.1.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w:t>
      </w:r>
      <w:hyperlink r:id="rId276"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E4C7C" w:rsidRDefault="004E4C7C" w:rsidP="00D06916">
      <w:pPr>
        <w:pStyle w:val="ConsPlusNormal"/>
        <w:spacing w:before="240"/>
        <w:ind w:firstLine="540"/>
        <w:jc w:val="both"/>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4E4C7C" w:rsidRDefault="004E4C7C" w:rsidP="00D06916">
      <w:pPr>
        <w:pStyle w:val="ConsPlusNormal"/>
        <w:spacing w:before="240"/>
        <w:ind w:firstLine="540"/>
        <w:jc w:val="both"/>
      </w:pPr>
      <w:r>
        <w:t>120.2.2. Содержание обучения.</w:t>
      </w:r>
    </w:p>
    <w:p w:rsidR="004E4C7C" w:rsidRDefault="004E4C7C" w:rsidP="00D06916">
      <w:pPr>
        <w:pStyle w:val="ConsPlusNormal"/>
        <w:spacing w:before="240"/>
        <w:ind w:firstLine="540"/>
        <w:jc w:val="both"/>
      </w:pPr>
      <w:r>
        <w:t>Виды речевой и читательской деятельности.</w:t>
      </w:r>
    </w:p>
    <w:p w:rsidR="004E4C7C" w:rsidRDefault="004E4C7C" w:rsidP="00D06916">
      <w:pPr>
        <w:pStyle w:val="ConsPlusNormal"/>
        <w:spacing w:before="240"/>
        <w:ind w:firstLine="540"/>
        <w:jc w:val="both"/>
      </w:pPr>
      <w:r>
        <w:t>1. Чтение:</w:t>
      </w:r>
    </w:p>
    <w:p w:rsidR="004E4C7C" w:rsidRDefault="004E4C7C" w:rsidP="00D06916">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E4C7C" w:rsidRDefault="004E4C7C" w:rsidP="00D06916">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4E4C7C" w:rsidRDefault="004E4C7C" w:rsidP="00D06916">
      <w:pPr>
        <w:pStyle w:val="ConsPlusNormal"/>
        <w:spacing w:before="240"/>
        <w:ind w:firstLine="540"/>
        <w:jc w:val="both"/>
      </w:pPr>
      <w:r>
        <w:t>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4E4C7C" w:rsidRDefault="004E4C7C" w:rsidP="00D06916">
      <w:pPr>
        <w:pStyle w:val="ConsPlusNormal"/>
        <w:spacing w:before="240"/>
        <w:ind w:firstLine="540"/>
        <w:jc w:val="both"/>
      </w:pPr>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E4C7C" w:rsidRDefault="004E4C7C" w:rsidP="00D06916">
      <w:pPr>
        <w:pStyle w:val="ConsPlusNormal"/>
        <w:spacing w:before="240"/>
        <w:ind w:firstLine="540"/>
        <w:jc w:val="both"/>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2. Говорение (культура речевого общения).</w:t>
      </w:r>
    </w:p>
    <w:p w:rsidR="004E4C7C" w:rsidRDefault="004E4C7C" w:rsidP="00D06916">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4C7C" w:rsidRDefault="004E4C7C" w:rsidP="00D06916">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4C7C" w:rsidRDefault="004E4C7C" w:rsidP="00D06916">
      <w:pPr>
        <w:pStyle w:val="ConsPlusNormal"/>
        <w:spacing w:before="240"/>
        <w:ind w:firstLine="540"/>
        <w:jc w:val="both"/>
      </w:pPr>
      <w:r>
        <w:t>3. Круг детского чтения.</w:t>
      </w:r>
    </w:p>
    <w:p w:rsidR="004E4C7C" w:rsidRDefault="004E4C7C" w:rsidP="00D06916">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rsidR="004E4C7C" w:rsidRDefault="004E4C7C" w:rsidP="00D0691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4C7C" w:rsidRDefault="004E4C7C" w:rsidP="00D0691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4E4C7C" w:rsidRDefault="004E4C7C" w:rsidP="00D06916">
      <w:pPr>
        <w:pStyle w:val="ConsPlusNormal"/>
        <w:spacing w:before="240"/>
        <w:ind w:firstLine="540"/>
        <w:jc w:val="both"/>
      </w:pPr>
      <w:r>
        <w:t>4. Литературоведческая пропедевтика (практическое освоение).</w:t>
      </w:r>
    </w:p>
    <w:p w:rsidR="004E4C7C" w:rsidRDefault="004E4C7C" w:rsidP="00D06916">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4E4C7C" w:rsidRDefault="004E4C7C" w:rsidP="00D06916">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E4C7C" w:rsidRDefault="004E4C7C" w:rsidP="00D06916">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5. Творческая деятельность обучающихся (на основе литературных произведений).</w:t>
      </w:r>
    </w:p>
    <w:p w:rsidR="004E4C7C" w:rsidRDefault="004E4C7C" w:rsidP="00D06916">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4E4C7C" w:rsidRDefault="004E4C7C" w:rsidP="00D06916">
      <w:pPr>
        <w:pStyle w:val="ConsPlusNormal"/>
        <w:spacing w:before="240"/>
        <w:ind w:firstLine="540"/>
        <w:jc w:val="both"/>
      </w:pPr>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4E4C7C" w:rsidRDefault="004E4C7C" w:rsidP="00D06916">
      <w:pPr>
        <w:pStyle w:val="ConsPlusNormal"/>
        <w:spacing w:before="240"/>
        <w:ind w:firstLine="540"/>
        <w:jc w:val="both"/>
      </w:pPr>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подчеркиванием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4E4C7C" w:rsidRDefault="004E4C7C" w:rsidP="00D06916">
      <w:pPr>
        <w:pStyle w:val="ConsPlusNormal"/>
        <w:spacing w:before="240"/>
        <w:ind w:firstLine="540"/>
        <w:jc w:val="both"/>
      </w:pPr>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несет,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4E4C7C" w:rsidRDefault="004E4C7C" w:rsidP="00D06916">
      <w:pPr>
        <w:pStyle w:val="ConsPlusNormal"/>
        <w:spacing w:before="240"/>
        <w:ind w:firstLine="540"/>
        <w:jc w:val="both"/>
      </w:pPr>
      <w:r>
        <w:t>носовых и ротовых: м-п, м-б, н-т, в-д, н-д (и их мягкие пары);</w:t>
      </w:r>
    </w:p>
    <w:p w:rsidR="004E4C7C" w:rsidRDefault="004E4C7C" w:rsidP="00D06916">
      <w:pPr>
        <w:pStyle w:val="ConsPlusNormal"/>
        <w:spacing w:before="240"/>
        <w:ind w:firstLine="540"/>
        <w:jc w:val="both"/>
      </w:pPr>
      <w:r>
        <w:t>слитных и щелевых: ц-с, ч-ш;</w:t>
      </w:r>
    </w:p>
    <w:p w:rsidR="004E4C7C" w:rsidRDefault="004E4C7C" w:rsidP="00D06916">
      <w:pPr>
        <w:pStyle w:val="ConsPlusNormal"/>
        <w:spacing w:before="240"/>
        <w:ind w:firstLine="540"/>
        <w:jc w:val="both"/>
      </w:pPr>
      <w:r>
        <w:t>слитных и смычных: ц-т, ч-т;</w:t>
      </w:r>
    </w:p>
    <w:p w:rsidR="004E4C7C" w:rsidRDefault="004E4C7C" w:rsidP="00D06916">
      <w:pPr>
        <w:pStyle w:val="ConsPlusNormal"/>
        <w:spacing w:before="240"/>
        <w:ind w:firstLine="540"/>
        <w:jc w:val="both"/>
      </w:pPr>
      <w:r>
        <w:t>свистящих и шипящих: с-ш, з-ж, с-щ;</w:t>
      </w:r>
    </w:p>
    <w:p w:rsidR="004E4C7C" w:rsidRDefault="004E4C7C" w:rsidP="00D06916">
      <w:pPr>
        <w:pStyle w:val="ConsPlusNormal"/>
        <w:spacing w:before="240"/>
        <w:ind w:firstLine="540"/>
        <w:jc w:val="both"/>
      </w:pPr>
      <w:r>
        <w:t>глухих и звонких: ф-в, п-б, т-д, к-г, с-з, ш-ж;</w:t>
      </w:r>
    </w:p>
    <w:p w:rsidR="004E4C7C" w:rsidRDefault="004E4C7C" w:rsidP="00D06916">
      <w:pPr>
        <w:pStyle w:val="ConsPlusNormal"/>
        <w:spacing w:before="240"/>
        <w:ind w:firstLine="540"/>
        <w:jc w:val="both"/>
      </w:pPr>
      <w:r>
        <w:t>аффрикат: ц-ч;</w:t>
      </w:r>
    </w:p>
    <w:p w:rsidR="004E4C7C" w:rsidRDefault="004E4C7C" w:rsidP="00D06916">
      <w:pPr>
        <w:pStyle w:val="ConsPlusNormal"/>
        <w:spacing w:before="240"/>
        <w:ind w:firstLine="540"/>
        <w:jc w:val="both"/>
      </w:pPr>
      <w:r>
        <w:t>звонких и глухих: б-п, д-т, г-к, з-с, в-ф, ж-ш;</w:t>
      </w:r>
    </w:p>
    <w:p w:rsidR="004E4C7C" w:rsidRDefault="004E4C7C" w:rsidP="00D06916">
      <w:pPr>
        <w:pStyle w:val="ConsPlusNormal"/>
        <w:spacing w:before="240"/>
        <w:ind w:firstLine="540"/>
        <w:jc w:val="both"/>
      </w:pPr>
      <w:r>
        <w:t>твердых и мягких: ф-фь, п-пь, т-ть;</w:t>
      </w:r>
    </w:p>
    <w:p w:rsidR="004E4C7C" w:rsidRDefault="004E4C7C" w:rsidP="00D06916">
      <w:pPr>
        <w:pStyle w:val="ConsPlusNormal"/>
        <w:spacing w:before="240"/>
        <w:ind w:firstLine="540"/>
        <w:jc w:val="both"/>
      </w:pPr>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четырех-,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4E4C7C" w:rsidRDefault="004E4C7C" w:rsidP="00D06916">
      <w:pPr>
        <w:pStyle w:val="ConsPlusNormal"/>
        <w:spacing w:before="240"/>
        <w:ind w:firstLine="540"/>
        <w:jc w:val="both"/>
      </w:pPr>
      <w: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отраженно).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4E4C7C" w:rsidRDefault="004E4C7C" w:rsidP="00D06916">
      <w:pPr>
        <w:pStyle w:val="ConsPlusNormal"/>
        <w:spacing w:before="240"/>
        <w:ind w:firstLine="540"/>
        <w:jc w:val="both"/>
      </w:pPr>
      <w:r>
        <w:t>120.2.3.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w:t>
      </w:r>
    </w:p>
    <w:p w:rsidR="004E4C7C" w:rsidRDefault="004E4C7C" w:rsidP="00D06916">
      <w:pPr>
        <w:pStyle w:val="ConsPlusNormal"/>
        <w:spacing w:before="240"/>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4E4C7C" w:rsidRDefault="004E4C7C" w:rsidP="00D06916">
      <w:pPr>
        <w:pStyle w:val="ConsPlusNormal"/>
        <w:spacing w:before="240"/>
        <w:ind w:firstLine="54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E4C7C" w:rsidRDefault="004E4C7C" w:rsidP="00D06916">
      <w:pPr>
        <w:pStyle w:val="ConsPlusNormal"/>
        <w:spacing w:before="240"/>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E4C7C" w:rsidRDefault="004E4C7C" w:rsidP="00D06916">
      <w:pPr>
        <w:pStyle w:val="ConsPlusNormal"/>
        <w:spacing w:before="240"/>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E4C7C" w:rsidRDefault="004E4C7C" w:rsidP="00D06916">
      <w:pPr>
        <w:pStyle w:val="ConsPlusNormal"/>
        <w:spacing w:before="240"/>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120.3. Федеральная рабочая программа по учебному предмету "Окружающий мир".</w:t>
      </w:r>
    </w:p>
    <w:p w:rsidR="004E4C7C" w:rsidRDefault="004E4C7C" w:rsidP="00D06916">
      <w:pPr>
        <w:pStyle w:val="ConsPlusNormal"/>
        <w:spacing w:before="240"/>
        <w:ind w:firstLine="540"/>
        <w:jc w:val="both"/>
      </w:pPr>
      <w:r>
        <w:t>120.3.1.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w:t>
      </w:r>
      <w:hyperlink r:id="rId27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4E4C7C" w:rsidRDefault="004E4C7C" w:rsidP="00D06916">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4E4C7C" w:rsidRDefault="004E4C7C" w:rsidP="00D06916">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4E4C7C" w:rsidRDefault="004E4C7C" w:rsidP="00D06916">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4E4C7C" w:rsidRDefault="004E4C7C" w:rsidP="00D06916">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4E4C7C" w:rsidRDefault="004E4C7C" w:rsidP="00D06916">
      <w:pPr>
        <w:pStyle w:val="ConsPlusNormal"/>
        <w:spacing w:before="240"/>
        <w:ind w:firstLine="540"/>
        <w:jc w:val="both"/>
      </w:pPr>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E4C7C" w:rsidRDefault="004E4C7C" w:rsidP="00D06916">
      <w:pPr>
        <w:pStyle w:val="ConsPlusNormal"/>
        <w:spacing w:before="240"/>
        <w:ind w:firstLine="540"/>
        <w:jc w:val="both"/>
      </w:pPr>
      <w:r>
        <w:t>120.3.2. Содержание обучения:</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w:t>
      </w:r>
    </w:p>
    <w:p w:rsidR="004E4C7C" w:rsidRDefault="004E4C7C" w:rsidP="00D06916">
      <w:pPr>
        <w:pStyle w:val="ConsPlusNormal"/>
        <w:spacing w:before="240"/>
        <w:ind w:firstLine="540"/>
        <w:jc w:val="both"/>
      </w:pPr>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w:t>
      </w:r>
    </w:p>
    <w:p w:rsidR="004E4C7C" w:rsidRDefault="004E4C7C" w:rsidP="00D06916">
      <w:pPr>
        <w:pStyle w:val="ConsPlusNormal"/>
        <w:spacing w:before="240"/>
        <w:ind w:firstLine="540"/>
        <w:jc w:val="both"/>
      </w:pPr>
      <w:r>
        <w:t>Обращение Земли вокруг Солнца как причина смены времен года.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4C7C" w:rsidRDefault="004E4C7C" w:rsidP="00D0691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Воздух - смесь газов. Свойства воздуха. Значение воздуха для растений, животных, человека.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4C7C" w:rsidRDefault="004E4C7C" w:rsidP="00D0691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E4C7C" w:rsidRDefault="004E4C7C" w:rsidP="00D06916">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E4C7C" w:rsidRDefault="004E4C7C" w:rsidP="00D06916">
      <w:pPr>
        <w:pStyle w:val="ConsPlusNormal"/>
        <w:spacing w:before="240"/>
        <w:ind w:firstLine="540"/>
        <w:jc w:val="both"/>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4E4C7C" w:rsidRDefault="004E4C7C" w:rsidP="00D0691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4E4C7C" w:rsidRDefault="004E4C7C" w:rsidP="00D06916">
      <w:pPr>
        <w:pStyle w:val="ConsPlusNormal"/>
        <w:spacing w:before="240"/>
        <w:ind w:firstLine="540"/>
        <w:jc w:val="both"/>
      </w:pPr>
      <w:r>
        <w:t>Правила поведения в школе, на уроке. Обращение к педагогическому работнику. Классный, школьный коллектив, совместная учеба, игры, отдых.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rsidR="004E4C7C" w:rsidRDefault="004E4C7C" w:rsidP="00D06916">
      <w:pPr>
        <w:pStyle w:val="ConsPlusNormal"/>
        <w:spacing w:before="240"/>
        <w:ind w:firstLine="540"/>
        <w:jc w:val="both"/>
      </w:pPr>
      <w:r>
        <w:t>Средства массовой информации: радио, телевидение, пресса, Интернет.</w:t>
      </w:r>
    </w:p>
    <w:p w:rsidR="004E4C7C" w:rsidRDefault="004E4C7C" w:rsidP="00D06916">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78"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4E4C7C" w:rsidRDefault="004E4C7C" w:rsidP="00D06916">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4E4C7C" w:rsidRDefault="004E4C7C" w:rsidP="00D06916">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Правила безопасного поведения в природе.</w:t>
      </w:r>
    </w:p>
    <w:p w:rsidR="004E4C7C" w:rsidRDefault="004E4C7C" w:rsidP="00D06916">
      <w:pPr>
        <w:pStyle w:val="ConsPlusNormal"/>
        <w:spacing w:before="240"/>
        <w:ind w:firstLine="540"/>
        <w:jc w:val="both"/>
      </w:pPr>
      <w:r>
        <w:t>Забота о здоровье и безопасности окружающих людей - нравственный долг каждого человека.</w:t>
      </w:r>
    </w:p>
    <w:p w:rsidR="004E4C7C" w:rsidRDefault="004E4C7C" w:rsidP="00D06916">
      <w:pPr>
        <w:pStyle w:val="ConsPlusNormal"/>
        <w:spacing w:before="240"/>
        <w:ind w:firstLine="540"/>
        <w:jc w:val="both"/>
      </w:pPr>
      <w:r>
        <w:t>120.3.3.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w:t>
      </w:r>
    </w:p>
    <w:p w:rsidR="004E4C7C" w:rsidRDefault="004E4C7C" w:rsidP="00D06916">
      <w:pPr>
        <w:pStyle w:val="ConsPlusNormal"/>
        <w:spacing w:before="240"/>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4E4C7C" w:rsidRDefault="004E4C7C" w:rsidP="00D06916">
      <w:pPr>
        <w:pStyle w:val="ConsPlusNormal"/>
        <w:spacing w:before="240"/>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4E4C7C" w:rsidRDefault="004E4C7C" w:rsidP="00D06916">
      <w:pPr>
        <w:pStyle w:val="ConsPlusNormal"/>
        <w:spacing w:before="240"/>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E4C7C" w:rsidRDefault="004E4C7C" w:rsidP="00D06916">
      <w:pPr>
        <w:pStyle w:val="ConsPlusNormal"/>
        <w:spacing w:before="240"/>
        <w:ind w:firstLine="540"/>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4E4C7C" w:rsidRDefault="004E4C7C" w:rsidP="00D06916">
      <w:pPr>
        <w:pStyle w:val="ConsPlusNormal"/>
        <w:spacing w:before="240"/>
        <w:ind w:firstLine="540"/>
        <w:jc w:val="both"/>
      </w:pPr>
      <w:r>
        <w:t>5) развитие навыков устанавливать и выявлять причинно-следственные связи в окружающем мире.</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121. Программа формирования УУД.</w:t>
      </w:r>
    </w:p>
    <w:p w:rsidR="004E4C7C" w:rsidRDefault="004E4C7C" w:rsidP="00D06916">
      <w:pPr>
        <w:pStyle w:val="ConsPlusNormal"/>
        <w:spacing w:before="240"/>
        <w:ind w:firstLine="540"/>
        <w:jc w:val="both"/>
      </w:pPr>
      <w:r>
        <w:t>121.1. Программа формирования УУД обучающихся с НОДА на уровне начального общего образования должна содержать:</w:t>
      </w:r>
    </w:p>
    <w:p w:rsidR="004E4C7C" w:rsidRDefault="004E4C7C" w:rsidP="00D06916">
      <w:pPr>
        <w:pStyle w:val="ConsPlusNormal"/>
        <w:spacing w:before="240"/>
        <w:ind w:firstLine="540"/>
        <w:jc w:val="both"/>
      </w:pPr>
      <w:r>
        <w:t>описание ценностных ориентиров образования обучающихся с НОДА на уровне начального общего образования;</w:t>
      </w:r>
    </w:p>
    <w:p w:rsidR="004E4C7C" w:rsidRDefault="004E4C7C" w:rsidP="00D06916">
      <w:pPr>
        <w:pStyle w:val="ConsPlusNormal"/>
        <w:spacing w:before="240"/>
        <w:ind w:firstLine="540"/>
        <w:jc w:val="both"/>
      </w:pPr>
      <w:r>
        <w:t>связь УУД с содержанием учебных предметов;</w:t>
      </w:r>
    </w:p>
    <w:p w:rsidR="004E4C7C" w:rsidRDefault="004E4C7C" w:rsidP="00D06916">
      <w:pPr>
        <w:pStyle w:val="ConsPlusNormal"/>
        <w:spacing w:before="240"/>
        <w:ind w:firstLine="540"/>
        <w:jc w:val="both"/>
      </w:pPr>
      <w:r>
        <w:t>характеристики личностных, регулятивных, познавательных, коммуникативных УУД обучающихся;</w:t>
      </w:r>
    </w:p>
    <w:p w:rsidR="004E4C7C" w:rsidRDefault="004E4C7C" w:rsidP="00D06916">
      <w:pPr>
        <w:pStyle w:val="ConsPlusNormal"/>
        <w:spacing w:before="240"/>
        <w:ind w:firstLine="540"/>
        <w:jc w:val="both"/>
      </w:pPr>
      <w:r>
        <w:t>типовые задачи формирования личностных, регулятивных, познавательных, коммуникативных УУД;</w:t>
      </w:r>
    </w:p>
    <w:p w:rsidR="004E4C7C" w:rsidRDefault="004E4C7C" w:rsidP="00D06916">
      <w:pPr>
        <w:pStyle w:val="ConsPlusNormal"/>
        <w:spacing w:before="240"/>
        <w:ind w:firstLine="540"/>
        <w:jc w:val="both"/>
      </w:pPr>
      <w:r>
        <w:t>описание преемственности программы формирования УУД при переходе от дошкольного к начальному общему образованию.</w:t>
      </w:r>
    </w:p>
    <w:p w:rsidR="004E4C7C" w:rsidRDefault="004E4C7C" w:rsidP="00D06916">
      <w:pPr>
        <w:pStyle w:val="ConsPlusNormal"/>
        <w:spacing w:before="240"/>
        <w:ind w:firstLine="540"/>
        <w:jc w:val="both"/>
      </w:pPr>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121.3. Связь УУД с содержанием учебных предметов.</w:t>
      </w:r>
    </w:p>
    <w:p w:rsidR="004E4C7C" w:rsidRDefault="004E4C7C" w:rsidP="00D06916">
      <w:pPr>
        <w:pStyle w:val="ConsPlusNormal"/>
        <w:spacing w:before="240"/>
        <w:ind w:firstLine="540"/>
        <w:jc w:val="both"/>
      </w:pPr>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4E4C7C" w:rsidRDefault="004E4C7C" w:rsidP="00D06916">
      <w:pPr>
        <w:pStyle w:val="ConsPlusNormal"/>
        <w:spacing w:before="240"/>
        <w:ind w:firstLine="540"/>
        <w:jc w:val="both"/>
      </w:pPr>
      <w: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4E4C7C" w:rsidRDefault="004E4C7C" w:rsidP="00D06916">
      <w:pPr>
        <w:pStyle w:val="ConsPlusNormal"/>
        <w:spacing w:before="240"/>
        <w:ind w:firstLine="540"/>
        <w:jc w:val="both"/>
      </w:pPr>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rsidR="004E4C7C" w:rsidRDefault="004E4C7C" w:rsidP="00D06916">
      <w:pPr>
        <w:pStyle w:val="ConsPlusNormal"/>
        <w:spacing w:before="240"/>
        <w:ind w:firstLine="540"/>
        <w:jc w:val="both"/>
      </w:pPr>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4E4C7C" w:rsidRDefault="004E4C7C" w:rsidP="00D06916">
      <w:pPr>
        <w:pStyle w:val="ConsPlusNormal"/>
        <w:spacing w:before="240"/>
        <w:ind w:firstLine="540"/>
        <w:jc w:val="both"/>
      </w:pPr>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4E4C7C" w:rsidRDefault="004E4C7C" w:rsidP="00D06916">
      <w:pPr>
        <w:pStyle w:val="ConsPlusNormal"/>
        <w:spacing w:before="240"/>
        <w:ind w:firstLine="540"/>
        <w:jc w:val="both"/>
      </w:pPr>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122. Программа коррекционной работы.</w:t>
      </w:r>
    </w:p>
    <w:p w:rsidR="004E4C7C" w:rsidRDefault="004E4C7C" w:rsidP="00D06916">
      <w:pPr>
        <w:pStyle w:val="ConsPlusNormal"/>
        <w:spacing w:before="240"/>
        <w:ind w:firstLine="540"/>
        <w:jc w:val="both"/>
      </w:pPr>
      <w: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4E4C7C" w:rsidRDefault="004E4C7C" w:rsidP="00D06916">
      <w:pPr>
        <w:pStyle w:val="ConsPlusNormal"/>
        <w:spacing w:before="240"/>
        <w:ind w:firstLine="540"/>
        <w:jc w:val="both"/>
      </w:pPr>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4E4C7C" w:rsidRDefault="004E4C7C" w:rsidP="00D06916">
      <w:pPr>
        <w:pStyle w:val="ConsPlusNormal"/>
        <w:spacing w:before="240"/>
        <w:ind w:firstLine="540"/>
        <w:jc w:val="both"/>
      </w:pPr>
      <w:r>
        <w:t>При подготовке и проведении коррекционно-развивающих занятий учитываются индивидуальные особенности каждого обучающегося.</w:t>
      </w:r>
    </w:p>
    <w:p w:rsidR="004E4C7C" w:rsidRDefault="004E4C7C" w:rsidP="00D06916">
      <w:pPr>
        <w:pStyle w:val="ConsPlusNormal"/>
        <w:spacing w:before="240"/>
        <w:ind w:firstLine="540"/>
        <w:jc w:val="both"/>
      </w:pPr>
      <w: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4E4C7C" w:rsidRDefault="004E4C7C" w:rsidP="00D06916">
      <w:pPr>
        <w:pStyle w:val="ConsPlusNormal"/>
        <w:spacing w:before="240"/>
        <w:ind w:firstLine="540"/>
        <w:jc w:val="both"/>
      </w:pPr>
      <w:r>
        <w:t>122.4. Задачами коррекционно-развивающих занятий являются:</w:t>
      </w:r>
    </w:p>
    <w:p w:rsidR="004E4C7C" w:rsidRDefault="004E4C7C" w:rsidP="00D06916">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rsidR="004E4C7C" w:rsidRDefault="004E4C7C" w:rsidP="00D06916">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4E4C7C" w:rsidRDefault="004E4C7C" w:rsidP="00D06916">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rsidR="004E4C7C" w:rsidRDefault="004E4C7C" w:rsidP="00D06916">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rsidR="004E4C7C" w:rsidRDefault="004E4C7C" w:rsidP="00D06916">
      <w:pPr>
        <w:pStyle w:val="ConsPlusNormal"/>
        <w:spacing w:before="240"/>
        <w:ind w:firstLine="540"/>
        <w:jc w:val="both"/>
      </w:pPr>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4E4C7C" w:rsidRDefault="004E4C7C" w:rsidP="00D06916">
      <w:pPr>
        <w:pStyle w:val="ConsPlusNormal"/>
        <w:spacing w:before="240"/>
        <w:ind w:firstLine="540"/>
        <w:jc w:val="both"/>
      </w:pPr>
      <w:r>
        <w:t>122.6. Коррекционно-развивающая область может быть представлена курсами, направленными на развитие ощущений, ориентировки в пространстве.</w:t>
      </w:r>
    </w:p>
    <w:p w:rsidR="004E4C7C" w:rsidRDefault="004E4C7C" w:rsidP="00D06916">
      <w:pPr>
        <w:pStyle w:val="ConsPlusNormal"/>
        <w:spacing w:before="240"/>
        <w:ind w:firstLine="540"/>
        <w:jc w:val="both"/>
      </w:pPr>
      <w:r>
        <w:t>В связи с необходимостью развития коммуникативных навыков возможно введение коррекционно-развивающих занятий "Основы коммуникации".</w:t>
      </w:r>
    </w:p>
    <w:p w:rsidR="004E4C7C" w:rsidRDefault="004E4C7C" w:rsidP="00D06916">
      <w:pPr>
        <w:pStyle w:val="ConsPlusNormal"/>
        <w:spacing w:before="240"/>
        <w:ind w:firstLine="540"/>
        <w:jc w:val="both"/>
      </w:pPr>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4E4C7C" w:rsidRDefault="004E4C7C" w:rsidP="00D06916">
      <w:pPr>
        <w:pStyle w:val="ConsPlusNormal"/>
        <w:spacing w:before="240"/>
        <w:ind w:firstLine="540"/>
        <w:jc w:val="both"/>
      </w:pPr>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4E4C7C" w:rsidRDefault="004E4C7C" w:rsidP="00D06916">
      <w:pPr>
        <w:pStyle w:val="ConsPlusNormal"/>
        <w:spacing w:before="240"/>
        <w:ind w:firstLine="540"/>
        <w:jc w:val="both"/>
      </w:pPr>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4E4C7C" w:rsidRDefault="004E4C7C" w:rsidP="00D06916">
      <w:pPr>
        <w:pStyle w:val="ConsPlusNormal"/>
        <w:spacing w:before="240"/>
        <w:ind w:firstLine="540"/>
        <w:jc w:val="both"/>
      </w:pPr>
      <w:r>
        <w:t xml:space="preserve">123.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LXI. Организационный раздел ФАОП НОО для обучающихся с НОДА</w:t>
      </w:r>
    </w:p>
    <w:p w:rsidR="004E4C7C" w:rsidRDefault="004E4C7C" w:rsidP="00D06916">
      <w:pPr>
        <w:pStyle w:val="ConsPlusTitle"/>
        <w:jc w:val="center"/>
      </w:pPr>
      <w:r>
        <w:t>(вариант 6.2)</w:t>
      </w:r>
    </w:p>
    <w:p w:rsidR="004E4C7C" w:rsidRDefault="004E4C7C" w:rsidP="00D06916">
      <w:pPr>
        <w:pStyle w:val="ConsPlusNormal"/>
        <w:jc w:val="both"/>
      </w:pPr>
    </w:p>
    <w:p w:rsidR="004E4C7C" w:rsidRDefault="004E4C7C" w:rsidP="00D06916">
      <w:pPr>
        <w:pStyle w:val="ConsPlusTitle"/>
        <w:ind w:firstLine="540"/>
        <w:jc w:val="both"/>
        <w:outlineLvl w:val="2"/>
      </w:pPr>
      <w:r>
        <w:t>124. Федеральный учебный план ФАОП НОО для обучающихся с НОДА (вариант 6.2).</w:t>
      </w:r>
    </w:p>
    <w:p w:rsidR="004E4C7C" w:rsidRDefault="004E4C7C" w:rsidP="00D06916">
      <w:pPr>
        <w:pStyle w:val="ConsPlusNormal"/>
        <w:spacing w:before="240"/>
        <w:ind w:firstLine="540"/>
        <w:jc w:val="both"/>
      </w:pPr>
      <w:r>
        <w:t>124.1.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79"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280" w:history="1">
        <w:r>
          <w:rPr>
            <w:color w:val="0000FF"/>
          </w:rPr>
          <w:t>нормативами</w:t>
        </w:r>
      </w:hyperlink>
      <w:r>
        <w:t xml:space="preserve"> и Санитарно-эпидемиологическими </w:t>
      </w:r>
      <w:hyperlink r:id="rId281" w:history="1">
        <w:r>
          <w:rPr>
            <w:color w:val="0000FF"/>
          </w:rPr>
          <w:t>требованиями</w:t>
        </w:r>
      </w:hyperlink>
      <w:r>
        <w:t>.</w:t>
      </w:r>
    </w:p>
    <w:p w:rsidR="004E4C7C" w:rsidRDefault="004E4C7C" w:rsidP="00D06916">
      <w:pPr>
        <w:pStyle w:val="ConsPlusNormal"/>
        <w:spacing w:before="240"/>
        <w:ind w:firstLine="540"/>
        <w:jc w:val="both"/>
      </w:pPr>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4E4C7C" w:rsidRDefault="004E4C7C" w:rsidP="00D06916">
      <w:pPr>
        <w:pStyle w:val="ConsPlusNormal"/>
        <w:spacing w:before="240"/>
        <w:ind w:firstLine="540"/>
        <w:jc w:val="both"/>
      </w:pPr>
      <w:r>
        <w:t>124.5.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124.5.1.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4E4C7C" w:rsidRDefault="004E4C7C" w:rsidP="00D06916">
      <w:pPr>
        <w:pStyle w:val="ConsPlusNormal"/>
        <w:spacing w:before="240"/>
        <w:ind w:firstLine="540"/>
        <w:jc w:val="both"/>
      </w:pPr>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282"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4E4C7C" w:rsidRDefault="004E4C7C" w:rsidP="00D06916">
      <w:pPr>
        <w:pStyle w:val="ConsPlusNormal"/>
        <w:spacing w:before="240"/>
        <w:ind w:firstLine="540"/>
        <w:jc w:val="both"/>
      </w:pPr>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4E4C7C" w:rsidRDefault="004E4C7C" w:rsidP="00D06916">
      <w:pPr>
        <w:pStyle w:val="ConsPlusNormal"/>
        <w:spacing w:before="240"/>
        <w:ind w:firstLine="540"/>
        <w:jc w:val="both"/>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rsidR="004E4C7C" w:rsidRDefault="004E4C7C" w:rsidP="00D06916">
      <w:pPr>
        <w:pStyle w:val="ConsPlusNormal"/>
        <w:spacing w:before="240"/>
        <w:ind w:firstLine="540"/>
        <w:jc w:val="both"/>
      </w:pPr>
      <w:r>
        <w:t>Коррекционно-развивающая область может быть представлена курсами, направленными на развитие ощущений, ориентировки в пространстве.</w:t>
      </w:r>
    </w:p>
    <w:p w:rsidR="004E4C7C" w:rsidRDefault="004E4C7C" w:rsidP="00D06916">
      <w:pPr>
        <w:pStyle w:val="ConsPlusNormal"/>
        <w:spacing w:before="240"/>
        <w:ind w:firstLine="540"/>
        <w:jc w:val="both"/>
      </w:pPr>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4E4C7C" w:rsidRDefault="004E4C7C" w:rsidP="00D06916">
      <w:pPr>
        <w:pStyle w:val="ConsPlusNormal"/>
        <w:spacing w:before="240"/>
        <w:ind w:firstLine="540"/>
        <w:jc w:val="both"/>
      </w:pPr>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4E4C7C" w:rsidRDefault="004E4C7C" w:rsidP="00D06916">
      <w:pPr>
        <w:pStyle w:val="ConsPlusNormal"/>
        <w:spacing w:before="240"/>
        <w:ind w:firstLine="540"/>
        <w:jc w:val="both"/>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83"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В учебном плане количество часов в неделю на коррекционные курсы указано на одного обучающегося.</w:t>
      </w:r>
    </w:p>
    <w:p w:rsidR="004E4C7C" w:rsidRDefault="004E4C7C" w:rsidP="00D06916">
      <w:pPr>
        <w:pStyle w:val="ConsPlusNormal"/>
        <w:spacing w:before="240"/>
        <w:ind w:firstLine="540"/>
        <w:jc w:val="both"/>
      </w:pPr>
      <w:r>
        <w:t>124.8.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4E4C7C" w:rsidRDefault="004E4C7C" w:rsidP="00D06916">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rsidR="004E4C7C" w:rsidRDefault="004E4C7C" w:rsidP="00D06916">
      <w:pPr>
        <w:pStyle w:val="ConsPlusNormal"/>
        <w:spacing w:before="240"/>
        <w:ind w:firstLine="540"/>
        <w:jc w:val="both"/>
      </w:pPr>
      <w:r>
        <w:t xml:space="preserve">Продолжительность урока и распределение учебной нагрузки в течение учебного дня и учебной недели должны соответствовать Гигиеническим </w:t>
      </w:r>
      <w:hyperlink r:id="rId284" w:history="1">
        <w:r>
          <w:rPr>
            <w:color w:val="0000FF"/>
          </w:rPr>
          <w:t>нормативам</w:t>
        </w:r>
      </w:hyperlink>
      <w:r>
        <w:t xml:space="preserve"> и Санитарно-эпидемиологическими </w:t>
      </w:r>
      <w:hyperlink r:id="rId285" w:history="1">
        <w:r>
          <w:rPr>
            <w:color w:val="0000FF"/>
          </w:rPr>
          <w:t>требованиям</w:t>
        </w:r>
      </w:hyperlink>
      <w:r>
        <w:t>.</w:t>
      </w:r>
    </w:p>
    <w:p w:rsidR="004E4C7C" w:rsidRDefault="004E4C7C" w:rsidP="00D06916">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rsidR="004E4C7C" w:rsidRDefault="004E4C7C" w:rsidP="00D06916">
      <w:pPr>
        <w:pStyle w:val="ConsPlusNormal"/>
        <w:spacing w:before="240"/>
        <w:ind w:firstLine="540"/>
        <w:jc w:val="both"/>
      </w:pPr>
      <w:r>
        <w:t>124.9. Для начального уровня общего образования обучающихся с НОДА представлены два варианта федерального учебного плана:</w:t>
      </w:r>
    </w:p>
    <w:p w:rsidR="004E4C7C" w:rsidRDefault="004E4C7C" w:rsidP="00D06916">
      <w:pPr>
        <w:pStyle w:val="ConsPlusNormal"/>
        <w:spacing w:before="240"/>
        <w:ind w:firstLine="540"/>
        <w:jc w:val="both"/>
      </w:pPr>
      <w:r>
        <w:t>Федеральный учебный план ФАОП НОО для обучающихся с НОДА (вариант 6.2).</w:t>
      </w:r>
    </w:p>
    <w:p w:rsidR="004E4C7C" w:rsidRDefault="004E4C7C" w:rsidP="00D06916">
      <w:pPr>
        <w:pStyle w:val="ConsPlusNormal"/>
        <w:jc w:val="both"/>
      </w:pPr>
    </w:p>
    <w:p w:rsidR="004E4C7C" w:rsidRDefault="004E4C7C" w:rsidP="00D06916">
      <w:pPr>
        <w:pStyle w:val="ConsPlusNormal"/>
        <w:jc w:val="right"/>
      </w:pPr>
      <w:r>
        <w:t>Вариант N 1</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381"/>
        <w:gridCol w:w="2211"/>
        <w:gridCol w:w="1304"/>
        <w:gridCol w:w="562"/>
        <w:gridCol w:w="562"/>
        <w:gridCol w:w="562"/>
        <w:gridCol w:w="564"/>
        <w:gridCol w:w="907"/>
      </w:tblGrid>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211" w:type="dxa"/>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461"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Подготовительный</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104</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111</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168</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индивидуальные и групповые занятия по программе 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Другие направления внеурочной деятельности</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Normal"/>
        <w:ind w:firstLine="540"/>
        <w:jc w:val="both"/>
      </w:pPr>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4E4C7C" w:rsidRDefault="004E4C7C" w:rsidP="00D06916">
      <w:pPr>
        <w:pStyle w:val="ConsPlusNormal"/>
        <w:spacing w:before="240"/>
        <w:ind w:firstLine="540"/>
        <w:jc w:val="both"/>
      </w:pPr>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4E4C7C" w:rsidRDefault="004E4C7C" w:rsidP="00D06916">
      <w:pPr>
        <w:pStyle w:val="ConsPlusNormal"/>
        <w:spacing w:before="240"/>
        <w:ind w:firstLine="540"/>
        <w:jc w:val="both"/>
      </w:pPr>
      <w: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rsidR="004E4C7C" w:rsidRDefault="004E4C7C" w:rsidP="00D06916">
      <w:pPr>
        <w:pStyle w:val="ConsPlusNormal"/>
        <w:spacing w:before="240"/>
        <w:ind w:firstLine="540"/>
        <w:jc w:val="both"/>
      </w:pPr>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124.10. Федеральный учебный план ФАОП НОО для обучающихся с НОДА (вариант 6.2).</w:t>
      </w:r>
    </w:p>
    <w:p w:rsidR="004E4C7C" w:rsidRDefault="004E4C7C" w:rsidP="00D06916">
      <w:pPr>
        <w:pStyle w:val="ConsPlusNormal"/>
        <w:jc w:val="both"/>
      </w:pPr>
    </w:p>
    <w:p w:rsidR="004E4C7C" w:rsidRDefault="004E4C7C" w:rsidP="00D06916">
      <w:pPr>
        <w:pStyle w:val="ConsPlusNormal"/>
        <w:jc w:val="right"/>
      </w:pPr>
      <w:r>
        <w:t>Вариант N 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381"/>
        <w:gridCol w:w="2211"/>
        <w:gridCol w:w="1304"/>
        <w:gridCol w:w="562"/>
        <w:gridCol w:w="562"/>
        <w:gridCol w:w="562"/>
        <w:gridCol w:w="564"/>
        <w:gridCol w:w="907"/>
      </w:tblGrid>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211" w:type="dxa"/>
            <w:vMerge w:val="restart"/>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pPr>
            <w:r>
              <w:t>Учебные предметы</w:t>
            </w:r>
          </w:p>
        </w:tc>
        <w:tc>
          <w:tcPr>
            <w:tcW w:w="4461"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rPr>
          <w:trHeight w:val="276"/>
        </w:trPr>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vMerge/>
            <w:tcBorders>
              <w:top w:val="single" w:sz="4" w:space="0" w:color="auto"/>
              <w:left w:val="single" w:sz="4" w:space="0" w:color="auto"/>
              <w:bottom w:val="none" w:sz="6" w:space="0" w:color="auto"/>
              <w:right w:val="single" w:sz="4" w:space="0" w:color="auto"/>
            </w:tcBorders>
          </w:tcPr>
          <w:p w:rsidR="004E4C7C" w:rsidRDefault="004E4C7C" w:rsidP="00C219BE">
            <w:pPr>
              <w:pStyle w:val="ConsPlusNormal"/>
              <w:jc w:val="center"/>
            </w:pPr>
          </w:p>
        </w:tc>
        <w:tc>
          <w:tcPr>
            <w:tcW w:w="1304"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Подгот.</w:t>
            </w:r>
          </w:p>
        </w:tc>
        <w:tc>
          <w:tcPr>
            <w:tcW w:w="562"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562"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562"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564"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90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tcBorders>
              <w:top w:val="none" w:sz="6"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130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564"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c>
          <w:tcPr>
            <w:tcW w:w="90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p>
        </w:tc>
      </w:tr>
      <w:tr w:rsidR="004E4C7C" w:rsidTr="00C219BE">
        <w:tc>
          <w:tcPr>
            <w:tcW w:w="9053"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Обязательная часть</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 и литературное чтение</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Литературное чтение</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Иностранный язык</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 и информатика</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Обществознание и естествознание (Окружающий мир)</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Основы религиозных культур и светской этики</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r>
      <w:tr w:rsidR="004E4C7C" w:rsidTr="00C219BE">
        <w:tc>
          <w:tcPr>
            <w:tcW w:w="2381"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381"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Изобразительное искусство</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238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101</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111</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168</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индивидуальные и групповые занятия по программе 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другие направления внеурочной деятельности</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592"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130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56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Normal"/>
        <w:ind w:firstLine="540"/>
        <w:jc w:val="both"/>
      </w:pPr>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4E4C7C" w:rsidRDefault="004E4C7C" w:rsidP="00D06916">
      <w:pPr>
        <w:pStyle w:val="ConsPlusNormal"/>
        <w:spacing w:before="240"/>
        <w:ind w:firstLine="540"/>
        <w:jc w:val="both"/>
      </w:pPr>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4E4C7C" w:rsidRDefault="004E4C7C" w:rsidP="00D06916">
      <w:pPr>
        <w:pStyle w:val="ConsPlusNormal"/>
        <w:spacing w:before="240"/>
        <w:ind w:firstLine="540"/>
        <w:jc w:val="both"/>
      </w:pPr>
      <w: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4E4C7C" w:rsidRDefault="004E4C7C" w:rsidP="00D06916">
      <w:pPr>
        <w:pStyle w:val="ConsPlusNormal"/>
        <w:spacing w:before="240"/>
        <w:ind w:firstLine="540"/>
        <w:jc w:val="both"/>
      </w:pPr>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4E4C7C" w:rsidRDefault="004E4C7C" w:rsidP="00D06916">
      <w:pPr>
        <w:pStyle w:val="ConsPlusNormal"/>
        <w:spacing w:before="240"/>
        <w:ind w:firstLine="540"/>
        <w:jc w:val="both"/>
      </w:pPr>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4E4C7C" w:rsidRDefault="004E4C7C" w:rsidP="00D06916">
      <w:pPr>
        <w:pStyle w:val="ConsPlusNormal"/>
        <w:spacing w:before="240"/>
        <w:ind w:firstLine="540"/>
        <w:jc w:val="both"/>
      </w:pPr>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4E4C7C" w:rsidRDefault="004E4C7C" w:rsidP="00D06916">
      <w:pPr>
        <w:pStyle w:val="ConsPlusNormal"/>
        <w:spacing w:before="240"/>
        <w:ind w:firstLine="540"/>
        <w:jc w:val="both"/>
      </w:pPr>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125. Федеральный календарный учебный график.</w:t>
      </w:r>
    </w:p>
    <w:p w:rsidR="004E4C7C" w:rsidRDefault="004E4C7C" w:rsidP="00D06916">
      <w:pPr>
        <w:pStyle w:val="ConsPlusNormal"/>
        <w:spacing w:before="240"/>
        <w:ind w:firstLine="540"/>
        <w:jc w:val="both"/>
      </w:pPr>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4E4C7C" w:rsidRDefault="004E4C7C" w:rsidP="00D06916">
      <w:pPr>
        <w:pStyle w:val="ConsPlusNormal"/>
        <w:spacing w:before="240"/>
        <w:ind w:firstLine="540"/>
        <w:jc w:val="both"/>
      </w:pPr>
      <w: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125.4.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4E4C7C" w:rsidRDefault="004E4C7C" w:rsidP="00D06916">
      <w:pPr>
        <w:pStyle w:val="ConsPlusNormal"/>
        <w:spacing w:before="240"/>
        <w:ind w:firstLine="540"/>
        <w:jc w:val="both"/>
      </w:pPr>
      <w:r>
        <w:t>125.5.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подготовительных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125.6. Продолжительность урока не должна превышать 40 минут.</w:t>
      </w:r>
    </w:p>
    <w:p w:rsidR="004E4C7C" w:rsidRDefault="004E4C7C" w:rsidP="00D06916">
      <w:pPr>
        <w:pStyle w:val="ConsPlusNormal"/>
        <w:spacing w:before="240"/>
        <w:ind w:firstLine="540"/>
        <w:jc w:val="both"/>
      </w:pPr>
      <w:r>
        <w:t>125.7.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86" w:history="1">
        <w:r>
          <w:rPr>
            <w:color w:val="0000FF"/>
          </w:rPr>
          <w:t>нормативами</w:t>
        </w:r>
      </w:hyperlink>
      <w:r>
        <w:t>.</w:t>
      </w:r>
    </w:p>
    <w:p w:rsidR="004E4C7C" w:rsidRDefault="004E4C7C" w:rsidP="00D06916">
      <w:pPr>
        <w:pStyle w:val="ConsPlusNormal"/>
        <w:spacing w:before="240"/>
        <w:ind w:firstLine="540"/>
        <w:jc w:val="both"/>
      </w:pPr>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подготовительных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125.10. 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125.11.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125.13.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126.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LXII. Целевой раздел ФАОП НОО для обучающихся</w:t>
      </w:r>
    </w:p>
    <w:p w:rsidR="004E4C7C" w:rsidRDefault="004E4C7C" w:rsidP="00D06916">
      <w:pPr>
        <w:pStyle w:val="ConsPlusTitle"/>
        <w:jc w:val="center"/>
      </w:pPr>
      <w:r>
        <w:t>с НОДА с легкой умственной отсталостью (интеллектуальными</w:t>
      </w:r>
    </w:p>
    <w:p w:rsidR="004E4C7C" w:rsidRDefault="004E4C7C" w:rsidP="00D06916">
      <w:pPr>
        <w:pStyle w:val="ConsPlusTitle"/>
        <w:jc w:val="center"/>
      </w:pPr>
      <w:r>
        <w:t>нарушениями) (вариант 6.3)</w:t>
      </w:r>
    </w:p>
    <w:p w:rsidR="004E4C7C" w:rsidRDefault="004E4C7C" w:rsidP="00D06916">
      <w:pPr>
        <w:pStyle w:val="ConsPlusNormal"/>
        <w:jc w:val="both"/>
      </w:pPr>
    </w:p>
    <w:p w:rsidR="004E4C7C" w:rsidRDefault="004E4C7C" w:rsidP="00D06916">
      <w:pPr>
        <w:pStyle w:val="ConsPlusTitle"/>
        <w:ind w:firstLine="540"/>
        <w:jc w:val="both"/>
        <w:outlineLvl w:val="2"/>
      </w:pPr>
      <w:r>
        <w:t>127. Пояснительная записка.</w:t>
      </w:r>
    </w:p>
    <w:p w:rsidR="004E4C7C" w:rsidRDefault="004E4C7C" w:rsidP="00D06916">
      <w:pPr>
        <w:pStyle w:val="ConsPlusNormal"/>
        <w:spacing w:before="240"/>
        <w:ind w:firstLine="540"/>
        <w:jc w:val="both"/>
      </w:pPr>
      <w: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127.2. Общая характеристика ФАОП НОО.</w:t>
      </w:r>
    </w:p>
    <w:p w:rsidR="004E4C7C" w:rsidRDefault="004E4C7C" w:rsidP="00D06916">
      <w:pPr>
        <w:pStyle w:val="ConsPlusNormal"/>
        <w:spacing w:before="240"/>
        <w:ind w:firstLine="540"/>
        <w:jc w:val="both"/>
      </w:pPr>
      <w:r>
        <w:t>ФАОП НОО для обучающихся с НОДА (вариант 6.3) предполагает, что обучающийся с НОДА и с легкой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4E4C7C" w:rsidRDefault="004E4C7C" w:rsidP="00D06916">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127.3. Психолого-педагогическая характеристика обучающихся с НОДА с легкой умственной отсталостью.</w:t>
      </w:r>
    </w:p>
    <w:p w:rsidR="004E4C7C" w:rsidRDefault="004E4C7C" w:rsidP="00D06916">
      <w:pPr>
        <w:pStyle w:val="ConsPlusNormal"/>
        <w:spacing w:before="240"/>
        <w:ind w:firstLine="540"/>
        <w:jc w:val="both"/>
      </w:pPr>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127.4. Особые образовательные потребности обучающихся с НОДА с легкой умственной отсталостью.</w:t>
      </w:r>
    </w:p>
    <w:p w:rsidR="004E4C7C" w:rsidRDefault="004E4C7C" w:rsidP="00D06916">
      <w:pPr>
        <w:pStyle w:val="ConsPlusNormal"/>
        <w:spacing w:before="240"/>
        <w:ind w:firstLine="540"/>
        <w:jc w:val="both"/>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 Можно выделить особые по своему характеру потребности, свойственные всем обучающимся с НОДА:</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4E4C7C" w:rsidRDefault="004E4C7C" w:rsidP="00D06916">
      <w:pPr>
        <w:pStyle w:val="ConsPlusNormal"/>
        <w:spacing w:before="240"/>
        <w:ind w:firstLine="540"/>
        <w:jc w:val="both"/>
      </w:pPr>
      <w:r>
        <w:t>введение в содержание обучения специальных разделов, не присутствующих в Программе, адресованной традиционно развивающимся сверстникам;</w:t>
      </w:r>
    </w:p>
    <w:p w:rsidR="004E4C7C" w:rsidRDefault="004E4C7C" w:rsidP="00D06916">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4E4C7C" w:rsidRDefault="004E4C7C" w:rsidP="00D06916">
      <w:pPr>
        <w:pStyle w:val="ConsPlusNormal"/>
        <w:spacing w:before="240"/>
        <w:ind w:firstLine="540"/>
        <w:jc w:val="both"/>
      </w:pPr>
      <w:r>
        <w:t>индивидуализация обучения требуется в большей степени, чем для нормально развивающегося обучающегося;</w:t>
      </w:r>
    </w:p>
    <w:p w:rsidR="004E4C7C" w:rsidRDefault="004E4C7C" w:rsidP="00D06916">
      <w:pPr>
        <w:pStyle w:val="ConsPlusNormal"/>
        <w:spacing w:before="240"/>
        <w:ind w:firstLine="540"/>
        <w:jc w:val="both"/>
      </w:pPr>
      <w:r>
        <w:t>наглядно-действенный характер содержания образования и упрощение системы учебно-познавательных задач, решаемых в процессе образования;</w:t>
      </w:r>
    </w:p>
    <w:p w:rsidR="004E4C7C" w:rsidRDefault="004E4C7C" w:rsidP="00D0691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4E4C7C" w:rsidRDefault="004E4C7C" w:rsidP="00D06916">
      <w:pPr>
        <w:pStyle w:val="ConsPlusNormal"/>
        <w:spacing w:before="240"/>
        <w:ind w:firstLine="540"/>
        <w:jc w:val="both"/>
      </w:pPr>
      <w:r>
        <w:t>специальная помощь в развитии возможностей вербальной и невербальной коммуникации;</w:t>
      </w:r>
    </w:p>
    <w:p w:rsidR="004E4C7C" w:rsidRDefault="004E4C7C" w:rsidP="00D06916">
      <w:pPr>
        <w:pStyle w:val="ConsPlusNormal"/>
        <w:spacing w:before="240"/>
        <w:ind w:firstLine="540"/>
        <w:jc w:val="both"/>
      </w:pPr>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w:t>
      </w:r>
    </w:p>
    <w:p w:rsidR="004E4C7C" w:rsidRDefault="004E4C7C" w:rsidP="00D06916">
      <w:pPr>
        <w:pStyle w:val="ConsPlusNormal"/>
        <w:spacing w:before="240"/>
        <w:ind w:firstLine="540"/>
        <w:jc w:val="both"/>
      </w:pPr>
      <w:r>
        <w:t>максимальное расширение образовательного пространства - выход за пределы образовательного учреждения.</w:t>
      </w:r>
    </w:p>
    <w:p w:rsidR="004E4C7C" w:rsidRDefault="004E4C7C" w:rsidP="00D06916">
      <w:pPr>
        <w:pStyle w:val="ConsPlusNormal"/>
        <w:spacing w:before="240"/>
        <w:ind w:firstLine="540"/>
        <w:jc w:val="both"/>
      </w:pPr>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4E4C7C" w:rsidRDefault="004E4C7C" w:rsidP="00D06916">
      <w:pPr>
        <w:pStyle w:val="ConsPlusNormal"/>
        <w:spacing w:before="240"/>
        <w:ind w:firstLine="540"/>
        <w:jc w:val="both"/>
      </w:pPr>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4E4C7C" w:rsidRDefault="004E4C7C" w:rsidP="00D06916">
      <w:pPr>
        <w:pStyle w:val="ConsPlusNormal"/>
        <w:spacing w:before="240"/>
        <w:ind w:firstLine="540"/>
        <w:jc w:val="both"/>
      </w:pPr>
      <w:r>
        <w:t>Практическая направленность обучения предполагает направленность на социализацию и воспитание автономности у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128. Планируемые результаты освоения обучающимися ФАОП НОДА для обучающихся с НОДА (вариант 6.3).</w:t>
      </w:r>
    </w:p>
    <w:p w:rsidR="004E4C7C" w:rsidRDefault="004E4C7C" w:rsidP="00D06916">
      <w:pPr>
        <w:pStyle w:val="ConsPlusNormal"/>
        <w:spacing w:before="240"/>
        <w:ind w:firstLine="540"/>
        <w:jc w:val="both"/>
      </w:pPr>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4E4C7C" w:rsidRDefault="004E4C7C" w:rsidP="00D06916">
      <w:pPr>
        <w:pStyle w:val="ConsPlusNormal"/>
        <w:spacing w:before="240"/>
        <w:ind w:firstLine="540"/>
        <w:jc w:val="both"/>
      </w:pPr>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4E4C7C" w:rsidRDefault="004E4C7C" w:rsidP="00D06916">
      <w:pPr>
        <w:pStyle w:val="ConsPlusNormal"/>
        <w:spacing w:before="240"/>
        <w:ind w:firstLine="540"/>
        <w:jc w:val="both"/>
      </w:pPr>
      <w: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4E4C7C" w:rsidRDefault="004E4C7C" w:rsidP="00D06916">
      <w:pPr>
        <w:pStyle w:val="ConsPlusNormal"/>
        <w:spacing w:before="240"/>
        <w:ind w:firstLine="540"/>
        <w:jc w:val="both"/>
      </w:pPr>
      <w:r>
        <w:t>Личностные результаты освоения АООП НОО (вариант 6.3) отражают:</w:t>
      </w:r>
    </w:p>
    <w:p w:rsidR="004E4C7C" w:rsidRDefault="004E4C7C" w:rsidP="00D06916">
      <w:pPr>
        <w:pStyle w:val="ConsPlusNormal"/>
        <w:spacing w:before="240"/>
        <w:ind w:firstLine="540"/>
        <w:jc w:val="both"/>
      </w:pPr>
      <w:r>
        <w:t>1) развитие чувства любви к матери, членам семьи, к школе, принятие своего учителя и одноклассников, взаимодействие с ними;</w:t>
      </w:r>
    </w:p>
    <w:p w:rsidR="004E4C7C" w:rsidRDefault="004E4C7C" w:rsidP="00D06916">
      <w:pPr>
        <w:pStyle w:val="ConsPlusNormal"/>
        <w:spacing w:before="240"/>
        <w:ind w:firstLine="540"/>
        <w:jc w:val="both"/>
      </w:pPr>
      <w:r>
        <w:t>2) развитие мотивации к обучению;</w:t>
      </w:r>
    </w:p>
    <w:p w:rsidR="004E4C7C" w:rsidRDefault="004E4C7C" w:rsidP="00D06916">
      <w:pPr>
        <w:pStyle w:val="ConsPlusNormal"/>
        <w:spacing w:before="240"/>
        <w:ind w:firstLine="540"/>
        <w:jc w:val="both"/>
      </w:pPr>
      <w:r>
        <w:t>3) развитие адекватных представлений о насущно необходимом жизнеобеспечении;</w:t>
      </w:r>
    </w:p>
    <w:p w:rsidR="004E4C7C" w:rsidRDefault="004E4C7C" w:rsidP="00D06916">
      <w:pPr>
        <w:pStyle w:val="ConsPlusNormal"/>
        <w:spacing w:before="240"/>
        <w:ind w:firstLine="540"/>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4E4C7C" w:rsidRDefault="004E4C7C" w:rsidP="00D06916">
      <w:pPr>
        <w:pStyle w:val="ConsPlusNormal"/>
        <w:spacing w:before="240"/>
        <w:ind w:firstLine="540"/>
        <w:jc w:val="both"/>
      </w:pPr>
      <w:r>
        <w:t>5) владение элементарными навыками коммуникации и принятыми ритуалами социального взаимодействия;</w:t>
      </w:r>
    </w:p>
    <w:p w:rsidR="004E4C7C" w:rsidRDefault="004E4C7C" w:rsidP="00D06916">
      <w:pPr>
        <w:pStyle w:val="ConsPlusNormal"/>
        <w:spacing w:before="240"/>
        <w:ind w:firstLine="540"/>
        <w:jc w:val="both"/>
      </w:pPr>
      <w:r>
        <w:t>6) развитие положительных свойств и качеств личности;</w:t>
      </w:r>
    </w:p>
    <w:p w:rsidR="004E4C7C" w:rsidRDefault="004E4C7C" w:rsidP="00D06916">
      <w:pPr>
        <w:pStyle w:val="ConsPlusNormal"/>
        <w:spacing w:before="240"/>
        <w:ind w:firstLine="540"/>
        <w:jc w:val="both"/>
      </w:pPr>
      <w:r>
        <w:t>7) готовность к вхождению обучающегося в социальную среду.</w:t>
      </w:r>
    </w:p>
    <w:p w:rsidR="004E4C7C" w:rsidRDefault="004E4C7C" w:rsidP="00D06916">
      <w:pPr>
        <w:pStyle w:val="ConsPlusNormal"/>
        <w:spacing w:before="240"/>
        <w:ind w:firstLine="540"/>
        <w:jc w:val="both"/>
      </w:pPr>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4E4C7C" w:rsidRDefault="004E4C7C" w:rsidP="00D06916">
      <w:pPr>
        <w:pStyle w:val="ConsPlusNormal"/>
        <w:spacing w:before="240"/>
        <w:ind w:firstLine="540"/>
        <w:jc w:val="both"/>
      </w:pPr>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E4C7C" w:rsidRDefault="004E4C7C" w:rsidP="00D06916">
      <w:pPr>
        <w:pStyle w:val="ConsPlusNormal"/>
        <w:spacing w:before="240"/>
        <w:ind w:firstLine="540"/>
        <w:jc w:val="both"/>
      </w:pPr>
      <w: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4E4C7C" w:rsidRDefault="004E4C7C" w:rsidP="00D06916">
      <w:pPr>
        <w:pStyle w:val="ConsPlusNormal"/>
        <w:spacing w:before="240"/>
        <w:ind w:firstLine="540"/>
        <w:jc w:val="both"/>
      </w:pPr>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4E4C7C" w:rsidRDefault="004E4C7C" w:rsidP="00D06916">
      <w:pPr>
        <w:pStyle w:val="ConsPlusNormal"/>
        <w:spacing w:before="240"/>
        <w:ind w:firstLine="540"/>
        <w:jc w:val="both"/>
      </w:pPr>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легкой умственной отсталостью;</w:t>
      </w:r>
    </w:p>
    <w:p w:rsidR="004E4C7C" w:rsidRDefault="004E4C7C" w:rsidP="00D06916">
      <w:pPr>
        <w:pStyle w:val="ConsPlusNormal"/>
        <w:spacing w:before="240"/>
        <w:ind w:firstLine="540"/>
        <w:jc w:val="both"/>
      </w:pPr>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легкой умственной отсталостью.</w:t>
      </w:r>
    </w:p>
    <w:p w:rsidR="004E4C7C" w:rsidRDefault="004E4C7C" w:rsidP="00D06916">
      <w:pPr>
        <w:pStyle w:val="ConsPlusNormal"/>
        <w:spacing w:before="240"/>
        <w:ind w:firstLine="540"/>
        <w:jc w:val="both"/>
      </w:pPr>
      <w:r>
        <w:t>129.2. Система оценки достижений обучающимися планируемых результатов освоения АООП НОО призвана решать следующие задачи:</w:t>
      </w:r>
    </w:p>
    <w:p w:rsidR="004E4C7C" w:rsidRDefault="004E4C7C" w:rsidP="00D06916">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4E4C7C" w:rsidRDefault="004E4C7C" w:rsidP="00D06916">
      <w:pPr>
        <w:pStyle w:val="ConsPlusNormal"/>
        <w:spacing w:before="240"/>
        <w:ind w:firstLine="540"/>
        <w:jc w:val="both"/>
      </w:pPr>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4E4C7C" w:rsidRDefault="004E4C7C" w:rsidP="00D06916">
      <w:pPr>
        <w:pStyle w:val="ConsPlusNormal"/>
        <w:spacing w:before="240"/>
        <w:ind w:firstLine="540"/>
        <w:jc w:val="both"/>
      </w:pPr>
      <w:r>
        <w:t>4) позволять осуществлять оценку динамики учебных достижений.</w:t>
      </w:r>
    </w:p>
    <w:p w:rsidR="004E4C7C" w:rsidRDefault="004E4C7C" w:rsidP="00D06916">
      <w:pPr>
        <w:pStyle w:val="ConsPlusNormal"/>
        <w:spacing w:before="240"/>
        <w:ind w:firstLine="540"/>
        <w:jc w:val="both"/>
      </w:pPr>
      <w: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4E4C7C" w:rsidRDefault="004E4C7C" w:rsidP="00D06916">
      <w:pPr>
        <w:pStyle w:val="ConsPlusNormal"/>
        <w:spacing w:before="240"/>
        <w:ind w:firstLine="540"/>
        <w:jc w:val="both"/>
      </w:pPr>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4E4C7C" w:rsidRDefault="004E4C7C" w:rsidP="00D06916">
      <w:pPr>
        <w:pStyle w:val="ConsPlusNormal"/>
        <w:spacing w:before="240"/>
        <w:ind w:firstLine="540"/>
        <w:jc w:val="both"/>
      </w:pPr>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4E4C7C" w:rsidRDefault="004E4C7C" w:rsidP="00D06916">
      <w:pPr>
        <w:pStyle w:val="ConsPlusNormal"/>
        <w:jc w:val="both"/>
      </w:pPr>
    </w:p>
    <w:p w:rsidR="004E4C7C" w:rsidRDefault="004E4C7C" w:rsidP="00D06916">
      <w:pPr>
        <w:pStyle w:val="ConsPlusTitle"/>
        <w:jc w:val="center"/>
        <w:outlineLvl w:val="1"/>
      </w:pPr>
      <w:r>
        <w:t>LXIII. Содержательный раздел ФАОП НОО для обучающихся</w:t>
      </w:r>
    </w:p>
    <w:p w:rsidR="004E4C7C" w:rsidRDefault="004E4C7C" w:rsidP="00D06916">
      <w:pPr>
        <w:pStyle w:val="ConsPlusTitle"/>
        <w:jc w:val="center"/>
      </w:pPr>
      <w:r>
        <w:t>с НОДА с легкой умственной отсталостью (интеллектуальными</w:t>
      </w:r>
    </w:p>
    <w:p w:rsidR="004E4C7C" w:rsidRDefault="004E4C7C" w:rsidP="00D06916">
      <w:pPr>
        <w:pStyle w:val="ConsPlusTitle"/>
        <w:jc w:val="center"/>
      </w:pPr>
      <w:r>
        <w:t>нарушениями) (вариант 6.3)</w:t>
      </w:r>
    </w:p>
    <w:p w:rsidR="004E4C7C" w:rsidRDefault="004E4C7C" w:rsidP="00D06916">
      <w:pPr>
        <w:pStyle w:val="ConsPlusNormal"/>
        <w:jc w:val="both"/>
      </w:pPr>
    </w:p>
    <w:p w:rsidR="004E4C7C" w:rsidRDefault="004E4C7C" w:rsidP="00D06916">
      <w:pPr>
        <w:pStyle w:val="ConsPlusTitle"/>
        <w:ind w:firstLine="540"/>
        <w:jc w:val="both"/>
        <w:outlineLvl w:val="2"/>
      </w:pPr>
      <w:r>
        <w:t>130. Федеральные рабочие программы учебных предметов.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4E4C7C" w:rsidRDefault="004E4C7C" w:rsidP="00D06916">
      <w:pPr>
        <w:pStyle w:val="ConsPlusNormal"/>
        <w:spacing w:before="240"/>
        <w:ind w:firstLine="540"/>
        <w:jc w:val="both"/>
      </w:pPr>
      <w:r>
        <w:t>130.1.1. Пояснительная записка.</w:t>
      </w:r>
    </w:p>
    <w:p w:rsidR="004E4C7C" w:rsidRDefault="004E4C7C" w:rsidP="00D06916">
      <w:pPr>
        <w:pStyle w:val="ConsPlusNormal"/>
        <w:spacing w:before="240"/>
        <w:ind w:firstLine="540"/>
        <w:jc w:val="both"/>
      </w:pPr>
      <w:r>
        <w:t xml:space="preserve">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w:t>
      </w:r>
      <w:hyperlink r:id="rId28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Основные задачи реализации содержания предметной области "Язык и речевая практика":</w:t>
      </w:r>
    </w:p>
    <w:p w:rsidR="004E4C7C" w:rsidRDefault="004E4C7C" w:rsidP="00D06916">
      <w:pPr>
        <w:pStyle w:val="ConsPlusNormal"/>
        <w:spacing w:before="240"/>
        <w:ind w:firstLine="540"/>
        <w:jc w:val="both"/>
      </w:pPr>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4E4C7C" w:rsidRDefault="004E4C7C" w:rsidP="00D06916">
      <w:pPr>
        <w:pStyle w:val="ConsPlusNormal"/>
        <w:spacing w:before="240"/>
        <w:ind w:firstLine="540"/>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4E4C7C" w:rsidRDefault="004E4C7C" w:rsidP="00D06916">
      <w:pPr>
        <w:pStyle w:val="ConsPlusNormal"/>
        <w:spacing w:before="240"/>
        <w:ind w:firstLine="540"/>
        <w:jc w:val="both"/>
      </w:pPr>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4E4C7C" w:rsidRDefault="004E4C7C" w:rsidP="00D06916">
      <w:pPr>
        <w:pStyle w:val="ConsPlusNormal"/>
        <w:spacing w:before="240"/>
        <w:ind w:firstLine="540"/>
        <w:jc w:val="both"/>
      </w:pPr>
      <w:r>
        <w:t>130.1.2. Содержание обучения.</w:t>
      </w:r>
    </w:p>
    <w:p w:rsidR="004E4C7C" w:rsidRDefault="004E4C7C" w:rsidP="00D06916">
      <w:pPr>
        <w:pStyle w:val="ConsPlusNormal"/>
        <w:spacing w:before="240"/>
        <w:ind w:firstLine="540"/>
        <w:jc w:val="both"/>
      </w:pPr>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4E4C7C" w:rsidRDefault="004E4C7C" w:rsidP="00D06916">
      <w:pPr>
        <w:pStyle w:val="ConsPlusNormal"/>
        <w:spacing w:before="240"/>
        <w:ind w:firstLine="540"/>
        <w:jc w:val="both"/>
      </w:pPr>
      <w:r>
        <w:t>Понимание прочитанного.</w:t>
      </w:r>
    </w:p>
    <w:p w:rsidR="004E4C7C" w:rsidRDefault="004E4C7C" w:rsidP="00D06916">
      <w:pPr>
        <w:pStyle w:val="ConsPlusNormal"/>
        <w:spacing w:before="240"/>
        <w:ind w:firstLine="540"/>
        <w:jc w:val="both"/>
      </w:pPr>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4E4C7C" w:rsidRDefault="004E4C7C" w:rsidP="00D06916">
      <w:pPr>
        <w:pStyle w:val="ConsPlusNormal"/>
        <w:spacing w:before="240"/>
        <w:ind w:firstLine="540"/>
        <w:jc w:val="both"/>
      </w:pPr>
      <w:r>
        <w:t>Развитие устной речи.</w:t>
      </w:r>
    </w:p>
    <w:p w:rsidR="004E4C7C" w:rsidRDefault="004E4C7C" w:rsidP="00D06916">
      <w:pPr>
        <w:pStyle w:val="ConsPlusNormal"/>
        <w:spacing w:before="240"/>
        <w:ind w:firstLine="540"/>
        <w:jc w:val="both"/>
      </w:pPr>
      <w:r>
        <w:t>Полный и выборочный пересказ (с помощью педагогического работника), рассказ по аналогии с прочитанным.</w:t>
      </w:r>
    </w:p>
    <w:p w:rsidR="004E4C7C" w:rsidRDefault="004E4C7C" w:rsidP="00D06916">
      <w:pPr>
        <w:pStyle w:val="ConsPlusNormal"/>
        <w:spacing w:before="240"/>
        <w:ind w:firstLine="540"/>
        <w:jc w:val="both"/>
      </w:pPr>
      <w:r>
        <w:t>Заучивание наизусть стихотворений, басен.</w:t>
      </w:r>
    </w:p>
    <w:p w:rsidR="004E4C7C" w:rsidRDefault="004E4C7C" w:rsidP="00D06916">
      <w:pPr>
        <w:pStyle w:val="ConsPlusNormal"/>
        <w:spacing w:before="240"/>
        <w:ind w:firstLine="540"/>
        <w:jc w:val="both"/>
      </w:pPr>
      <w:r>
        <w:t>Внеклассное чтение.</w:t>
      </w:r>
    </w:p>
    <w:p w:rsidR="004E4C7C" w:rsidRDefault="004E4C7C" w:rsidP="00D06916">
      <w:pPr>
        <w:pStyle w:val="ConsPlusNormal"/>
        <w:spacing w:before="240"/>
        <w:ind w:firstLine="540"/>
        <w:jc w:val="both"/>
      </w:pPr>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4E4C7C" w:rsidRDefault="004E4C7C" w:rsidP="00D06916">
      <w:pPr>
        <w:pStyle w:val="ConsPlusNormal"/>
        <w:spacing w:before="240"/>
        <w:ind w:firstLine="540"/>
        <w:jc w:val="both"/>
      </w:pPr>
      <w:r>
        <w:t>Примерная тематика.</w:t>
      </w:r>
    </w:p>
    <w:p w:rsidR="004E4C7C" w:rsidRDefault="004E4C7C" w:rsidP="00D06916">
      <w:pPr>
        <w:pStyle w:val="ConsPlusNormal"/>
        <w:spacing w:before="240"/>
        <w:ind w:firstLine="540"/>
        <w:jc w:val="both"/>
      </w:pPr>
      <w:r>
        <w:t>Чтение произведений устного народного творчества в обработке русских писателей.</w:t>
      </w:r>
    </w:p>
    <w:p w:rsidR="004E4C7C" w:rsidRDefault="004E4C7C" w:rsidP="00D06916">
      <w:pPr>
        <w:pStyle w:val="ConsPlusNormal"/>
        <w:spacing w:before="240"/>
        <w:ind w:firstLine="540"/>
        <w:jc w:val="both"/>
      </w:pPr>
      <w:r>
        <w:t>Рассказы и стихотворения о героизме народа во время войны.</w:t>
      </w:r>
    </w:p>
    <w:p w:rsidR="004E4C7C" w:rsidRDefault="004E4C7C" w:rsidP="00D06916">
      <w:pPr>
        <w:pStyle w:val="ConsPlusNormal"/>
        <w:spacing w:before="240"/>
        <w:ind w:firstLine="540"/>
        <w:jc w:val="both"/>
      </w:pPr>
      <w:r>
        <w:t>Общественно полезные дела обучающихся.</w:t>
      </w:r>
    </w:p>
    <w:p w:rsidR="004E4C7C" w:rsidRDefault="004E4C7C" w:rsidP="00D06916">
      <w:pPr>
        <w:pStyle w:val="ConsPlusNormal"/>
        <w:spacing w:before="240"/>
        <w:ind w:firstLine="540"/>
        <w:jc w:val="both"/>
      </w:pPr>
      <w:r>
        <w:t>Чтение рассказов и стихотворений русских и зарубежных классиков о природе, жизни животных, занятиях взрослых и детей в разные времена года.</w:t>
      </w:r>
    </w:p>
    <w:p w:rsidR="004E4C7C" w:rsidRDefault="004E4C7C" w:rsidP="00D06916">
      <w:pPr>
        <w:pStyle w:val="ConsPlusNormal"/>
        <w:spacing w:before="240"/>
        <w:ind w:firstLine="540"/>
        <w:jc w:val="both"/>
      </w:pPr>
      <w:r>
        <w:t>Практические грамматические упражнения, правописание и развитие речи.</w:t>
      </w:r>
    </w:p>
    <w:p w:rsidR="004E4C7C" w:rsidRDefault="004E4C7C" w:rsidP="00D06916">
      <w:pPr>
        <w:pStyle w:val="ConsPlusNormal"/>
        <w:spacing w:before="240"/>
        <w:ind w:firstLine="540"/>
        <w:jc w:val="both"/>
      </w:pPr>
      <w:r>
        <w:t>Грамматика, правописание и развитие речи.</w:t>
      </w:r>
    </w:p>
    <w:p w:rsidR="004E4C7C" w:rsidRDefault="004E4C7C" w:rsidP="00D06916">
      <w:pPr>
        <w:pStyle w:val="ConsPlusNormal"/>
        <w:spacing w:before="240"/>
        <w:ind w:firstLine="540"/>
        <w:jc w:val="both"/>
      </w:pPr>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4E4C7C" w:rsidRDefault="004E4C7C" w:rsidP="00D06916">
      <w:pPr>
        <w:pStyle w:val="ConsPlusNormal"/>
        <w:spacing w:before="240"/>
        <w:ind w:firstLine="540"/>
        <w:jc w:val="both"/>
      </w:pPr>
      <w:r>
        <w:t>Звуки и буквы.</w:t>
      </w:r>
    </w:p>
    <w:p w:rsidR="004E4C7C" w:rsidRDefault="004E4C7C" w:rsidP="00D06916">
      <w:pPr>
        <w:pStyle w:val="ConsPlusNormal"/>
        <w:spacing w:before="240"/>
        <w:ind w:firstLine="540"/>
        <w:jc w:val="both"/>
      </w:pPr>
      <w:r>
        <w:t>Алфавит. Употребление ь на конце и в середине слова. Разделительный ь перед гласными е, е, ю, я, и.</w:t>
      </w:r>
    </w:p>
    <w:p w:rsidR="004E4C7C" w:rsidRDefault="004E4C7C" w:rsidP="00D06916">
      <w:pPr>
        <w:pStyle w:val="ConsPlusNormal"/>
        <w:spacing w:before="240"/>
        <w:ind w:firstLine="540"/>
        <w:jc w:val="both"/>
      </w:pPr>
      <w:r>
        <w:t>Сочетания гласных с шипящими. Правописание жи, ши, ча, ща, чу, щу.</w:t>
      </w:r>
    </w:p>
    <w:p w:rsidR="004E4C7C" w:rsidRDefault="004E4C7C" w:rsidP="00D06916">
      <w:pPr>
        <w:pStyle w:val="ConsPlusNormal"/>
        <w:spacing w:before="240"/>
        <w:ind w:firstLine="540"/>
        <w:jc w:val="both"/>
      </w:pPr>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4E4C7C" w:rsidRDefault="004E4C7C" w:rsidP="00D06916">
      <w:pPr>
        <w:pStyle w:val="ConsPlusNormal"/>
        <w:spacing w:before="240"/>
        <w:ind w:firstLine="540"/>
        <w:jc w:val="both"/>
      </w:pPr>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4E4C7C" w:rsidRDefault="004E4C7C" w:rsidP="00D06916">
      <w:pPr>
        <w:pStyle w:val="ConsPlusNormal"/>
        <w:spacing w:before="240"/>
        <w:ind w:firstLine="540"/>
        <w:jc w:val="both"/>
      </w:pPr>
      <w:r>
        <w:t>Слово.</w:t>
      </w:r>
    </w:p>
    <w:p w:rsidR="004E4C7C" w:rsidRDefault="004E4C7C" w:rsidP="00D06916">
      <w:pPr>
        <w:pStyle w:val="ConsPlusNormal"/>
        <w:spacing w:before="240"/>
        <w:ind w:firstLine="540"/>
        <w:jc w:val="both"/>
      </w:pPr>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4E4C7C" w:rsidRDefault="004E4C7C" w:rsidP="00D06916">
      <w:pPr>
        <w:pStyle w:val="ConsPlusNormal"/>
        <w:spacing w:before="240"/>
        <w:ind w:firstLine="540"/>
        <w:jc w:val="both"/>
      </w:pPr>
      <w:r>
        <w:t>Имена собственные. Расширение круга имен собственных: названия рек, гор, морей. Большая буква в именах собственных.</w:t>
      </w:r>
    </w:p>
    <w:p w:rsidR="004E4C7C" w:rsidRDefault="004E4C7C" w:rsidP="00D06916">
      <w:pPr>
        <w:pStyle w:val="ConsPlusNormal"/>
        <w:spacing w:before="240"/>
        <w:ind w:firstLine="540"/>
        <w:jc w:val="both"/>
      </w:pPr>
      <w:r>
        <w:t>Предлоги до, без, под, над, около, перед. Раздельное написание предлогов с другими словами.</w:t>
      </w:r>
    </w:p>
    <w:p w:rsidR="004E4C7C" w:rsidRDefault="004E4C7C" w:rsidP="00D06916">
      <w:pPr>
        <w:pStyle w:val="ConsPlusNormal"/>
        <w:spacing w:before="240"/>
        <w:ind w:firstLine="540"/>
        <w:jc w:val="both"/>
      </w:pPr>
      <w:r>
        <w:t>Разделительный ъ.</w:t>
      </w:r>
    </w:p>
    <w:p w:rsidR="004E4C7C" w:rsidRDefault="004E4C7C" w:rsidP="00D06916">
      <w:pPr>
        <w:pStyle w:val="ConsPlusNormal"/>
        <w:spacing w:before="240"/>
        <w:ind w:firstLine="540"/>
        <w:jc w:val="both"/>
      </w:pPr>
      <w:r>
        <w:t>Родственные слова. Общая часть родственных слов (корень).</w:t>
      </w:r>
    </w:p>
    <w:p w:rsidR="004E4C7C" w:rsidRDefault="004E4C7C" w:rsidP="00D06916">
      <w:pPr>
        <w:pStyle w:val="ConsPlusNormal"/>
        <w:spacing w:before="240"/>
        <w:ind w:firstLine="540"/>
        <w:jc w:val="both"/>
      </w:pPr>
      <w:r>
        <w:t>Правописание слов с непроверяемыми написаниями в корне: умение пользоваться словарем, данным в учебнике.</w:t>
      </w:r>
    </w:p>
    <w:p w:rsidR="004E4C7C" w:rsidRDefault="004E4C7C" w:rsidP="00D06916">
      <w:pPr>
        <w:pStyle w:val="ConsPlusNormal"/>
        <w:spacing w:before="240"/>
        <w:ind w:firstLine="540"/>
        <w:jc w:val="both"/>
      </w:pPr>
      <w:r>
        <w:t>Предложение.</w:t>
      </w:r>
    </w:p>
    <w:p w:rsidR="004E4C7C" w:rsidRDefault="004E4C7C" w:rsidP="00D06916">
      <w:pPr>
        <w:pStyle w:val="ConsPlusNormal"/>
        <w:spacing w:before="240"/>
        <w:ind w:firstLine="540"/>
        <w:jc w:val="both"/>
      </w:pPr>
      <w:r>
        <w:t>Членение речи на предложения, выделение в предложениях слов, обозначающих, о ком или о чем говорится, что говорится.</w:t>
      </w:r>
    </w:p>
    <w:p w:rsidR="004E4C7C" w:rsidRDefault="004E4C7C" w:rsidP="00D06916">
      <w:pPr>
        <w:pStyle w:val="ConsPlusNormal"/>
        <w:spacing w:before="240"/>
        <w:ind w:firstLine="540"/>
        <w:jc w:val="both"/>
      </w:pPr>
      <w:r>
        <w:t>Упражнения в составлении предложений. Распространение предложений. Установление связи между словами в предложениях по вопросам.</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Главные члены предложения: подлежащее, сказуемое. Второстепенные члены предложения (без деления на виды).</w:t>
      </w:r>
    </w:p>
    <w:p w:rsidR="004E4C7C" w:rsidRDefault="004E4C7C" w:rsidP="00D06916">
      <w:pPr>
        <w:pStyle w:val="ConsPlusNormal"/>
        <w:spacing w:before="240"/>
        <w:ind w:firstLine="540"/>
        <w:jc w:val="both"/>
      </w:pPr>
      <w:r>
        <w:t>Связная письменная речь.</w:t>
      </w:r>
    </w:p>
    <w:p w:rsidR="004E4C7C" w:rsidRDefault="004E4C7C" w:rsidP="00D06916">
      <w:pPr>
        <w:pStyle w:val="ConsPlusNormal"/>
        <w:spacing w:before="240"/>
        <w:ind w:firstLine="540"/>
        <w:jc w:val="both"/>
      </w:pPr>
      <w:r>
        <w:t>Составлять и записывать небольшой рассказ по серии картинок под руководством педагогического работника.</w:t>
      </w:r>
    </w:p>
    <w:p w:rsidR="004E4C7C" w:rsidRDefault="004E4C7C" w:rsidP="00D06916">
      <w:pPr>
        <w:pStyle w:val="ConsPlusNormal"/>
        <w:spacing w:before="240"/>
        <w:ind w:firstLine="540"/>
        <w:jc w:val="both"/>
      </w:pPr>
      <w:r>
        <w:t>Составлять и записывать рассказ по сюжетной картинке и подробному вопроснику после устного разбора содержания, языка и правописания.</w:t>
      </w:r>
    </w:p>
    <w:p w:rsidR="004E4C7C" w:rsidRDefault="004E4C7C" w:rsidP="00D06916">
      <w:pPr>
        <w:pStyle w:val="ConsPlusNormal"/>
        <w:spacing w:before="240"/>
        <w:ind w:firstLine="540"/>
        <w:jc w:val="both"/>
      </w:pPr>
      <w:r>
        <w:t>Писать изложение под руководством педагогического работника небольшого текста (20 - 30 слов) по данным педагогическим работником вопросам.</w:t>
      </w:r>
    </w:p>
    <w:p w:rsidR="004E4C7C" w:rsidRDefault="004E4C7C" w:rsidP="00D06916">
      <w:pPr>
        <w:pStyle w:val="ConsPlusNormal"/>
        <w:spacing w:before="240"/>
        <w:ind w:firstLine="540"/>
        <w:jc w:val="both"/>
      </w:pPr>
      <w:r>
        <w:t>Восстанавливать несложный деформированный текст по вопросам.</w:t>
      </w:r>
    </w:p>
    <w:p w:rsidR="004E4C7C" w:rsidRDefault="004E4C7C" w:rsidP="00D06916">
      <w:pPr>
        <w:pStyle w:val="ConsPlusNormal"/>
        <w:spacing w:before="240"/>
        <w:ind w:firstLine="540"/>
        <w:jc w:val="both"/>
      </w:pPr>
      <w:r>
        <w:t>Описывать несложные знакомые предметы и картины по коллективно составленному плану в виде вопросов.</w:t>
      </w:r>
    </w:p>
    <w:p w:rsidR="004E4C7C" w:rsidRDefault="004E4C7C" w:rsidP="00D06916">
      <w:pPr>
        <w:pStyle w:val="ConsPlusNormal"/>
        <w:spacing w:before="240"/>
        <w:ind w:firstLine="540"/>
        <w:jc w:val="both"/>
      </w:pPr>
      <w:r>
        <w:t>Составлять и писать под руководством педагогического работника небольшого письма родным, другим обучающимся. Адрес на конверте.</w:t>
      </w:r>
    </w:p>
    <w:p w:rsidR="004E4C7C" w:rsidRDefault="004E4C7C" w:rsidP="00D06916">
      <w:pPr>
        <w:pStyle w:val="ConsPlusNormal"/>
        <w:spacing w:before="240"/>
        <w:ind w:firstLine="540"/>
        <w:jc w:val="both"/>
      </w:pPr>
      <w:r>
        <w:t>Письмо и чистописание.</w:t>
      </w:r>
    </w:p>
    <w:p w:rsidR="004E4C7C" w:rsidRDefault="004E4C7C" w:rsidP="00D06916">
      <w:pPr>
        <w:pStyle w:val="ConsPlusNormal"/>
        <w:spacing w:before="240"/>
        <w:ind w:firstLine="540"/>
        <w:jc w:val="both"/>
      </w:pPr>
      <w:r>
        <w:t>Выполнение письменных упражнений по учебнику в соответствии с заданием (в соответствии с физическими возможностями обучающегося).</w:t>
      </w:r>
    </w:p>
    <w:p w:rsidR="004E4C7C" w:rsidRDefault="004E4C7C" w:rsidP="00D06916">
      <w:pPr>
        <w:pStyle w:val="ConsPlusNormal"/>
        <w:spacing w:before="240"/>
        <w:ind w:firstLine="540"/>
        <w:jc w:val="both"/>
      </w:pPr>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4E4C7C" w:rsidRDefault="004E4C7C" w:rsidP="00D06916">
      <w:pPr>
        <w:pStyle w:val="ConsPlusNormal"/>
        <w:spacing w:before="240"/>
        <w:ind w:firstLine="540"/>
        <w:jc w:val="both"/>
      </w:pPr>
      <w:r>
        <w:t>Выборочное списывание по указанию педагогического работника.</w:t>
      </w:r>
    </w:p>
    <w:p w:rsidR="004E4C7C" w:rsidRDefault="004E4C7C" w:rsidP="00D06916">
      <w:pPr>
        <w:pStyle w:val="ConsPlusNormal"/>
        <w:spacing w:before="240"/>
        <w:ind w:firstLine="540"/>
        <w:jc w:val="both"/>
      </w:pPr>
      <w:r>
        <w:t>Письмо под диктовку предложений и связных текстов с соблюдением правил правописания (с учетом физических возможностей обучающихся).</w:t>
      </w:r>
    </w:p>
    <w:p w:rsidR="004E4C7C" w:rsidRDefault="004E4C7C" w:rsidP="00D06916">
      <w:pPr>
        <w:pStyle w:val="ConsPlusNormal"/>
        <w:spacing w:before="240"/>
        <w:ind w:firstLine="540"/>
        <w:jc w:val="both"/>
      </w:pPr>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4E4C7C" w:rsidRDefault="004E4C7C" w:rsidP="00D06916">
      <w:pPr>
        <w:pStyle w:val="ConsPlusNormal"/>
        <w:spacing w:before="240"/>
        <w:ind w:firstLine="540"/>
        <w:jc w:val="both"/>
      </w:pPr>
      <w:r>
        <w:t>Устная речь.</w:t>
      </w:r>
    </w:p>
    <w:p w:rsidR="004E4C7C" w:rsidRDefault="004E4C7C" w:rsidP="00D06916">
      <w:pPr>
        <w:pStyle w:val="ConsPlusNormal"/>
        <w:spacing w:before="240"/>
        <w:ind w:firstLine="540"/>
        <w:jc w:val="both"/>
      </w:pPr>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4E4C7C" w:rsidRDefault="004E4C7C" w:rsidP="00D06916">
      <w:pPr>
        <w:pStyle w:val="ConsPlusNormal"/>
        <w:spacing w:before="240"/>
        <w:ind w:firstLine="540"/>
        <w:jc w:val="both"/>
      </w:pPr>
      <w:r>
        <w:t>Связное высказывание по затрагиваемым в беседе вопросам.</w:t>
      </w:r>
    </w:p>
    <w:p w:rsidR="004E4C7C" w:rsidRDefault="004E4C7C" w:rsidP="00D06916">
      <w:pPr>
        <w:pStyle w:val="ConsPlusNormal"/>
        <w:spacing w:before="240"/>
        <w:ind w:firstLine="540"/>
        <w:jc w:val="both"/>
      </w:pPr>
      <w:r>
        <w:t>Составление небольших рассказов на предложенную педагогическим работником тему.</w:t>
      </w:r>
    </w:p>
    <w:p w:rsidR="004E4C7C" w:rsidRDefault="004E4C7C" w:rsidP="00D06916">
      <w:pPr>
        <w:pStyle w:val="ConsPlusNormal"/>
        <w:spacing w:before="240"/>
        <w:ind w:firstLine="540"/>
        <w:jc w:val="both"/>
      </w:pPr>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4E4C7C" w:rsidRDefault="004E4C7C" w:rsidP="00D06916">
      <w:pPr>
        <w:pStyle w:val="ConsPlusNormal"/>
        <w:spacing w:before="240"/>
        <w:ind w:firstLine="540"/>
        <w:jc w:val="both"/>
      </w:pPr>
      <w:r>
        <w:t>130.1.3. Планируемые результаты освоения учебного предмета.</w:t>
      </w:r>
    </w:p>
    <w:p w:rsidR="004E4C7C" w:rsidRDefault="004E4C7C" w:rsidP="00D06916">
      <w:pPr>
        <w:pStyle w:val="ConsPlusNormal"/>
        <w:spacing w:before="240"/>
        <w:ind w:firstLine="540"/>
        <w:jc w:val="both"/>
      </w:pPr>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4E4C7C" w:rsidRDefault="004E4C7C" w:rsidP="00D06916">
      <w:pPr>
        <w:pStyle w:val="ConsPlusNormal"/>
        <w:spacing w:before="240"/>
        <w:ind w:firstLine="540"/>
        <w:jc w:val="both"/>
      </w:pPr>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4E4C7C" w:rsidRDefault="004E4C7C" w:rsidP="00D06916">
      <w:pPr>
        <w:pStyle w:val="ConsPlusNormal"/>
        <w:spacing w:before="240"/>
        <w:ind w:firstLine="540"/>
        <w:jc w:val="both"/>
      </w:pPr>
      <w:r>
        <w:t>списывание рукописного и печатного текста целыми словами и словосочетаниями; писать под диктовку предложения и тексты (30 - 35 слов).</w:t>
      </w:r>
    </w:p>
    <w:p w:rsidR="004E4C7C" w:rsidRDefault="004E4C7C" w:rsidP="00D06916">
      <w:pPr>
        <w:pStyle w:val="ConsPlusNormal"/>
        <w:spacing w:before="240"/>
        <w:ind w:firstLine="540"/>
        <w:jc w:val="both"/>
      </w:pPr>
      <w:r>
        <w:t>овладение алфавитом; знание расположения слов в алфавитном порядке в словаре.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130.2. Федеральная рабочая программа по учебному предмету "Мир природы и человека".</w:t>
      </w:r>
    </w:p>
    <w:p w:rsidR="004E4C7C" w:rsidRDefault="004E4C7C" w:rsidP="00D06916">
      <w:pPr>
        <w:pStyle w:val="ConsPlusNormal"/>
        <w:spacing w:before="240"/>
        <w:ind w:firstLine="540"/>
        <w:jc w:val="both"/>
      </w:pPr>
      <w:r>
        <w:t>130.2.1.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w:t>
      </w:r>
      <w:hyperlink r:id="rId288"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4E4C7C" w:rsidRDefault="004E4C7C" w:rsidP="00D06916">
      <w:pPr>
        <w:pStyle w:val="ConsPlusNormal"/>
        <w:spacing w:before="240"/>
        <w:ind w:firstLine="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E4C7C" w:rsidRDefault="004E4C7C" w:rsidP="00D06916">
      <w:pPr>
        <w:pStyle w:val="ConsPlusNormal"/>
        <w:spacing w:before="240"/>
        <w:ind w:firstLine="540"/>
        <w:jc w:val="both"/>
      </w:pPr>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4E4C7C" w:rsidRDefault="004E4C7C" w:rsidP="00D06916">
      <w:pPr>
        <w:pStyle w:val="ConsPlusNormal"/>
        <w:spacing w:before="240"/>
        <w:ind w:firstLine="540"/>
        <w:jc w:val="both"/>
      </w:pPr>
      <w:r>
        <w:t>130.2.2. Содержание обучения.</w:t>
      </w:r>
    </w:p>
    <w:p w:rsidR="004E4C7C" w:rsidRDefault="004E4C7C" w:rsidP="00D06916">
      <w:pPr>
        <w:pStyle w:val="ConsPlusNormal"/>
        <w:spacing w:before="240"/>
        <w:ind w:firstLine="540"/>
        <w:jc w:val="both"/>
      </w:pPr>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4E4C7C" w:rsidRDefault="004E4C7C" w:rsidP="00D06916">
      <w:pPr>
        <w:pStyle w:val="ConsPlusNormal"/>
        <w:spacing w:before="240"/>
        <w:ind w:firstLine="540"/>
        <w:jc w:val="both"/>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4E4C7C" w:rsidRDefault="004E4C7C" w:rsidP="00D06916">
      <w:pPr>
        <w:pStyle w:val="ConsPlusNormal"/>
        <w:spacing w:before="240"/>
        <w:ind w:firstLine="540"/>
        <w:jc w:val="both"/>
      </w:pPr>
      <w:r>
        <w:t>Дополнение высказываний собеседников на основе материала личных наблюдений и прочитанного.</w:t>
      </w:r>
    </w:p>
    <w:p w:rsidR="004E4C7C" w:rsidRDefault="004E4C7C" w:rsidP="00D06916">
      <w:pPr>
        <w:pStyle w:val="ConsPlusNormal"/>
        <w:spacing w:before="240"/>
        <w:ind w:firstLine="540"/>
        <w:jc w:val="both"/>
      </w:pPr>
      <w:r>
        <w:t>Примерная тематика:</w:t>
      </w:r>
    </w:p>
    <w:p w:rsidR="004E4C7C" w:rsidRDefault="004E4C7C" w:rsidP="00D06916">
      <w:pPr>
        <w:pStyle w:val="ConsPlusNormal"/>
        <w:spacing w:before="240"/>
        <w:ind w:firstLine="540"/>
        <w:jc w:val="both"/>
      </w:pPr>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4E4C7C" w:rsidRDefault="004E4C7C" w:rsidP="00D06916">
      <w:pPr>
        <w:pStyle w:val="ConsPlusNormal"/>
        <w:spacing w:before="240"/>
        <w:ind w:firstLine="540"/>
        <w:jc w:val="both"/>
      </w:pPr>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4E4C7C" w:rsidRDefault="004E4C7C" w:rsidP="00D06916">
      <w:pPr>
        <w:pStyle w:val="ConsPlusNormal"/>
        <w:spacing w:before="240"/>
        <w:ind w:firstLine="540"/>
        <w:jc w:val="both"/>
      </w:pPr>
      <w:r>
        <w:t>Дорожное движение. Правила дорожного движения: правильный переход улицы (все случаи).</w:t>
      </w:r>
    </w:p>
    <w:p w:rsidR="004E4C7C" w:rsidRDefault="004E4C7C" w:rsidP="00D06916">
      <w:pPr>
        <w:pStyle w:val="ConsPlusNormal"/>
        <w:spacing w:before="240"/>
        <w:ind w:firstLine="540"/>
        <w:jc w:val="both"/>
      </w:pPr>
      <w:r>
        <w:t>Овощи, фрукты, ягоды. Определение и различение.</w:t>
      </w:r>
    </w:p>
    <w:p w:rsidR="004E4C7C" w:rsidRDefault="004E4C7C" w:rsidP="00D06916">
      <w:pPr>
        <w:pStyle w:val="ConsPlusNormal"/>
        <w:spacing w:before="240"/>
        <w:ind w:firstLine="540"/>
        <w:jc w:val="both"/>
      </w:pPr>
      <w:r>
        <w:t>Орехи. Орех лещины, грецкий орех, кедровый орешек. Различение по внешнему виду, вкусу.</w:t>
      </w:r>
    </w:p>
    <w:p w:rsidR="004E4C7C" w:rsidRDefault="004E4C7C" w:rsidP="00D06916">
      <w:pPr>
        <w:pStyle w:val="ConsPlusNormal"/>
        <w:spacing w:before="240"/>
        <w:ind w:firstLine="540"/>
        <w:jc w:val="both"/>
      </w:pPr>
      <w:r>
        <w:t>Грибы. Части гриба. Грибы съедобные и несъедобные.</w:t>
      </w:r>
    </w:p>
    <w:p w:rsidR="004E4C7C" w:rsidRDefault="004E4C7C" w:rsidP="00D06916">
      <w:pPr>
        <w:pStyle w:val="ConsPlusNormal"/>
        <w:spacing w:before="240"/>
        <w:ind w:firstLine="540"/>
        <w:jc w:val="both"/>
      </w:pPr>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4E4C7C" w:rsidRDefault="004E4C7C" w:rsidP="00D06916">
      <w:pPr>
        <w:pStyle w:val="ConsPlusNormal"/>
        <w:spacing w:before="240"/>
        <w:ind w:firstLine="540"/>
        <w:jc w:val="both"/>
      </w:pPr>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4E4C7C" w:rsidRDefault="004E4C7C" w:rsidP="00D06916">
      <w:pPr>
        <w:pStyle w:val="ConsPlusNormal"/>
        <w:spacing w:before="240"/>
        <w:ind w:firstLine="540"/>
        <w:jc w:val="both"/>
      </w:pPr>
      <w:r>
        <w:t>Квартира, комната. Столовая, спальня, кухня. Назначение.</w:t>
      </w:r>
    </w:p>
    <w:p w:rsidR="004E4C7C" w:rsidRDefault="004E4C7C" w:rsidP="00D06916">
      <w:pPr>
        <w:pStyle w:val="ConsPlusNormal"/>
        <w:spacing w:before="240"/>
        <w:ind w:firstLine="540"/>
        <w:jc w:val="both"/>
      </w:pPr>
      <w:r>
        <w:t>Мебель. Мебель для столовой, спальни, кухни. Назначение. Уход за мебелью.</w:t>
      </w:r>
    </w:p>
    <w:p w:rsidR="004E4C7C" w:rsidRDefault="004E4C7C" w:rsidP="00D06916">
      <w:pPr>
        <w:pStyle w:val="ConsPlusNormal"/>
        <w:spacing w:before="240"/>
        <w:ind w:firstLine="540"/>
        <w:jc w:val="both"/>
      </w:pPr>
      <w:r>
        <w:t>Посуда. Называние посуды. Посуда столовая, чайная, кухонная. Уход и хранение.</w:t>
      </w:r>
    </w:p>
    <w:p w:rsidR="004E4C7C" w:rsidRDefault="004E4C7C" w:rsidP="00D06916">
      <w:pPr>
        <w:pStyle w:val="ConsPlusNormal"/>
        <w:spacing w:before="240"/>
        <w:ind w:firstLine="540"/>
        <w:jc w:val="both"/>
      </w:pPr>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4E4C7C" w:rsidRDefault="004E4C7C" w:rsidP="00D06916">
      <w:pPr>
        <w:pStyle w:val="ConsPlusNormal"/>
        <w:spacing w:before="240"/>
        <w:ind w:firstLine="540"/>
        <w:jc w:val="both"/>
      </w:pPr>
      <w:r>
        <w:t>Обувь. Из чего делают обувь. Обувь кожаная, резиновая, валяная, текстильная. Уход за разными видами обуви.</w:t>
      </w:r>
    </w:p>
    <w:p w:rsidR="004E4C7C" w:rsidRDefault="004E4C7C" w:rsidP="00D06916">
      <w:pPr>
        <w:pStyle w:val="ConsPlusNormal"/>
        <w:spacing w:before="240"/>
        <w:ind w:firstLine="540"/>
        <w:jc w:val="both"/>
      </w:pPr>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4E4C7C" w:rsidRDefault="004E4C7C" w:rsidP="00D06916">
      <w:pPr>
        <w:pStyle w:val="ConsPlusNormal"/>
        <w:spacing w:before="240"/>
        <w:ind w:firstLine="540"/>
        <w:jc w:val="both"/>
      </w:pPr>
      <w:r>
        <w:t>Деревья. Ель, сосна. Распознавание. Части дерева: корень, ствол, ветви, листья, хвоя. Семена в шишках. Ель, сосна - хвойные деревья.</w:t>
      </w:r>
    </w:p>
    <w:p w:rsidR="004E4C7C" w:rsidRDefault="004E4C7C" w:rsidP="00D06916">
      <w:pPr>
        <w:pStyle w:val="ConsPlusNormal"/>
        <w:spacing w:before="240"/>
        <w:ind w:firstLine="540"/>
        <w:jc w:val="both"/>
      </w:pPr>
      <w:r>
        <w:t>Домашние животные. Лошадь, корова, свинья. Особенности внешнего вида. Пища. Уход и содержание. Польза, приносимая людям.</w:t>
      </w:r>
    </w:p>
    <w:p w:rsidR="004E4C7C" w:rsidRDefault="004E4C7C" w:rsidP="00D06916">
      <w:pPr>
        <w:pStyle w:val="ConsPlusNormal"/>
        <w:spacing w:before="240"/>
        <w:ind w:firstLine="540"/>
        <w:jc w:val="both"/>
      </w:pPr>
      <w:r>
        <w:t>Дикие животные. Лось, олень. Внешний вид, пища, повадки.</w:t>
      </w:r>
    </w:p>
    <w:p w:rsidR="004E4C7C" w:rsidRDefault="004E4C7C" w:rsidP="00D06916">
      <w:pPr>
        <w:pStyle w:val="ConsPlusNormal"/>
        <w:spacing w:before="240"/>
        <w:ind w:firstLine="540"/>
        <w:jc w:val="both"/>
      </w:pPr>
      <w:r>
        <w:t>Домашние птицы. Гусь, индюк. Внешний вид, пища, повадки. Польза, приносимая людям.</w:t>
      </w:r>
    </w:p>
    <w:p w:rsidR="004E4C7C" w:rsidRDefault="004E4C7C" w:rsidP="00D06916">
      <w:pPr>
        <w:pStyle w:val="ConsPlusNormal"/>
        <w:spacing w:before="240"/>
        <w:ind w:firstLine="540"/>
        <w:jc w:val="both"/>
      </w:pPr>
      <w:r>
        <w:t>Дикие птицы. Гусь, лебедь. Внешний вид, места обитания, пища.</w:t>
      </w:r>
    </w:p>
    <w:p w:rsidR="004E4C7C" w:rsidRDefault="004E4C7C" w:rsidP="00D06916">
      <w:pPr>
        <w:pStyle w:val="ConsPlusNormal"/>
        <w:spacing w:before="240"/>
        <w:ind w:firstLine="540"/>
        <w:jc w:val="both"/>
      </w:pPr>
      <w:r>
        <w:t>Птицы перелетные и зимующие.</w:t>
      </w:r>
    </w:p>
    <w:p w:rsidR="004E4C7C" w:rsidRDefault="004E4C7C" w:rsidP="00D06916">
      <w:pPr>
        <w:pStyle w:val="ConsPlusNormal"/>
        <w:spacing w:before="240"/>
        <w:ind w:firstLine="540"/>
        <w:jc w:val="both"/>
      </w:pPr>
      <w:r>
        <w:t>Время отлета и прилета разных птиц.</w:t>
      </w:r>
    </w:p>
    <w:p w:rsidR="004E4C7C" w:rsidRDefault="004E4C7C" w:rsidP="00D06916">
      <w:pPr>
        <w:pStyle w:val="ConsPlusNormal"/>
        <w:spacing w:before="240"/>
        <w:ind w:firstLine="540"/>
        <w:jc w:val="both"/>
      </w:pPr>
      <w:r>
        <w:t>Насекомые вредные и полезные. Бабочки, майский жук, пчела, муравей, муха.</w:t>
      </w:r>
    </w:p>
    <w:p w:rsidR="004E4C7C" w:rsidRDefault="004E4C7C" w:rsidP="00D06916">
      <w:pPr>
        <w:pStyle w:val="ConsPlusNormal"/>
        <w:spacing w:before="240"/>
        <w:ind w:firstLine="540"/>
        <w:jc w:val="both"/>
      </w:pPr>
      <w:r>
        <w:t>Рыбы. Чем покрыто тело рыбы. Как передвигаются, чем и как питаются рыбы. Уход за рыбами в аквариуме.</w:t>
      </w:r>
    </w:p>
    <w:p w:rsidR="004E4C7C" w:rsidRDefault="004E4C7C" w:rsidP="00D06916">
      <w:pPr>
        <w:pStyle w:val="ConsPlusNormal"/>
        <w:spacing w:before="240"/>
        <w:ind w:firstLine="540"/>
        <w:jc w:val="both"/>
      </w:pPr>
      <w:r>
        <w:t>Охрана здоровья. Отдых и труд дома. Режим сна. Режим питания.</w:t>
      </w:r>
    </w:p>
    <w:p w:rsidR="004E4C7C" w:rsidRDefault="004E4C7C" w:rsidP="00D06916">
      <w:pPr>
        <w:pStyle w:val="ConsPlusNormal"/>
        <w:spacing w:before="240"/>
        <w:ind w:firstLine="540"/>
        <w:jc w:val="both"/>
      </w:pPr>
      <w:r>
        <w:t>Экскурсии, наблюдения и практические работы по темам:</w:t>
      </w:r>
    </w:p>
    <w:p w:rsidR="004E4C7C" w:rsidRDefault="004E4C7C" w:rsidP="00D06916">
      <w:pPr>
        <w:pStyle w:val="ConsPlusNormal"/>
        <w:spacing w:before="240"/>
        <w:ind w:firstLine="540"/>
        <w:jc w:val="both"/>
      </w:pPr>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4E4C7C" w:rsidRDefault="004E4C7C" w:rsidP="00D06916">
      <w:pPr>
        <w:pStyle w:val="ConsPlusNormal"/>
        <w:spacing w:before="240"/>
        <w:ind w:firstLine="540"/>
        <w:jc w:val="both"/>
      </w:pPr>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4E4C7C" w:rsidRDefault="004E4C7C" w:rsidP="00D06916">
      <w:pPr>
        <w:pStyle w:val="ConsPlusNormal"/>
        <w:spacing w:before="240"/>
        <w:ind w:firstLine="540"/>
        <w:jc w:val="both"/>
      </w:pPr>
      <w:r>
        <w:t>Практические работы по уходу за одеждой, обувью, за комнатными растениями, по выращиванию цветковых растений из семян.</w:t>
      </w:r>
    </w:p>
    <w:p w:rsidR="004E4C7C" w:rsidRDefault="004E4C7C" w:rsidP="00D06916">
      <w:pPr>
        <w:pStyle w:val="ConsPlusNormal"/>
        <w:spacing w:before="240"/>
        <w:ind w:firstLine="540"/>
        <w:jc w:val="both"/>
      </w:pPr>
      <w:r>
        <w:t>130.2.3. Планируемые результаты освоения учебного предмета.</w:t>
      </w:r>
    </w:p>
    <w:p w:rsidR="004E4C7C" w:rsidRDefault="004E4C7C" w:rsidP="00D06916">
      <w:pPr>
        <w:pStyle w:val="ConsPlusNormal"/>
        <w:spacing w:before="240"/>
        <w:ind w:firstLine="540"/>
        <w:jc w:val="both"/>
      </w:pPr>
      <w:r>
        <w:t>называть и характеризовать предметы и явления, сравнивать и классифицировать, устанавливать элементарные зависимости;</w:t>
      </w:r>
    </w:p>
    <w:p w:rsidR="004E4C7C" w:rsidRDefault="004E4C7C" w:rsidP="00D06916">
      <w:pPr>
        <w:pStyle w:val="ConsPlusNormal"/>
        <w:spacing w:before="240"/>
        <w:ind w:firstLine="540"/>
        <w:jc w:val="both"/>
      </w:pPr>
      <w:r>
        <w:t>активно участвовать в беседе;</w:t>
      </w:r>
    </w:p>
    <w:p w:rsidR="004E4C7C" w:rsidRDefault="004E4C7C" w:rsidP="00D06916">
      <w:pPr>
        <w:pStyle w:val="ConsPlusNormal"/>
        <w:spacing w:before="240"/>
        <w:ind w:firstLine="540"/>
        <w:jc w:val="both"/>
      </w:pPr>
      <w:r>
        <w:t>связно высказываться на предложенную тему на основе проведенных наблюдений;</w:t>
      </w:r>
    </w:p>
    <w:p w:rsidR="004E4C7C" w:rsidRDefault="004E4C7C" w:rsidP="00D06916">
      <w:pPr>
        <w:pStyle w:val="ConsPlusNormal"/>
        <w:spacing w:before="240"/>
        <w:ind w:firstLine="540"/>
        <w:jc w:val="both"/>
      </w:pPr>
      <w:r>
        <w:t>выполнять практические работы по уходу за жилищем, по посадке растений на пришкольном и опытном участке, по уборке урожая;</w:t>
      </w:r>
    </w:p>
    <w:p w:rsidR="004E4C7C" w:rsidRDefault="004E4C7C" w:rsidP="00D06916">
      <w:pPr>
        <w:pStyle w:val="ConsPlusNormal"/>
        <w:spacing w:before="240"/>
        <w:ind w:firstLine="540"/>
        <w:jc w:val="both"/>
      </w:pPr>
      <w:r>
        <w:t>соблюдать правила личной гигиены;</w:t>
      </w:r>
    </w:p>
    <w:p w:rsidR="004E4C7C" w:rsidRDefault="004E4C7C" w:rsidP="00D06916">
      <w:pPr>
        <w:pStyle w:val="ConsPlusNormal"/>
        <w:spacing w:before="240"/>
        <w:ind w:firstLine="540"/>
        <w:jc w:val="both"/>
      </w:pPr>
      <w:r>
        <w:t>соблюдать правила дорожного движения.</w:t>
      </w:r>
    </w:p>
    <w:p w:rsidR="004E4C7C" w:rsidRDefault="004E4C7C" w:rsidP="00D06916">
      <w:pPr>
        <w:pStyle w:val="ConsPlusNormal"/>
        <w:spacing w:before="240"/>
        <w:ind w:firstLine="540"/>
        <w:jc w:val="both"/>
      </w:pPr>
      <w:r>
        <w:t>названия и свойства изученных предметов, групп предметов, явлений природы;</w:t>
      </w:r>
    </w:p>
    <w:p w:rsidR="004E4C7C" w:rsidRDefault="004E4C7C" w:rsidP="00D06916">
      <w:pPr>
        <w:pStyle w:val="ConsPlusNormal"/>
        <w:spacing w:before="240"/>
        <w:ind w:firstLine="540"/>
        <w:jc w:val="both"/>
      </w:pPr>
      <w:r>
        <w:t>правила дорожного движения, все случаи правильного перехода улицы.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130.3. Федеральная рабочая программа по учебному предмету "Математика".</w:t>
      </w:r>
    </w:p>
    <w:p w:rsidR="004E4C7C" w:rsidRDefault="004E4C7C" w:rsidP="00D06916">
      <w:pPr>
        <w:pStyle w:val="ConsPlusNormal"/>
        <w:spacing w:before="240"/>
        <w:ind w:firstLine="540"/>
        <w:jc w:val="both"/>
      </w:pPr>
      <w:r>
        <w:t>130.3.1.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w:t>
      </w:r>
      <w:hyperlink r:id="rId28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4E4C7C" w:rsidRDefault="004E4C7C" w:rsidP="00D06916">
      <w:pPr>
        <w:pStyle w:val="ConsPlusNormal"/>
        <w:spacing w:before="240"/>
        <w:ind w:firstLine="540"/>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4E4C7C" w:rsidRDefault="004E4C7C" w:rsidP="00D06916">
      <w:pPr>
        <w:pStyle w:val="ConsPlusNormal"/>
        <w:spacing w:before="240"/>
        <w:ind w:firstLine="540"/>
        <w:jc w:val="both"/>
      </w:pPr>
      <w:r>
        <w:t>130.3.2. Содержание обучение.</w:t>
      </w:r>
    </w:p>
    <w:p w:rsidR="004E4C7C" w:rsidRDefault="004E4C7C" w:rsidP="00D06916">
      <w:pPr>
        <w:pStyle w:val="ConsPlusNormal"/>
        <w:spacing w:before="240"/>
        <w:ind w:firstLine="540"/>
        <w:jc w:val="both"/>
      </w:pPr>
      <w:r>
        <w:t>Сложение и вычитание чисел в пределах 100 без перехода через разряд (все случаи).</w:t>
      </w:r>
    </w:p>
    <w:p w:rsidR="004E4C7C" w:rsidRDefault="004E4C7C" w:rsidP="00D06916">
      <w:pPr>
        <w:pStyle w:val="ConsPlusNormal"/>
        <w:spacing w:before="240"/>
        <w:ind w:firstLine="540"/>
        <w:jc w:val="both"/>
      </w:pPr>
      <w:r>
        <w:t>Сложение двузначного числа с однозначным и вычитание однозначного числа из двузначного с переходом через разряд.</w:t>
      </w:r>
    </w:p>
    <w:p w:rsidR="004E4C7C" w:rsidRDefault="004E4C7C" w:rsidP="00D06916">
      <w:pPr>
        <w:pStyle w:val="ConsPlusNormal"/>
        <w:spacing w:before="240"/>
        <w:ind w:firstLine="540"/>
        <w:jc w:val="both"/>
      </w:pPr>
      <w:r>
        <w:t>Письменное сложение и вычитание двузначных чисел с переходом через разряд.</w:t>
      </w:r>
    </w:p>
    <w:p w:rsidR="004E4C7C" w:rsidRDefault="004E4C7C" w:rsidP="00D06916">
      <w:pPr>
        <w:pStyle w:val="ConsPlusNormal"/>
        <w:spacing w:before="240"/>
        <w:ind w:firstLine="540"/>
        <w:jc w:val="both"/>
      </w:pPr>
      <w:r>
        <w:t>Присчитывание и отсчитывание по 3, 6, 9, 4, 8, 7.</w:t>
      </w:r>
    </w:p>
    <w:p w:rsidR="004E4C7C" w:rsidRDefault="004E4C7C" w:rsidP="00D06916">
      <w:pPr>
        <w:pStyle w:val="ConsPlusNormal"/>
        <w:spacing w:before="240"/>
        <w:ind w:firstLine="540"/>
        <w:jc w:val="both"/>
      </w:pPr>
      <w:r>
        <w:t>Таблица умножения чисел 3, 4, 5, 6, 7, 8, 9. Таблица деления на 3, 4, 5, 6, 7, 8, 9 равных частей. Взаимосвязь умножения и деления.</w:t>
      </w:r>
    </w:p>
    <w:p w:rsidR="004E4C7C" w:rsidRDefault="004E4C7C" w:rsidP="00D06916">
      <w:pPr>
        <w:pStyle w:val="ConsPlusNormal"/>
        <w:spacing w:before="240"/>
        <w:ind w:firstLine="540"/>
        <w:jc w:val="both"/>
      </w:pPr>
      <w:r>
        <w:t>Умножение 1, 0, 10 и на 1, 0, 10. Деление 0, деление на 1, на 10. Названия компонентов и результатов умножения и деления в речи обучающихся.</w:t>
      </w:r>
    </w:p>
    <w:p w:rsidR="004E4C7C" w:rsidRDefault="004E4C7C" w:rsidP="00D06916">
      <w:pPr>
        <w:pStyle w:val="ConsPlusNormal"/>
        <w:spacing w:before="240"/>
        <w:ind w:firstLine="540"/>
        <w:jc w:val="both"/>
      </w:pPr>
      <w:r>
        <w:t>Единица (мера) массы - центнер. Обозначение: 1 ц. Соотношение: 1 ц = 100 кг (с использованием памятки).</w:t>
      </w:r>
    </w:p>
    <w:p w:rsidR="004E4C7C" w:rsidRDefault="004E4C7C" w:rsidP="00D06916">
      <w:pPr>
        <w:pStyle w:val="ConsPlusNormal"/>
        <w:spacing w:before="240"/>
        <w:ind w:firstLine="540"/>
        <w:jc w:val="both"/>
      </w:pPr>
      <w:r>
        <w:t>Единица (мера) длины - миллиметр. Обозначение: 1 мм. Соотношение: 1 см = 10 мм. (с использованием памятки)</w:t>
      </w:r>
    </w:p>
    <w:p w:rsidR="004E4C7C" w:rsidRDefault="004E4C7C" w:rsidP="00D06916">
      <w:pPr>
        <w:pStyle w:val="ConsPlusNormal"/>
        <w:spacing w:before="240"/>
        <w:ind w:firstLine="540"/>
        <w:jc w:val="both"/>
      </w:pPr>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4E4C7C" w:rsidRDefault="004E4C7C" w:rsidP="00D06916">
      <w:pPr>
        <w:pStyle w:val="ConsPlusNormal"/>
        <w:spacing w:before="240"/>
        <w:ind w:firstLine="540"/>
        <w:jc w:val="both"/>
      </w:pPr>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4E4C7C" w:rsidRDefault="004E4C7C" w:rsidP="00D06916">
      <w:pPr>
        <w:pStyle w:val="ConsPlusNormal"/>
        <w:spacing w:before="240"/>
        <w:ind w:firstLine="540"/>
        <w:jc w:val="both"/>
      </w:pPr>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4E4C7C" w:rsidRDefault="004E4C7C" w:rsidP="00D06916">
      <w:pPr>
        <w:pStyle w:val="ConsPlusNormal"/>
        <w:spacing w:before="240"/>
        <w:ind w:firstLine="540"/>
        <w:jc w:val="both"/>
      </w:pPr>
      <w:r>
        <w:t>Построение прямоугольника (квадрата) с помощью чертежного треугольника.</w:t>
      </w:r>
    </w:p>
    <w:p w:rsidR="004E4C7C" w:rsidRDefault="004E4C7C" w:rsidP="00D06916">
      <w:pPr>
        <w:pStyle w:val="ConsPlusNormal"/>
        <w:spacing w:before="240"/>
        <w:ind w:firstLine="540"/>
        <w:jc w:val="both"/>
      </w:pPr>
      <w:r>
        <w:t>Название сторон прямоугольника: основания (верхнее, нижнее), боковые стороны (правая, левая), противоположные, смежные стороны.</w:t>
      </w:r>
    </w:p>
    <w:p w:rsidR="004E4C7C" w:rsidRDefault="004E4C7C" w:rsidP="00D06916">
      <w:pPr>
        <w:pStyle w:val="ConsPlusNormal"/>
        <w:spacing w:before="240"/>
        <w:ind w:firstLine="540"/>
        <w:jc w:val="both"/>
      </w:pPr>
      <w:r>
        <w:t>130.3.3. Планируемые результаты освоения учебного предмета:</w:t>
      </w:r>
    </w:p>
    <w:p w:rsidR="004E4C7C" w:rsidRDefault="004E4C7C" w:rsidP="00D06916">
      <w:pPr>
        <w:pStyle w:val="ConsPlusNormal"/>
        <w:spacing w:before="240"/>
        <w:ind w:firstLine="540"/>
        <w:jc w:val="both"/>
      </w:pPr>
      <w:r>
        <w:t>различие между устным и письменным сложением и вычитанием чисел в пределах 100;</w:t>
      </w:r>
    </w:p>
    <w:p w:rsidR="004E4C7C" w:rsidRDefault="004E4C7C" w:rsidP="00D06916">
      <w:pPr>
        <w:pStyle w:val="ConsPlusNormal"/>
        <w:spacing w:before="240"/>
        <w:ind w:firstLine="540"/>
        <w:jc w:val="both"/>
      </w:pPr>
      <w:r>
        <w:t>таблицы умножения всех однозначных чисел и числа 10. Правило умножения чисел 1 и 0, на 1 и 0, деления 0 и деления на 1, на 10;</w:t>
      </w:r>
    </w:p>
    <w:p w:rsidR="004E4C7C" w:rsidRDefault="004E4C7C" w:rsidP="00D06916">
      <w:pPr>
        <w:pStyle w:val="ConsPlusNormal"/>
        <w:spacing w:before="240"/>
        <w:ind w:firstLine="540"/>
        <w:jc w:val="both"/>
      </w:pPr>
      <w:r>
        <w:t>названия компонентов умножения, деления;</w:t>
      </w:r>
    </w:p>
    <w:p w:rsidR="004E4C7C" w:rsidRDefault="004E4C7C" w:rsidP="00D06916">
      <w:pPr>
        <w:pStyle w:val="ConsPlusNormal"/>
        <w:spacing w:before="240"/>
        <w:ind w:firstLine="540"/>
        <w:jc w:val="both"/>
      </w:pPr>
      <w:r>
        <w:t>меры длины, массы и их соотношения;</w:t>
      </w:r>
    </w:p>
    <w:p w:rsidR="004E4C7C" w:rsidRDefault="004E4C7C" w:rsidP="00D06916">
      <w:pPr>
        <w:pStyle w:val="ConsPlusNormal"/>
        <w:spacing w:before="240"/>
        <w:ind w:firstLine="540"/>
        <w:jc w:val="both"/>
      </w:pPr>
      <w:r>
        <w:t>меры времени и их соотношения;</w:t>
      </w:r>
    </w:p>
    <w:p w:rsidR="004E4C7C" w:rsidRDefault="004E4C7C" w:rsidP="00D06916">
      <w:pPr>
        <w:pStyle w:val="ConsPlusNormal"/>
        <w:spacing w:before="240"/>
        <w:ind w:firstLine="540"/>
        <w:jc w:val="both"/>
      </w:pPr>
      <w:r>
        <w:t>различные случаи взаимного положения двух геометрических фигур;</w:t>
      </w:r>
    </w:p>
    <w:p w:rsidR="004E4C7C" w:rsidRDefault="004E4C7C" w:rsidP="00D06916">
      <w:pPr>
        <w:pStyle w:val="ConsPlusNormal"/>
        <w:spacing w:before="240"/>
        <w:ind w:firstLine="540"/>
        <w:jc w:val="both"/>
      </w:pPr>
      <w:r>
        <w:t>названия элементов четырехугольников;</w:t>
      </w:r>
    </w:p>
    <w:p w:rsidR="004E4C7C" w:rsidRDefault="004E4C7C" w:rsidP="00D06916">
      <w:pPr>
        <w:pStyle w:val="ConsPlusNormal"/>
        <w:spacing w:before="240"/>
        <w:ind w:firstLine="540"/>
        <w:jc w:val="both"/>
      </w:pPr>
      <w:r>
        <w:t>формирование умения выполнять устные и письменные действия сложения и вычитания;</w:t>
      </w:r>
    </w:p>
    <w:p w:rsidR="004E4C7C" w:rsidRDefault="004E4C7C" w:rsidP="00D06916">
      <w:pPr>
        <w:pStyle w:val="ConsPlusNormal"/>
        <w:spacing w:before="240"/>
        <w:ind w:firstLine="540"/>
        <w:jc w:val="both"/>
      </w:pPr>
      <w:r>
        <w:t>практическое использование переместительного свойства умножения;</w:t>
      </w:r>
    </w:p>
    <w:p w:rsidR="004E4C7C" w:rsidRDefault="004E4C7C" w:rsidP="00D06916">
      <w:pPr>
        <w:pStyle w:val="ConsPlusNormal"/>
        <w:spacing w:before="240"/>
        <w:ind w:firstLine="540"/>
        <w:jc w:val="both"/>
      </w:pPr>
      <w:r>
        <w:t>формирование умения определять время по часам тремя способами с точностью до 1 минуты;</w:t>
      </w:r>
    </w:p>
    <w:p w:rsidR="004E4C7C" w:rsidRDefault="004E4C7C" w:rsidP="00D06916">
      <w:pPr>
        <w:pStyle w:val="ConsPlusNormal"/>
        <w:spacing w:before="240"/>
        <w:ind w:firstLine="540"/>
        <w:jc w:val="both"/>
      </w:pPr>
      <w:r>
        <w:t>формирование умения решать, составлять, иллюстрировать все изученные простые арифметические задачи;</w:t>
      </w:r>
    </w:p>
    <w:p w:rsidR="004E4C7C" w:rsidRDefault="004E4C7C" w:rsidP="00D06916">
      <w:pPr>
        <w:pStyle w:val="ConsPlusNormal"/>
        <w:spacing w:before="240"/>
        <w:ind w:firstLine="540"/>
        <w:jc w:val="both"/>
      </w:pPr>
      <w:r>
        <w:t>формирование умения самостоятельно кратко записывать, моделировать содержание, решать составные арифметические задачи в два действия;</w:t>
      </w:r>
    </w:p>
    <w:p w:rsidR="004E4C7C" w:rsidRDefault="004E4C7C" w:rsidP="00D06916">
      <w:pPr>
        <w:pStyle w:val="ConsPlusNormal"/>
        <w:spacing w:before="240"/>
        <w:ind w:firstLine="540"/>
        <w:jc w:val="both"/>
      </w:pPr>
      <w:r>
        <w:t>формирование умения различать замкнутые, незамкнутые кривые, ломаные линии;</w:t>
      </w:r>
    </w:p>
    <w:p w:rsidR="004E4C7C" w:rsidRDefault="004E4C7C" w:rsidP="00D06916">
      <w:pPr>
        <w:pStyle w:val="ConsPlusNormal"/>
        <w:spacing w:before="240"/>
        <w:ind w:firstLine="540"/>
        <w:jc w:val="both"/>
      </w:pPr>
      <w:r>
        <w:t>формирование умения вычислять длину ломаной;</w:t>
      </w:r>
    </w:p>
    <w:p w:rsidR="004E4C7C" w:rsidRDefault="004E4C7C" w:rsidP="00D06916">
      <w:pPr>
        <w:pStyle w:val="ConsPlusNormal"/>
        <w:spacing w:before="240"/>
        <w:ind w:firstLine="540"/>
        <w:jc w:val="both"/>
      </w:pPr>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130.4. Федеральная рабочая программа по учебному предмету "Рисование".</w:t>
      </w:r>
    </w:p>
    <w:p w:rsidR="004E4C7C" w:rsidRDefault="004E4C7C" w:rsidP="00D06916">
      <w:pPr>
        <w:pStyle w:val="ConsPlusNormal"/>
        <w:spacing w:before="240"/>
        <w:ind w:firstLine="540"/>
        <w:jc w:val="both"/>
      </w:pPr>
      <w:r>
        <w:t>130.4.1.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w:t>
      </w:r>
      <w:hyperlink r:id="rId29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4E4C7C" w:rsidRDefault="004E4C7C" w:rsidP="00D06916">
      <w:pPr>
        <w:pStyle w:val="ConsPlusNormal"/>
        <w:spacing w:before="240"/>
        <w:ind w:firstLine="540"/>
        <w:jc w:val="both"/>
      </w:pPr>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4E4C7C" w:rsidRDefault="004E4C7C" w:rsidP="00D06916">
      <w:pPr>
        <w:pStyle w:val="ConsPlusNormal"/>
        <w:spacing w:before="240"/>
        <w:ind w:firstLine="540"/>
        <w:jc w:val="both"/>
      </w:pPr>
      <w:r>
        <w:t>130.4.2. Содержание обучения.</w:t>
      </w:r>
    </w:p>
    <w:p w:rsidR="004E4C7C" w:rsidRDefault="004E4C7C" w:rsidP="00D06916">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4E4C7C" w:rsidRDefault="004E4C7C" w:rsidP="00D06916">
      <w:pPr>
        <w:pStyle w:val="ConsPlusNormal"/>
        <w:spacing w:before="240"/>
        <w:ind w:firstLine="540"/>
        <w:jc w:val="both"/>
      </w:pPr>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4E4C7C" w:rsidRDefault="004E4C7C" w:rsidP="00D06916">
      <w:pPr>
        <w:pStyle w:val="ConsPlusNormal"/>
        <w:spacing w:before="240"/>
        <w:ind w:firstLine="540"/>
        <w:jc w:val="both"/>
      </w:pPr>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4E4C7C" w:rsidRDefault="004E4C7C" w:rsidP="00D06916">
      <w:pPr>
        <w:pStyle w:val="ConsPlusNormal"/>
        <w:spacing w:before="240"/>
        <w:ind w:firstLine="540"/>
        <w:jc w:val="both"/>
      </w:pPr>
      <w:r>
        <w:t>Использование материалов для рисования, аппликации, лепки; знание названий предметов, подлежащих рисованию, лепке и аппликации.</w:t>
      </w:r>
    </w:p>
    <w:p w:rsidR="004E4C7C" w:rsidRDefault="004E4C7C" w:rsidP="00D06916">
      <w:pPr>
        <w:pStyle w:val="ConsPlusNormal"/>
        <w:spacing w:before="240"/>
        <w:ind w:firstLine="540"/>
        <w:jc w:val="both"/>
      </w:pPr>
      <w:r>
        <w:t>Народные и национальные промыслы, изготавливающие игрушки: Дымково, Гжель, Городец, Каргополь.</w:t>
      </w:r>
    </w:p>
    <w:p w:rsidR="004E4C7C" w:rsidRDefault="004E4C7C" w:rsidP="00D06916">
      <w:pPr>
        <w:pStyle w:val="ConsPlusNormal"/>
        <w:spacing w:before="240"/>
        <w:ind w:firstLine="540"/>
        <w:jc w:val="both"/>
      </w:pPr>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4E4C7C" w:rsidRDefault="004E4C7C" w:rsidP="00D06916">
      <w:pPr>
        <w:pStyle w:val="ConsPlusNormal"/>
        <w:spacing w:before="24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4E4C7C" w:rsidRDefault="004E4C7C" w:rsidP="00D06916">
      <w:pPr>
        <w:pStyle w:val="ConsPlusNormal"/>
        <w:spacing w:before="240"/>
        <w:ind w:firstLine="540"/>
        <w:jc w:val="both"/>
      </w:pPr>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4E4C7C" w:rsidRDefault="004E4C7C" w:rsidP="00D06916">
      <w:pPr>
        <w:pStyle w:val="ConsPlusNormal"/>
        <w:spacing w:before="240"/>
        <w:ind w:firstLine="540"/>
        <w:jc w:val="both"/>
      </w:pPr>
      <w:r>
        <w:t>Передача цвета изображаемого объекта, определение насыщенности цвета, получение смешанных цветов и некоторых оттенков цвета.</w:t>
      </w:r>
    </w:p>
    <w:p w:rsidR="004E4C7C" w:rsidRDefault="004E4C7C" w:rsidP="00D06916">
      <w:pPr>
        <w:pStyle w:val="ConsPlusNormal"/>
        <w:spacing w:before="240"/>
        <w:ind w:firstLine="540"/>
        <w:jc w:val="both"/>
      </w:pPr>
      <w:r>
        <w:t>Узнавание и различение в книжных иллюстрациях и репродукциях изображенных предметов и действий.</w:t>
      </w:r>
    </w:p>
    <w:p w:rsidR="004E4C7C" w:rsidRDefault="004E4C7C" w:rsidP="00D06916">
      <w:pPr>
        <w:pStyle w:val="ConsPlusNormal"/>
        <w:spacing w:before="240"/>
        <w:ind w:firstLine="540"/>
        <w:jc w:val="both"/>
      </w:pPr>
      <w:r>
        <w:t>Организация рабочего места в зависимости от характера выполняемой работы.</w:t>
      </w:r>
    </w:p>
    <w:p w:rsidR="004E4C7C" w:rsidRDefault="004E4C7C" w:rsidP="00D06916">
      <w:pPr>
        <w:pStyle w:val="ConsPlusNormal"/>
        <w:spacing w:before="240"/>
        <w:ind w:firstLine="540"/>
        <w:jc w:val="both"/>
      </w:pPr>
      <w:r>
        <w:t>130.4.3. Планируемые результаты освоения учебного предмета:</w:t>
      </w:r>
    </w:p>
    <w:p w:rsidR="004E4C7C" w:rsidRDefault="004E4C7C" w:rsidP="00D06916">
      <w:pPr>
        <w:pStyle w:val="ConsPlusNormal"/>
        <w:spacing w:before="240"/>
        <w:ind w:firstLine="540"/>
        <w:jc w:val="both"/>
      </w:pPr>
      <w:r>
        <w:t>сформированность умения с помощью педагогического работника определять величину изображения в зависимости от размера листа бумаги;</w:t>
      </w:r>
    </w:p>
    <w:p w:rsidR="004E4C7C" w:rsidRDefault="004E4C7C" w:rsidP="00D06916">
      <w:pPr>
        <w:pStyle w:val="ConsPlusNormal"/>
        <w:spacing w:before="240"/>
        <w:ind w:firstLine="540"/>
        <w:jc w:val="both"/>
      </w:pPr>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rsidR="004E4C7C" w:rsidRDefault="004E4C7C" w:rsidP="00D06916">
      <w:pPr>
        <w:pStyle w:val="ConsPlusNormal"/>
        <w:spacing w:before="240"/>
        <w:ind w:firstLine="540"/>
        <w:jc w:val="both"/>
      </w:pPr>
      <w:r>
        <w:t>сформированность умения пользоваться гуашевыми красками при рисовании орнаментов (узоров);</w:t>
      </w:r>
    </w:p>
    <w:p w:rsidR="004E4C7C" w:rsidRDefault="004E4C7C" w:rsidP="00D06916">
      <w:pPr>
        <w:pStyle w:val="ConsPlusNormal"/>
        <w:spacing w:before="240"/>
        <w:ind w:firstLine="540"/>
        <w:jc w:val="both"/>
      </w:pPr>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4E4C7C" w:rsidRDefault="004E4C7C" w:rsidP="00D06916">
      <w:pPr>
        <w:pStyle w:val="ConsPlusNormal"/>
        <w:spacing w:before="240"/>
        <w:ind w:firstLine="540"/>
        <w:jc w:val="both"/>
      </w:pPr>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4E4C7C" w:rsidRDefault="004E4C7C" w:rsidP="00D06916">
      <w:pPr>
        <w:pStyle w:val="ConsPlusNormal"/>
        <w:spacing w:before="240"/>
        <w:ind w:firstLine="540"/>
        <w:jc w:val="both"/>
      </w:pPr>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130.5. Федеральная рабочая программа по учебному предмету "Адаптивная физическая культура".</w:t>
      </w:r>
    </w:p>
    <w:p w:rsidR="004E4C7C" w:rsidRDefault="004E4C7C" w:rsidP="00D06916">
      <w:pPr>
        <w:pStyle w:val="ConsPlusNormal"/>
        <w:spacing w:before="240"/>
        <w:ind w:firstLine="540"/>
        <w:jc w:val="both"/>
      </w:pPr>
      <w:r>
        <w:t>130.5.1.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w:t>
      </w:r>
      <w:hyperlink r:id="rId29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определенные двигательные действия, активно развиваются познавательные способности и личностные качества.</w:t>
      </w:r>
    </w:p>
    <w:p w:rsidR="004E4C7C" w:rsidRDefault="004E4C7C" w:rsidP="00D06916">
      <w:pPr>
        <w:pStyle w:val="ConsPlusNormal"/>
        <w:spacing w:before="240"/>
        <w:ind w:firstLine="540"/>
        <w:jc w:val="both"/>
      </w:pPr>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4E4C7C" w:rsidRDefault="004E4C7C" w:rsidP="00D06916">
      <w:pPr>
        <w:pStyle w:val="ConsPlusNormal"/>
        <w:spacing w:before="240"/>
        <w:ind w:firstLine="540"/>
        <w:jc w:val="both"/>
      </w:pPr>
      <w:r>
        <w:t>Задачи реализации программы:</w:t>
      </w:r>
    </w:p>
    <w:p w:rsidR="004E4C7C" w:rsidRDefault="004E4C7C" w:rsidP="00D06916">
      <w:pPr>
        <w:pStyle w:val="ConsPlusNormal"/>
        <w:spacing w:before="240"/>
        <w:ind w:firstLine="540"/>
        <w:jc w:val="both"/>
      </w:pPr>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4E4C7C" w:rsidRDefault="004E4C7C" w:rsidP="00D06916">
      <w:pPr>
        <w:pStyle w:val="ConsPlusNormal"/>
        <w:spacing w:before="240"/>
        <w:ind w:firstLine="540"/>
        <w:jc w:val="both"/>
      </w:pPr>
      <w:r>
        <w:t>укрепление здоровья, содействие физическому развитию, повышению защитных сил организма;</w:t>
      </w:r>
    </w:p>
    <w:p w:rsidR="004E4C7C" w:rsidRDefault="004E4C7C" w:rsidP="00D06916">
      <w:pPr>
        <w:pStyle w:val="ConsPlusNormal"/>
        <w:spacing w:before="240"/>
        <w:ind w:firstLine="540"/>
        <w:jc w:val="both"/>
      </w:pPr>
      <w:r>
        <w:t>обучение основам техники движений, формированию жизненно необходимых навыков и умений;</w:t>
      </w:r>
    </w:p>
    <w:p w:rsidR="004E4C7C" w:rsidRDefault="004E4C7C" w:rsidP="00D06916">
      <w:pPr>
        <w:pStyle w:val="ConsPlusNormal"/>
        <w:spacing w:before="240"/>
        <w:ind w:firstLine="540"/>
        <w:jc w:val="both"/>
      </w:pPr>
      <w:r>
        <w:t>развитие двигательных (кондиционных и координационных) способностей;</w:t>
      </w:r>
    </w:p>
    <w:p w:rsidR="004E4C7C" w:rsidRDefault="004E4C7C" w:rsidP="00D06916">
      <w:pPr>
        <w:pStyle w:val="ConsPlusNormal"/>
        <w:spacing w:before="240"/>
        <w:ind w:firstLine="540"/>
        <w:jc w:val="both"/>
      </w:pPr>
      <w:r>
        <w:t>развитие социально-коммуникативных умений;</w:t>
      </w:r>
    </w:p>
    <w:p w:rsidR="004E4C7C" w:rsidRDefault="004E4C7C" w:rsidP="00D06916">
      <w:pPr>
        <w:pStyle w:val="ConsPlusNormal"/>
        <w:spacing w:before="240"/>
        <w:ind w:firstLine="540"/>
        <w:jc w:val="both"/>
      </w:pPr>
      <w:r>
        <w:t>развитие и совершенствование личностных и эмоционально-волевых качеств обучающегося с НОДА.</w:t>
      </w:r>
    </w:p>
    <w:p w:rsidR="004E4C7C" w:rsidRDefault="004E4C7C" w:rsidP="00D06916">
      <w:pPr>
        <w:pStyle w:val="ConsPlusNormal"/>
        <w:spacing w:before="240"/>
        <w:ind w:firstLine="540"/>
        <w:jc w:val="both"/>
      </w:pPr>
      <w:r>
        <w:t>Специфические (коррекционные, компенсаторные, профилактические) задачи адаптивной физической культуры при работе с обучающимися с НОДА:</w:t>
      </w:r>
    </w:p>
    <w:p w:rsidR="004E4C7C" w:rsidRDefault="004E4C7C" w:rsidP="00D06916">
      <w:pPr>
        <w:pStyle w:val="ConsPlusNormal"/>
        <w:spacing w:before="240"/>
        <w:ind w:firstLine="540"/>
        <w:jc w:val="both"/>
      </w:pPr>
      <w:r>
        <w:t>коррекция техники основных движений;</w:t>
      </w:r>
    </w:p>
    <w:p w:rsidR="004E4C7C" w:rsidRDefault="004E4C7C" w:rsidP="00D06916">
      <w:pPr>
        <w:pStyle w:val="ConsPlusNormal"/>
        <w:spacing w:before="240"/>
        <w:ind w:firstLine="540"/>
        <w:jc w:val="both"/>
      </w:pPr>
      <w:r>
        <w:t>коррекция и развитие координационных способностей;</w:t>
      </w:r>
    </w:p>
    <w:p w:rsidR="004E4C7C" w:rsidRDefault="004E4C7C" w:rsidP="00D06916">
      <w:pPr>
        <w:pStyle w:val="ConsPlusNormal"/>
        <w:spacing w:before="240"/>
        <w:ind w:firstLine="540"/>
        <w:jc w:val="both"/>
      </w:pPr>
      <w:r>
        <w:t>коррекция нарушений мышечного тонуса;</w:t>
      </w:r>
    </w:p>
    <w:p w:rsidR="004E4C7C" w:rsidRDefault="004E4C7C" w:rsidP="00D06916">
      <w:pPr>
        <w:pStyle w:val="ConsPlusNormal"/>
        <w:spacing w:before="240"/>
        <w:ind w:firstLine="540"/>
        <w:jc w:val="both"/>
      </w:pPr>
      <w:r>
        <w:t>улучшение пластичности и гибкости с учетом особенностей заболевания обучающегося с НОДА;</w:t>
      </w:r>
    </w:p>
    <w:p w:rsidR="004E4C7C" w:rsidRDefault="004E4C7C" w:rsidP="00D06916">
      <w:pPr>
        <w:pStyle w:val="ConsPlusNormal"/>
        <w:spacing w:before="240"/>
        <w:ind w:firstLine="540"/>
        <w:jc w:val="both"/>
      </w:pPr>
      <w:r>
        <w:t>коррекция и развитие физической подготовленности;</w:t>
      </w:r>
    </w:p>
    <w:p w:rsidR="004E4C7C" w:rsidRDefault="004E4C7C" w:rsidP="00D06916">
      <w:pPr>
        <w:pStyle w:val="ConsPlusNormal"/>
        <w:spacing w:before="240"/>
        <w:ind w:firstLine="540"/>
        <w:jc w:val="both"/>
      </w:pP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4E4C7C" w:rsidRDefault="004E4C7C" w:rsidP="00D06916">
      <w:pPr>
        <w:pStyle w:val="ConsPlusNormal"/>
        <w:spacing w:before="240"/>
        <w:ind w:firstLine="540"/>
        <w:jc w:val="both"/>
      </w:pPr>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4E4C7C" w:rsidRDefault="004E4C7C" w:rsidP="00D06916">
      <w:pPr>
        <w:pStyle w:val="ConsPlusNormal"/>
        <w:spacing w:before="240"/>
        <w:ind w:firstLine="540"/>
        <w:jc w:val="both"/>
      </w:pPr>
      <w:r>
        <w:t>130.5.2. Содержание обучения.</w:t>
      </w:r>
    </w:p>
    <w:p w:rsidR="004E4C7C" w:rsidRDefault="004E4C7C" w:rsidP="00D06916">
      <w:pPr>
        <w:pStyle w:val="ConsPlusNormal"/>
        <w:spacing w:before="240"/>
        <w:ind w:firstLine="540"/>
        <w:jc w:val="both"/>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E4C7C" w:rsidRDefault="004E4C7C" w:rsidP="00D06916">
      <w:pPr>
        <w:pStyle w:val="ConsPlusNormal"/>
        <w:spacing w:before="240"/>
        <w:ind w:firstLine="540"/>
        <w:jc w:val="both"/>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4E4C7C" w:rsidRDefault="004E4C7C" w:rsidP="00D06916">
      <w:pPr>
        <w:pStyle w:val="ConsPlusNormal"/>
        <w:spacing w:before="240"/>
        <w:ind w:firstLine="540"/>
        <w:jc w:val="both"/>
      </w:pPr>
      <w: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E4C7C" w:rsidRDefault="004E4C7C" w:rsidP="00D06916">
      <w:pPr>
        <w:pStyle w:val="ConsPlusNormal"/>
        <w:spacing w:before="240"/>
        <w:ind w:firstLine="540"/>
        <w:jc w:val="both"/>
      </w:pPr>
      <w:r>
        <w:t>Способы физкультурной деятельности.</w:t>
      </w:r>
    </w:p>
    <w:p w:rsidR="004E4C7C" w:rsidRDefault="004E4C7C" w:rsidP="00D06916">
      <w:pPr>
        <w:pStyle w:val="ConsPlusNormal"/>
        <w:spacing w:before="240"/>
        <w:ind w:firstLine="540"/>
        <w:jc w:val="both"/>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E4C7C" w:rsidRDefault="004E4C7C" w:rsidP="00D06916">
      <w:pPr>
        <w:pStyle w:val="ConsPlusNormal"/>
        <w:spacing w:before="240"/>
        <w:ind w:firstLine="540"/>
        <w:jc w:val="both"/>
      </w:pPr>
      <w: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E4C7C" w:rsidRDefault="004E4C7C" w:rsidP="00D06916">
      <w:pPr>
        <w:pStyle w:val="ConsPlusNormal"/>
        <w:spacing w:before="240"/>
        <w:ind w:firstLine="540"/>
        <w:jc w:val="both"/>
      </w:pPr>
      <w:r>
        <w:t>Игры и развлечения. Организация и проведение подвижных игр (на спортивных площадках и в спортивных залах).</w:t>
      </w:r>
    </w:p>
    <w:p w:rsidR="004E4C7C" w:rsidRDefault="004E4C7C" w:rsidP="00D06916">
      <w:pPr>
        <w:pStyle w:val="ConsPlusNormal"/>
        <w:spacing w:before="240"/>
        <w:ind w:firstLine="540"/>
        <w:jc w:val="both"/>
      </w:pPr>
      <w:r>
        <w:t>Физическое совершенствование.</w:t>
      </w:r>
    </w:p>
    <w:p w:rsidR="004E4C7C" w:rsidRDefault="004E4C7C" w:rsidP="00D06916">
      <w:pPr>
        <w:pStyle w:val="ConsPlusNormal"/>
        <w:spacing w:before="240"/>
        <w:ind w:firstLine="540"/>
        <w:jc w:val="both"/>
      </w:pPr>
      <w:r>
        <w:t>Физкультурно-оздоровительная деятельность.</w:t>
      </w:r>
    </w:p>
    <w:p w:rsidR="004E4C7C" w:rsidRDefault="004E4C7C" w:rsidP="00D06916">
      <w:pPr>
        <w:pStyle w:val="ConsPlusNormal"/>
        <w:spacing w:before="240"/>
        <w:ind w:firstLine="540"/>
        <w:jc w:val="both"/>
      </w:pPr>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4E4C7C" w:rsidRDefault="004E4C7C" w:rsidP="00D06916">
      <w:pPr>
        <w:pStyle w:val="ConsPlusNormal"/>
        <w:spacing w:before="240"/>
        <w:ind w:firstLine="540"/>
        <w:jc w:val="both"/>
      </w:pPr>
      <w:r>
        <w:t>Комплексы дыхательных упражнений. Гимнастика для глаз.</w:t>
      </w:r>
    </w:p>
    <w:p w:rsidR="004E4C7C" w:rsidRDefault="004E4C7C" w:rsidP="00D06916">
      <w:pPr>
        <w:pStyle w:val="ConsPlusNormal"/>
        <w:spacing w:before="240"/>
        <w:ind w:firstLine="540"/>
        <w:jc w:val="both"/>
      </w:pPr>
      <w:r>
        <w:t>Спортивно-оздоровительная деятельность.</w:t>
      </w:r>
    </w:p>
    <w:p w:rsidR="004E4C7C" w:rsidRDefault="004E4C7C" w:rsidP="00D06916">
      <w:pPr>
        <w:pStyle w:val="ConsPlusNormal"/>
        <w:spacing w:before="240"/>
        <w:ind w:firstLine="540"/>
        <w:jc w:val="both"/>
      </w:pPr>
      <w:r>
        <w:t>Гимнастика. Организующие команды и приемы. Основные исходные положения. Смена исходных положений лежа. Основные движения из положения лежа, смена направления.</w:t>
      </w:r>
    </w:p>
    <w:p w:rsidR="004E4C7C" w:rsidRDefault="004E4C7C" w:rsidP="00D06916">
      <w:pPr>
        <w:pStyle w:val="ConsPlusNormal"/>
        <w:spacing w:before="240"/>
        <w:ind w:firstLine="540"/>
        <w:jc w:val="both"/>
      </w:pPr>
      <w:r>
        <w:t>Строевые упражнения.</w:t>
      </w:r>
    </w:p>
    <w:p w:rsidR="004E4C7C" w:rsidRDefault="004E4C7C" w:rsidP="00D06916">
      <w:pPr>
        <w:pStyle w:val="ConsPlusNormal"/>
        <w:spacing w:before="240"/>
        <w:ind w:firstLine="540"/>
        <w:jc w:val="both"/>
      </w:pPr>
      <w:r>
        <w:t>Лазание. Перелезания.</w:t>
      </w:r>
    </w:p>
    <w:p w:rsidR="004E4C7C" w:rsidRDefault="004E4C7C" w:rsidP="00D06916">
      <w:pPr>
        <w:pStyle w:val="ConsPlusNormal"/>
        <w:spacing w:before="240"/>
        <w:ind w:firstLine="540"/>
        <w:jc w:val="both"/>
      </w:pPr>
      <w:r>
        <w:t>Акробатические упражнения. Группировка лежа на спине, перекат назад.</w:t>
      </w:r>
    </w:p>
    <w:p w:rsidR="004E4C7C" w:rsidRDefault="004E4C7C" w:rsidP="00D06916">
      <w:pPr>
        <w:pStyle w:val="ConsPlusNormal"/>
        <w:spacing w:before="240"/>
        <w:ind w:firstLine="540"/>
        <w:jc w:val="both"/>
      </w:pPr>
      <w:r>
        <w:t>Упоры, стойка на коленях.</w:t>
      </w:r>
    </w:p>
    <w:p w:rsidR="004E4C7C" w:rsidRDefault="004E4C7C" w:rsidP="00D06916">
      <w:pPr>
        <w:pStyle w:val="ConsPlusNormal"/>
        <w:spacing w:before="240"/>
        <w:ind w:firstLine="540"/>
        <w:jc w:val="both"/>
      </w:pPr>
      <w:r>
        <w:t>Упражнения в равновесии.</w:t>
      </w:r>
    </w:p>
    <w:p w:rsidR="004E4C7C" w:rsidRDefault="004E4C7C" w:rsidP="00D06916">
      <w:pPr>
        <w:pStyle w:val="ConsPlusNormal"/>
        <w:spacing w:before="240"/>
        <w:ind w:firstLine="540"/>
        <w:jc w:val="both"/>
      </w:pPr>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E4C7C" w:rsidRDefault="004E4C7C" w:rsidP="00D06916">
      <w:pPr>
        <w:pStyle w:val="ConsPlusNormal"/>
        <w:spacing w:before="240"/>
        <w:ind w:firstLine="540"/>
        <w:jc w:val="both"/>
      </w:pPr>
      <w:r>
        <w:t>Плавание.</w:t>
      </w:r>
    </w:p>
    <w:p w:rsidR="004E4C7C" w:rsidRDefault="004E4C7C" w:rsidP="00D06916">
      <w:pPr>
        <w:pStyle w:val="ConsPlusNormal"/>
        <w:spacing w:before="240"/>
        <w:ind w:firstLine="540"/>
        <w:jc w:val="both"/>
      </w:pPr>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4E4C7C" w:rsidRDefault="004E4C7C" w:rsidP="00D06916">
      <w:pPr>
        <w:pStyle w:val="ConsPlusNormal"/>
        <w:spacing w:before="240"/>
        <w:ind w:firstLine="540"/>
        <w:jc w:val="both"/>
      </w:pPr>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4E4C7C" w:rsidRDefault="004E4C7C" w:rsidP="00D06916">
      <w:pPr>
        <w:pStyle w:val="ConsPlusNormal"/>
        <w:spacing w:before="240"/>
        <w:ind w:firstLine="540"/>
        <w:jc w:val="both"/>
      </w:pPr>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4E4C7C" w:rsidRDefault="004E4C7C" w:rsidP="00D06916">
      <w:pPr>
        <w:pStyle w:val="ConsPlusNormal"/>
        <w:spacing w:before="240"/>
        <w:ind w:firstLine="540"/>
        <w:jc w:val="both"/>
      </w:pPr>
      <w:r>
        <w:t>Обучение технике гребковых движений ногами, как при плавании баттерфляй на груди в плавательном средстве, с опорой на поручень, в упоре лежа на мелкой части бассейна. Обучение технике гребковых движений руками, как при плавании баттерфляй (гребок до бедер)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4E4C7C" w:rsidRDefault="004E4C7C" w:rsidP="00D06916">
      <w:pPr>
        <w:pStyle w:val="ConsPlusNormal"/>
        <w:spacing w:before="240"/>
        <w:ind w:firstLine="540"/>
        <w:jc w:val="both"/>
      </w:pPr>
      <w:r>
        <w:t>Легкая атлетика.</w:t>
      </w:r>
    </w:p>
    <w:p w:rsidR="004E4C7C" w:rsidRDefault="004E4C7C" w:rsidP="00D06916">
      <w:pPr>
        <w:pStyle w:val="ConsPlusNormal"/>
        <w:spacing w:before="240"/>
        <w:ind w:firstLine="540"/>
        <w:jc w:val="both"/>
      </w:pPr>
      <w:r>
        <w:t>Броски: большого мяча (1 кг) на дальность разными способами.</w:t>
      </w:r>
    </w:p>
    <w:p w:rsidR="004E4C7C" w:rsidRDefault="004E4C7C" w:rsidP="00D06916">
      <w:pPr>
        <w:pStyle w:val="ConsPlusNormal"/>
        <w:spacing w:before="240"/>
        <w:ind w:firstLine="540"/>
        <w:jc w:val="both"/>
      </w:pPr>
      <w:r>
        <w:t>Метание: малого мяча в вертикальную цель и на дальность.</w:t>
      </w:r>
    </w:p>
    <w:p w:rsidR="004E4C7C" w:rsidRDefault="004E4C7C" w:rsidP="00D06916">
      <w:pPr>
        <w:pStyle w:val="ConsPlusNormal"/>
        <w:spacing w:before="240"/>
        <w:ind w:firstLine="540"/>
        <w:jc w:val="both"/>
      </w:pPr>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4E4C7C" w:rsidRDefault="004E4C7C" w:rsidP="00D06916">
      <w:pPr>
        <w:pStyle w:val="ConsPlusNormal"/>
        <w:spacing w:before="240"/>
        <w:ind w:firstLine="540"/>
        <w:jc w:val="both"/>
      </w:pPr>
      <w:r>
        <w:t>130.5.3. Планируемые результаты освоения учебного предмета.</w:t>
      </w:r>
    </w:p>
    <w:p w:rsidR="004E4C7C" w:rsidRDefault="004E4C7C" w:rsidP="00D06916">
      <w:pPr>
        <w:pStyle w:val="ConsPlusNormal"/>
        <w:spacing w:before="240"/>
        <w:ind w:firstLine="540"/>
        <w:jc w:val="both"/>
      </w:pPr>
      <w:r>
        <w:t>Планируемые предметные результаты отражают:</w:t>
      </w:r>
    </w:p>
    <w:p w:rsidR="004E4C7C" w:rsidRDefault="004E4C7C" w:rsidP="00D06916">
      <w:pPr>
        <w:pStyle w:val="ConsPlusNormal"/>
        <w:spacing w:before="240"/>
        <w:ind w:firstLine="540"/>
        <w:jc w:val="both"/>
      </w:pPr>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учебы и социализации;</w:t>
      </w:r>
    </w:p>
    <w:p w:rsidR="004E4C7C" w:rsidRDefault="004E4C7C" w:rsidP="00D06916">
      <w:pPr>
        <w:pStyle w:val="ConsPlusNormal"/>
        <w:spacing w:before="240"/>
        <w:ind w:firstLine="540"/>
        <w:jc w:val="both"/>
      </w:pPr>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4E4C7C" w:rsidRDefault="004E4C7C" w:rsidP="00D06916">
      <w:pPr>
        <w:pStyle w:val="ConsPlusNormal"/>
        <w:spacing w:before="240"/>
        <w:ind w:firstLine="540"/>
        <w:jc w:val="both"/>
      </w:pPr>
      <w: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p>
    <w:p w:rsidR="004E4C7C" w:rsidRDefault="004E4C7C" w:rsidP="00D06916">
      <w:pPr>
        <w:pStyle w:val="ConsPlusNormal"/>
        <w:spacing w:before="240"/>
        <w:ind w:firstLine="540"/>
        <w:jc w:val="both"/>
      </w:pPr>
      <w:r>
        <w:t>взаимодействие со сверстниками по правилам проведения подвижных игр и соревнований.</w:t>
      </w:r>
    </w:p>
    <w:p w:rsidR="004E4C7C" w:rsidRDefault="004E4C7C" w:rsidP="00D06916">
      <w:pPr>
        <w:pStyle w:val="ConsPlusNormal"/>
        <w:spacing w:before="240"/>
        <w:ind w:firstLine="540"/>
        <w:jc w:val="both"/>
      </w:pPr>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131. Программа коррекционной работы</w:t>
      </w:r>
    </w:p>
    <w:p w:rsidR="004E4C7C" w:rsidRDefault="004E4C7C" w:rsidP="00D06916">
      <w:pPr>
        <w:pStyle w:val="ConsPlusNormal"/>
        <w:spacing w:before="240"/>
        <w:ind w:firstLine="540"/>
        <w:jc w:val="both"/>
      </w:pPr>
      <w:r>
        <w:t>131.1. Программа коррекционной работы должна обеспечивать:</w:t>
      </w:r>
    </w:p>
    <w:p w:rsidR="004E4C7C" w:rsidRDefault="004E4C7C" w:rsidP="00D06916">
      <w:pPr>
        <w:pStyle w:val="ConsPlusNormal"/>
        <w:spacing w:before="240"/>
        <w:ind w:firstLine="540"/>
        <w:jc w:val="both"/>
      </w:pPr>
      <w:r>
        <w:t>выявление особых образовательных потребностей обучающихся с нарушениями опорно-двигательного аппарата и легкой умственной отсталостью;</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4E4C7C" w:rsidRDefault="004E4C7C" w:rsidP="00D06916">
      <w:pPr>
        <w:pStyle w:val="ConsPlusNormal"/>
        <w:spacing w:before="240"/>
        <w:ind w:firstLine="540"/>
        <w:jc w:val="both"/>
      </w:pPr>
      <w:r>
        <w:t>131.2. Программа коррекционной работы должна содержать:</w:t>
      </w:r>
    </w:p>
    <w:p w:rsidR="004E4C7C" w:rsidRDefault="004E4C7C" w:rsidP="00D06916">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4E4C7C" w:rsidRDefault="004E4C7C" w:rsidP="00D06916">
      <w:pPr>
        <w:pStyle w:val="ConsPlusNormal"/>
        <w:spacing w:before="240"/>
        <w:ind w:firstLine="540"/>
        <w:jc w:val="both"/>
      </w:pPr>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4E4C7C" w:rsidRDefault="004E4C7C" w:rsidP="00D06916">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131.3. Содержание курсов коррекционно-развивающей области.</w:t>
      </w:r>
    </w:p>
    <w:p w:rsidR="004E4C7C" w:rsidRDefault="004E4C7C" w:rsidP="00D06916">
      <w:pPr>
        <w:pStyle w:val="ConsPlusNormal"/>
        <w:spacing w:before="240"/>
        <w:ind w:firstLine="540"/>
        <w:jc w:val="both"/>
      </w:pPr>
      <w:r>
        <w:t>Курсы коррекционно-развивающей области являются основой для формирования и развития жизненных компетенций обучающихся.</w:t>
      </w:r>
    </w:p>
    <w:p w:rsidR="004E4C7C" w:rsidRDefault="004E4C7C" w:rsidP="00D06916">
      <w:pPr>
        <w:pStyle w:val="ConsPlusNormal"/>
        <w:spacing w:before="240"/>
        <w:ind w:firstLine="540"/>
        <w:jc w:val="both"/>
      </w:pPr>
      <w: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4E4C7C" w:rsidRDefault="004E4C7C" w:rsidP="00D06916">
      <w:pPr>
        <w:pStyle w:val="ConsPlusNormal"/>
        <w:spacing w:before="240"/>
        <w:ind w:firstLine="540"/>
        <w:jc w:val="both"/>
      </w:pPr>
      <w:r>
        <w:t>131.3.1. Содержание курса "Формирование навыков социально-бытовой ориентировки".</w:t>
      </w:r>
    </w:p>
    <w:p w:rsidR="004E4C7C" w:rsidRDefault="004E4C7C" w:rsidP="00D06916">
      <w:pPr>
        <w:pStyle w:val="ConsPlusNormal"/>
        <w:spacing w:before="240"/>
        <w:ind w:firstLine="540"/>
        <w:jc w:val="both"/>
      </w:pPr>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4E4C7C" w:rsidRDefault="004E4C7C" w:rsidP="00D06916">
      <w:pPr>
        <w:pStyle w:val="ConsPlusNormal"/>
        <w:spacing w:before="240"/>
        <w:ind w:firstLine="540"/>
        <w:jc w:val="both"/>
      </w:pPr>
      <w:r>
        <w:t>формирование способности заботиться о себе;</w:t>
      </w:r>
    </w:p>
    <w:p w:rsidR="004E4C7C" w:rsidRDefault="004E4C7C" w:rsidP="00D06916">
      <w:pPr>
        <w:pStyle w:val="ConsPlusNormal"/>
        <w:spacing w:before="240"/>
        <w:ind w:firstLine="540"/>
        <w:jc w:val="both"/>
      </w:pPr>
      <w:r>
        <w:t>развитие способности ориентироваться в окружающем мире и воспринимать его адекватно;</w:t>
      </w:r>
    </w:p>
    <w:p w:rsidR="004E4C7C" w:rsidRDefault="004E4C7C" w:rsidP="00D06916">
      <w:pPr>
        <w:pStyle w:val="ConsPlusNormal"/>
        <w:spacing w:before="240"/>
        <w:ind w:firstLine="540"/>
        <w:jc w:val="both"/>
      </w:pPr>
      <w:r>
        <w:t>развитие умения понимать время и пользоваться расписанием;</w:t>
      </w:r>
    </w:p>
    <w:p w:rsidR="004E4C7C" w:rsidRDefault="004E4C7C" w:rsidP="00D06916">
      <w:pPr>
        <w:pStyle w:val="ConsPlusNormal"/>
        <w:spacing w:before="240"/>
        <w:ind w:firstLine="540"/>
        <w:jc w:val="both"/>
      </w:pPr>
      <w:r>
        <w:t>развитие способности ориентироваться в социальных отношениях и умения включаться в них;</w:t>
      </w:r>
    </w:p>
    <w:p w:rsidR="004E4C7C" w:rsidRDefault="004E4C7C" w:rsidP="00D06916">
      <w:pPr>
        <w:pStyle w:val="ConsPlusNormal"/>
        <w:spacing w:before="240"/>
        <w:ind w:firstLine="540"/>
        <w:jc w:val="both"/>
      </w:pPr>
      <w:r>
        <w:t>развитие умения пользоваться навыками общения в повседневной жизни.</w:t>
      </w:r>
    </w:p>
    <w:p w:rsidR="004E4C7C" w:rsidRDefault="004E4C7C" w:rsidP="00D06916">
      <w:pPr>
        <w:pStyle w:val="ConsPlusNormal"/>
        <w:spacing w:before="240"/>
        <w:ind w:firstLine="540"/>
        <w:jc w:val="both"/>
      </w:pPr>
      <w:r>
        <w:t>Обязательным условием эффективной работы является практическое применение полученных умений.</w:t>
      </w:r>
    </w:p>
    <w:p w:rsidR="004E4C7C" w:rsidRDefault="004E4C7C" w:rsidP="00D06916">
      <w:pPr>
        <w:pStyle w:val="ConsPlusNormal"/>
        <w:spacing w:before="240"/>
        <w:ind w:firstLine="540"/>
        <w:jc w:val="both"/>
      </w:pPr>
      <w:r>
        <w:t>131.3.2. Содержание курса "Формирование навыков самообслуживания".</w:t>
      </w:r>
    </w:p>
    <w:p w:rsidR="004E4C7C" w:rsidRDefault="004E4C7C" w:rsidP="00D06916">
      <w:pPr>
        <w:pStyle w:val="ConsPlusNormal"/>
        <w:spacing w:before="240"/>
        <w:ind w:firstLine="540"/>
        <w:jc w:val="both"/>
      </w:pPr>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4E4C7C" w:rsidRDefault="004E4C7C" w:rsidP="00D06916">
      <w:pPr>
        <w:pStyle w:val="ConsPlusNormal"/>
        <w:spacing w:before="240"/>
        <w:ind w:firstLine="540"/>
        <w:jc w:val="both"/>
      </w:pPr>
      <w:r>
        <w:t>Основная цель реализации курса - максимально возможная самостоятельность обучающихся.</w:t>
      </w:r>
    </w:p>
    <w:p w:rsidR="004E4C7C" w:rsidRDefault="004E4C7C" w:rsidP="00D06916">
      <w:pPr>
        <w:pStyle w:val="ConsPlusNormal"/>
        <w:spacing w:before="240"/>
        <w:ind w:firstLine="540"/>
        <w:jc w:val="both"/>
      </w:pPr>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4E4C7C" w:rsidRDefault="004E4C7C" w:rsidP="00D06916">
      <w:pPr>
        <w:pStyle w:val="ConsPlusNormal"/>
        <w:spacing w:before="240"/>
        <w:ind w:firstLine="540"/>
        <w:jc w:val="both"/>
      </w:pPr>
      <w:r>
        <w:t>формирование навыков личной гигиены;</w:t>
      </w:r>
    </w:p>
    <w:p w:rsidR="004E4C7C" w:rsidRDefault="004E4C7C" w:rsidP="00D06916">
      <w:pPr>
        <w:pStyle w:val="ConsPlusNormal"/>
        <w:spacing w:before="240"/>
        <w:ind w:firstLine="540"/>
        <w:jc w:val="both"/>
      </w:pPr>
      <w:r>
        <w:t>формирование умений одеваться и раздеваться в соответствии с погодой;</w:t>
      </w:r>
    </w:p>
    <w:p w:rsidR="004E4C7C" w:rsidRDefault="004E4C7C" w:rsidP="00D06916">
      <w:pPr>
        <w:pStyle w:val="ConsPlusNormal"/>
        <w:spacing w:before="240"/>
        <w:ind w:firstLine="540"/>
        <w:jc w:val="both"/>
      </w:pPr>
      <w:r>
        <w:t>формирование умений обуваться в соответствии с погодой и разуваться;</w:t>
      </w:r>
    </w:p>
    <w:p w:rsidR="004E4C7C" w:rsidRDefault="004E4C7C" w:rsidP="00D06916">
      <w:pPr>
        <w:pStyle w:val="ConsPlusNormal"/>
        <w:spacing w:before="240"/>
        <w:ind w:firstLine="540"/>
        <w:jc w:val="both"/>
      </w:pPr>
      <w:r>
        <w:t>формирование умений, связанных с поглощением пищи (формируется не только на уроках самообслуживания);</w:t>
      </w:r>
    </w:p>
    <w:p w:rsidR="004E4C7C" w:rsidRDefault="004E4C7C" w:rsidP="00D06916">
      <w:pPr>
        <w:pStyle w:val="ConsPlusNormal"/>
        <w:spacing w:before="240"/>
        <w:ind w:firstLine="540"/>
        <w:jc w:val="both"/>
      </w:pPr>
      <w:r>
        <w:t>формирование умений ухода за жилищем.</w:t>
      </w:r>
    </w:p>
    <w:p w:rsidR="004E4C7C" w:rsidRDefault="004E4C7C" w:rsidP="00D06916">
      <w:pPr>
        <w:pStyle w:val="ConsPlusNormal"/>
        <w:spacing w:before="240"/>
        <w:ind w:firstLine="540"/>
        <w:jc w:val="both"/>
      </w:pPr>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4E4C7C" w:rsidRDefault="004E4C7C" w:rsidP="00D06916">
      <w:pPr>
        <w:pStyle w:val="ConsPlusNormal"/>
        <w:spacing w:before="240"/>
        <w:ind w:firstLine="540"/>
        <w:jc w:val="both"/>
      </w:pPr>
      <w:r>
        <w:t>131.3.3. Содержание курса "Психомоторика и развитие деятельности".</w:t>
      </w:r>
    </w:p>
    <w:p w:rsidR="004E4C7C" w:rsidRDefault="004E4C7C" w:rsidP="00D06916">
      <w:pPr>
        <w:pStyle w:val="ConsPlusNormal"/>
        <w:spacing w:before="240"/>
        <w:ind w:firstLine="540"/>
        <w:jc w:val="both"/>
      </w:pPr>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4E4C7C" w:rsidRDefault="004E4C7C" w:rsidP="00D06916">
      <w:pPr>
        <w:pStyle w:val="ConsPlusNormal"/>
        <w:spacing w:before="240"/>
        <w:ind w:firstLine="540"/>
        <w:jc w:val="both"/>
      </w:pPr>
      <w:r>
        <w:t>Также на занятиях могут использоваться Монтессори-материалы.</w:t>
      </w:r>
    </w:p>
    <w:p w:rsidR="004E4C7C" w:rsidRDefault="004E4C7C" w:rsidP="00D06916">
      <w:pPr>
        <w:pStyle w:val="ConsPlusNormal"/>
        <w:spacing w:before="240"/>
        <w:ind w:firstLine="540"/>
        <w:jc w:val="both"/>
      </w:pPr>
      <w:r>
        <w:t>Направления работы по психомоторике:</w:t>
      </w:r>
    </w:p>
    <w:p w:rsidR="004E4C7C" w:rsidRDefault="004E4C7C" w:rsidP="00D06916">
      <w:pPr>
        <w:pStyle w:val="ConsPlusNormal"/>
        <w:spacing w:before="240"/>
        <w:ind w:firstLine="540"/>
        <w:jc w:val="both"/>
      </w:pPr>
      <w:r>
        <w:t>формирование движений руки, мелкой моторики;</w:t>
      </w:r>
    </w:p>
    <w:p w:rsidR="004E4C7C" w:rsidRDefault="004E4C7C" w:rsidP="00D06916">
      <w:pPr>
        <w:pStyle w:val="ConsPlusNormal"/>
        <w:spacing w:before="240"/>
        <w:ind w:firstLine="540"/>
        <w:jc w:val="both"/>
      </w:pPr>
      <w:r>
        <w:t>развитие пространственного гнозиса;</w:t>
      </w:r>
    </w:p>
    <w:p w:rsidR="004E4C7C" w:rsidRDefault="004E4C7C" w:rsidP="00D06916">
      <w:pPr>
        <w:pStyle w:val="ConsPlusNormal"/>
        <w:spacing w:before="240"/>
        <w:ind w:firstLine="540"/>
        <w:jc w:val="both"/>
      </w:pPr>
      <w:r>
        <w:t>развитие конструктивного праксиса;</w:t>
      </w:r>
    </w:p>
    <w:p w:rsidR="004E4C7C" w:rsidRDefault="004E4C7C" w:rsidP="00D06916">
      <w:pPr>
        <w:pStyle w:val="ConsPlusNormal"/>
        <w:spacing w:before="240"/>
        <w:ind w:firstLine="540"/>
        <w:jc w:val="both"/>
      </w:pPr>
      <w:r>
        <w:t>формирование предметно-орудийных действий;</w:t>
      </w:r>
    </w:p>
    <w:p w:rsidR="004E4C7C" w:rsidRDefault="004E4C7C" w:rsidP="00D06916">
      <w:pPr>
        <w:pStyle w:val="ConsPlusNormal"/>
        <w:spacing w:before="240"/>
        <w:ind w:firstLine="540"/>
        <w:jc w:val="both"/>
      </w:pPr>
      <w:r>
        <w:t>развитие аналитико-синтетической деятельности;</w:t>
      </w:r>
    </w:p>
    <w:p w:rsidR="004E4C7C" w:rsidRDefault="004E4C7C" w:rsidP="00D06916">
      <w:pPr>
        <w:pStyle w:val="ConsPlusNormal"/>
        <w:spacing w:before="240"/>
        <w:ind w:firstLine="540"/>
        <w:jc w:val="both"/>
      </w:pPr>
      <w:r>
        <w:t>формирование и развитие смыслового уровня организации движений;</w:t>
      </w:r>
    </w:p>
    <w:p w:rsidR="004E4C7C" w:rsidRDefault="004E4C7C" w:rsidP="00D06916">
      <w:pPr>
        <w:pStyle w:val="ConsPlusNormal"/>
        <w:spacing w:before="240"/>
        <w:ind w:firstLine="540"/>
        <w:jc w:val="both"/>
      </w:pPr>
      <w:r>
        <w:t>работа с компьютером;</w:t>
      </w:r>
    </w:p>
    <w:p w:rsidR="004E4C7C" w:rsidRDefault="004E4C7C" w:rsidP="00D06916">
      <w:pPr>
        <w:pStyle w:val="ConsPlusNormal"/>
        <w:spacing w:before="240"/>
        <w:ind w:firstLine="540"/>
        <w:jc w:val="both"/>
      </w:pPr>
      <w:r>
        <w:t>развитие внимания;</w:t>
      </w:r>
    </w:p>
    <w:p w:rsidR="004E4C7C" w:rsidRDefault="004E4C7C" w:rsidP="00D06916">
      <w:pPr>
        <w:pStyle w:val="ConsPlusNormal"/>
        <w:spacing w:before="240"/>
        <w:ind w:firstLine="540"/>
        <w:jc w:val="both"/>
      </w:pPr>
      <w:r>
        <w:t>развитие стереогноза;</w:t>
      </w:r>
    </w:p>
    <w:p w:rsidR="004E4C7C" w:rsidRDefault="004E4C7C" w:rsidP="00D06916">
      <w:pPr>
        <w:pStyle w:val="ConsPlusNormal"/>
        <w:spacing w:before="240"/>
        <w:ind w:firstLine="540"/>
        <w:jc w:val="both"/>
      </w:pPr>
      <w:r>
        <w:t>развитие мимики.</w:t>
      </w:r>
    </w:p>
    <w:p w:rsidR="004E4C7C" w:rsidRDefault="004E4C7C" w:rsidP="00D06916">
      <w:pPr>
        <w:pStyle w:val="ConsPlusNormal"/>
        <w:spacing w:before="240"/>
        <w:ind w:firstLine="540"/>
        <w:jc w:val="both"/>
      </w:pPr>
      <w:r>
        <w:t>131.3.4. Содержание курса "Двигательная коррекция".</w:t>
      </w:r>
    </w:p>
    <w:p w:rsidR="004E4C7C" w:rsidRDefault="004E4C7C" w:rsidP="00D06916">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4E4C7C" w:rsidRDefault="004E4C7C" w:rsidP="00D06916">
      <w:pPr>
        <w:pStyle w:val="ConsPlusNormal"/>
        <w:spacing w:before="240"/>
        <w:ind w:firstLine="540"/>
        <w:jc w:val="both"/>
      </w:pPr>
      <w:r>
        <w:t>Цель коррекционно-развивающей работы по курсу - развитие двигательных способностей функциональных возможностей обучающихся.</w:t>
      </w:r>
    </w:p>
    <w:p w:rsidR="004E4C7C" w:rsidRDefault="004E4C7C" w:rsidP="00D06916">
      <w:pPr>
        <w:pStyle w:val="ConsPlusNormal"/>
        <w:spacing w:before="240"/>
        <w:ind w:firstLine="540"/>
        <w:jc w:val="both"/>
      </w:pPr>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4E4C7C" w:rsidRDefault="004E4C7C" w:rsidP="00D06916">
      <w:pPr>
        <w:pStyle w:val="ConsPlusNormal"/>
        <w:spacing w:before="240"/>
        <w:ind w:firstLine="540"/>
        <w:jc w:val="both"/>
      </w:pPr>
      <w:r>
        <w:t>Занятия проводятся инструкторами ЛФК и (или) учителями адаптивной физической культуры.</w:t>
      </w:r>
    </w:p>
    <w:p w:rsidR="004E4C7C" w:rsidRDefault="004E4C7C" w:rsidP="00D06916">
      <w:pPr>
        <w:pStyle w:val="ConsPlusNormal"/>
        <w:spacing w:before="240"/>
        <w:ind w:firstLine="540"/>
        <w:jc w:val="both"/>
      </w:pPr>
      <w:r>
        <w:t>Содержание работы определяется основными направлениями коррекционной работы по курсу:</w:t>
      </w:r>
    </w:p>
    <w:p w:rsidR="004E4C7C" w:rsidRDefault="004E4C7C" w:rsidP="00D06916">
      <w:pPr>
        <w:pStyle w:val="ConsPlusNormal"/>
        <w:spacing w:before="240"/>
        <w:ind w:firstLine="540"/>
        <w:jc w:val="both"/>
      </w:pPr>
      <w:r>
        <w:t>мотивация обучающихся к двигательной активности;</w:t>
      </w:r>
    </w:p>
    <w:p w:rsidR="004E4C7C" w:rsidRDefault="004E4C7C" w:rsidP="00D06916">
      <w:pPr>
        <w:pStyle w:val="ConsPlusNormal"/>
        <w:spacing w:before="240"/>
        <w:ind w:firstLine="540"/>
        <w:jc w:val="both"/>
      </w:pPr>
      <w:r>
        <w:t>поддержка и развитие имеющихся двигательных возможностей, профилактика вторичных возможных нарушений;</w:t>
      </w:r>
    </w:p>
    <w:p w:rsidR="004E4C7C" w:rsidRDefault="004E4C7C" w:rsidP="00D06916">
      <w:pPr>
        <w:pStyle w:val="ConsPlusNormal"/>
        <w:spacing w:before="240"/>
        <w:ind w:firstLine="540"/>
        <w:jc w:val="both"/>
      </w:pPr>
      <w:r>
        <w:t>обучение переходу из одной позы в другую;</w:t>
      </w:r>
    </w:p>
    <w:p w:rsidR="004E4C7C" w:rsidRDefault="004E4C7C" w:rsidP="00D06916">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rsidR="004E4C7C" w:rsidRDefault="004E4C7C" w:rsidP="00D06916">
      <w:pPr>
        <w:pStyle w:val="ConsPlusNormal"/>
        <w:spacing w:before="240"/>
        <w:ind w:firstLine="540"/>
        <w:jc w:val="both"/>
      </w:pPr>
      <w:r>
        <w:t>формирование функциональных двигательных навыков, которые обучающийся в дальнейшем научится использовать в повседневной жизни;</w:t>
      </w:r>
    </w:p>
    <w:p w:rsidR="004E4C7C" w:rsidRDefault="004E4C7C" w:rsidP="00D06916">
      <w:pPr>
        <w:pStyle w:val="ConsPlusNormal"/>
        <w:spacing w:before="240"/>
        <w:ind w:firstLine="540"/>
        <w:jc w:val="both"/>
      </w:pPr>
      <w:r>
        <w:t>развитие функции руки, в том числе мелкой моторики;</w:t>
      </w:r>
    </w:p>
    <w:p w:rsidR="004E4C7C" w:rsidRDefault="004E4C7C" w:rsidP="00D06916">
      <w:pPr>
        <w:pStyle w:val="ConsPlusNormal"/>
        <w:spacing w:before="240"/>
        <w:ind w:firstLine="540"/>
        <w:jc w:val="both"/>
      </w:pPr>
      <w:r>
        <w:t>формирование ориентировки в пространстве;</w:t>
      </w:r>
    </w:p>
    <w:p w:rsidR="004E4C7C" w:rsidRDefault="004E4C7C" w:rsidP="00D06916">
      <w:pPr>
        <w:pStyle w:val="ConsPlusNormal"/>
        <w:spacing w:before="240"/>
        <w:ind w:firstLine="540"/>
        <w:jc w:val="both"/>
      </w:pPr>
      <w:r>
        <w:t>обогащение сенсомоторного опыта.</w:t>
      </w:r>
    </w:p>
    <w:p w:rsidR="004E4C7C" w:rsidRDefault="004E4C7C" w:rsidP="00D06916">
      <w:pPr>
        <w:pStyle w:val="ConsPlusNormal"/>
        <w:spacing w:before="240"/>
        <w:ind w:firstLine="540"/>
        <w:jc w:val="both"/>
      </w:pPr>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4E4C7C" w:rsidRDefault="004E4C7C" w:rsidP="00D06916">
      <w:pPr>
        <w:pStyle w:val="ConsPlusNormal"/>
        <w:spacing w:before="240"/>
        <w:ind w:firstLine="540"/>
        <w:jc w:val="both"/>
      </w:pPr>
      <w:r>
        <w:t>Задачами коррекционно-развивающих занятий являются:</w:t>
      </w:r>
    </w:p>
    <w:p w:rsidR="004E4C7C" w:rsidRDefault="004E4C7C" w:rsidP="00D06916">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rsidR="004E4C7C" w:rsidRDefault="004E4C7C" w:rsidP="00D06916">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4E4C7C" w:rsidRDefault="004E4C7C" w:rsidP="00D06916">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rsidR="004E4C7C" w:rsidRDefault="004E4C7C" w:rsidP="00D06916">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rsidR="004E4C7C" w:rsidRDefault="004E4C7C" w:rsidP="00D06916">
      <w:pPr>
        <w:pStyle w:val="ConsPlusNormal"/>
        <w:spacing w:before="240"/>
        <w:ind w:firstLine="540"/>
        <w:jc w:val="both"/>
      </w:pPr>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4E4C7C" w:rsidRDefault="004E4C7C" w:rsidP="00D06916">
      <w:pPr>
        <w:pStyle w:val="ConsPlusNormal"/>
        <w:spacing w:before="240"/>
        <w:ind w:firstLine="540"/>
        <w:jc w:val="both"/>
      </w:pPr>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4E4C7C" w:rsidRDefault="004E4C7C" w:rsidP="00D06916">
      <w:pPr>
        <w:pStyle w:val="ConsPlusNormal"/>
        <w:spacing w:before="240"/>
        <w:ind w:firstLine="540"/>
        <w:jc w:val="both"/>
      </w:pPr>
      <w:r>
        <w:t xml:space="preserve">132.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LXIV. Организационный раздел ФАОП НОО для обучающихся</w:t>
      </w:r>
    </w:p>
    <w:p w:rsidR="004E4C7C" w:rsidRDefault="004E4C7C" w:rsidP="00D06916">
      <w:pPr>
        <w:pStyle w:val="ConsPlusTitle"/>
        <w:jc w:val="center"/>
      </w:pPr>
      <w:r>
        <w:t>с НОДА с легкой умственной отсталостью (интеллектуальными</w:t>
      </w:r>
    </w:p>
    <w:p w:rsidR="004E4C7C" w:rsidRDefault="004E4C7C" w:rsidP="00D06916">
      <w:pPr>
        <w:pStyle w:val="ConsPlusTitle"/>
        <w:jc w:val="center"/>
      </w:pPr>
      <w:r>
        <w:t>нарушениями) (вариант 6.3)</w:t>
      </w:r>
    </w:p>
    <w:p w:rsidR="004E4C7C" w:rsidRDefault="004E4C7C" w:rsidP="00D06916">
      <w:pPr>
        <w:pStyle w:val="ConsPlusNormal"/>
        <w:jc w:val="both"/>
      </w:pPr>
    </w:p>
    <w:p w:rsidR="004E4C7C" w:rsidRDefault="004E4C7C" w:rsidP="00D06916">
      <w:pPr>
        <w:pStyle w:val="ConsPlusTitle"/>
        <w:ind w:firstLine="540"/>
        <w:jc w:val="both"/>
        <w:outlineLvl w:val="2"/>
      </w:pPr>
      <w:r>
        <w:t>133. Федеральный учебный план ФАОП НОО для обучающихся с НОДА (вариант 6.3).</w:t>
      </w:r>
    </w:p>
    <w:p w:rsidR="004E4C7C" w:rsidRDefault="004E4C7C" w:rsidP="00D06916">
      <w:pPr>
        <w:pStyle w:val="ConsPlusNormal"/>
        <w:spacing w:before="240"/>
        <w:ind w:firstLine="540"/>
        <w:jc w:val="both"/>
      </w:pPr>
      <w:r>
        <w:t>133.1.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92"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293" w:history="1">
        <w:r>
          <w:rPr>
            <w:color w:val="0000FF"/>
          </w:rPr>
          <w:t>нормативами</w:t>
        </w:r>
      </w:hyperlink>
      <w:r>
        <w:t xml:space="preserve"> и Санитарно-эпидемиологическими </w:t>
      </w:r>
      <w:hyperlink r:id="rId294" w:history="1">
        <w:r>
          <w:rPr>
            <w:color w:val="0000FF"/>
          </w:rPr>
          <w:t>требованиями</w:t>
        </w:r>
      </w:hyperlink>
      <w:r>
        <w:t>.</w:t>
      </w:r>
    </w:p>
    <w:p w:rsidR="004E4C7C" w:rsidRDefault="004E4C7C" w:rsidP="00D06916">
      <w:pPr>
        <w:pStyle w:val="ConsPlusNormal"/>
        <w:spacing w:before="240"/>
        <w:ind w:firstLine="540"/>
        <w:jc w:val="both"/>
      </w:pPr>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4E4C7C" w:rsidRDefault="004E4C7C" w:rsidP="00D06916">
      <w:pPr>
        <w:pStyle w:val="ConsPlusNormal"/>
        <w:spacing w:before="240"/>
        <w:ind w:firstLine="540"/>
        <w:jc w:val="both"/>
      </w:pPr>
      <w:r>
        <w:t>133.5. АООП НОО для обучающихся с НОДА (вариант 6.3) может включать как один, так и несколько учебных планов.</w:t>
      </w:r>
    </w:p>
    <w:p w:rsidR="004E4C7C" w:rsidRDefault="004E4C7C" w:rsidP="00D06916">
      <w:pPr>
        <w:pStyle w:val="ConsPlusNormal"/>
        <w:spacing w:before="240"/>
        <w:ind w:firstLine="540"/>
        <w:jc w:val="both"/>
      </w:pPr>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4E4C7C" w:rsidRDefault="004E4C7C" w:rsidP="00D06916">
      <w:pPr>
        <w:pStyle w:val="ConsPlusNormal"/>
        <w:spacing w:before="240"/>
        <w:ind w:firstLine="540"/>
        <w:jc w:val="both"/>
      </w:pPr>
      <w:r>
        <w:t>133.7.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4E4C7C" w:rsidRDefault="004E4C7C" w:rsidP="00D06916">
      <w:pPr>
        <w:pStyle w:val="ConsPlusNormal"/>
        <w:spacing w:before="240"/>
        <w:ind w:firstLine="540"/>
        <w:jc w:val="both"/>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4E4C7C" w:rsidRDefault="004E4C7C" w:rsidP="00D06916">
      <w:pPr>
        <w:pStyle w:val="ConsPlusNormal"/>
        <w:spacing w:before="240"/>
        <w:ind w:firstLine="540"/>
        <w:jc w:val="both"/>
      </w:pPr>
      <w:r>
        <w:t>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4E4C7C" w:rsidRDefault="004E4C7C" w:rsidP="00D06916">
      <w:pPr>
        <w:pStyle w:val="ConsPlusNormal"/>
        <w:spacing w:before="240"/>
        <w:ind w:firstLine="540"/>
        <w:jc w:val="both"/>
      </w:pPr>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295"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учебной нагрузки обучающихся.</w:t>
      </w:r>
    </w:p>
    <w:p w:rsidR="004E4C7C" w:rsidRDefault="004E4C7C" w:rsidP="00D06916">
      <w:pPr>
        <w:pStyle w:val="ConsPlusNormal"/>
        <w:spacing w:before="240"/>
        <w:ind w:firstLine="540"/>
        <w:jc w:val="both"/>
      </w:pPr>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4E4C7C" w:rsidRDefault="004E4C7C" w:rsidP="00D06916">
      <w:pPr>
        <w:pStyle w:val="ConsPlusNormal"/>
        <w:spacing w:before="240"/>
        <w:ind w:firstLine="540"/>
        <w:jc w:val="both"/>
      </w:pPr>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4E4C7C" w:rsidRDefault="004E4C7C" w:rsidP="00D06916">
      <w:pPr>
        <w:pStyle w:val="ConsPlusNormal"/>
        <w:spacing w:before="240"/>
        <w:ind w:firstLine="540"/>
        <w:jc w:val="both"/>
      </w:pPr>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4E4C7C" w:rsidRDefault="004E4C7C" w:rsidP="00D06916">
      <w:pPr>
        <w:pStyle w:val="ConsPlusNormal"/>
        <w:spacing w:before="240"/>
        <w:ind w:firstLine="540"/>
        <w:jc w:val="both"/>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4E4C7C" w:rsidRDefault="004E4C7C" w:rsidP="00D06916">
      <w:pPr>
        <w:pStyle w:val="ConsPlusNormal"/>
        <w:spacing w:before="240"/>
        <w:ind w:firstLine="540"/>
        <w:jc w:val="both"/>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rsidR="004E4C7C" w:rsidRDefault="004E4C7C" w:rsidP="00D06916">
      <w:pPr>
        <w:pStyle w:val="ConsPlusNormal"/>
        <w:spacing w:before="240"/>
        <w:ind w:firstLine="540"/>
        <w:jc w:val="both"/>
      </w:pPr>
      <w: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4E4C7C" w:rsidRDefault="004E4C7C" w:rsidP="00D06916">
      <w:pPr>
        <w:pStyle w:val="ConsPlusNormal"/>
        <w:spacing w:before="240"/>
        <w:ind w:firstLine="540"/>
        <w:jc w:val="both"/>
      </w:pPr>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4E4C7C" w:rsidRDefault="004E4C7C" w:rsidP="00D06916">
      <w:pPr>
        <w:pStyle w:val="ConsPlusNormal"/>
        <w:spacing w:before="240"/>
        <w:ind w:firstLine="540"/>
        <w:jc w:val="both"/>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96" w:history="1">
        <w:r>
          <w:rPr>
            <w:color w:val="0000FF"/>
          </w:rPr>
          <w:t>пункт 3.4.16</w:t>
        </w:r>
      </w:hyperlink>
      <w:r>
        <w:t>. Санитарно-эпидемиологических требований).</w:t>
      </w:r>
    </w:p>
    <w:p w:rsidR="004E4C7C" w:rsidRDefault="004E4C7C" w:rsidP="00D06916">
      <w:pPr>
        <w:pStyle w:val="ConsPlusNormal"/>
        <w:spacing w:before="240"/>
        <w:ind w:firstLine="540"/>
        <w:jc w:val="both"/>
      </w:pPr>
      <w:r>
        <w:t>В учебном плане количество часов в неделю на коррекционные курсы указано на одного обучающегося.</w:t>
      </w:r>
    </w:p>
    <w:p w:rsidR="004E4C7C" w:rsidRDefault="004E4C7C" w:rsidP="00D06916">
      <w:pPr>
        <w:pStyle w:val="ConsPlusNormal"/>
        <w:spacing w:before="240"/>
        <w:ind w:firstLine="540"/>
        <w:jc w:val="both"/>
      </w:pPr>
      <w:r>
        <w:t>133.10.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4E4C7C" w:rsidRDefault="004E4C7C" w:rsidP="00D06916">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rsidR="004E4C7C" w:rsidRDefault="004E4C7C" w:rsidP="00D06916">
      <w:pPr>
        <w:pStyle w:val="ConsPlusNormal"/>
        <w:spacing w:before="240"/>
        <w:ind w:firstLine="540"/>
        <w:jc w:val="both"/>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w:t>
      </w:r>
      <w:hyperlink r:id="rId297" w:history="1">
        <w:r>
          <w:rPr>
            <w:color w:val="0000FF"/>
          </w:rPr>
          <w:t>нормативам</w:t>
        </w:r>
      </w:hyperlink>
      <w:r>
        <w:t xml:space="preserve"> и Санитарно-эпидемиологическим </w:t>
      </w:r>
      <w:hyperlink r:id="rId298" w:history="1">
        <w:r>
          <w:rPr>
            <w:color w:val="0000FF"/>
          </w:rPr>
          <w:t>требованиям</w:t>
        </w:r>
      </w:hyperlink>
      <w:r>
        <w:t>.</w:t>
      </w:r>
    </w:p>
    <w:p w:rsidR="004E4C7C" w:rsidRDefault="004E4C7C" w:rsidP="00D06916">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rsidR="004E4C7C" w:rsidRDefault="004E4C7C" w:rsidP="00D06916">
      <w:pPr>
        <w:pStyle w:val="ConsPlusNormal"/>
        <w:jc w:val="both"/>
      </w:pPr>
    </w:p>
    <w:p w:rsidR="004E4C7C" w:rsidRDefault="004E4C7C" w:rsidP="00D06916">
      <w:pPr>
        <w:pStyle w:val="ConsPlusTitle"/>
        <w:ind w:firstLine="540"/>
        <w:jc w:val="both"/>
        <w:outlineLvl w:val="3"/>
      </w:pPr>
      <w:r>
        <w:t>133.11. Федеральный учебный план ФАОП НОО для обучающихся с НОДА с легкой умственной отсталостью (интеллектуальными нарушениями) (вариант 6.3).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098"/>
        <w:gridCol w:w="2309"/>
        <w:gridCol w:w="1173"/>
        <w:gridCol w:w="639"/>
        <w:gridCol w:w="639"/>
        <w:gridCol w:w="639"/>
        <w:gridCol w:w="640"/>
        <w:gridCol w:w="930"/>
      </w:tblGrid>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309"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Учебные предметы Классы</w:t>
            </w:r>
          </w:p>
        </w:tc>
        <w:tc>
          <w:tcPr>
            <w:tcW w:w="4660"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Подготовительный</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9067"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Чтение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Речевая практика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Естествознание</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Мир природы и человека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Рисование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Адаптивная физическая культура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22</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106</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учебного плана, формируемая участниками образовательного процесса при 5-дневной неделе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Предельно допустимая аудиторная учебная нагрузка при 5-дневной учебной неделе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111</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Кол-во учебных недель</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168</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 часов</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693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693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782</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782</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782</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3732</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индивидуальные и групповые занятия по программе коррекционной работы</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другие направления внеурочной деятельности</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Normal"/>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134. Федеральный календарный учебный график.</w:t>
      </w:r>
    </w:p>
    <w:p w:rsidR="004E4C7C" w:rsidRDefault="004E4C7C" w:rsidP="00D06916">
      <w:pPr>
        <w:pStyle w:val="ConsPlusNormal"/>
        <w:spacing w:before="240"/>
        <w:ind w:firstLine="540"/>
        <w:jc w:val="both"/>
      </w:pPr>
      <w: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4E4C7C" w:rsidRDefault="004E4C7C" w:rsidP="00D06916">
      <w:pPr>
        <w:pStyle w:val="ConsPlusNormal"/>
        <w:spacing w:before="240"/>
        <w:ind w:firstLine="540"/>
        <w:jc w:val="both"/>
      </w:pPr>
      <w:r>
        <w:t>Федеральный 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4E4C7C" w:rsidRDefault="004E4C7C" w:rsidP="00D06916">
      <w:pPr>
        <w:pStyle w:val="ConsPlusNormal"/>
        <w:spacing w:before="240"/>
        <w:ind w:firstLine="540"/>
        <w:jc w:val="both"/>
      </w:pPr>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4E4C7C" w:rsidRDefault="004E4C7C" w:rsidP="00D06916">
      <w:pPr>
        <w:pStyle w:val="ConsPlusNormal"/>
        <w:spacing w:before="240"/>
        <w:ind w:firstLine="540"/>
        <w:jc w:val="both"/>
      </w:pPr>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134.4.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4E4C7C" w:rsidRDefault="004E4C7C" w:rsidP="00D06916">
      <w:pPr>
        <w:pStyle w:val="ConsPlusNormal"/>
        <w:spacing w:before="240"/>
        <w:ind w:firstLine="540"/>
        <w:jc w:val="both"/>
      </w:pPr>
      <w:r>
        <w:t>134.5.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подготовительных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134.6. Продолжительность урока не должна превышать 40 минут.</w:t>
      </w:r>
    </w:p>
    <w:p w:rsidR="004E4C7C" w:rsidRDefault="004E4C7C" w:rsidP="00D06916">
      <w:pPr>
        <w:pStyle w:val="ConsPlusNormal"/>
        <w:spacing w:before="240"/>
        <w:ind w:firstLine="540"/>
        <w:jc w:val="both"/>
      </w:pPr>
      <w:r>
        <w:t>134.7.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4E4C7C" w:rsidRDefault="004E4C7C" w:rsidP="00D06916">
      <w:pPr>
        <w:pStyle w:val="ConsPlusNormal"/>
        <w:spacing w:before="240"/>
        <w:ind w:firstLine="540"/>
        <w:jc w:val="both"/>
      </w:pPr>
      <w:r>
        <w:t xml:space="preserve">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99" w:history="1">
        <w:r>
          <w:rPr>
            <w:color w:val="0000FF"/>
          </w:rPr>
          <w:t>нормативами</w:t>
        </w:r>
      </w:hyperlink>
      <w:r>
        <w:t>.</w:t>
      </w:r>
    </w:p>
    <w:p w:rsidR="004E4C7C" w:rsidRDefault="004E4C7C" w:rsidP="00D06916">
      <w:pPr>
        <w:pStyle w:val="ConsPlusNormal"/>
        <w:spacing w:before="240"/>
        <w:ind w:firstLine="540"/>
        <w:jc w:val="both"/>
      </w:pPr>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134.10. 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134.11.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134.13.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135.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LXV. Целевой раздел ФАОП НОО для обучающихся с НОДА</w:t>
      </w:r>
    </w:p>
    <w:p w:rsidR="004E4C7C" w:rsidRDefault="004E4C7C" w:rsidP="00D06916">
      <w:pPr>
        <w:pStyle w:val="ConsPlusTitle"/>
        <w:jc w:val="center"/>
      </w:pPr>
      <w:r>
        <w:t>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6.4)</w:t>
      </w:r>
    </w:p>
    <w:p w:rsidR="004E4C7C" w:rsidRDefault="004E4C7C" w:rsidP="00D06916">
      <w:pPr>
        <w:pStyle w:val="ConsPlusNormal"/>
        <w:jc w:val="both"/>
      </w:pPr>
    </w:p>
    <w:p w:rsidR="004E4C7C" w:rsidRDefault="004E4C7C" w:rsidP="00D06916">
      <w:pPr>
        <w:pStyle w:val="ConsPlusTitle"/>
        <w:ind w:firstLine="540"/>
        <w:jc w:val="both"/>
        <w:outlineLvl w:val="2"/>
      </w:pPr>
      <w:r>
        <w:t>136.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136.1. Цели реализации.</w:t>
      </w:r>
    </w:p>
    <w:p w:rsidR="004E4C7C" w:rsidRDefault="004E4C7C" w:rsidP="00D06916">
      <w:pPr>
        <w:pStyle w:val="ConsPlusNormal"/>
        <w:spacing w:before="240"/>
        <w:ind w:firstLine="540"/>
        <w:jc w:val="both"/>
      </w:pPr>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rsidR="004E4C7C" w:rsidRDefault="004E4C7C" w:rsidP="00D06916">
      <w:pPr>
        <w:pStyle w:val="ConsPlusNormal"/>
        <w:spacing w:before="240"/>
        <w:ind w:firstLine="540"/>
        <w:jc w:val="both"/>
      </w:pPr>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136.2. Общая характеристика.</w:t>
      </w:r>
    </w:p>
    <w:p w:rsidR="004E4C7C" w:rsidRDefault="004E4C7C" w:rsidP="00D06916">
      <w:pPr>
        <w:pStyle w:val="ConsPlusNormal"/>
        <w:spacing w:before="240"/>
        <w:ind w:firstLine="540"/>
        <w:jc w:val="both"/>
      </w:pPr>
      <w: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rsidR="004E4C7C" w:rsidRDefault="004E4C7C" w:rsidP="00D06916">
      <w:pPr>
        <w:pStyle w:val="ConsPlusNormal"/>
        <w:spacing w:before="240"/>
        <w:ind w:firstLine="540"/>
        <w:jc w:val="both"/>
      </w:pPr>
      <w:r>
        <w:t>ФАОП НОО для обучающихся с НОДА (вариант 6.4) включает: обязательную часть и часть, формируемую участниками образовательных отношений.</w:t>
      </w:r>
    </w:p>
    <w:p w:rsidR="004E4C7C" w:rsidRDefault="004E4C7C" w:rsidP="00D06916">
      <w:pPr>
        <w:pStyle w:val="ConsPlusNormal"/>
        <w:spacing w:before="240"/>
        <w:ind w:firstLine="540"/>
        <w:jc w:val="both"/>
      </w:pPr>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137. Планируемые результаты освоения ФАОП НОО для обучающихся с НОДА (вариант 6.4).</w:t>
      </w:r>
    </w:p>
    <w:p w:rsidR="004E4C7C" w:rsidRDefault="004E4C7C" w:rsidP="00D06916">
      <w:pPr>
        <w:pStyle w:val="ConsPlusNormal"/>
        <w:spacing w:before="240"/>
        <w:ind w:firstLine="540"/>
        <w:jc w:val="both"/>
      </w:pPr>
      <w:r>
        <w:t xml:space="preserve">137.1. В соответствии с требованиями </w:t>
      </w:r>
      <w:hyperlink r:id="rId300" w:history="1">
        <w:r>
          <w:rPr>
            <w:color w:val="0000FF"/>
          </w:rPr>
          <w:t>ФГОС</w:t>
        </w:r>
      </w:hyperlink>
      <w:r>
        <w:t xml:space="preserve">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4E4C7C" w:rsidRDefault="004E4C7C" w:rsidP="00D06916">
      <w:pPr>
        <w:pStyle w:val="ConsPlusNormal"/>
        <w:spacing w:before="240"/>
        <w:ind w:firstLine="540"/>
        <w:jc w:val="both"/>
      </w:pPr>
      <w:r>
        <w:t xml:space="preserve">137.2. </w:t>
      </w:r>
      <w:hyperlink r:id="rId301" w:history="1">
        <w:r>
          <w:rPr>
            <w:color w:val="0000FF"/>
          </w:rPr>
          <w:t>ФГОС</w:t>
        </w:r>
      </w:hyperlink>
      <w:r>
        <w:t xml:space="preserve">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4E4C7C" w:rsidRDefault="004E4C7C" w:rsidP="00D06916">
      <w:pPr>
        <w:pStyle w:val="ConsPlusNormal"/>
        <w:spacing w:before="240"/>
        <w:ind w:firstLine="540"/>
        <w:jc w:val="both"/>
      </w:pPr>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E4C7C" w:rsidRDefault="004E4C7C" w:rsidP="00D06916">
      <w:pPr>
        <w:pStyle w:val="ConsPlusNormal"/>
        <w:spacing w:before="240"/>
        <w:ind w:firstLine="540"/>
        <w:jc w:val="both"/>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E4C7C" w:rsidRDefault="004E4C7C" w:rsidP="00D06916">
      <w:pPr>
        <w:pStyle w:val="ConsPlusNormal"/>
        <w:spacing w:before="240"/>
        <w:ind w:firstLine="540"/>
        <w:jc w:val="both"/>
      </w:pPr>
      <w:r>
        <w:t>137.3. Возможные личностные результаты освоения адаптированной образовательной программы заносятся в СИПР и должны отражать:</w:t>
      </w:r>
    </w:p>
    <w:p w:rsidR="004E4C7C" w:rsidRDefault="004E4C7C" w:rsidP="00D06916">
      <w:pPr>
        <w:pStyle w:val="ConsPlusNormal"/>
        <w:spacing w:before="240"/>
        <w:ind w:firstLine="540"/>
        <w:jc w:val="both"/>
      </w:pPr>
      <w:r>
        <w:t>1) формирование основ персональной идентичности, осознание своей принадлежности к определенному полу; осознание себя, как гражданина России;</w:t>
      </w:r>
    </w:p>
    <w:p w:rsidR="004E4C7C" w:rsidRDefault="004E4C7C" w:rsidP="00D06916">
      <w:pPr>
        <w:pStyle w:val="ConsPlusNormal"/>
        <w:spacing w:before="240"/>
        <w:ind w:firstLine="540"/>
        <w:jc w:val="both"/>
      </w:pPr>
      <w: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E4C7C" w:rsidRDefault="004E4C7C" w:rsidP="00D06916">
      <w:pPr>
        <w:pStyle w:val="ConsPlusNormal"/>
        <w:spacing w:before="240"/>
        <w:ind w:firstLine="540"/>
        <w:jc w:val="both"/>
      </w:pPr>
      <w:r>
        <w:t>3) формирование уважительного отношения к иному мнению;</w:t>
      </w:r>
    </w:p>
    <w:p w:rsidR="004E4C7C" w:rsidRDefault="004E4C7C" w:rsidP="00D06916">
      <w:pPr>
        <w:pStyle w:val="ConsPlusNormal"/>
        <w:spacing w:before="240"/>
        <w:ind w:firstLine="540"/>
        <w:jc w:val="both"/>
      </w:pPr>
      <w:r>
        <w:t>4) овладение начальными навыками адаптации в динамично изменяющемся и развивающемся мире;</w:t>
      </w:r>
    </w:p>
    <w:p w:rsidR="004E4C7C" w:rsidRDefault="004E4C7C" w:rsidP="00D06916">
      <w:pPr>
        <w:pStyle w:val="ConsPlusNormal"/>
        <w:spacing w:before="240"/>
        <w:ind w:firstLine="540"/>
        <w:jc w:val="both"/>
      </w:pPr>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4E4C7C" w:rsidRDefault="004E4C7C" w:rsidP="00D06916">
      <w:pPr>
        <w:pStyle w:val="ConsPlusNormal"/>
        <w:spacing w:before="240"/>
        <w:ind w:firstLine="540"/>
        <w:jc w:val="both"/>
      </w:pPr>
      <w: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E4C7C" w:rsidRDefault="004E4C7C" w:rsidP="00D06916">
      <w:pPr>
        <w:pStyle w:val="ConsPlusNormal"/>
        <w:spacing w:before="240"/>
        <w:ind w:firstLine="540"/>
        <w:jc w:val="both"/>
      </w:pPr>
      <w:r>
        <w:t>7) формирование эстетических потребностей, ценностей и чувств;</w:t>
      </w:r>
    </w:p>
    <w:p w:rsidR="004E4C7C" w:rsidRDefault="004E4C7C" w:rsidP="00D06916">
      <w:pPr>
        <w:pStyle w:val="ConsPlusNormal"/>
        <w:spacing w:before="240"/>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4E4C7C" w:rsidRDefault="004E4C7C" w:rsidP="00D06916">
      <w:pPr>
        <w:pStyle w:val="ConsPlusNormal"/>
        <w:spacing w:before="240"/>
        <w:ind w:firstLine="540"/>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E4C7C" w:rsidRDefault="004E4C7C" w:rsidP="00D06916">
      <w:pPr>
        <w:pStyle w:val="ConsPlusNormal"/>
        <w:spacing w:before="240"/>
        <w:ind w:firstLine="540"/>
        <w:jc w:val="both"/>
      </w:pPr>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138. Система оценки достижения планируемых результатов освоения ФАОП НОО для обучающихся с НОДА (вариант 6.4).</w:t>
      </w:r>
    </w:p>
    <w:p w:rsidR="004E4C7C" w:rsidRDefault="004E4C7C" w:rsidP="00D06916">
      <w:pPr>
        <w:pStyle w:val="ConsPlusNormal"/>
        <w:spacing w:before="240"/>
        <w:ind w:firstLine="540"/>
        <w:jc w:val="both"/>
      </w:pPr>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4E4C7C" w:rsidRDefault="004E4C7C" w:rsidP="00D06916">
      <w:pPr>
        <w:pStyle w:val="ConsPlusNormal"/>
        <w:spacing w:before="240"/>
        <w:ind w:firstLine="540"/>
        <w:jc w:val="both"/>
      </w:pPr>
      <w:r>
        <w:t>что обучающийся должен знать и уметь на данном этапе образования;</w:t>
      </w:r>
    </w:p>
    <w:p w:rsidR="004E4C7C" w:rsidRDefault="004E4C7C" w:rsidP="00D06916">
      <w:pPr>
        <w:pStyle w:val="ConsPlusNormal"/>
        <w:spacing w:before="240"/>
        <w:ind w:firstLine="540"/>
        <w:jc w:val="both"/>
      </w:pPr>
      <w:r>
        <w:t>что из полученных знаний и умений он может и должен применять на практике;</w:t>
      </w:r>
    </w:p>
    <w:p w:rsidR="004E4C7C" w:rsidRDefault="004E4C7C" w:rsidP="00D06916">
      <w:pPr>
        <w:pStyle w:val="ConsPlusNormal"/>
        <w:spacing w:before="240"/>
        <w:ind w:firstLine="540"/>
        <w:jc w:val="both"/>
      </w:pPr>
      <w:r>
        <w:t>насколько активно, адекватно и самостоятельно он их применяет.</w:t>
      </w:r>
    </w:p>
    <w:p w:rsidR="004E4C7C" w:rsidRDefault="004E4C7C" w:rsidP="00D06916">
      <w:pPr>
        <w:pStyle w:val="ConsPlusNormal"/>
        <w:spacing w:before="240"/>
        <w:ind w:firstLine="540"/>
        <w:jc w:val="both"/>
      </w:pPr>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E4C7C" w:rsidRDefault="004E4C7C" w:rsidP="00D06916">
      <w:pPr>
        <w:pStyle w:val="ConsPlusNormal"/>
        <w:spacing w:before="240"/>
        <w:ind w:firstLine="540"/>
        <w:jc w:val="both"/>
      </w:pPr>
      <w:r>
        <w:t>Для выявления возможной результативности обучения должен быть учтен ряд факторов:</w:t>
      </w:r>
    </w:p>
    <w:p w:rsidR="004E4C7C" w:rsidRDefault="004E4C7C" w:rsidP="00D06916">
      <w:pPr>
        <w:pStyle w:val="ConsPlusNormal"/>
        <w:spacing w:before="240"/>
        <w:ind w:firstLine="540"/>
        <w:jc w:val="both"/>
      </w:pPr>
      <w:r>
        <w:t>особенности текущего психического и соматического состояния каждого обучающегося;</w:t>
      </w:r>
    </w:p>
    <w:p w:rsidR="004E4C7C" w:rsidRDefault="004E4C7C" w:rsidP="00D06916">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E4C7C" w:rsidRDefault="004E4C7C" w:rsidP="00D06916">
      <w:pPr>
        <w:pStyle w:val="ConsPlusNormal"/>
        <w:spacing w:before="240"/>
        <w:ind w:firstLine="540"/>
        <w:jc w:val="both"/>
      </w:pPr>
      <w: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rsidR="004E4C7C" w:rsidRDefault="004E4C7C" w:rsidP="00D06916">
      <w:pPr>
        <w:pStyle w:val="ConsPlusNormal"/>
        <w:spacing w:before="240"/>
        <w:ind w:firstLine="540"/>
        <w:jc w:val="both"/>
      </w:pPr>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E4C7C" w:rsidRDefault="004E4C7C" w:rsidP="00D06916">
      <w:pPr>
        <w:pStyle w:val="ConsPlusNormal"/>
        <w:spacing w:before="240"/>
        <w:ind w:firstLine="540"/>
        <w:jc w:val="both"/>
      </w:pPr>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4E4C7C" w:rsidRDefault="004E4C7C" w:rsidP="00D06916">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4E4C7C" w:rsidRDefault="004E4C7C" w:rsidP="00D06916">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4E4C7C" w:rsidRDefault="004E4C7C" w:rsidP="00D06916">
      <w:pPr>
        <w:pStyle w:val="ConsPlusNormal"/>
        <w:spacing w:before="240"/>
        <w:ind w:firstLine="540"/>
        <w:jc w:val="both"/>
      </w:pPr>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4E4C7C" w:rsidRDefault="004E4C7C" w:rsidP="00D06916">
      <w:pPr>
        <w:pStyle w:val="ConsPlusNormal"/>
        <w:spacing w:before="240"/>
        <w:ind w:firstLine="540"/>
        <w:jc w:val="both"/>
      </w:pPr>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4E4C7C" w:rsidRDefault="004E4C7C" w:rsidP="00D06916">
      <w:pPr>
        <w:pStyle w:val="ConsPlusNormal"/>
        <w:spacing w:before="240"/>
        <w:ind w:firstLine="540"/>
        <w:jc w:val="both"/>
      </w:pPr>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4E4C7C" w:rsidRDefault="004E4C7C" w:rsidP="00D06916">
      <w:pPr>
        <w:pStyle w:val="ConsPlusNormal"/>
        <w:spacing w:before="240"/>
        <w:ind w:firstLine="540"/>
        <w:jc w:val="both"/>
      </w:pPr>
      <w: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4E4C7C" w:rsidRDefault="004E4C7C" w:rsidP="00D06916">
      <w:pPr>
        <w:pStyle w:val="ConsPlusNormal"/>
        <w:jc w:val="both"/>
      </w:pPr>
    </w:p>
    <w:p w:rsidR="004E4C7C" w:rsidRDefault="004E4C7C" w:rsidP="00D06916">
      <w:pPr>
        <w:pStyle w:val="ConsPlusTitle"/>
        <w:jc w:val="center"/>
        <w:outlineLvl w:val="1"/>
      </w:pPr>
      <w:r>
        <w:t>LXVI. Содержательный раздел ФАОП НОО для обучающихся</w:t>
      </w:r>
    </w:p>
    <w:p w:rsidR="004E4C7C" w:rsidRDefault="004E4C7C" w:rsidP="00D06916">
      <w:pPr>
        <w:pStyle w:val="ConsPlusTitle"/>
        <w:jc w:val="center"/>
      </w:pPr>
      <w:r>
        <w:t>с НОДА 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6.4)</w:t>
      </w:r>
    </w:p>
    <w:p w:rsidR="004E4C7C" w:rsidRDefault="004E4C7C" w:rsidP="00D06916">
      <w:pPr>
        <w:pStyle w:val="ConsPlusNormal"/>
        <w:jc w:val="both"/>
      </w:pPr>
    </w:p>
    <w:p w:rsidR="004E4C7C" w:rsidRDefault="004E4C7C" w:rsidP="00D06916">
      <w:pPr>
        <w:pStyle w:val="ConsPlusTitle"/>
        <w:ind w:firstLine="540"/>
        <w:jc w:val="both"/>
        <w:outlineLvl w:val="2"/>
      </w:pPr>
      <w:r>
        <w:t>139. Федеральные рабочие программы учебных предметов, коррекционных курсов.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139.1. Федеральная рабочая программа по учебному предмету "Общение".</w:t>
      </w:r>
    </w:p>
    <w:p w:rsidR="004E4C7C" w:rsidRDefault="004E4C7C" w:rsidP="00D06916">
      <w:pPr>
        <w:pStyle w:val="ConsPlusNormal"/>
        <w:spacing w:before="240"/>
        <w:ind w:firstLine="540"/>
        <w:jc w:val="both"/>
      </w:pPr>
      <w:r>
        <w:t xml:space="preserve">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w:t>
      </w:r>
      <w:hyperlink r:id="rId302"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139.1.3. Планируемые результаты освоения учебного предмета:</w:t>
      </w:r>
    </w:p>
    <w:p w:rsidR="004E4C7C" w:rsidRDefault="004E4C7C" w:rsidP="00D06916">
      <w:pPr>
        <w:pStyle w:val="ConsPlusNormal"/>
        <w:spacing w:before="240"/>
        <w:ind w:firstLine="540"/>
        <w:jc w:val="both"/>
      </w:pPr>
      <w:r>
        <w:t>1. Общение и чтение:</w:t>
      </w:r>
    </w:p>
    <w:p w:rsidR="004E4C7C" w:rsidRDefault="004E4C7C" w:rsidP="00D06916">
      <w:pPr>
        <w:pStyle w:val="ConsPlusNormal"/>
        <w:spacing w:before="240"/>
        <w:ind w:firstLine="540"/>
        <w:jc w:val="both"/>
      </w:pPr>
      <w:r>
        <w:t>а) овладение доступными средствами коммуникации и общения - вербальными и невербальными:</w:t>
      </w:r>
    </w:p>
    <w:p w:rsidR="004E4C7C" w:rsidRDefault="004E4C7C" w:rsidP="00D06916">
      <w:pPr>
        <w:pStyle w:val="ConsPlusNormal"/>
        <w:spacing w:before="240"/>
        <w:ind w:firstLine="540"/>
        <w:jc w:val="both"/>
      </w:pPr>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4E4C7C" w:rsidRDefault="004E4C7C" w:rsidP="00D06916">
      <w:pPr>
        <w:pStyle w:val="ConsPlusNormal"/>
        <w:spacing w:before="240"/>
        <w:ind w:firstLine="540"/>
        <w:jc w:val="both"/>
      </w:pPr>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4E4C7C" w:rsidRDefault="004E4C7C" w:rsidP="00D06916">
      <w:pPr>
        <w:pStyle w:val="ConsPlusNormal"/>
        <w:spacing w:before="240"/>
        <w:ind w:firstLine="540"/>
        <w:jc w:val="both"/>
      </w:pPr>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4E4C7C" w:rsidRDefault="004E4C7C" w:rsidP="00D06916">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4E4C7C" w:rsidRDefault="004E4C7C" w:rsidP="00D06916">
      <w:pPr>
        <w:pStyle w:val="ConsPlusNormal"/>
        <w:spacing w:before="240"/>
        <w:ind w:firstLine="540"/>
        <w:jc w:val="both"/>
      </w:pPr>
      <w: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4E4C7C" w:rsidRDefault="004E4C7C" w:rsidP="00D06916">
      <w:pPr>
        <w:pStyle w:val="ConsPlusNormal"/>
        <w:spacing w:before="240"/>
        <w:ind w:firstLine="540"/>
        <w:jc w:val="both"/>
      </w:pPr>
      <w:r>
        <w:t>в) развитие речи как средства общения в тесной связи с познанием окружающего мира, личным опытом обучающегося:</w:t>
      </w:r>
    </w:p>
    <w:p w:rsidR="004E4C7C" w:rsidRDefault="004E4C7C" w:rsidP="00D06916">
      <w:pPr>
        <w:pStyle w:val="ConsPlusNormal"/>
        <w:spacing w:before="240"/>
        <w:ind w:firstLine="540"/>
        <w:jc w:val="both"/>
      </w:pPr>
      <w:r>
        <w:t>понимание слов, обозначающих объекты, явления природы, рукотворного мира;</w:t>
      </w:r>
    </w:p>
    <w:p w:rsidR="004E4C7C" w:rsidRDefault="004E4C7C" w:rsidP="00D06916">
      <w:pPr>
        <w:pStyle w:val="ConsPlusNormal"/>
        <w:spacing w:before="240"/>
        <w:ind w:firstLine="540"/>
        <w:jc w:val="both"/>
      </w:pPr>
      <w:r>
        <w:t>умение использовать усвоенный словарный и фразовый материал в коммуникативных ситуациях;</w:t>
      </w:r>
    </w:p>
    <w:p w:rsidR="004E4C7C" w:rsidRDefault="004E4C7C" w:rsidP="00D06916">
      <w:pPr>
        <w:pStyle w:val="ConsPlusNormal"/>
        <w:spacing w:before="240"/>
        <w:ind w:firstLine="540"/>
        <w:jc w:val="both"/>
      </w:pPr>
      <w:r>
        <w:t>различение и узнавание напечатанных слов, обозначающих имена людей, названия хорошо известных предметов и действий;</w:t>
      </w:r>
    </w:p>
    <w:p w:rsidR="004E4C7C" w:rsidRDefault="004E4C7C" w:rsidP="00D06916">
      <w:pPr>
        <w:pStyle w:val="ConsPlusNormal"/>
        <w:spacing w:before="240"/>
        <w:ind w:firstLine="540"/>
        <w:jc w:val="both"/>
      </w:pPr>
      <w:r>
        <w:t>чтение в доступных обучающемуся пределах, понимание смысла узнаваемого слова.</w:t>
      </w:r>
    </w:p>
    <w:p w:rsidR="004E4C7C" w:rsidRDefault="004E4C7C" w:rsidP="00D06916">
      <w:pPr>
        <w:pStyle w:val="ConsPlusNormal"/>
        <w:spacing w:before="240"/>
        <w:ind w:firstLine="540"/>
        <w:jc w:val="both"/>
      </w:pPr>
      <w:r>
        <w:t>2. Письмо:</w:t>
      </w:r>
    </w:p>
    <w:p w:rsidR="004E4C7C" w:rsidRDefault="004E4C7C" w:rsidP="00D06916">
      <w:pPr>
        <w:pStyle w:val="ConsPlusNormal"/>
        <w:spacing w:before="240"/>
        <w:ind w:firstLine="540"/>
        <w:jc w:val="both"/>
      </w:pPr>
      <w:r>
        <w:t>умение при возможности писать буквы, слоги, слова;</w:t>
      </w:r>
    </w:p>
    <w:p w:rsidR="004E4C7C" w:rsidRDefault="004E4C7C" w:rsidP="00D06916">
      <w:pPr>
        <w:pStyle w:val="ConsPlusNormal"/>
        <w:spacing w:before="240"/>
        <w:ind w:firstLine="540"/>
        <w:jc w:val="both"/>
      </w:pPr>
      <w:r>
        <w:t>выполнение письменных упражнений по учебнику в соответствии с заданием (в соответствии с физическими возможностями обучающегося);</w:t>
      </w:r>
    </w:p>
    <w:p w:rsidR="004E4C7C" w:rsidRDefault="004E4C7C" w:rsidP="00D06916">
      <w:pPr>
        <w:pStyle w:val="ConsPlusNormal"/>
        <w:spacing w:before="240"/>
        <w:ind w:firstLine="540"/>
        <w:jc w:val="both"/>
      </w:pPr>
      <w:r>
        <w:t>списывание рукописного и печатного текстов целыми словами и словосочетаниями.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139.2. Федеральная рабочая программа по учебному предмету "Математические представления".</w:t>
      </w:r>
    </w:p>
    <w:p w:rsidR="004E4C7C" w:rsidRDefault="004E4C7C" w:rsidP="00D06916">
      <w:pPr>
        <w:pStyle w:val="ConsPlusNormal"/>
        <w:spacing w:before="240"/>
        <w:ind w:firstLine="540"/>
        <w:jc w:val="both"/>
      </w:pPr>
      <w:r>
        <w:t xml:space="preserve">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w:t>
      </w:r>
      <w:hyperlink r:id="rId30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139.2.3. Планируемые результаты освоения учебного предмета:</w:t>
      </w:r>
    </w:p>
    <w:p w:rsidR="004E4C7C" w:rsidRDefault="004E4C7C" w:rsidP="00D06916">
      <w:pPr>
        <w:pStyle w:val="ConsPlusNormal"/>
        <w:spacing w:before="240"/>
        <w:ind w:firstLine="540"/>
        <w:jc w:val="both"/>
      </w:pPr>
      <w:r>
        <w:t>1) Элементарные математические представления о цвете, форме, величине; количественные (дочисловые), пространственные, временные представления:</w:t>
      </w:r>
    </w:p>
    <w:p w:rsidR="004E4C7C" w:rsidRDefault="004E4C7C" w:rsidP="00D06916">
      <w:pPr>
        <w:pStyle w:val="ConsPlusNormal"/>
        <w:spacing w:before="240"/>
        <w:ind w:firstLine="540"/>
        <w:jc w:val="both"/>
      </w:pPr>
      <w:r>
        <w:t>умение различать и сравнивать предметы по цвету, форме, величине;</w:t>
      </w:r>
    </w:p>
    <w:p w:rsidR="004E4C7C" w:rsidRDefault="004E4C7C" w:rsidP="00D06916">
      <w:pPr>
        <w:pStyle w:val="ConsPlusNormal"/>
        <w:spacing w:before="240"/>
        <w:ind w:firstLine="540"/>
        <w:jc w:val="both"/>
      </w:pPr>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4E4C7C" w:rsidRDefault="004E4C7C" w:rsidP="00D06916">
      <w:pPr>
        <w:pStyle w:val="ConsPlusNormal"/>
        <w:spacing w:before="240"/>
        <w:ind w:firstLine="54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4E4C7C" w:rsidRDefault="004E4C7C" w:rsidP="00D06916">
      <w:pPr>
        <w:pStyle w:val="ConsPlusNormal"/>
        <w:spacing w:before="240"/>
        <w:ind w:firstLine="540"/>
        <w:jc w:val="both"/>
      </w:pPr>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4E4C7C" w:rsidRDefault="004E4C7C" w:rsidP="00D06916">
      <w:pPr>
        <w:pStyle w:val="ConsPlusNormal"/>
        <w:spacing w:before="240"/>
        <w:ind w:firstLine="540"/>
        <w:jc w:val="both"/>
      </w:pPr>
      <w:r>
        <w:t>умение соотносить число с соответствующим количеством предметов, обозначать его цифрой;</w:t>
      </w:r>
    </w:p>
    <w:p w:rsidR="004E4C7C" w:rsidRDefault="004E4C7C" w:rsidP="00D06916">
      <w:pPr>
        <w:pStyle w:val="ConsPlusNormal"/>
        <w:spacing w:before="240"/>
        <w:ind w:firstLine="540"/>
        <w:jc w:val="both"/>
      </w:pPr>
      <w:r>
        <w:t>умение пересчитывать предметы в доступных обучающемуся пределах;</w:t>
      </w:r>
    </w:p>
    <w:p w:rsidR="004E4C7C" w:rsidRDefault="004E4C7C" w:rsidP="00D06916">
      <w:pPr>
        <w:pStyle w:val="ConsPlusNormal"/>
        <w:spacing w:before="240"/>
        <w:ind w:firstLine="540"/>
        <w:jc w:val="both"/>
      </w:pPr>
      <w:r>
        <w:t>умение представлять множество двумя другими множествами в пределах 5-ти;</w:t>
      </w:r>
    </w:p>
    <w:p w:rsidR="004E4C7C" w:rsidRDefault="004E4C7C" w:rsidP="00D06916">
      <w:pPr>
        <w:pStyle w:val="ConsPlusNormal"/>
        <w:spacing w:before="240"/>
        <w:ind w:firstLine="540"/>
        <w:jc w:val="both"/>
      </w:pPr>
      <w:r>
        <w:t>умение обозначать арифметические действия знаками;</w:t>
      </w:r>
    </w:p>
    <w:p w:rsidR="004E4C7C" w:rsidRDefault="004E4C7C" w:rsidP="00D06916">
      <w:pPr>
        <w:pStyle w:val="ConsPlusNormal"/>
        <w:spacing w:before="240"/>
        <w:ind w:firstLine="540"/>
        <w:jc w:val="both"/>
      </w:pPr>
      <w:r>
        <w:t>умение решать задачи на увеличение и уменьшение на несколько единиц.</w:t>
      </w:r>
    </w:p>
    <w:p w:rsidR="004E4C7C" w:rsidRDefault="004E4C7C" w:rsidP="00D06916">
      <w:pPr>
        <w:pStyle w:val="ConsPlusNormal"/>
        <w:spacing w:before="240"/>
        <w:ind w:firstLine="540"/>
        <w:jc w:val="both"/>
      </w:pPr>
      <w:r>
        <w:t>3) Овладение способностью пользоваться математическими знаниями при решении соответствующих возрасту житейских задач:</w:t>
      </w:r>
    </w:p>
    <w:p w:rsidR="004E4C7C" w:rsidRDefault="004E4C7C" w:rsidP="00D06916">
      <w:pPr>
        <w:pStyle w:val="ConsPlusNormal"/>
        <w:spacing w:before="240"/>
        <w:ind w:firstLine="540"/>
        <w:jc w:val="both"/>
      </w:pPr>
      <w:r>
        <w:t>умение обращаться с деньгами, рассчитываться ими и разумно пользоваться карманными деньгами;</w:t>
      </w:r>
    </w:p>
    <w:p w:rsidR="004E4C7C" w:rsidRDefault="004E4C7C" w:rsidP="00D06916">
      <w:pPr>
        <w:pStyle w:val="ConsPlusNormal"/>
        <w:spacing w:before="240"/>
        <w:ind w:firstLine="540"/>
        <w:jc w:val="both"/>
      </w:pPr>
      <w:r>
        <w:t>умение определять длину, вес, объем, температуру, время, пользуясь мерками и измерительными приборами;</w:t>
      </w:r>
    </w:p>
    <w:p w:rsidR="004E4C7C" w:rsidRDefault="004E4C7C" w:rsidP="00D06916">
      <w:pPr>
        <w:pStyle w:val="ConsPlusNormal"/>
        <w:spacing w:before="240"/>
        <w:ind w:firstLine="540"/>
        <w:jc w:val="both"/>
      </w:pPr>
      <w:r>
        <w:t>умение устанавливать взаимно-однозначные соответствия;</w:t>
      </w:r>
    </w:p>
    <w:p w:rsidR="004E4C7C" w:rsidRDefault="004E4C7C" w:rsidP="00D06916">
      <w:pPr>
        <w:pStyle w:val="ConsPlusNormal"/>
        <w:spacing w:before="240"/>
        <w:ind w:firstLine="540"/>
        <w:jc w:val="both"/>
      </w:pPr>
      <w:r>
        <w:t>умение распознавать цифры, обозначающие номер дома, квартиры, автобуса, телефона.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139.3. Федеральная рабочая программа по учебному предмету "Изобразительная деятельность (лепка, рисование, апликация)".</w:t>
      </w:r>
    </w:p>
    <w:p w:rsidR="004E4C7C" w:rsidRDefault="004E4C7C" w:rsidP="00D06916">
      <w:pPr>
        <w:pStyle w:val="ConsPlusNormal"/>
        <w:spacing w:before="240"/>
        <w:ind w:firstLine="540"/>
        <w:jc w:val="both"/>
      </w:pPr>
      <w:r>
        <w:t>139.3.1.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w:t>
      </w:r>
      <w:hyperlink r:id="rId304"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139.3.3. Планируемые результаты освоения учебного предмета:</w:t>
      </w:r>
    </w:p>
    <w:p w:rsidR="004E4C7C" w:rsidRDefault="004E4C7C" w:rsidP="00D06916">
      <w:pPr>
        <w:pStyle w:val="ConsPlusNormal"/>
        <w:spacing w:before="240"/>
        <w:ind w:firstLine="540"/>
        <w:jc w:val="both"/>
      </w:pPr>
      <w:r>
        <w:t>1) Освоение средств изобразительной деятельности и их использование в повседневной жизни:</w:t>
      </w:r>
    </w:p>
    <w:p w:rsidR="004E4C7C" w:rsidRDefault="004E4C7C" w:rsidP="00D06916">
      <w:pPr>
        <w:pStyle w:val="ConsPlusNormal"/>
        <w:spacing w:before="240"/>
        <w:ind w:firstLine="540"/>
        <w:jc w:val="both"/>
      </w:pPr>
      <w:r>
        <w:t>интерес к доступным видам изобразительной деятельности;</w:t>
      </w:r>
    </w:p>
    <w:p w:rsidR="004E4C7C" w:rsidRDefault="004E4C7C" w:rsidP="00D06916">
      <w:pPr>
        <w:pStyle w:val="ConsPlusNormal"/>
        <w:spacing w:before="240"/>
        <w:ind w:firstLine="540"/>
        <w:jc w:val="both"/>
      </w:pPr>
      <w:r>
        <w:t>умение использовать инструменты и материалы в процессе доступной изобразительной деятельности (лепка, рисование, аппликация);</w:t>
      </w:r>
    </w:p>
    <w:p w:rsidR="004E4C7C" w:rsidRDefault="004E4C7C" w:rsidP="00D06916">
      <w:pPr>
        <w:pStyle w:val="ConsPlusNormal"/>
        <w:spacing w:before="240"/>
        <w:ind w:firstLine="540"/>
        <w:jc w:val="both"/>
      </w:pPr>
      <w:r>
        <w:t>умение использовать различные изобразительные технологии в процессе рисования, лепки, аппликации.</w:t>
      </w:r>
    </w:p>
    <w:p w:rsidR="004E4C7C" w:rsidRDefault="004E4C7C" w:rsidP="00D06916">
      <w:pPr>
        <w:pStyle w:val="ConsPlusNormal"/>
        <w:spacing w:before="240"/>
        <w:ind w:firstLine="540"/>
        <w:jc w:val="both"/>
      </w:pPr>
      <w:r>
        <w:t>2) Способность к совместной и самостоятельной изобразительной деятельности:</w:t>
      </w:r>
    </w:p>
    <w:p w:rsidR="004E4C7C" w:rsidRDefault="004E4C7C" w:rsidP="00D06916">
      <w:pPr>
        <w:pStyle w:val="ConsPlusNormal"/>
        <w:spacing w:before="240"/>
        <w:ind w:firstLine="540"/>
        <w:jc w:val="both"/>
      </w:pPr>
      <w:r>
        <w:t>получение удовольствия, радости от изобразительной деятельности;</w:t>
      </w:r>
    </w:p>
    <w:p w:rsidR="004E4C7C" w:rsidRDefault="004E4C7C" w:rsidP="00D06916">
      <w:pPr>
        <w:pStyle w:val="ConsPlusNormal"/>
        <w:spacing w:before="240"/>
        <w:ind w:firstLine="540"/>
        <w:jc w:val="both"/>
      </w:pPr>
      <w:r>
        <w:t>стремление с собственной творческой деятельности, демонстрация результата своей работы;</w:t>
      </w:r>
    </w:p>
    <w:p w:rsidR="004E4C7C" w:rsidRDefault="004E4C7C" w:rsidP="00D06916">
      <w:pPr>
        <w:pStyle w:val="ConsPlusNormal"/>
        <w:spacing w:before="240"/>
        <w:ind w:firstLine="540"/>
        <w:jc w:val="both"/>
      </w:pPr>
      <w:r>
        <w:t>умение выражать свое отношение к результатам собственной и чужой творческой деятельности.</w:t>
      </w:r>
    </w:p>
    <w:p w:rsidR="004E4C7C" w:rsidRDefault="004E4C7C" w:rsidP="00D06916">
      <w:pPr>
        <w:pStyle w:val="ConsPlusNormal"/>
        <w:spacing w:before="240"/>
        <w:ind w:firstLine="540"/>
        <w:jc w:val="both"/>
      </w:pPr>
      <w:r>
        <w:t>3) Готовность к участию в совместных мероприятиях:</w:t>
      </w:r>
    </w:p>
    <w:p w:rsidR="004E4C7C" w:rsidRDefault="004E4C7C" w:rsidP="00D06916">
      <w:pPr>
        <w:pStyle w:val="ConsPlusNormal"/>
        <w:spacing w:before="240"/>
        <w:ind w:firstLine="540"/>
        <w:jc w:val="both"/>
      </w:pPr>
      <w:r>
        <w:t>получение положительных впечатлений от взаимодействия в процессе совместной творческой деятельности;</w:t>
      </w:r>
    </w:p>
    <w:p w:rsidR="004E4C7C" w:rsidRDefault="004E4C7C" w:rsidP="00D06916">
      <w:pPr>
        <w:pStyle w:val="ConsPlusNormal"/>
        <w:spacing w:before="240"/>
        <w:ind w:firstLine="540"/>
        <w:jc w:val="both"/>
      </w:pPr>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139.4. Федеральная рабочая программа по учебному предмету "Музыка и движение".</w:t>
      </w:r>
    </w:p>
    <w:p w:rsidR="004E4C7C" w:rsidRDefault="004E4C7C" w:rsidP="00D06916">
      <w:pPr>
        <w:pStyle w:val="ConsPlusNormal"/>
        <w:spacing w:before="240"/>
        <w:ind w:firstLine="540"/>
        <w:jc w:val="both"/>
      </w:pPr>
      <w:r>
        <w:t xml:space="preserve">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w:t>
      </w:r>
      <w:hyperlink r:id="rId305" w:history="1">
        <w:r>
          <w:rPr>
            <w:color w:val="0000FF"/>
          </w:rPr>
          <w:t>ФГОС</w:t>
        </w:r>
      </w:hyperlink>
      <w:r>
        <w:t xml:space="preserve"> НОО обучающихся с ОВЗ, федеральной программой воспитания.</w:t>
      </w:r>
    </w:p>
    <w:p w:rsidR="004E4C7C" w:rsidRDefault="004E4C7C" w:rsidP="00D06916">
      <w:pPr>
        <w:pStyle w:val="ConsPlusNormal"/>
        <w:spacing w:before="240"/>
        <w:ind w:firstLine="540"/>
        <w:jc w:val="both"/>
      </w:pPr>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139.4.3. Планируемые результаты освоения учебного предмета:</w:t>
      </w:r>
    </w:p>
    <w:p w:rsidR="004E4C7C" w:rsidRDefault="004E4C7C" w:rsidP="00D06916">
      <w:pPr>
        <w:pStyle w:val="ConsPlusNormal"/>
        <w:spacing w:before="240"/>
        <w:ind w:firstLine="540"/>
        <w:jc w:val="both"/>
      </w:pPr>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4E4C7C" w:rsidRDefault="004E4C7C" w:rsidP="00D06916">
      <w:pPr>
        <w:pStyle w:val="ConsPlusNormal"/>
        <w:spacing w:before="240"/>
        <w:ind w:firstLine="540"/>
        <w:jc w:val="both"/>
      </w:pPr>
      <w:r>
        <w:t>интерес к различным видам музыкальной деятельности (слушание, пение, движение под музыку, игра на музыкальных инструментах);</w:t>
      </w:r>
    </w:p>
    <w:p w:rsidR="004E4C7C" w:rsidRDefault="004E4C7C" w:rsidP="00D06916">
      <w:pPr>
        <w:pStyle w:val="ConsPlusNormal"/>
        <w:spacing w:before="240"/>
        <w:ind w:firstLine="540"/>
        <w:jc w:val="both"/>
      </w:pPr>
      <w:r>
        <w:t>умение слушать разную по характеру музыку и двигаться в соответствии с характером музыкального произведения;</w:t>
      </w:r>
    </w:p>
    <w:p w:rsidR="004E4C7C" w:rsidRDefault="004E4C7C" w:rsidP="00D06916">
      <w:pPr>
        <w:pStyle w:val="ConsPlusNormal"/>
        <w:spacing w:before="240"/>
        <w:ind w:firstLine="540"/>
        <w:jc w:val="both"/>
      </w:pPr>
      <w:r>
        <w:t>освоение приемов игры на музыкальных инструментах, сопровождение мелодии игрой на музыкальных инструментах;</w:t>
      </w:r>
    </w:p>
    <w:p w:rsidR="004E4C7C" w:rsidRDefault="004E4C7C" w:rsidP="00D06916">
      <w:pPr>
        <w:pStyle w:val="ConsPlusNormal"/>
        <w:spacing w:before="240"/>
        <w:ind w:firstLine="540"/>
        <w:jc w:val="both"/>
      </w:pPr>
      <w:r>
        <w:t>получение удовольствия, радости от совместной и самостоятельной музыкальной деятельности.</w:t>
      </w:r>
    </w:p>
    <w:p w:rsidR="004E4C7C" w:rsidRDefault="004E4C7C" w:rsidP="00D06916">
      <w:pPr>
        <w:pStyle w:val="ConsPlusNormal"/>
        <w:spacing w:before="240"/>
        <w:ind w:firstLine="540"/>
        <w:jc w:val="both"/>
      </w:pPr>
      <w:r>
        <w:t>2. Готовность к участию в совместных музыкальных мероприятиях:</w:t>
      </w:r>
    </w:p>
    <w:p w:rsidR="004E4C7C" w:rsidRDefault="004E4C7C" w:rsidP="00D06916">
      <w:pPr>
        <w:pStyle w:val="ConsPlusNormal"/>
        <w:spacing w:before="240"/>
        <w:ind w:firstLine="540"/>
        <w:jc w:val="both"/>
      </w:pPr>
      <w:r>
        <w:t>умение получать радость от совместной и самостоятельной музыкальной деятельности;</w:t>
      </w:r>
    </w:p>
    <w:p w:rsidR="004E4C7C" w:rsidRDefault="004E4C7C" w:rsidP="00D06916">
      <w:pPr>
        <w:pStyle w:val="ConsPlusNormal"/>
        <w:spacing w:before="240"/>
        <w:ind w:firstLine="540"/>
        <w:jc w:val="both"/>
      </w:pPr>
      <w:r>
        <w:t>умение использовать навыки, полученные на занятиях по музыкальной деятельности, для участия в представлениях, концертах, спектаклях.</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139.5. Федеральная рабочая программа по учебному предмету "Развитие речи и окружающий природный мир".</w:t>
      </w:r>
    </w:p>
    <w:p w:rsidR="004E4C7C" w:rsidRDefault="004E4C7C" w:rsidP="00D06916">
      <w:pPr>
        <w:pStyle w:val="ConsPlusNormal"/>
        <w:spacing w:before="240"/>
        <w:ind w:firstLine="540"/>
        <w:jc w:val="both"/>
      </w:pPr>
      <w:r>
        <w:t xml:space="preserve">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w:t>
      </w:r>
      <w:hyperlink r:id="rId306"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139.5.3. Планируемые результаты освоения учебного предмета:</w:t>
      </w:r>
    </w:p>
    <w:p w:rsidR="004E4C7C" w:rsidRDefault="004E4C7C" w:rsidP="00D06916">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4E4C7C" w:rsidRDefault="004E4C7C" w:rsidP="00D06916">
      <w:pPr>
        <w:pStyle w:val="ConsPlusNormal"/>
        <w:spacing w:before="240"/>
        <w:ind w:firstLine="540"/>
        <w:jc w:val="both"/>
      </w:pPr>
      <w:r>
        <w:t>интерес к объектам и явлениям неживой природы;</w:t>
      </w:r>
    </w:p>
    <w:p w:rsidR="004E4C7C" w:rsidRDefault="004E4C7C" w:rsidP="00D06916">
      <w:pPr>
        <w:pStyle w:val="ConsPlusNormal"/>
        <w:spacing w:before="240"/>
        <w:ind w:firstLine="540"/>
        <w:jc w:val="both"/>
      </w:pPr>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4E4C7C" w:rsidRDefault="004E4C7C" w:rsidP="00D06916">
      <w:pPr>
        <w:pStyle w:val="ConsPlusNormal"/>
        <w:spacing w:before="240"/>
        <w:ind w:firstLine="540"/>
        <w:jc w:val="both"/>
      </w:pPr>
      <w:r>
        <w:t>представления о временах года, характерных признаках времен года, погодных изменениях, их влиянии на жизнь человека.</w:t>
      </w:r>
    </w:p>
    <w:p w:rsidR="004E4C7C" w:rsidRDefault="004E4C7C" w:rsidP="00D06916">
      <w:pPr>
        <w:pStyle w:val="ConsPlusNormal"/>
        <w:spacing w:before="240"/>
        <w:ind w:firstLine="540"/>
        <w:jc w:val="both"/>
      </w:pPr>
      <w:r>
        <w:t>2. Представления о животном и растительном мире, их значении в жизни человека:</w:t>
      </w:r>
    </w:p>
    <w:p w:rsidR="004E4C7C" w:rsidRDefault="004E4C7C" w:rsidP="00D06916">
      <w:pPr>
        <w:pStyle w:val="ConsPlusNormal"/>
        <w:spacing w:before="240"/>
        <w:ind w:firstLine="540"/>
        <w:jc w:val="both"/>
      </w:pPr>
      <w:r>
        <w:t>интерес к объектам живой природы;</w:t>
      </w:r>
    </w:p>
    <w:p w:rsidR="004E4C7C" w:rsidRDefault="004E4C7C" w:rsidP="00D06916">
      <w:pPr>
        <w:pStyle w:val="ConsPlusNormal"/>
        <w:spacing w:before="240"/>
        <w:ind w:firstLine="540"/>
        <w:jc w:val="both"/>
      </w:pPr>
      <w:r>
        <w:t>расширение представлений о животном и растительном мире (грибах, ягодах, птицах, рыбах);</w:t>
      </w:r>
    </w:p>
    <w:p w:rsidR="004E4C7C" w:rsidRDefault="004E4C7C" w:rsidP="00D06916">
      <w:pPr>
        <w:pStyle w:val="ConsPlusNormal"/>
        <w:spacing w:before="240"/>
        <w:ind w:firstLine="540"/>
        <w:jc w:val="both"/>
      </w:pPr>
      <w:r>
        <w:t>умение заботливо и бережно относиться к растениям и животным, ухаживать за ними;</w:t>
      </w:r>
    </w:p>
    <w:p w:rsidR="004E4C7C" w:rsidRDefault="004E4C7C" w:rsidP="00D06916">
      <w:pPr>
        <w:pStyle w:val="ConsPlusNormal"/>
        <w:spacing w:before="240"/>
        <w:ind w:firstLine="540"/>
        <w:jc w:val="both"/>
      </w:pPr>
      <w:r>
        <w:t>умение соблюдать правила поведения в природе (в лесу, у реки).</w:t>
      </w:r>
    </w:p>
    <w:p w:rsidR="004E4C7C" w:rsidRDefault="004E4C7C" w:rsidP="00D06916">
      <w:pPr>
        <w:pStyle w:val="ConsPlusNormal"/>
        <w:spacing w:before="240"/>
        <w:ind w:firstLine="540"/>
        <w:jc w:val="both"/>
      </w:pPr>
      <w:r>
        <w:t>3. Элементарные представления о течении времени:</w:t>
      </w:r>
    </w:p>
    <w:p w:rsidR="004E4C7C" w:rsidRDefault="004E4C7C" w:rsidP="00D06916">
      <w:pPr>
        <w:pStyle w:val="ConsPlusNormal"/>
        <w:spacing w:before="240"/>
        <w:ind w:firstLine="540"/>
        <w:jc w:val="both"/>
      </w:pPr>
      <w:r>
        <w:t>умение различать части суток, дни недели, месяцы, их соотнесение с временем года;</w:t>
      </w:r>
    </w:p>
    <w:p w:rsidR="004E4C7C" w:rsidRDefault="004E4C7C" w:rsidP="00D06916">
      <w:pPr>
        <w:pStyle w:val="ConsPlusNormal"/>
        <w:spacing w:before="240"/>
        <w:ind w:firstLine="540"/>
        <w:jc w:val="both"/>
      </w:pPr>
      <w:r>
        <w:t>представления о течении времени: смена событий дня, суток, в течение недели, месяца.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139.6. Федеральная рабочая программа по учебному предмету "Человек".</w:t>
      </w:r>
    </w:p>
    <w:p w:rsidR="004E4C7C" w:rsidRDefault="004E4C7C" w:rsidP="00D06916">
      <w:pPr>
        <w:pStyle w:val="ConsPlusNormal"/>
        <w:spacing w:before="240"/>
        <w:ind w:firstLine="540"/>
        <w:jc w:val="both"/>
      </w:pPr>
      <w:r>
        <w:t>139.6.1.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w:t>
      </w:r>
      <w:hyperlink r:id="rId307"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139.6.3. Планируемые результаты освоения учебного предмета.</w:t>
      </w:r>
    </w:p>
    <w:p w:rsidR="004E4C7C" w:rsidRDefault="004E4C7C" w:rsidP="00D06916">
      <w:pPr>
        <w:pStyle w:val="ConsPlusNormal"/>
        <w:spacing w:before="240"/>
        <w:ind w:firstLine="540"/>
        <w:jc w:val="both"/>
      </w:pPr>
      <w:r>
        <w:t>Формирование представлений о себе, осознание общности и различий с другими.</w:t>
      </w:r>
    </w:p>
    <w:p w:rsidR="004E4C7C" w:rsidRDefault="004E4C7C" w:rsidP="00D06916">
      <w:pPr>
        <w:pStyle w:val="ConsPlusNormal"/>
        <w:spacing w:before="240"/>
        <w:ind w:firstLine="540"/>
        <w:jc w:val="both"/>
      </w:pPr>
      <w:r>
        <w:t>Представления о собственном теле.</w:t>
      </w:r>
    </w:p>
    <w:p w:rsidR="004E4C7C" w:rsidRDefault="004E4C7C" w:rsidP="00D06916">
      <w:pPr>
        <w:pStyle w:val="ConsPlusNormal"/>
        <w:spacing w:before="240"/>
        <w:ind w:firstLine="540"/>
        <w:jc w:val="both"/>
      </w:pPr>
      <w:r>
        <w:t>Распознавание своих ощущений и обогащение сенсорного опыта.</w:t>
      </w:r>
    </w:p>
    <w:p w:rsidR="004E4C7C" w:rsidRDefault="004E4C7C" w:rsidP="00D06916">
      <w:pPr>
        <w:pStyle w:val="ConsPlusNormal"/>
        <w:spacing w:before="240"/>
        <w:ind w:firstLine="540"/>
        <w:jc w:val="both"/>
      </w:pPr>
      <w:r>
        <w:t>Соотнесение себя со своим именем, своим изображением на фотографии, отражением в зеркале.</w:t>
      </w:r>
    </w:p>
    <w:p w:rsidR="004E4C7C" w:rsidRDefault="004E4C7C" w:rsidP="00D06916">
      <w:pPr>
        <w:pStyle w:val="ConsPlusNormal"/>
        <w:spacing w:before="240"/>
        <w:ind w:firstLine="540"/>
        <w:jc w:val="both"/>
      </w:pPr>
      <w:r>
        <w:t>Отнесение себя к определенному полу.</w:t>
      </w:r>
    </w:p>
    <w:p w:rsidR="004E4C7C" w:rsidRDefault="004E4C7C" w:rsidP="00D06916">
      <w:pPr>
        <w:pStyle w:val="ConsPlusNormal"/>
        <w:spacing w:before="240"/>
        <w:ind w:firstLine="540"/>
        <w:jc w:val="both"/>
      </w:pPr>
      <w:r>
        <w:t>Умение определять "мое" и "не мое", осознавать и выражать свои интересы, желания.</w:t>
      </w:r>
    </w:p>
    <w:p w:rsidR="004E4C7C" w:rsidRDefault="004E4C7C" w:rsidP="00D06916">
      <w:pPr>
        <w:pStyle w:val="ConsPlusNormal"/>
        <w:spacing w:before="240"/>
        <w:ind w:firstLine="540"/>
        <w:jc w:val="both"/>
      </w:pPr>
      <w:r>
        <w:t>Умение сообщать общие сведения о себе: имя, фамилия, возраст, пол, место жительства, свои интересы, хобби.</w:t>
      </w:r>
    </w:p>
    <w:p w:rsidR="004E4C7C" w:rsidRDefault="004E4C7C" w:rsidP="00D06916">
      <w:pPr>
        <w:pStyle w:val="ConsPlusNormal"/>
        <w:spacing w:before="240"/>
        <w:ind w:firstLine="540"/>
        <w:jc w:val="both"/>
      </w:pPr>
      <w:r>
        <w:t>Представления о возрастных изменениях человека, адекватное отношение к своим возрастным изменениям.</w:t>
      </w:r>
    </w:p>
    <w:p w:rsidR="004E4C7C" w:rsidRDefault="004E4C7C" w:rsidP="00D06916">
      <w:pPr>
        <w:pStyle w:val="ConsPlusNormal"/>
        <w:spacing w:before="240"/>
        <w:ind w:firstLine="540"/>
        <w:jc w:val="both"/>
      </w:pPr>
      <w:r>
        <w:t>Представления о мире, созданном руками человека</w:t>
      </w:r>
    </w:p>
    <w:p w:rsidR="004E4C7C" w:rsidRDefault="004E4C7C" w:rsidP="00D06916">
      <w:pPr>
        <w:pStyle w:val="ConsPlusNormal"/>
        <w:spacing w:before="240"/>
        <w:ind w:firstLine="540"/>
        <w:jc w:val="both"/>
      </w:pPr>
      <w:r>
        <w:t>Интерес к объектам, изготовленным руками человека.</w:t>
      </w:r>
    </w:p>
    <w:p w:rsidR="004E4C7C" w:rsidRDefault="004E4C7C" w:rsidP="00D06916">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о транспорте.</w:t>
      </w:r>
    </w:p>
    <w:p w:rsidR="004E4C7C" w:rsidRDefault="004E4C7C" w:rsidP="00D06916">
      <w:pPr>
        <w:pStyle w:val="ConsPlusNormal"/>
        <w:spacing w:before="240"/>
        <w:ind w:firstLine="540"/>
        <w:jc w:val="both"/>
      </w:pPr>
      <w:r>
        <w:t>Умение соблюдать элементарные правила безопасности в повседневной жизнедеятельности.</w:t>
      </w:r>
    </w:p>
    <w:p w:rsidR="004E4C7C" w:rsidRDefault="004E4C7C" w:rsidP="00D06916">
      <w:pPr>
        <w:pStyle w:val="ConsPlusNormal"/>
        <w:spacing w:before="240"/>
        <w:ind w:firstLine="540"/>
        <w:jc w:val="both"/>
      </w:pPr>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4E4C7C" w:rsidRDefault="004E4C7C" w:rsidP="00D06916">
      <w:pPr>
        <w:pStyle w:val="ConsPlusNormal"/>
        <w:spacing w:before="240"/>
        <w:ind w:firstLine="540"/>
        <w:jc w:val="both"/>
      </w:pPr>
      <w:r>
        <w:t>Представления о профессиях людей, окружающих обучающегося (учитель, повар, врач, водитель).</w:t>
      </w:r>
    </w:p>
    <w:p w:rsidR="004E4C7C" w:rsidRDefault="004E4C7C" w:rsidP="00D06916">
      <w:pPr>
        <w:pStyle w:val="ConsPlusNormal"/>
        <w:spacing w:before="240"/>
        <w:ind w:firstLine="540"/>
        <w:jc w:val="both"/>
      </w:pPr>
      <w:r>
        <w:t>Представления о социальных ролях людей (пассажир, пешеход, покупатель), правилах поведения согласно социальной роли.</w:t>
      </w:r>
    </w:p>
    <w:p w:rsidR="004E4C7C" w:rsidRDefault="004E4C7C" w:rsidP="00D06916">
      <w:pPr>
        <w:pStyle w:val="ConsPlusNormal"/>
        <w:spacing w:before="240"/>
        <w:ind w:firstLine="540"/>
        <w:jc w:val="both"/>
      </w:pPr>
      <w:r>
        <w:t>Определение круга своих социальных ролей, умение вести себя в конкретной ситуации соответственно роли.</w:t>
      </w:r>
    </w:p>
    <w:p w:rsidR="004E4C7C" w:rsidRDefault="004E4C7C" w:rsidP="00D06916">
      <w:pPr>
        <w:pStyle w:val="ConsPlusNormal"/>
        <w:spacing w:before="240"/>
        <w:ind w:firstLine="540"/>
        <w:jc w:val="both"/>
      </w:pPr>
      <w:r>
        <w:t>Освоение навыков учебной деятельности и накопление опыта продуктивного взаимодействия со взрослыми и сверстниками.</w:t>
      </w:r>
    </w:p>
    <w:p w:rsidR="004E4C7C" w:rsidRDefault="004E4C7C" w:rsidP="00D06916">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4E4C7C" w:rsidRDefault="004E4C7C" w:rsidP="00D06916">
      <w:pPr>
        <w:pStyle w:val="ConsPlusNormal"/>
        <w:spacing w:before="240"/>
        <w:ind w:firstLine="540"/>
        <w:jc w:val="both"/>
      </w:pPr>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4E4C7C" w:rsidRDefault="004E4C7C" w:rsidP="00D06916">
      <w:pPr>
        <w:pStyle w:val="ConsPlusNormal"/>
        <w:spacing w:before="240"/>
        <w:ind w:firstLine="540"/>
        <w:jc w:val="both"/>
      </w:pPr>
      <w:r>
        <w:t>Умение находить друзей на основе личностных симпатий.</w:t>
      </w:r>
    </w:p>
    <w:p w:rsidR="004E4C7C" w:rsidRDefault="004E4C7C" w:rsidP="00D06916">
      <w:pPr>
        <w:pStyle w:val="ConsPlusNormal"/>
        <w:spacing w:before="240"/>
        <w:ind w:firstLine="540"/>
        <w:jc w:val="both"/>
      </w:pPr>
      <w:r>
        <w:t>Умение строить дружеские отношения, оказывать поддержку и взаимопомощь, сопереживать, сочувствовать.</w:t>
      </w:r>
    </w:p>
    <w:p w:rsidR="004E4C7C" w:rsidRDefault="004E4C7C" w:rsidP="00D06916">
      <w:pPr>
        <w:pStyle w:val="ConsPlusNormal"/>
        <w:spacing w:before="240"/>
        <w:ind w:firstLine="540"/>
        <w:jc w:val="both"/>
      </w:pPr>
      <w:r>
        <w:t>Умение взаимодействовать в группе в процессе учебной, игровой и доступной трудовой деятельности.</w:t>
      </w:r>
    </w:p>
    <w:p w:rsidR="004E4C7C" w:rsidRDefault="004E4C7C" w:rsidP="00D06916">
      <w:pPr>
        <w:pStyle w:val="ConsPlusNormal"/>
        <w:spacing w:before="240"/>
        <w:ind w:firstLine="540"/>
        <w:jc w:val="both"/>
      </w:pPr>
      <w:r>
        <w:t>Умение организовывать свободное время с учетом своих интересов.</w:t>
      </w:r>
    </w:p>
    <w:p w:rsidR="004E4C7C" w:rsidRDefault="004E4C7C" w:rsidP="00D06916">
      <w:pPr>
        <w:pStyle w:val="ConsPlusNormal"/>
        <w:spacing w:before="240"/>
        <w:ind w:firstLine="540"/>
        <w:jc w:val="both"/>
      </w:pPr>
      <w:r>
        <w:t>Накопление положительного опыта сотрудничества, участия в общественной жизни.</w:t>
      </w:r>
    </w:p>
    <w:p w:rsidR="004E4C7C" w:rsidRDefault="004E4C7C" w:rsidP="00D06916">
      <w:pPr>
        <w:pStyle w:val="ConsPlusNormal"/>
        <w:spacing w:before="240"/>
        <w:ind w:firstLine="540"/>
        <w:jc w:val="both"/>
      </w:pPr>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4E4C7C" w:rsidRDefault="004E4C7C" w:rsidP="00D06916">
      <w:pPr>
        <w:pStyle w:val="ConsPlusNormal"/>
        <w:spacing w:before="240"/>
        <w:ind w:firstLine="540"/>
        <w:jc w:val="both"/>
      </w:pPr>
      <w:r>
        <w:t>Использование простейших эстетических ориентиров и (или) эталонов в быту, дома и в школе.</w:t>
      </w:r>
    </w:p>
    <w:p w:rsidR="004E4C7C" w:rsidRDefault="004E4C7C" w:rsidP="00D06916">
      <w:pPr>
        <w:pStyle w:val="ConsPlusNormal"/>
        <w:spacing w:before="240"/>
        <w:ind w:firstLine="540"/>
        <w:jc w:val="both"/>
      </w:pPr>
      <w:r>
        <w:t>Умение соблюдать традиции государственных, семейных, школьных праздников.</w:t>
      </w:r>
    </w:p>
    <w:p w:rsidR="004E4C7C" w:rsidRDefault="004E4C7C" w:rsidP="00D06916">
      <w:pPr>
        <w:pStyle w:val="ConsPlusNormal"/>
        <w:spacing w:before="240"/>
        <w:ind w:firstLine="540"/>
        <w:jc w:val="both"/>
      </w:pPr>
      <w:r>
        <w:t>Представления об обязанностях и правах ребенка.</w:t>
      </w:r>
    </w:p>
    <w:p w:rsidR="004E4C7C" w:rsidRDefault="004E4C7C" w:rsidP="00D06916">
      <w:pPr>
        <w:pStyle w:val="ConsPlusNormal"/>
        <w:spacing w:before="240"/>
        <w:ind w:firstLine="540"/>
        <w:jc w:val="both"/>
      </w:pPr>
      <w:r>
        <w:t>Представления о праве на жизнь, на образование, на труд, на неприкосновенность личности и достоинства.</w:t>
      </w:r>
    </w:p>
    <w:p w:rsidR="004E4C7C" w:rsidRDefault="004E4C7C" w:rsidP="00D06916">
      <w:pPr>
        <w:pStyle w:val="ConsPlusNormal"/>
        <w:spacing w:before="240"/>
        <w:ind w:firstLine="540"/>
        <w:jc w:val="both"/>
      </w:pPr>
      <w:r>
        <w:t>Представления об обязанностях обучающегося, сына или дочери, гражданина.</w:t>
      </w:r>
    </w:p>
    <w:p w:rsidR="004E4C7C" w:rsidRDefault="004E4C7C" w:rsidP="00D06916">
      <w:pPr>
        <w:pStyle w:val="ConsPlusNormal"/>
        <w:spacing w:before="240"/>
        <w:ind w:firstLine="540"/>
        <w:jc w:val="both"/>
      </w:pPr>
      <w:r>
        <w:t>Формирование представления о России.</w:t>
      </w:r>
    </w:p>
    <w:p w:rsidR="004E4C7C" w:rsidRDefault="004E4C7C" w:rsidP="00D06916">
      <w:pPr>
        <w:pStyle w:val="ConsPlusNormal"/>
        <w:spacing w:before="240"/>
        <w:ind w:firstLine="540"/>
        <w:jc w:val="both"/>
      </w:pPr>
      <w:r>
        <w:t>Представление о государственной символике.</w:t>
      </w:r>
    </w:p>
    <w:p w:rsidR="004E4C7C" w:rsidRDefault="004E4C7C" w:rsidP="00D06916">
      <w:pPr>
        <w:pStyle w:val="ConsPlusNormal"/>
        <w:spacing w:before="240"/>
        <w:ind w:firstLine="540"/>
        <w:jc w:val="both"/>
      </w:pPr>
      <w:r>
        <w:t>Представление о значимых исторических событиях и выдающихся людях России.</w:t>
      </w:r>
    </w:p>
    <w:p w:rsidR="004E4C7C" w:rsidRDefault="004E4C7C" w:rsidP="00D06916">
      <w:pPr>
        <w:pStyle w:val="ConsPlusNormal"/>
        <w:spacing w:before="240"/>
        <w:ind w:firstLine="540"/>
        <w:jc w:val="both"/>
      </w:pPr>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E4C7C" w:rsidRDefault="004E4C7C" w:rsidP="00D06916">
      <w:pPr>
        <w:pStyle w:val="ConsPlusNormal"/>
        <w:spacing w:before="240"/>
        <w:ind w:firstLine="540"/>
        <w:jc w:val="both"/>
      </w:pPr>
      <w:r>
        <w:t>Формирование умений определять свое самочувствие (как хорошее или плохое), локализировать болезненные ощущения и сообщать о них взрослым.</w:t>
      </w:r>
    </w:p>
    <w:p w:rsidR="004E4C7C" w:rsidRDefault="004E4C7C" w:rsidP="00D06916">
      <w:pPr>
        <w:pStyle w:val="ConsPlusNormal"/>
        <w:spacing w:before="240"/>
        <w:ind w:firstLine="540"/>
        <w:jc w:val="both"/>
      </w:pPr>
      <w:r>
        <w:t>Умение соблюдать режимные моменты (чистка зубов утром и вечером, мытье рук после посещения туалета), чередовать их с занятиями.</w:t>
      </w:r>
    </w:p>
    <w:p w:rsidR="004E4C7C" w:rsidRDefault="004E4C7C" w:rsidP="00D06916">
      <w:pPr>
        <w:pStyle w:val="ConsPlusNormal"/>
        <w:spacing w:before="240"/>
        <w:ind w:firstLine="540"/>
        <w:jc w:val="both"/>
      </w:pPr>
      <w:r>
        <w:t>Представления о своей семье, взаимоотношениях в семье.</w:t>
      </w:r>
    </w:p>
    <w:p w:rsidR="004E4C7C" w:rsidRDefault="004E4C7C" w:rsidP="00D06916">
      <w:pPr>
        <w:pStyle w:val="ConsPlusNormal"/>
        <w:spacing w:before="24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139.7. Федеральная рабочая программа по учебному предмету "Домоводство (самообслуживание)".</w:t>
      </w:r>
    </w:p>
    <w:p w:rsidR="004E4C7C" w:rsidRDefault="004E4C7C" w:rsidP="00D06916">
      <w:pPr>
        <w:pStyle w:val="ConsPlusNormal"/>
        <w:spacing w:before="240"/>
        <w:ind w:firstLine="540"/>
        <w:jc w:val="both"/>
      </w:pPr>
      <w:r>
        <w:t xml:space="preserve">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w:t>
      </w:r>
      <w:hyperlink r:id="rId308"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139.7.3. Планируемые результаты освоения учебного предмета.</w:t>
      </w:r>
    </w:p>
    <w:p w:rsidR="004E4C7C" w:rsidRDefault="004E4C7C" w:rsidP="00D06916">
      <w:pPr>
        <w:pStyle w:val="ConsPlusNormal"/>
        <w:spacing w:before="240"/>
        <w:ind w:firstLine="540"/>
        <w:jc w:val="both"/>
      </w:pPr>
      <w:r>
        <w:t>Умение решать постоянно возникающие жизненные задачи, связанные с удовлетворением первоочередных потребностей.</w:t>
      </w:r>
    </w:p>
    <w:p w:rsidR="004E4C7C" w:rsidRDefault="004E4C7C" w:rsidP="00D06916">
      <w:pPr>
        <w:pStyle w:val="ConsPlusNormal"/>
        <w:spacing w:before="240"/>
        <w:ind w:firstLine="540"/>
        <w:jc w:val="both"/>
      </w:pPr>
      <w:r>
        <w:t>Умение обслуживать себя или принимать помощь при одевании и раздевании, приеме пищи, питья и других гигиенических процедурах.</w:t>
      </w:r>
    </w:p>
    <w:p w:rsidR="004E4C7C" w:rsidRDefault="004E4C7C" w:rsidP="00D06916">
      <w:pPr>
        <w:pStyle w:val="ConsPlusNormal"/>
        <w:spacing w:before="240"/>
        <w:ind w:firstLine="540"/>
        <w:jc w:val="both"/>
      </w:pPr>
      <w:r>
        <w:t>Умение сообщать о своих потребностях.</w:t>
      </w:r>
    </w:p>
    <w:p w:rsidR="004E4C7C" w:rsidRDefault="004E4C7C" w:rsidP="00D06916">
      <w:pPr>
        <w:pStyle w:val="ConsPlusNormal"/>
        <w:spacing w:before="240"/>
        <w:ind w:firstLine="540"/>
        <w:jc w:val="both"/>
      </w:pPr>
      <w:r>
        <w:t>Умение следить за своим внешним видом.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139.8. Федеральная рабочая программа по учебному предмету "Адаптивная физическая культура".</w:t>
      </w:r>
    </w:p>
    <w:p w:rsidR="004E4C7C" w:rsidRDefault="004E4C7C" w:rsidP="00D06916">
      <w:pPr>
        <w:pStyle w:val="ConsPlusNormal"/>
        <w:spacing w:before="240"/>
        <w:ind w:firstLine="540"/>
        <w:jc w:val="both"/>
      </w:pPr>
      <w:r>
        <w:t xml:space="preserve">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w:t>
      </w:r>
      <w:hyperlink r:id="rId30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139.8.3. Планируемые результаты освоения учебного предмета:</w:t>
      </w:r>
    </w:p>
    <w:p w:rsidR="004E4C7C" w:rsidRDefault="004E4C7C" w:rsidP="00D06916">
      <w:pPr>
        <w:pStyle w:val="ConsPlusNormal"/>
        <w:spacing w:before="240"/>
        <w:ind w:firstLine="540"/>
        <w:jc w:val="both"/>
      </w:pPr>
      <w:r>
        <w:t>1. Восприятие собственного тела, осознание своих физических возможностей и ограничений:</w:t>
      </w:r>
    </w:p>
    <w:p w:rsidR="004E4C7C" w:rsidRDefault="004E4C7C" w:rsidP="00D06916">
      <w:pPr>
        <w:pStyle w:val="ConsPlusNormal"/>
        <w:spacing w:before="240"/>
        <w:ind w:firstLine="540"/>
        <w:jc w:val="both"/>
      </w:pPr>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4E4C7C" w:rsidRDefault="004E4C7C" w:rsidP="00D06916">
      <w:pPr>
        <w:pStyle w:val="ConsPlusNormal"/>
        <w:spacing w:before="240"/>
        <w:ind w:firstLine="540"/>
        <w:jc w:val="both"/>
      </w:pPr>
      <w:r>
        <w:t>освоение двигательных навыков, координации движений.</w:t>
      </w:r>
    </w:p>
    <w:p w:rsidR="004E4C7C" w:rsidRDefault="004E4C7C" w:rsidP="00D06916">
      <w:pPr>
        <w:pStyle w:val="ConsPlusNormal"/>
        <w:spacing w:before="240"/>
        <w:ind w:firstLine="540"/>
        <w:jc w:val="both"/>
      </w:pPr>
      <w:r>
        <w:t>2. Соотнесение самочувствия с настроением, собственной активностью, самостоятельностью и независимостью:</w:t>
      </w:r>
    </w:p>
    <w:p w:rsidR="004E4C7C" w:rsidRDefault="004E4C7C" w:rsidP="00D06916">
      <w:pPr>
        <w:pStyle w:val="ConsPlusNormal"/>
        <w:spacing w:before="240"/>
        <w:ind w:firstLine="540"/>
        <w:jc w:val="both"/>
      </w:pPr>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139.9. Федеральная рабочая программа по учебному предмету "Предметные действия".</w:t>
      </w:r>
    </w:p>
    <w:p w:rsidR="004E4C7C" w:rsidRDefault="004E4C7C" w:rsidP="00D06916">
      <w:pPr>
        <w:pStyle w:val="ConsPlusNormal"/>
        <w:spacing w:before="240"/>
        <w:ind w:firstLine="540"/>
        <w:jc w:val="both"/>
      </w:pPr>
      <w:r>
        <w:t xml:space="preserve">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w:t>
      </w:r>
      <w:hyperlink r:id="rId31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4E4C7C" w:rsidRDefault="004E4C7C" w:rsidP="00D06916">
      <w:pPr>
        <w:pStyle w:val="ConsPlusNormal"/>
        <w:spacing w:before="240"/>
        <w:ind w:firstLine="540"/>
        <w:jc w:val="both"/>
      </w:pPr>
      <w:r>
        <w:t>139.9.3. Планируемые результаты освоения учебного предмета.</w:t>
      </w:r>
    </w:p>
    <w:p w:rsidR="004E4C7C" w:rsidRDefault="004E4C7C" w:rsidP="00D06916">
      <w:pPr>
        <w:pStyle w:val="ConsPlusNormal"/>
        <w:spacing w:before="240"/>
        <w:ind w:firstLine="540"/>
        <w:jc w:val="both"/>
      </w:pPr>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4E4C7C" w:rsidRDefault="004E4C7C" w:rsidP="00D06916">
      <w:pPr>
        <w:pStyle w:val="ConsPlusNormal"/>
        <w:spacing w:before="240"/>
        <w:ind w:firstLine="540"/>
        <w:jc w:val="both"/>
      </w:pPr>
      <w:r>
        <w:t>интерес к предметному рукотворному миру;</w:t>
      </w:r>
    </w:p>
    <w:p w:rsidR="004E4C7C" w:rsidRDefault="004E4C7C" w:rsidP="00D06916">
      <w:pPr>
        <w:pStyle w:val="ConsPlusNormal"/>
        <w:spacing w:before="240"/>
        <w:ind w:firstLine="540"/>
        <w:jc w:val="both"/>
      </w:pPr>
      <w:r>
        <w:t>умение выполнять простые действия с предметами и материалами;</w:t>
      </w:r>
    </w:p>
    <w:p w:rsidR="004E4C7C" w:rsidRDefault="004E4C7C" w:rsidP="00D06916">
      <w:pPr>
        <w:pStyle w:val="ConsPlusNormal"/>
        <w:spacing w:before="240"/>
        <w:ind w:firstLine="540"/>
        <w:jc w:val="both"/>
      </w:pPr>
      <w:r>
        <w:t>умение соблюдать очередность (в парной игре с предметами, в диалоге, при выполнении трудовых операций);</w:t>
      </w:r>
    </w:p>
    <w:p w:rsidR="004E4C7C" w:rsidRDefault="004E4C7C" w:rsidP="00D06916">
      <w:pPr>
        <w:pStyle w:val="ConsPlusNormal"/>
        <w:spacing w:before="240"/>
        <w:ind w:firstLine="540"/>
        <w:jc w:val="both"/>
      </w:pPr>
      <w:r>
        <w:t>умение следовать алгоритму и (или) расписанию при выполнении предметных действий;</w:t>
      </w:r>
    </w:p>
    <w:p w:rsidR="004E4C7C" w:rsidRDefault="004E4C7C" w:rsidP="00D06916">
      <w:pPr>
        <w:pStyle w:val="ConsPlusNormal"/>
        <w:spacing w:before="240"/>
        <w:ind w:firstLine="540"/>
        <w:jc w:val="both"/>
      </w:pPr>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4E4C7C" w:rsidRDefault="004E4C7C" w:rsidP="00D06916">
      <w:pPr>
        <w:pStyle w:val="ConsPlusNormal"/>
        <w:spacing w:before="240"/>
        <w:ind w:firstLine="540"/>
        <w:jc w:val="both"/>
      </w:pPr>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139.10. Рабочие программы коррекционных курсов.</w:t>
      </w:r>
    </w:p>
    <w:p w:rsidR="004E4C7C" w:rsidRDefault="004E4C7C" w:rsidP="00D06916">
      <w:pPr>
        <w:pStyle w:val="ConsPlusNormal"/>
        <w:spacing w:before="240"/>
        <w:ind w:firstLine="540"/>
        <w:jc w:val="both"/>
      </w:pPr>
      <w:r>
        <w:t>139.10.1. Программа коррекционного курса "Сенсорное развитие".</w:t>
      </w:r>
    </w:p>
    <w:p w:rsidR="004E4C7C" w:rsidRDefault="004E4C7C" w:rsidP="00D06916">
      <w:pPr>
        <w:pStyle w:val="ConsPlusNormal"/>
        <w:spacing w:before="240"/>
        <w:ind w:firstLine="540"/>
        <w:jc w:val="both"/>
      </w:pPr>
      <w:r>
        <w:t xml:space="preserve">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w:t>
      </w:r>
      <w:hyperlink r:id="rId31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4E4C7C" w:rsidRDefault="004E4C7C" w:rsidP="00D06916">
      <w:pPr>
        <w:pStyle w:val="ConsPlusNormal"/>
        <w:spacing w:before="240"/>
        <w:ind w:firstLine="540"/>
        <w:jc w:val="both"/>
      </w:pPr>
      <w:r>
        <w:t>Целью обучения является обогащение чувственного опыта через целенаправленное систематическое воздействие на различные анализаторы.</w:t>
      </w:r>
    </w:p>
    <w:p w:rsidR="004E4C7C" w:rsidRDefault="004E4C7C" w:rsidP="00D06916">
      <w:pPr>
        <w:pStyle w:val="ConsPlusNormal"/>
        <w:spacing w:before="24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4E4C7C" w:rsidRDefault="004E4C7C" w:rsidP="00D06916">
      <w:pPr>
        <w:pStyle w:val="ConsPlusNormal"/>
        <w:spacing w:before="24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4E4C7C" w:rsidRDefault="004E4C7C" w:rsidP="00D06916">
      <w:pPr>
        <w:pStyle w:val="ConsPlusNormal"/>
        <w:spacing w:before="24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4E4C7C" w:rsidRDefault="004E4C7C" w:rsidP="00D06916">
      <w:pPr>
        <w:pStyle w:val="ConsPlusNormal"/>
        <w:spacing w:before="240"/>
        <w:ind w:firstLine="540"/>
        <w:jc w:val="both"/>
      </w:pPr>
      <w:r>
        <w:t>139.10.1.2. Содержание коррекционного курса.</w:t>
      </w:r>
    </w:p>
    <w:p w:rsidR="004E4C7C" w:rsidRDefault="004E4C7C" w:rsidP="00D06916">
      <w:pPr>
        <w:pStyle w:val="ConsPlusNormal"/>
        <w:spacing w:before="240"/>
        <w:ind w:firstLine="540"/>
        <w:jc w:val="both"/>
      </w:pPr>
      <w: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rsidR="004E4C7C" w:rsidRDefault="004E4C7C" w:rsidP="00D06916">
      <w:pPr>
        <w:pStyle w:val="ConsPlusNormal"/>
        <w:spacing w:before="240"/>
        <w:ind w:firstLine="540"/>
        <w:jc w:val="both"/>
      </w:pPr>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4E4C7C" w:rsidRDefault="004E4C7C" w:rsidP="00D06916">
      <w:pPr>
        <w:pStyle w:val="ConsPlusNormal"/>
        <w:spacing w:before="240"/>
        <w:ind w:firstLine="540"/>
        <w:jc w:val="both"/>
      </w:pPr>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4E4C7C" w:rsidRDefault="004E4C7C" w:rsidP="00D06916">
      <w:pPr>
        <w:pStyle w:val="ConsPlusNormal"/>
        <w:spacing w:before="240"/>
        <w:ind w:firstLine="540"/>
        <w:jc w:val="both"/>
      </w:pPr>
      <w:r>
        <w:t>Восприятие запаха. Адекватная реакция на запахи. Различение объектов по запаху.</w:t>
      </w:r>
    </w:p>
    <w:p w:rsidR="004E4C7C" w:rsidRDefault="004E4C7C" w:rsidP="00D06916">
      <w:pPr>
        <w:pStyle w:val="ConsPlusNormal"/>
        <w:spacing w:before="240"/>
        <w:ind w:firstLine="540"/>
        <w:jc w:val="both"/>
      </w:pPr>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4E4C7C" w:rsidRDefault="004E4C7C" w:rsidP="00D06916">
      <w:pPr>
        <w:pStyle w:val="ConsPlusNormal"/>
        <w:spacing w:before="240"/>
        <w:ind w:firstLine="540"/>
        <w:jc w:val="both"/>
      </w:pPr>
      <w:r>
        <w:t>139.10.1.3. Планируемые результаты освоения курса.</w:t>
      </w:r>
    </w:p>
    <w:p w:rsidR="004E4C7C" w:rsidRDefault="004E4C7C" w:rsidP="00D06916">
      <w:pPr>
        <w:pStyle w:val="ConsPlusNormal"/>
        <w:spacing w:before="240"/>
        <w:ind w:firstLine="540"/>
        <w:jc w:val="both"/>
      </w:pPr>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139.11. Программа коррекционного курса "Предметно-практические действия (психомотрика и развитие деятельности)".</w:t>
      </w:r>
    </w:p>
    <w:p w:rsidR="004E4C7C" w:rsidRDefault="004E4C7C" w:rsidP="00D06916">
      <w:pPr>
        <w:pStyle w:val="ConsPlusNormal"/>
        <w:spacing w:before="240"/>
        <w:ind w:firstLine="540"/>
        <w:jc w:val="both"/>
      </w:pPr>
      <w:r>
        <w:t>139.11.1. Пояснительная записка.</w:t>
      </w:r>
    </w:p>
    <w:p w:rsidR="004E4C7C" w:rsidRDefault="004E4C7C" w:rsidP="00D06916">
      <w:pPr>
        <w:pStyle w:val="ConsPlusNormal"/>
        <w:spacing w:before="240"/>
        <w:ind w:firstLine="540"/>
        <w:jc w:val="both"/>
      </w:pPr>
      <w:r>
        <w:t xml:space="preserve">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w:t>
      </w:r>
      <w:hyperlink r:id="rId312"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4E4C7C" w:rsidRDefault="004E4C7C" w:rsidP="00D06916">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rsidR="004E4C7C" w:rsidRDefault="004E4C7C" w:rsidP="00D06916">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rsidR="004E4C7C" w:rsidRDefault="004E4C7C" w:rsidP="00D06916">
      <w:pPr>
        <w:pStyle w:val="ConsPlusNormal"/>
        <w:spacing w:before="24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4E4C7C" w:rsidRDefault="004E4C7C" w:rsidP="00D06916">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4E4C7C" w:rsidRDefault="004E4C7C" w:rsidP="00D06916">
      <w:pPr>
        <w:pStyle w:val="ConsPlusNormal"/>
        <w:spacing w:before="240"/>
        <w:ind w:firstLine="540"/>
        <w:jc w:val="both"/>
      </w:pPr>
      <w:r>
        <w:t>139.11.2. Содержание коррекционного курса.</w:t>
      </w:r>
    </w:p>
    <w:p w:rsidR="004E4C7C" w:rsidRDefault="004E4C7C" w:rsidP="00D06916">
      <w:pPr>
        <w:pStyle w:val="ConsPlusNormal"/>
        <w:spacing w:before="240"/>
        <w:ind w:firstLine="540"/>
        <w:jc w:val="both"/>
      </w:pPr>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4E4C7C" w:rsidRDefault="004E4C7C" w:rsidP="00D06916">
      <w:pPr>
        <w:pStyle w:val="ConsPlusNormal"/>
        <w:spacing w:before="240"/>
        <w:ind w:firstLine="540"/>
        <w:jc w:val="both"/>
      </w:pPr>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4E4C7C" w:rsidRDefault="004E4C7C" w:rsidP="00D06916">
      <w:pPr>
        <w:pStyle w:val="ConsPlusNormal"/>
        <w:spacing w:before="240"/>
        <w:ind w:firstLine="540"/>
        <w:jc w:val="both"/>
      </w:pPr>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139.12. Программа коррекционного курса "Двигательная коррекция".</w:t>
      </w:r>
    </w:p>
    <w:p w:rsidR="004E4C7C" w:rsidRDefault="004E4C7C" w:rsidP="00D06916">
      <w:pPr>
        <w:pStyle w:val="ConsPlusNormal"/>
        <w:spacing w:before="240"/>
        <w:ind w:firstLine="540"/>
        <w:jc w:val="both"/>
      </w:pPr>
      <w:r>
        <w:t>139.12.1. Пояснительная записка.</w:t>
      </w:r>
    </w:p>
    <w:p w:rsidR="004E4C7C" w:rsidRDefault="004E4C7C" w:rsidP="00D06916">
      <w:pPr>
        <w:pStyle w:val="ConsPlusNormal"/>
        <w:spacing w:before="240"/>
        <w:ind w:firstLine="540"/>
        <w:jc w:val="both"/>
      </w:pPr>
      <w:r>
        <w:t xml:space="preserve">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w:t>
      </w:r>
      <w:hyperlink r:id="rId313"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4E4C7C" w:rsidRDefault="004E4C7C" w:rsidP="00D06916">
      <w:pPr>
        <w:pStyle w:val="ConsPlusNormal"/>
        <w:spacing w:before="240"/>
        <w:ind w:firstLine="540"/>
        <w:jc w:val="both"/>
      </w:pPr>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4E4C7C" w:rsidRDefault="004E4C7C" w:rsidP="00D06916">
      <w:pPr>
        <w:pStyle w:val="ConsPlusNormal"/>
        <w:spacing w:before="240"/>
        <w:ind w:firstLine="540"/>
        <w:jc w:val="both"/>
      </w:pPr>
      <w:r>
        <w:t>139.12.2. Содержание коррекционного курса:</w:t>
      </w:r>
    </w:p>
    <w:p w:rsidR="004E4C7C" w:rsidRDefault="004E4C7C" w:rsidP="00D06916">
      <w:pPr>
        <w:pStyle w:val="ConsPlusNormal"/>
        <w:spacing w:before="240"/>
        <w:ind w:firstLine="540"/>
        <w:jc w:val="both"/>
      </w:pPr>
      <w:r>
        <w:t>поддержание жизненно-важных функций организма (дыхание, работа сердечно-сосудистой системы и других внутренних органов);</w:t>
      </w:r>
    </w:p>
    <w:p w:rsidR="004E4C7C" w:rsidRDefault="004E4C7C" w:rsidP="00D06916">
      <w:pPr>
        <w:pStyle w:val="ConsPlusNormal"/>
        <w:spacing w:before="240"/>
        <w:ind w:firstLine="540"/>
        <w:jc w:val="both"/>
      </w:pPr>
      <w:r>
        <w:t>мотивация двигательной активности;</w:t>
      </w:r>
    </w:p>
    <w:p w:rsidR="004E4C7C" w:rsidRDefault="004E4C7C" w:rsidP="00D06916">
      <w:pPr>
        <w:pStyle w:val="ConsPlusNormal"/>
        <w:spacing w:before="240"/>
        <w:ind w:firstLine="540"/>
        <w:jc w:val="both"/>
      </w:pPr>
      <w:r>
        <w:t>поддержка и развитие имеющихся движений, расширение диапазона движений и профилактика возможных нарушений;</w:t>
      </w:r>
    </w:p>
    <w:p w:rsidR="004E4C7C" w:rsidRDefault="004E4C7C" w:rsidP="00D06916">
      <w:pPr>
        <w:pStyle w:val="ConsPlusNormal"/>
        <w:spacing w:before="240"/>
        <w:ind w:firstLine="540"/>
        <w:jc w:val="both"/>
      </w:pPr>
      <w:r>
        <w:t>обучение переходу из одной позы в другую;</w:t>
      </w:r>
    </w:p>
    <w:p w:rsidR="004E4C7C" w:rsidRDefault="004E4C7C" w:rsidP="00D06916">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rsidR="004E4C7C" w:rsidRDefault="004E4C7C" w:rsidP="00D06916">
      <w:pPr>
        <w:pStyle w:val="ConsPlusNormal"/>
        <w:spacing w:before="240"/>
        <w:ind w:firstLine="540"/>
        <w:jc w:val="both"/>
      </w:pPr>
      <w:r>
        <w:t>формирование функциональных двигательных навыков, которые обучающийся в дальнейшем научится использовать в повседневной жизни;</w:t>
      </w:r>
    </w:p>
    <w:p w:rsidR="004E4C7C" w:rsidRDefault="004E4C7C" w:rsidP="00D06916">
      <w:pPr>
        <w:pStyle w:val="ConsPlusNormal"/>
        <w:spacing w:before="240"/>
        <w:ind w:firstLine="540"/>
        <w:jc w:val="both"/>
      </w:pPr>
      <w:r>
        <w:t>развитие функции руки, в том числе мелкой моторики;</w:t>
      </w:r>
    </w:p>
    <w:p w:rsidR="004E4C7C" w:rsidRDefault="004E4C7C" w:rsidP="00D06916">
      <w:pPr>
        <w:pStyle w:val="ConsPlusNormal"/>
        <w:spacing w:before="240"/>
        <w:ind w:firstLine="540"/>
        <w:jc w:val="both"/>
      </w:pPr>
      <w:r>
        <w:t>формирование ориентировки в пространстве;</w:t>
      </w:r>
    </w:p>
    <w:p w:rsidR="004E4C7C" w:rsidRDefault="004E4C7C" w:rsidP="00D06916">
      <w:pPr>
        <w:pStyle w:val="ConsPlusNormal"/>
        <w:spacing w:before="240"/>
        <w:ind w:firstLine="540"/>
        <w:jc w:val="both"/>
      </w:pPr>
      <w:r>
        <w:t>обогащение сенсомоторного опыта.</w:t>
      </w:r>
    </w:p>
    <w:p w:rsidR="004E4C7C" w:rsidRDefault="004E4C7C" w:rsidP="00D06916">
      <w:pPr>
        <w:pStyle w:val="ConsPlusNormal"/>
        <w:spacing w:before="240"/>
        <w:ind w:firstLine="540"/>
        <w:jc w:val="both"/>
      </w:pPr>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4E4C7C" w:rsidRDefault="004E4C7C" w:rsidP="00D06916">
      <w:pPr>
        <w:pStyle w:val="ConsPlusNormal"/>
        <w:spacing w:before="240"/>
        <w:ind w:firstLine="540"/>
        <w:jc w:val="both"/>
      </w:pPr>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139.13. Программа коррекционного курса "Альтернативная коммуникация".</w:t>
      </w:r>
    </w:p>
    <w:p w:rsidR="004E4C7C" w:rsidRDefault="004E4C7C" w:rsidP="00D06916">
      <w:pPr>
        <w:pStyle w:val="ConsPlusNormal"/>
        <w:spacing w:before="240"/>
        <w:ind w:firstLine="540"/>
        <w:jc w:val="both"/>
      </w:pPr>
      <w:r>
        <w:t>139.13.1. Пояснительная записка.</w:t>
      </w:r>
    </w:p>
    <w:p w:rsidR="004E4C7C" w:rsidRDefault="004E4C7C" w:rsidP="00D06916">
      <w:pPr>
        <w:pStyle w:val="ConsPlusNormal"/>
        <w:spacing w:before="240"/>
        <w:ind w:firstLine="540"/>
        <w:jc w:val="both"/>
      </w:pPr>
      <w:r>
        <w:t xml:space="preserve">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w:t>
      </w:r>
      <w:hyperlink r:id="rId314"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4E4C7C" w:rsidRDefault="004E4C7C" w:rsidP="00D06916">
      <w:pPr>
        <w:pStyle w:val="ConsPlusNormal"/>
        <w:spacing w:before="240"/>
        <w:ind w:firstLine="540"/>
        <w:jc w:val="both"/>
      </w:pPr>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rsidR="004E4C7C" w:rsidRDefault="004E4C7C" w:rsidP="00D06916">
      <w:pPr>
        <w:pStyle w:val="ConsPlusNormal"/>
        <w:spacing w:before="240"/>
        <w:ind w:firstLine="540"/>
        <w:jc w:val="both"/>
      </w:pPr>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4E4C7C" w:rsidRDefault="004E4C7C" w:rsidP="00D06916">
      <w:pPr>
        <w:pStyle w:val="ConsPlusNormal"/>
        <w:spacing w:before="240"/>
        <w:ind w:firstLine="540"/>
        <w:jc w:val="both"/>
      </w:pPr>
      <w:r>
        <w:t>139.13.2. Содержание коррекционного курса.</w:t>
      </w:r>
    </w:p>
    <w:p w:rsidR="004E4C7C" w:rsidRDefault="004E4C7C" w:rsidP="00D06916">
      <w:pPr>
        <w:pStyle w:val="ConsPlusNormal"/>
        <w:spacing w:before="240"/>
        <w:ind w:firstLine="540"/>
        <w:jc w:val="both"/>
      </w:pPr>
      <w:r>
        <w:t>Освоение доступных средств невербальной коммуникации: взгляда, мимики, жеста, предмета, графического изображения, знаковой системы.</w:t>
      </w:r>
    </w:p>
    <w:p w:rsidR="004E4C7C" w:rsidRDefault="004E4C7C" w:rsidP="00D06916">
      <w:pPr>
        <w:pStyle w:val="ConsPlusNormal"/>
        <w:spacing w:before="240"/>
        <w:ind w:firstLine="540"/>
        <w:jc w:val="both"/>
      </w:pPr>
      <w:r>
        <w:t>Освоение таблицы букв, карточек с напечатанными словами, набора букв как средства коммуникации.</w:t>
      </w:r>
    </w:p>
    <w:p w:rsidR="004E4C7C" w:rsidRDefault="004E4C7C" w:rsidP="00D06916">
      <w:pPr>
        <w:pStyle w:val="ConsPlusNormal"/>
        <w:spacing w:before="240"/>
        <w:ind w:firstLine="540"/>
        <w:jc w:val="both"/>
      </w:pPr>
      <w:r>
        <w:t>Составление коммуникативных таблиц и коммуникативных тетрадей для общения в школе, дома и в других местах.</w:t>
      </w:r>
    </w:p>
    <w:p w:rsidR="004E4C7C" w:rsidRDefault="004E4C7C" w:rsidP="00D06916">
      <w:pPr>
        <w:pStyle w:val="ConsPlusNormal"/>
        <w:spacing w:before="240"/>
        <w:ind w:firstLine="540"/>
        <w:jc w:val="both"/>
      </w:pPr>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140. Коррекционно-развивающие занятия.</w:t>
      </w:r>
    </w:p>
    <w:p w:rsidR="004E4C7C" w:rsidRDefault="004E4C7C" w:rsidP="00D06916">
      <w:pPr>
        <w:pStyle w:val="ConsPlusNormal"/>
        <w:spacing w:before="240"/>
        <w:ind w:firstLine="540"/>
        <w:jc w:val="both"/>
      </w:pPr>
      <w:r>
        <w:t>Коррекционно-развивающие занятия направлены:</w:t>
      </w:r>
    </w:p>
    <w:p w:rsidR="004E4C7C" w:rsidRDefault="004E4C7C" w:rsidP="00D06916">
      <w:pPr>
        <w:pStyle w:val="ConsPlusNormal"/>
        <w:spacing w:before="240"/>
        <w:ind w:firstLine="540"/>
        <w:jc w:val="both"/>
      </w:pPr>
      <w:r>
        <w:t>на реализацию особых образовательных потребностей обучающихся с ТМНР не предусмотренных содержанием программ по учебным предметам;</w:t>
      </w:r>
    </w:p>
    <w:p w:rsidR="004E4C7C" w:rsidRDefault="004E4C7C" w:rsidP="00D06916">
      <w:pPr>
        <w:pStyle w:val="ConsPlusNormal"/>
        <w:spacing w:before="240"/>
        <w:ind w:firstLine="540"/>
        <w:jc w:val="both"/>
      </w:pPr>
      <w:r>
        <w:t>на дополнительную помощь в освоении отдельных действий и представлений, которые оказываются для обучающихся особенно трудными;</w:t>
      </w:r>
    </w:p>
    <w:p w:rsidR="004E4C7C" w:rsidRDefault="004E4C7C" w:rsidP="00D06916">
      <w:pPr>
        <w:pStyle w:val="ConsPlusNormal"/>
        <w:spacing w:before="240"/>
        <w:ind w:firstLine="540"/>
        <w:jc w:val="both"/>
      </w:pPr>
      <w:r>
        <w:t>на развитие индивидуальных способностей обучающихся, их творческого потенциала.</w:t>
      </w:r>
    </w:p>
    <w:p w:rsidR="004E4C7C" w:rsidRDefault="004E4C7C" w:rsidP="00D06916">
      <w:pPr>
        <w:pStyle w:val="ConsPlusNormal"/>
        <w:spacing w:before="240"/>
        <w:ind w:firstLine="540"/>
        <w:jc w:val="both"/>
      </w:pPr>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4E4C7C" w:rsidRDefault="004E4C7C" w:rsidP="00D06916">
      <w:pPr>
        <w:pStyle w:val="ConsPlusNormal"/>
        <w:spacing w:before="240"/>
        <w:ind w:firstLine="540"/>
        <w:jc w:val="both"/>
      </w:pPr>
      <w:r>
        <w:t>140.1. Программа коррекционной работы должна обеспечивать:</w:t>
      </w:r>
    </w:p>
    <w:p w:rsidR="004E4C7C" w:rsidRDefault="004E4C7C" w:rsidP="00D06916">
      <w:pPr>
        <w:pStyle w:val="ConsPlusNormal"/>
        <w:spacing w:before="240"/>
        <w:ind w:firstLine="540"/>
        <w:jc w:val="both"/>
      </w:pPr>
      <w:r>
        <w:t>выявление особых образовательных потребностей обучающихся с ограниченными возможностями здоровья;</w:t>
      </w:r>
    </w:p>
    <w:p w:rsidR="004E4C7C" w:rsidRDefault="004E4C7C" w:rsidP="00D06916">
      <w:pPr>
        <w:pStyle w:val="ConsPlusNormal"/>
        <w:spacing w:before="240"/>
        <w:ind w:firstLine="540"/>
        <w:jc w:val="both"/>
      </w:pPr>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4E4C7C" w:rsidRDefault="004E4C7C" w:rsidP="00D06916">
      <w:pPr>
        <w:pStyle w:val="ConsPlusNormal"/>
        <w:spacing w:before="240"/>
        <w:ind w:firstLine="540"/>
        <w:jc w:val="both"/>
      </w:pPr>
      <w:r>
        <w:t>140.2. Программа коррекционной работы должна содержать:</w:t>
      </w:r>
    </w:p>
    <w:p w:rsidR="004E4C7C" w:rsidRDefault="004E4C7C" w:rsidP="00D06916">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4E4C7C" w:rsidRDefault="004E4C7C" w:rsidP="00D06916">
      <w:pPr>
        <w:pStyle w:val="ConsPlusNormal"/>
        <w:spacing w:before="240"/>
        <w:ind w:firstLine="540"/>
        <w:jc w:val="both"/>
      </w:pPr>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rsidR="004E4C7C" w:rsidRDefault="004E4C7C" w:rsidP="00D06916">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E4C7C" w:rsidRDefault="004E4C7C" w:rsidP="00D06916">
      <w:pPr>
        <w:pStyle w:val="ConsPlusNormal"/>
        <w:spacing w:before="240"/>
        <w:ind w:firstLine="540"/>
        <w:jc w:val="both"/>
      </w:pPr>
      <w: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rsidR="004E4C7C" w:rsidRDefault="004E4C7C" w:rsidP="00D06916">
      <w:pPr>
        <w:pStyle w:val="ConsPlusNormal"/>
        <w:spacing w:before="240"/>
        <w:ind w:firstLine="540"/>
        <w:jc w:val="both"/>
      </w:pPr>
      <w:r>
        <w:t>Задачами коррекционно-развивающих занятий являются:</w:t>
      </w:r>
    </w:p>
    <w:p w:rsidR="004E4C7C" w:rsidRDefault="004E4C7C" w:rsidP="00D06916">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rsidR="004E4C7C" w:rsidRDefault="004E4C7C" w:rsidP="00D06916">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4E4C7C" w:rsidRDefault="004E4C7C" w:rsidP="00D06916">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rsidR="004E4C7C" w:rsidRDefault="004E4C7C" w:rsidP="00D06916">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rsidR="004E4C7C" w:rsidRDefault="004E4C7C" w:rsidP="00D06916">
      <w:pPr>
        <w:pStyle w:val="ConsPlusNormal"/>
        <w:spacing w:before="240"/>
        <w:ind w:firstLine="540"/>
        <w:jc w:val="both"/>
      </w:pPr>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rsidR="004E4C7C" w:rsidRDefault="004E4C7C" w:rsidP="00D06916">
      <w:pPr>
        <w:pStyle w:val="ConsPlusNormal"/>
        <w:spacing w:before="240"/>
        <w:ind w:firstLine="540"/>
        <w:jc w:val="both"/>
      </w:pPr>
      <w:r>
        <w:t>При подготовке и проведении коррекционно-развивающих занятий учитываются индивидуальные особенности каждого обучающегося.</w:t>
      </w:r>
    </w:p>
    <w:p w:rsidR="004E4C7C" w:rsidRDefault="004E4C7C" w:rsidP="00D06916">
      <w:pPr>
        <w:pStyle w:val="ConsPlusNormal"/>
        <w:spacing w:before="240"/>
        <w:ind w:firstLine="540"/>
        <w:jc w:val="both"/>
      </w:pPr>
      <w:r>
        <w:t xml:space="preserve">141.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center"/>
      </w:pPr>
    </w:p>
    <w:p w:rsidR="004E4C7C" w:rsidRDefault="004E4C7C" w:rsidP="00D06916">
      <w:pPr>
        <w:pStyle w:val="ConsPlusTitle"/>
        <w:jc w:val="center"/>
        <w:outlineLvl w:val="1"/>
      </w:pPr>
      <w:r>
        <w:t>LXVII. Организационный раздел ФАОП НОО для обучающихся</w:t>
      </w:r>
    </w:p>
    <w:p w:rsidR="004E4C7C" w:rsidRDefault="004E4C7C" w:rsidP="00D06916">
      <w:pPr>
        <w:pStyle w:val="ConsPlusTitle"/>
        <w:jc w:val="center"/>
      </w:pPr>
      <w:r>
        <w:t>с НОДА 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6.4)</w:t>
      </w:r>
    </w:p>
    <w:p w:rsidR="004E4C7C" w:rsidRDefault="004E4C7C" w:rsidP="00D06916">
      <w:pPr>
        <w:pStyle w:val="ConsPlusNormal"/>
        <w:jc w:val="center"/>
      </w:pPr>
    </w:p>
    <w:p w:rsidR="004E4C7C" w:rsidRDefault="004E4C7C" w:rsidP="00D06916">
      <w:pPr>
        <w:pStyle w:val="ConsPlusTitle"/>
        <w:ind w:firstLine="540"/>
        <w:jc w:val="both"/>
        <w:outlineLvl w:val="2"/>
      </w:pPr>
      <w:r>
        <w:t>142. Федеральный учебный план ФАОП НОО для обучающихся с НОДА (вариант 6.4).</w:t>
      </w:r>
    </w:p>
    <w:p w:rsidR="004E4C7C" w:rsidRDefault="004E4C7C" w:rsidP="00D06916">
      <w:pPr>
        <w:pStyle w:val="ConsPlusNormal"/>
        <w:spacing w:before="240"/>
        <w:ind w:firstLine="540"/>
        <w:jc w:val="both"/>
      </w:pPr>
      <w:r>
        <w:t>142.1. Федеральный учебный план фиксирует общий объем нагрузки, максимальный объем аудиторной нагрузки, состав и структуру предметных областей, курсов коррекционно-развивающей области, внеурочной деятельности.</w:t>
      </w:r>
    </w:p>
    <w:p w:rsidR="004E4C7C" w:rsidRDefault="004E4C7C" w:rsidP="00D06916">
      <w:pPr>
        <w:pStyle w:val="ConsPlusNormal"/>
        <w:spacing w:before="240"/>
        <w:ind w:firstLine="540"/>
        <w:jc w:val="both"/>
      </w:pPr>
      <w:r>
        <w:t xml:space="preserve">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315"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316" w:history="1">
        <w:r>
          <w:rPr>
            <w:color w:val="0000FF"/>
          </w:rPr>
          <w:t>нормативами</w:t>
        </w:r>
      </w:hyperlink>
      <w:r>
        <w:t xml:space="preserve"> и Санитарно-эпидемиологическими </w:t>
      </w:r>
      <w:hyperlink r:id="rId317" w:history="1">
        <w:r>
          <w:rPr>
            <w:color w:val="0000FF"/>
          </w:rPr>
          <w:t>требованиями</w:t>
        </w:r>
      </w:hyperlink>
      <w:r>
        <w:t>.</w:t>
      </w:r>
    </w:p>
    <w:p w:rsidR="004E4C7C" w:rsidRDefault="004E4C7C" w:rsidP="00D06916">
      <w:pPr>
        <w:pStyle w:val="ConsPlusNormal"/>
        <w:spacing w:before="240"/>
        <w:ind w:firstLine="540"/>
        <w:jc w:val="both"/>
      </w:pPr>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4E4C7C" w:rsidRDefault="004E4C7C" w:rsidP="00D06916">
      <w:pPr>
        <w:pStyle w:val="ConsPlusNormal"/>
        <w:spacing w:before="240"/>
        <w:ind w:firstLine="540"/>
        <w:jc w:val="both"/>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4E4C7C" w:rsidRDefault="004E4C7C" w:rsidP="00D06916">
      <w:pPr>
        <w:pStyle w:val="ConsPlusNormal"/>
        <w:spacing w:before="240"/>
        <w:ind w:firstLine="540"/>
        <w:jc w:val="both"/>
      </w:pPr>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4E4C7C" w:rsidRDefault="004E4C7C" w:rsidP="00D06916">
      <w:pPr>
        <w:pStyle w:val="ConsPlusNormal"/>
        <w:spacing w:before="240"/>
        <w:ind w:firstLine="540"/>
        <w:jc w:val="both"/>
      </w:pPr>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4E4C7C" w:rsidRDefault="004E4C7C" w:rsidP="00D06916">
      <w:pPr>
        <w:pStyle w:val="ConsPlusNormal"/>
        <w:spacing w:before="240"/>
        <w:ind w:firstLine="540"/>
        <w:jc w:val="both"/>
      </w:pPr>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4E4C7C" w:rsidRDefault="004E4C7C" w:rsidP="00D06916">
      <w:pPr>
        <w:pStyle w:val="ConsPlusNormal"/>
        <w:spacing w:before="240"/>
        <w:ind w:firstLine="540"/>
        <w:jc w:val="both"/>
      </w:pPr>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4E4C7C" w:rsidRDefault="004E4C7C" w:rsidP="00D06916">
      <w:pPr>
        <w:pStyle w:val="ConsPlusNormal"/>
        <w:spacing w:before="240"/>
        <w:ind w:firstLine="540"/>
        <w:jc w:val="both"/>
      </w:pPr>
      <w:r>
        <w:t xml:space="preserve">142.5. В федеральный учебный план включается внеурочная деятельность. В соответствии с требованиями </w:t>
      </w:r>
      <w:hyperlink r:id="rId318"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4E4C7C" w:rsidRDefault="004E4C7C" w:rsidP="00D06916">
      <w:pPr>
        <w:pStyle w:val="ConsPlusNormal"/>
        <w:spacing w:before="240"/>
        <w:ind w:firstLine="540"/>
        <w:jc w:val="both"/>
      </w:pPr>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4E4C7C" w:rsidRDefault="004E4C7C" w:rsidP="00D06916">
      <w:pPr>
        <w:pStyle w:val="ConsPlusNormal"/>
        <w:spacing w:before="240"/>
        <w:ind w:firstLine="540"/>
        <w:jc w:val="both"/>
      </w:pPr>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4E4C7C" w:rsidRDefault="004E4C7C" w:rsidP="00D06916">
      <w:pPr>
        <w:pStyle w:val="ConsPlusNormal"/>
        <w:spacing w:before="240"/>
        <w:ind w:firstLine="540"/>
        <w:jc w:val="both"/>
      </w:pPr>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25 - 30 минут, занятий по ЛФК - до 45 минут.</w:t>
      </w:r>
    </w:p>
    <w:p w:rsidR="004E4C7C" w:rsidRDefault="004E4C7C" w:rsidP="00D06916">
      <w:pPr>
        <w:pStyle w:val="ConsPlusNormal"/>
        <w:spacing w:before="240"/>
        <w:ind w:firstLine="540"/>
        <w:jc w:val="both"/>
      </w:pPr>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4E4C7C" w:rsidRDefault="004E4C7C" w:rsidP="00D06916">
      <w:pPr>
        <w:pStyle w:val="ConsPlusNormal"/>
        <w:spacing w:before="240"/>
        <w:ind w:firstLine="540"/>
        <w:jc w:val="both"/>
      </w:pPr>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4E4C7C" w:rsidRDefault="004E4C7C" w:rsidP="00D06916">
      <w:pPr>
        <w:pStyle w:val="ConsPlusNormal"/>
        <w:spacing w:before="240"/>
        <w:ind w:firstLine="540"/>
        <w:jc w:val="both"/>
      </w:pPr>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rsidR="004E4C7C" w:rsidRDefault="004E4C7C" w:rsidP="00D06916">
      <w:pPr>
        <w:pStyle w:val="ConsPlusNormal"/>
        <w:spacing w:before="240"/>
        <w:ind w:firstLine="540"/>
        <w:jc w:val="both"/>
      </w:pPr>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4E4C7C" w:rsidRDefault="004E4C7C" w:rsidP="00D06916">
      <w:pPr>
        <w:pStyle w:val="ConsPlusNormal"/>
        <w:spacing w:before="240"/>
        <w:ind w:firstLine="540"/>
        <w:jc w:val="both"/>
      </w:pPr>
      <w: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rsidR="004E4C7C" w:rsidRDefault="004E4C7C" w:rsidP="00D06916">
      <w:pPr>
        <w:pStyle w:val="ConsPlusNormal"/>
        <w:spacing w:before="240"/>
        <w:ind w:firstLine="540"/>
        <w:jc w:val="both"/>
      </w:pPr>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4E4C7C" w:rsidRDefault="004E4C7C" w:rsidP="00D06916">
      <w:pPr>
        <w:pStyle w:val="ConsPlusNormal"/>
        <w:spacing w:before="240"/>
        <w:ind w:firstLine="540"/>
        <w:jc w:val="both"/>
      </w:pPr>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4E4C7C" w:rsidRDefault="004E4C7C" w:rsidP="00D06916">
      <w:pPr>
        <w:pStyle w:val="ConsPlusNormal"/>
        <w:spacing w:before="240"/>
        <w:ind w:firstLine="540"/>
        <w:jc w:val="both"/>
      </w:pPr>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4E4C7C" w:rsidRDefault="004E4C7C" w:rsidP="00D06916">
      <w:pPr>
        <w:pStyle w:val="ConsPlusNormal"/>
        <w:spacing w:before="240"/>
        <w:ind w:firstLine="540"/>
        <w:jc w:val="both"/>
      </w:pPr>
      <w:r>
        <w:t>142.7. Чередование учебной и внеурочной деятельности в рамках реализации ФАОГТ НОО определяет образовательная организация.</w:t>
      </w:r>
    </w:p>
    <w:p w:rsidR="004E4C7C" w:rsidRDefault="004E4C7C" w:rsidP="00D06916">
      <w:pPr>
        <w:pStyle w:val="ConsPlusNormal"/>
        <w:spacing w:before="240"/>
        <w:ind w:firstLine="540"/>
        <w:jc w:val="both"/>
      </w:pPr>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19" w:history="1">
        <w:r>
          <w:rPr>
            <w:color w:val="0000FF"/>
          </w:rPr>
          <w:t>пункт 3.4.16</w:t>
        </w:r>
      </w:hyperlink>
      <w:r>
        <w:t>. Санитарно-эпидемиологических требований).</w:t>
      </w:r>
    </w:p>
    <w:p w:rsidR="004E4C7C" w:rsidRDefault="004E4C7C" w:rsidP="00D06916">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4E4C7C" w:rsidRDefault="004E4C7C" w:rsidP="00D06916">
      <w:pPr>
        <w:pStyle w:val="ConsPlusNormal"/>
        <w:spacing w:before="240"/>
        <w:ind w:firstLine="540"/>
        <w:jc w:val="both"/>
      </w:pPr>
      <w:r>
        <w:t>142.9. 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142.10.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4E4C7C" w:rsidRDefault="004E4C7C" w:rsidP="00D06916">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rsidR="004E4C7C" w:rsidRDefault="004E4C7C" w:rsidP="00D06916">
      <w:pPr>
        <w:pStyle w:val="ConsPlusNormal"/>
        <w:spacing w:before="240"/>
        <w:ind w:firstLine="540"/>
        <w:jc w:val="both"/>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w:t>
      </w:r>
      <w:hyperlink r:id="rId320" w:history="1">
        <w:r>
          <w:rPr>
            <w:color w:val="0000FF"/>
          </w:rPr>
          <w:t>нормативам</w:t>
        </w:r>
      </w:hyperlink>
      <w:r>
        <w:t xml:space="preserve"> и Санитарно-эпидемиологическими </w:t>
      </w:r>
      <w:hyperlink r:id="rId321" w:history="1">
        <w:r>
          <w:rPr>
            <w:color w:val="0000FF"/>
          </w:rPr>
          <w:t>требованиям</w:t>
        </w:r>
      </w:hyperlink>
      <w:r>
        <w:t>.</w:t>
      </w:r>
    </w:p>
    <w:p w:rsidR="004E4C7C" w:rsidRDefault="004E4C7C" w:rsidP="00D06916">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098"/>
        <w:gridCol w:w="2309"/>
        <w:gridCol w:w="1173"/>
        <w:gridCol w:w="639"/>
        <w:gridCol w:w="639"/>
        <w:gridCol w:w="639"/>
        <w:gridCol w:w="640"/>
        <w:gridCol w:w="930"/>
      </w:tblGrid>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309"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Учебные предметы Классы</w:t>
            </w:r>
          </w:p>
        </w:tc>
        <w:tc>
          <w:tcPr>
            <w:tcW w:w="4660"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Подготовительный</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9067" w:type="dxa"/>
            <w:gridSpan w:val="8"/>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Общение (общение и чтение)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Общение (письмо)</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Математические представления</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r>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Развитие речи и окружающий природный мир</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Человек</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Домоводство (самообслуживание)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Изобразительная деятельность (лепка, рисование, аппликация)</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Предметные действия</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Адаптивная физическая культура</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15</w:t>
            </w:r>
          </w:p>
        </w:tc>
      </w:tr>
      <w:tr w:rsidR="004E4C7C" w:rsidTr="00C219BE">
        <w:tc>
          <w:tcPr>
            <w:tcW w:w="209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30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103</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учебного плана, формируемая участниками образовательного процесса при 5-дневной неделе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Предельно допустимая аудиторная учебная нагрузка при 5-дневной учебной неделе</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111</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Кол-во учебных недель</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34</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168</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50</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индивидуальные и групповые занятия по программе коррекционной работы</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другие направления внеурочной деятельности</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25</w:t>
            </w:r>
          </w:p>
        </w:tc>
      </w:tr>
      <w:tr w:rsidR="004E4C7C" w:rsidTr="00C219BE">
        <w:tc>
          <w:tcPr>
            <w:tcW w:w="4407"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117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4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93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Normal"/>
        <w:ind w:firstLine="540"/>
        <w:jc w:val="both"/>
      </w:pPr>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143. Федеральный календарный учебный график.</w:t>
      </w:r>
    </w:p>
    <w:p w:rsidR="004E4C7C" w:rsidRDefault="004E4C7C" w:rsidP="00D06916">
      <w:pPr>
        <w:pStyle w:val="ConsPlusNormal"/>
        <w:spacing w:before="240"/>
        <w:ind w:firstLine="540"/>
        <w:jc w:val="both"/>
      </w:pPr>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4E4C7C" w:rsidRDefault="004E4C7C" w:rsidP="00D06916">
      <w:pPr>
        <w:pStyle w:val="ConsPlusNormal"/>
        <w:spacing w:before="240"/>
        <w:ind w:firstLine="540"/>
        <w:jc w:val="both"/>
      </w:pPr>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143.4.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4E4C7C" w:rsidRDefault="004E4C7C" w:rsidP="00D06916">
      <w:pPr>
        <w:pStyle w:val="ConsPlusNormal"/>
        <w:spacing w:before="240"/>
        <w:ind w:firstLine="540"/>
        <w:jc w:val="both"/>
      </w:pPr>
      <w:r>
        <w:t>143.5.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подготовительных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143.6. Продолжительность урока не должна превышать 40 минут.</w:t>
      </w:r>
    </w:p>
    <w:p w:rsidR="004E4C7C" w:rsidRDefault="004E4C7C" w:rsidP="00D06916">
      <w:pPr>
        <w:pStyle w:val="ConsPlusNormal"/>
        <w:spacing w:before="240"/>
        <w:ind w:firstLine="540"/>
        <w:jc w:val="both"/>
      </w:pPr>
      <w:r>
        <w:t>143.7. Продолжительность перемен между уроками составляет не менее 10 минут, большой перемены (после 2 или 3 урока) - 20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 xml:space="preserve">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22" w:history="1">
        <w:r>
          <w:rPr>
            <w:color w:val="0000FF"/>
          </w:rPr>
          <w:t>нормативами</w:t>
        </w:r>
      </w:hyperlink>
      <w:r>
        <w:t>.</w:t>
      </w:r>
    </w:p>
    <w:p w:rsidR="004E4C7C" w:rsidRDefault="004E4C7C" w:rsidP="00D06916">
      <w:pPr>
        <w:pStyle w:val="ConsPlusNormal"/>
        <w:spacing w:before="240"/>
        <w:ind w:firstLine="540"/>
        <w:jc w:val="both"/>
      </w:pPr>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143.10. Обучение в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143.11.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143.13.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144.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jc w:val="center"/>
      </w:pPr>
    </w:p>
    <w:p w:rsidR="004E4C7C" w:rsidRDefault="004E4C7C" w:rsidP="00D06916">
      <w:pPr>
        <w:pStyle w:val="ConsPlusTitle"/>
        <w:jc w:val="center"/>
        <w:outlineLvl w:val="1"/>
      </w:pPr>
      <w:r>
        <w:t>LXVIII. Общие положения ФАОП НОО для обучающихся с ЗПР</w:t>
      </w:r>
    </w:p>
    <w:p w:rsidR="004E4C7C" w:rsidRDefault="004E4C7C" w:rsidP="00D06916">
      <w:pPr>
        <w:pStyle w:val="ConsPlusNormal"/>
        <w:jc w:val="center"/>
      </w:pPr>
    </w:p>
    <w:p w:rsidR="004E4C7C" w:rsidRDefault="004E4C7C" w:rsidP="00D06916">
      <w:pPr>
        <w:pStyle w:val="ConsPlusTitle"/>
        <w:ind w:firstLine="540"/>
        <w:jc w:val="both"/>
        <w:outlineLvl w:val="2"/>
      </w:pPr>
      <w:r>
        <w:t>145. Определение и назначение федеральной адаптированной образовательной программы начального общего образования для обучающихся с ЗПР.</w:t>
      </w:r>
    </w:p>
    <w:p w:rsidR="004E4C7C" w:rsidRDefault="004E4C7C" w:rsidP="00D06916">
      <w:pPr>
        <w:pStyle w:val="ConsPlusNormal"/>
        <w:spacing w:before="240"/>
        <w:ind w:firstLine="540"/>
        <w:jc w:val="both"/>
      </w:pPr>
      <w:r>
        <w:t xml:space="preserve">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w:t>
      </w:r>
      <w:hyperlink r:id="rId323"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4E4C7C" w:rsidRDefault="004E4C7C" w:rsidP="00D06916">
      <w:pPr>
        <w:pStyle w:val="ConsPlusNormal"/>
        <w:spacing w:before="240"/>
        <w:ind w:firstLine="540"/>
        <w:jc w:val="both"/>
      </w:pPr>
      <w:r>
        <w:t xml:space="preserve">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w:t>
      </w:r>
      <w:hyperlink r:id="rId324"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4E4C7C" w:rsidRDefault="004E4C7C" w:rsidP="00D06916">
      <w:pPr>
        <w:pStyle w:val="ConsPlusNormal"/>
        <w:spacing w:before="240"/>
        <w:ind w:firstLine="540"/>
        <w:jc w:val="both"/>
      </w:pPr>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4E4C7C" w:rsidRDefault="004E4C7C" w:rsidP="00D06916">
      <w:pPr>
        <w:pStyle w:val="ConsPlusNormal"/>
        <w:spacing w:before="240"/>
        <w:ind w:firstLine="540"/>
        <w:jc w:val="both"/>
      </w:pPr>
      <w:r>
        <w:t>АООП НОО для обучающихся с ЗПР (вариант 7.1);</w:t>
      </w:r>
    </w:p>
    <w:p w:rsidR="004E4C7C" w:rsidRDefault="004E4C7C" w:rsidP="00D06916">
      <w:pPr>
        <w:pStyle w:val="ConsPlusNormal"/>
        <w:spacing w:before="240"/>
        <w:ind w:firstLine="540"/>
        <w:jc w:val="both"/>
      </w:pPr>
      <w:r>
        <w:t>АООП НОО для обучающихся с ЗПР (вариант 7.2).</w:t>
      </w:r>
    </w:p>
    <w:p w:rsidR="004E4C7C" w:rsidRDefault="004E4C7C" w:rsidP="00D06916">
      <w:pPr>
        <w:pStyle w:val="ConsPlusNormal"/>
        <w:spacing w:before="240"/>
        <w:ind w:firstLine="540"/>
        <w:jc w:val="both"/>
      </w:pPr>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4E4C7C" w:rsidRDefault="004E4C7C" w:rsidP="00D06916">
      <w:pPr>
        <w:pStyle w:val="ConsPlusNormal"/>
        <w:spacing w:before="240"/>
        <w:ind w:firstLine="540"/>
        <w:jc w:val="both"/>
      </w:pPr>
      <w:r>
        <w:t>АООП НОО для обучающихся с ЗПР, имеющих инвалидность, дополняется ИПРА в части создания специальных условий получения образования.</w:t>
      </w:r>
    </w:p>
    <w:p w:rsidR="004E4C7C" w:rsidRDefault="004E4C7C" w:rsidP="00D06916">
      <w:pPr>
        <w:pStyle w:val="ConsPlusNormal"/>
        <w:spacing w:before="240"/>
        <w:ind w:firstLine="540"/>
        <w:jc w:val="both"/>
      </w:pPr>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146. Структура ФАОП НОО для обучающихся с ЗПР включает целевой, содержательный и организационный разделы.</w:t>
      </w:r>
    </w:p>
    <w:p w:rsidR="004E4C7C" w:rsidRDefault="004E4C7C" w:rsidP="00D06916">
      <w:pPr>
        <w:pStyle w:val="ConsPlusNormal"/>
        <w:spacing w:before="240"/>
        <w:ind w:firstLine="540"/>
        <w:jc w:val="both"/>
      </w:pPr>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4E4C7C" w:rsidRDefault="004E4C7C" w:rsidP="00D06916">
      <w:pPr>
        <w:pStyle w:val="ConsPlusNormal"/>
        <w:spacing w:before="240"/>
        <w:ind w:firstLine="540"/>
        <w:jc w:val="both"/>
      </w:pPr>
      <w:r>
        <w:t>Целевой раздел включает: пояснительную записку;</w:t>
      </w:r>
    </w:p>
    <w:p w:rsidR="004E4C7C" w:rsidRDefault="004E4C7C" w:rsidP="00D06916">
      <w:pPr>
        <w:pStyle w:val="ConsPlusNormal"/>
        <w:spacing w:before="240"/>
        <w:ind w:firstLine="540"/>
        <w:jc w:val="both"/>
      </w:pPr>
      <w:r>
        <w:t>планируемые результаты освоения обучающимися с ЗПР начального общего образования;</w:t>
      </w:r>
    </w:p>
    <w:p w:rsidR="004E4C7C" w:rsidRDefault="004E4C7C" w:rsidP="00D06916">
      <w:pPr>
        <w:pStyle w:val="ConsPlusNormal"/>
        <w:spacing w:before="240"/>
        <w:ind w:firstLine="540"/>
        <w:jc w:val="both"/>
      </w:pPr>
      <w:r>
        <w:t>систему оценки достижения планируемых результатов освоения программ начального общего образования.</w:t>
      </w:r>
    </w:p>
    <w:p w:rsidR="004E4C7C" w:rsidRDefault="004E4C7C" w:rsidP="00D06916">
      <w:pPr>
        <w:pStyle w:val="ConsPlusNormal"/>
        <w:spacing w:before="240"/>
        <w:ind w:firstLine="540"/>
        <w:jc w:val="both"/>
      </w:pPr>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4E4C7C" w:rsidRDefault="004E4C7C" w:rsidP="00D06916">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rsidR="004E4C7C" w:rsidRDefault="004E4C7C" w:rsidP="00D06916">
      <w:pPr>
        <w:pStyle w:val="ConsPlusNormal"/>
        <w:spacing w:before="240"/>
        <w:ind w:firstLine="540"/>
        <w:jc w:val="both"/>
      </w:pPr>
      <w:r>
        <w:t>программу формирования УУД;</w:t>
      </w:r>
    </w:p>
    <w:p w:rsidR="004E4C7C" w:rsidRDefault="004E4C7C" w:rsidP="00D06916">
      <w:pPr>
        <w:pStyle w:val="ConsPlusNormal"/>
        <w:spacing w:before="240"/>
        <w:ind w:firstLine="540"/>
        <w:jc w:val="both"/>
      </w:pPr>
      <w:r>
        <w:t>программу коррекционной работы;</w:t>
      </w:r>
    </w:p>
    <w:p w:rsidR="004E4C7C" w:rsidRDefault="004E4C7C" w:rsidP="00D06916">
      <w:pPr>
        <w:pStyle w:val="ConsPlusNormal"/>
        <w:spacing w:before="240"/>
        <w:ind w:firstLine="540"/>
        <w:jc w:val="both"/>
      </w:pPr>
      <w:r>
        <w:t>программу воспитания.</w:t>
      </w:r>
    </w:p>
    <w:p w:rsidR="004E4C7C" w:rsidRDefault="004E4C7C" w:rsidP="00D06916">
      <w:pPr>
        <w:pStyle w:val="ConsPlusNormal"/>
        <w:spacing w:before="240"/>
        <w:ind w:firstLine="540"/>
        <w:jc w:val="both"/>
      </w:pPr>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4E4C7C" w:rsidRDefault="004E4C7C" w:rsidP="00D06916">
      <w:pPr>
        <w:pStyle w:val="ConsPlusNormal"/>
        <w:spacing w:before="240"/>
        <w:ind w:firstLine="540"/>
        <w:jc w:val="both"/>
      </w:pPr>
      <w:r>
        <w:t>Организационный раздел включает:</w:t>
      </w:r>
    </w:p>
    <w:p w:rsidR="004E4C7C" w:rsidRDefault="004E4C7C" w:rsidP="00D06916">
      <w:pPr>
        <w:pStyle w:val="ConsPlusNormal"/>
        <w:spacing w:before="240"/>
        <w:ind w:firstLine="540"/>
        <w:jc w:val="both"/>
      </w:pPr>
      <w:r>
        <w:t>федеральные учебные планы начального общего образования обучающихся с ЗПР;</w:t>
      </w:r>
    </w:p>
    <w:p w:rsidR="004E4C7C" w:rsidRDefault="004E4C7C" w:rsidP="00D06916">
      <w:pPr>
        <w:pStyle w:val="ConsPlusNormal"/>
        <w:spacing w:before="240"/>
        <w:ind w:firstLine="540"/>
        <w:jc w:val="both"/>
      </w:pPr>
      <w:r>
        <w:t>федеральный календарный учебный график;</w:t>
      </w:r>
    </w:p>
    <w:p w:rsidR="004E4C7C" w:rsidRDefault="004E4C7C" w:rsidP="00D06916">
      <w:pPr>
        <w:pStyle w:val="ConsPlusNormal"/>
        <w:spacing w:before="240"/>
        <w:ind w:firstLine="540"/>
        <w:jc w:val="both"/>
      </w:pPr>
      <w:r>
        <w:t>федеральный календарный план воспитательной работы.</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147. Принципы и подходы к формированию ФАОП НОО обучающихся с ЗПР.</w:t>
      </w:r>
    </w:p>
    <w:p w:rsidR="004E4C7C" w:rsidRDefault="004E4C7C" w:rsidP="00D06916">
      <w:pPr>
        <w:pStyle w:val="ConsPlusNormal"/>
        <w:spacing w:before="240"/>
        <w:ind w:firstLine="540"/>
        <w:jc w:val="both"/>
      </w:pPr>
      <w:r>
        <w:t xml:space="preserve">147.1. Принципы формирования ФАОП НОО представлены </w:t>
      </w:r>
      <w:hyperlink w:anchor="Par33" w:tooltip="I. Общие положения" w:history="1">
        <w:r>
          <w:rPr>
            <w:color w:val="0000FF"/>
          </w:rPr>
          <w:t>разделе 1</w:t>
        </w:r>
      </w:hyperlink>
      <w:r>
        <w:t>. Общие положения.</w:t>
      </w:r>
    </w:p>
    <w:p w:rsidR="004E4C7C" w:rsidRDefault="004E4C7C" w:rsidP="00D06916">
      <w:pPr>
        <w:pStyle w:val="ConsPlusNormal"/>
        <w:spacing w:before="240"/>
        <w:ind w:firstLine="540"/>
        <w:jc w:val="both"/>
      </w:pPr>
      <w:r>
        <w:t>147.2. В основу реализации ФАОП НОО для обучающихся с ЗПР заложены дифференцированный и деятельностный подходы.</w:t>
      </w:r>
    </w:p>
    <w:p w:rsidR="004E4C7C" w:rsidRDefault="004E4C7C" w:rsidP="00D06916">
      <w:pPr>
        <w:pStyle w:val="ConsPlusNormal"/>
        <w:spacing w:before="240"/>
        <w:ind w:firstLine="540"/>
        <w:jc w:val="both"/>
      </w:pPr>
      <w:r>
        <w:t xml:space="preserve">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hyperlink r:id="rId325" w:history="1">
        <w:r>
          <w:rPr>
            <w:color w:val="0000FF"/>
          </w:rPr>
          <w:t>ФГОС</w:t>
        </w:r>
      </w:hyperlink>
      <w:r>
        <w:t xml:space="preserve"> НОО обучающихся с ОВЗ и данной ФАОП НОО.</w:t>
      </w:r>
    </w:p>
    <w:p w:rsidR="004E4C7C" w:rsidRDefault="004E4C7C" w:rsidP="00D06916">
      <w:pPr>
        <w:pStyle w:val="ConsPlusNormal"/>
        <w:spacing w:before="240"/>
        <w:ind w:firstLine="540"/>
        <w:jc w:val="both"/>
      </w:pPr>
      <w:r>
        <w:t>к структуре АООП НОО;</w:t>
      </w:r>
    </w:p>
    <w:p w:rsidR="004E4C7C" w:rsidRDefault="004E4C7C" w:rsidP="00D06916">
      <w:pPr>
        <w:pStyle w:val="ConsPlusNormal"/>
        <w:spacing w:before="240"/>
        <w:ind w:firstLine="540"/>
        <w:jc w:val="both"/>
      </w:pPr>
      <w:r>
        <w:t>к результатам освоения АООП НОО.</w:t>
      </w:r>
    </w:p>
    <w:p w:rsidR="004E4C7C" w:rsidRDefault="004E4C7C" w:rsidP="00D06916">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4E4C7C" w:rsidRDefault="004E4C7C" w:rsidP="00D06916">
      <w:pPr>
        <w:pStyle w:val="ConsPlusNormal"/>
        <w:spacing w:before="240"/>
        <w:ind w:firstLine="540"/>
        <w:jc w:val="both"/>
      </w:pPr>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4E4C7C" w:rsidRDefault="004E4C7C" w:rsidP="00D06916">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4E4C7C" w:rsidRDefault="004E4C7C" w:rsidP="00D06916">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E4C7C" w:rsidRDefault="004E4C7C" w:rsidP="00D06916">
      <w:pPr>
        <w:pStyle w:val="ConsPlusNormal"/>
        <w:spacing w:before="240"/>
        <w:ind w:firstLine="540"/>
        <w:jc w:val="both"/>
      </w:pPr>
      <w:r>
        <w:t>В контексте реализации ФАОП НОО для обучающихся с ЗПР реализация деятельностного подхода обеспечивает:</w:t>
      </w:r>
    </w:p>
    <w:p w:rsidR="004E4C7C" w:rsidRDefault="004E4C7C" w:rsidP="00D06916">
      <w:pPr>
        <w:pStyle w:val="ConsPlusNormal"/>
        <w:spacing w:before="240"/>
        <w:ind w:firstLine="540"/>
        <w:jc w:val="both"/>
      </w:pPr>
      <w:r>
        <w:t>придание результатам образования социально и личностно значимого характера;</w:t>
      </w:r>
    </w:p>
    <w:p w:rsidR="004E4C7C" w:rsidRDefault="004E4C7C" w:rsidP="00D06916">
      <w:pPr>
        <w:pStyle w:val="ConsPlusNormal"/>
        <w:spacing w:before="240"/>
        <w:ind w:firstLine="540"/>
        <w:jc w:val="both"/>
      </w:pPr>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4E4C7C" w:rsidRDefault="004E4C7C" w:rsidP="00D06916">
      <w:pPr>
        <w:pStyle w:val="ConsPlusNormal"/>
        <w:spacing w:before="240"/>
        <w:ind w:firstLine="540"/>
        <w:jc w:val="both"/>
      </w:pPr>
      <w:r>
        <w:t>существенное повышение мотивации и интереса к учению, приобретению нового опыта деятельности и поведения;</w:t>
      </w:r>
    </w:p>
    <w:p w:rsidR="004E4C7C" w:rsidRDefault="004E4C7C" w:rsidP="00D06916">
      <w:pPr>
        <w:pStyle w:val="ConsPlusNormal"/>
        <w:spacing w:before="240"/>
        <w:ind w:firstLine="540"/>
        <w:jc w:val="both"/>
      </w:pPr>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4E4C7C" w:rsidRDefault="004E4C7C" w:rsidP="00D06916">
      <w:pPr>
        <w:pStyle w:val="ConsPlusNormal"/>
        <w:jc w:val="center"/>
      </w:pPr>
    </w:p>
    <w:p w:rsidR="004E4C7C" w:rsidRDefault="004E4C7C" w:rsidP="00D06916">
      <w:pPr>
        <w:pStyle w:val="ConsPlusTitle"/>
        <w:jc w:val="center"/>
        <w:outlineLvl w:val="1"/>
      </w:pPr>
      <w:r>
        <w:t>LXIX. Целевой раздел ФАОП НОО для обучающихся с ЗПР</w:t>
      </w:r>
    </w:p>
    <w:p w:rsidR="004E4C7C" w:rsidRDefault="004E4C7C" w:rsidP="00D06916">
      <w:pPr>
        <w:pStyle w:val="ConsPlusTitle"/>
        <w:jc w:val="center"/>
      </w:pPr>
      <w:r>
        <w:t>(вариант 7.1)</w:t>
      </w:r>
    </w:p>
    <w:p w:rsidR="004E4C7C" w:rsidRDefault="004E4C7C" w:rsidP="00D06916">
      <w:pPr>
        <w:pStyle w:val="ConsPlusNormal"/>
        <w:jc w:val="center"/>
      </w:pPr>
    </w:p>
    <w:p w:rsidR="004E4C7C" w:rsidRDefault="004E4C7C" w:rsidP="00D06916">
      <w:pPr>
        <w:pStyle w:val="ConsPlusTitle"/>
        <w:ind w:firstLine="540"/>
        <w:jc w:val="both"/>
        <w:outlineLvl w:val="2"/>
      </w:pPr>
      <w:r>
        <w:t>148.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148.1. Цель и задачи реализации.</w:t>
      </w:r>
    </w:p>
    <w:p w:rsidR="004E4C7C" w:rsidRDefault="004E4C7C" w:rsidP="00D06916">
      <w:pPr>
        <w:pStyle w:val="ConsPlusNormal"/>
        <w:spacing w:before="240"/>
        <w:ind w:firstLine="540"/>
        <w:jc w:val="both"/>
      </w:pPr>
      <w:r>
        <w:t xml:space="preserve">Цель реализации ФАОП НОО обучающихся с ЗПР: обеспечение выполнения требований </w:t>
      </w:r>
      <w:hyperlink r:id="rId32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4E4C7C" w:rsidRDefault="004E4C7C" w:rsidP="00D06916">
      <w:pPr>
        <w:pStyle w:val="ConsPlusNormal"/>
        <w:spacing w:before="240"/>
        <w:ind w:firstLine="540"/>
        <w:jc w:val="both"/>
      </w:pPr>
      <w:r>
        <w:t>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4E4C7C" w:rsidRDefault="004E4C7C" w:rsidP="00D06916">
      <w:pPr>
        <w:pStyle w:val="ConsPlusNormal"/>
        <w:spacing w:before="240"/>
        <w:ind w:firstLine="540"/>
        <w:jc w:val="both"/>
      </w:pPr>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4E4C7C" w:rsidRDefault="004E4C7C" w:rsidP="00D06916">
      <w:pPr>
        <w:pStyle w:val="ConsPlusNormal"/>
        <w:spacing w:before="240"/>
        <w:ind w:firstLine="540"/>
        <w:jc w:val="both"/>
      </w:pPr>
      <w: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rsidR="004E4C7C" w:rsidRDefault="004E4C7C" w:rsidP="00D06916">
      <w:pPr>
        <w:pStyle w:val="ConsPlusNormal"/>
        <w:spacing w:before="240"/>
        <w:ind w:firstLine="540"/>
        <w:jc w:val="both"/>
      </w:pPr>
      <w:r>
        <w:t>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предоставление обучающимся с ЗПР возможности для эффективной самостоятельной работы;</w:t>
      </w:r>
    </w:p>
    <w:p w:rsidR="004E4C7C" w:rsidRDefault="004E4C7C" w:rsidP="00D06916">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148.2. Общая характеристика.</w:t>
      </w:r>
    </w:p>
    <w:p w:rsidR="004E4C7C" w:rsidRDefault="004E4C7C" w:rsidP="00D06916">
      <w:pPr>
        <w:pStyle w:val="ConsPlusNormal"/>
        <w:spacing w:before="240"/>
        <w:ind w:firstLine="540"/>
        <w:jc w:val="both"/>
      </w:pPr>
      <w:r>
        <w:t xml:space="preserve">ФАОП НОО обучающихся с ЗПР (вариант 7.1) разработана в соответствии с требованиями </w:t>
      </w:r>
      <w:hyperlink r:id="rId327" w:history="1">
        <w:r>
          <w:rPr>
            <w:color w:val="0000FF"/>
          </w:rPr>
          <w:t>ФГОС</w:t>
        </w:r>
      </w:hyperlink>
      <w:r>
        <w:t xml:space="preserve"> НОО обучающихся с ОВЗ к ее структуре, условиям реализации и результатам освоения.</w:t>
      </w:r>
    </w:p>
    <w:p w:rsidR="004E4C7C" w:rsidRDefault="004E4C7C" w:rsidP="00D06916">
      <w:pPr>
        <w:pStyle w:val="ConsPlusNormal"/>
        <w:spacing w:before="240"/>
        <w:ind w:firstLine="540"/>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4E4C7C" w:rsidRDefault="004E4C7C" w:rsidP="00D06916">
      <w:pPr>
        <w:pStyle w:val="ConsPlusNormal"/>
        <w:spacing w:before="240"/>
        <w:ind w:firstLine="540"/>
        <w:jc w:val="both"/>
      </w:pPr>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4E4C7C" w:rsidRDefault="004E4C7C" w:rsidP="00D06916">
      <w:pPr>
        <w:pStyle w:val="ConsPlusNormal"/>
        <w:spacing w:before="240"/>
        <w:ind w:firstLine="540"/>
        <w:jc w:val="both"/>
      </w:pPr>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4E4C7C" w:rsidRDefault="004E4C7C" w:rsidP="00D06916">
      <w:pPr>
        <w:pStyle w:val="ConsPlusNormal"/>
        <w:spacing w:before="240"/>
        <w:ind w:firstLine="540"/>
        <w:jc w:val="both"/>
      </w:pPr>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148.3. Особые образовательные потребности обучающихся с ЗПР, осваивающих ФАОП НОО (вариант 7.1).</w:t>
      </w:r>
    </w:p>
    <w:p w:rsidR="004E4C7C" w:rsidRDefault="004E4C7C" w:rsidP="00D06916">
      <w:pPr>
        <w:pStyle w:val="ConsPlusNormal"/>
        <w:spacing w:before="240"/>
        <w:ind w:firstLine="540"/>
        <w:jc w:val="both"/>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4E4C7C" w:rsidRDefault="004E4C7C" w:rsidP="00D06916">
      <w:pPr>
        <w:pStyle w:val="ConsPlusNormal"/>
        <w:spacing w:before="240"/>
        <w:ind w:firstLine="540"/>
        <w:jc w:val="both"/>
      </w:pPr>
      <w:r>
        <w:t>К общим потребностям относятся:</w:t>
      </w:r>
    </w:p>
    <w:p w:rsidR="004E4C7C" w:rsidRDefault="004E4C7C" w:rsidP="00D06916">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rsidR="004E4C7C" w:rsidRDefault="004E4C7C" w:rsidP="00D06916">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rsidR="004E4C7C" w:rsidRDefault="004E4C7C" w:rsidP="00D06916">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4E4C7C" w:rsidRDefault="004E4C7C" w:rsidP="00D06916">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одноклассниками;</w:t>
      </w:r>
    </w:p>
    <w:p w:rsidR="004E4C7C" w:rsidRDefault="004E4C7C" w:rsidP="00D06916">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4E4C7C" w:rsidRDefault="004E4C7C" w:rsidP="00D06916">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rsidR="004E4C7C" w:rsidRDefault="004E4C7C" w:rsidP="00D06916">
      <w:pPr>
        <w:pStyle w:val="ConsPlusNormal"/>
        <w:spacing w:before="240"/>
        <w:ind w:firstLine="540"/>
        <w:jc w:val="both"/>
      </w:pPr>
      <w:r>
        <w:t>Для обучающихся с ЗПР, осваивающих ФАОП НОО (вариант 7.1), характерны следующие специфические образовательные потребности:</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4E4C7C" w:rsidRDefault="004E4C7C" w:rsidP="00D06916">
      <w:pPr>
        <w:pStyle w:val="ConsPlusNormal"/>
        <w:spacing w:before="240"/>
        <w:ind w:firstLine="540"/>
        <w:jc w:val="both"/>
      </w:pPr>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4E4C7C" w:rsidRDefault="004E4C7C" w:rsidP="00D06916">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E4C7C" w:rsidRDefault="004E4C7C" w:rsidP="00D06916">
      <w:pPr>
        <w:pStyle w:val="ConsPlusNormal"/>
        <w:spacing w:before="240"/>
        <w:ind w:firstLine="540"/>
        <w:jc w:val="both"/>
      </w:pPr>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4E4C7C" w:rsidRDefault="004E4C7C" w:rsidP="00D06916">
      <w:pPr>
        <w:pStyle w:val="ConsPlusNormal"/>
        <w:spacing w:before="240"/>
        <w:ind w:firstLine="540"/>
        <w:jc w:val="both"/>
      </w:pPr>
      <w:r>
        <w:t>профилактика и коррекция социокультурной и школьной дезадаптации;</w:t>
      </w:r>
    </w:p>
    <w:p w:rsidR="004E4C7C" w:rsidRDefault="004E4C7C" w:rsidP="00D06916">
      <w:pPr>
        <w:pStyle w:val="ConsPlusNormal"/>
        <w:spacing w:before="240"/>
        <w:ind w:firstLine="540"/>
        <w:jc w:val="both"/>
      </w:pPr>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4E4C7C" w:rsidRDefault="004E4C7C" w:rsidP="00D06916">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4E4C7C" w:rsidRDefault="004E4C7C" w:rsidP="00D06916">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rsidR="004E4C7C" w:rsidRDefault="004E4C7C" w:rsidP="00D06916">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rsidR="004E4C7C" w:rsidRDefault="004E4C7C" w:rsidP="00D0691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4E4C7C" w:rsidRDefault="004E4C7C" w:rsidP="00D06916">
      <w:pPr>
        <w:pStyle w:val="ConsPlusNormal"/>
        <w:spacing w:before="240"/>
        <w:ind w:firstLine="540"/>
        <w:jc w:val="both"/>
      </w:pPr>
      <w:r>
        <w:t>постоянная актуализация знаний, умений и одобряемых обществом норм поведения;</w:t>
      </w:r>
    </w:p>
    <w:p w:rsidR="004E4C7C" w:rsidRDefault="004E4C7C" w:rsidP="00D06916">
      <w:pPr>
        <w:pStyle w:val="ConsPlusNormal"/>
        <w:spacing w:before="240"/>
        <w:ind w:firstLine="540"/>
        <w:jc w:val="both"/>
      </w:pPr>
      <w:r>
        <w:t>использование преимущественно позитивных средств стимуляции деятельности и поведения;</w:t>
      </w:r>
    </w:p>
    <w:p w:rsidR="004E4C7C" w:rsidRDefault="004E4C7C" w:rsidP="00D06916">
      <w:pPr>
        <w:pStyle w:val="ConsPlusNormal"/>
        <w:spacing w:before="240"/>
        <w:ind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4E4C7C" w:rsidRDefault="004E4C7C" w:rsidP="00D06916">
      <w:pPr>
        <w:pStyle w:val="ConsPlusNormal"/>
        <w:spacing w:before="240"/>
        <w:ind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E4C7C" w:rsidRDefault="004E4C7C" w:rsidP="00D06916">
      <w:pPr>
        <w:pStyle w:val="ConsPlusNormal"/>
        <w:spacing w:before="240"/>
        <w:ind w:firstLine="540"/>
        <w:jc w:val="both"/>
      </w:pPr>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149. Планируемые результаты освоения обучающимися с ЗПР ФАОП НОО (вариант 7.1).</w:t>
      </w:r>
    </w:p>
    <w:p w:rsidR="004E4C7C" w:rsidRDefault="004E4C7C" w:rsidP="00D06916">
      <w:pPr>
        <w:pStyle w:val="ConsPlusNormal"/>
        <w:spacing w:before="240"/>
        <w:ind w:firstLine="540"/>
        <w:jc w:val="both"/>
      </w:pPr>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4E4C7C" w:rsidRDefault="004E4C7C" w:rsidP="00D06916">
      <w:pPr>
        <w:pStyle w:val="ConsPlusNormal"/>
        <w:spacing w:before="240"/>
        <w:ind w:firstLine="540"/>
        <w:jc w:val="both"/>
      </w:pPr>
      <w:r>
        <w:t>Планируемые результаты освоения обучающимися с ЗПР АООП НОО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4E4C7C" w:rsidRDefault="004E4C7C" w:rsidP="00D06916">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проявляющееся:</w:t>
      </w:r>
    </w:p>
    <w:p w:rsidR="004E4C7C" w:rsidRDefault="004E4C7C" w:rsidP="00D06916">
      <w:pPr>
        <w:pStyle w:val="ConsPlusNormal"/>
        <w:spacing w:before="240"/>
        <w:ind w:firstLine="540"/>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4E4C7C" w:rsidRDefault="004E4C7C" w:rsidP="00D06916">
      <w:pPr>
        <w:pStyle w:val="ConsPlusNormal"/>
        <w:spacing w:before="240"/>
        <w:ind w:firstLine="540"/>
        <w:jc w:val="both"/>
      </w:pPr>
      <w:r>
        <w:t>в умении обратиться к учителю при затруднениях в учебном процессе;</w:t>
      </w:r>
    </w:p>
    <w:p w:rsidR="004E4C7C" w:rsidRDefault="004E4C7C" w:rsidP="00D06916">
      <w:pPr>
        <w:pStyle w:val="ConsPlusNormal"/>
        <w:spacing w:before="240"/>
        <w:ind w:firstLine="540"/>
        <w:jc w:val="both"/>
      </w:pPr>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4E4C7C" w:rsidRDefault="004E4C7C" w:rsidP="00D06916">
      <w:pPr>
        <w:pStyle w:val="ConsPlusNormal"/>
        <w:spacing w:before="240"/>
        <w:ind w:firstLine="540"/>
        <w:jc w:val="both"/>
      </w:pPr>
      <w:r>
        <w:t>овладение социально-бытовыми умениями, используемыми в повседневной жизни, проявляющееся:</w:t>
      </w:r>
    </w:p>
    <w:p w:rsidR="004E4C7C" w:rsidRDefault="004E4C7C" w:rsidP="00D06916">
      <w:pPr>
        <w:pStyle w:val="ConsPlusNormal"/>
        <w:spacing w:before="240"/>
        <w:ind w:firstLine="540"/>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4E4C7C" w:rsidRDefault="004E4C7C" w:rsidP="00D06916">
      <w:pPr>
        <w:pStyle w:val="ConsPlusNormal"/>
        <w:spacing w:before="240"/>
        <w:ind w:firstLine="540"/>
        <w:jc w:val="both"/>
      </w:pPr>
      <w:r>
        <w:t>в умении включаться в разнообразные повседневные дела, принимать посильное участие;</w:t>
      </w:r>
    </w:p>
    <w:p w:rsidR="004E4C7C" w:rsidRDefault="004E4C7C" w:rsidP="00D06916">
      <w:pPr>
        <w:pStyle w:val="ConsPlusNormal"/>
        <w:spacing w:before="240"/>
        <w:ind w:firstLine="540"/>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4E4C7C" w:rsidRDefault="004E4C7C" w:rsidP="00D06916">
      <w:pPr>
        <w:pStyle w:val="ConsPlusNormal"/>
        <w:spacing w:before="240"/>
        <w:ind w:firstLine="540"/>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4E4C7C" w:rsidRDefault="004E4C7C" w:rsidP="00D06916">
      <w:pPr>
        <w:pStyle w:val="ConsPlusNormal"/>
        <w:spacing w:before="240"/>
        <w:ind w:firstLine="540"/>
        <w:jc w:val="both"/>
      </w:pPr>
      <w:r>
        <w:t>в умении ориентироваться в пространстве школы, ориентироваться в расписании занятий;</w:t>
      </w:r>
    </w:p>
    <w:p w:rsidR="004E4C7C" w:rsidRDefault="004E4C7C" w:rsidP="00D06916">
      <w:pPr>
        <w:pStyle w:val="ConsPlusNormal"/>
        <w:spacing w:before="240"/>
        <w:ind w:firstLine="540"/>
        <w:jc w:val="both"/>
      </w:pPr>
      <w:r>
        <w:t>в умении включаться в разнообразные повседневные школьные дела, принимать посильное участие, брать на себя ответственность;</w:t>
      </w:r>
    </w:p>
    <w:p w:rsidR="004E4C7C" w:rsidRDefault="004E4C7C" w:rsidP="00D06916">
      <w:pPr>
        <w:pStyle w:val="ConsPlusNormal"/>
        <w:spacing w:before="240"/>
        <w:ind w:firstLine="540"/>
        <w:jc w:val="both"/>
      </w:pPr>
      <w: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rsidR="004E4C7C" w:rsidRDefault="004E4C7C" w:rsidP="00D06916">
      <w:pPr>
        <w:pStyle w:val="ConsPlusNormal"/>
        <w:spacing w:before="240"/>
        <w:ind w:firstLine="540"/>
        <w:jc w:val="both"/>
      </w:pPr>
      <w:r>
        <w:t>в расширении знаний правил коммуникации;</w:t>
      </w:r>
    </w:p>
    <w:p w:rsidR="004E4C7C" w:rsidRDefault="004E4C7C" w:rsidP="00D06916">
      <w:pPr>
        <w:pStyle w:val="ConsPlusNormal"/>
        <w:spacing w:before="240"/>
        <w:ind w:firstLine="540"/>
        <w:jc w:val="both"/>
      </w:pPr>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4E4C7C" w:rsidRDefault="004E4C7C" w:rsidP="00D06916">
      <w:pPr>
        <w:pStyle w:val="ConsPlusNormal"/>
        <w:spacing w:before="240"/>
        <w:ind w:firstLine="540"/>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4E4C7C" w:rsidRDefault="004E4C7C" w:rsidP="00D06916">
      <w:pPr>
        <w:pStyle w:val="ConsPlusNormal"/>
        <w:spacing w:before="240"/>
        <w:ind w:firstLine="540"/>
        <w:jc w:val="both"/>
      </w:pPr>
      <w:r>
        <w:t>в умении начать и поддержать разговор, задать вопрос, выразить свои намерения, просьбу, пожелание, опасения, завершить разговор;</w:t>
      </w:r>
    </w:p>
    <w:p w:rsidR="004E4C7C" w:rsidRDefault="004E4C7C" w:rsidP="00D06916">
      <w:pPr>
        <w:pStyle w:val="ConsPlusNormal"/>
        <w:spacing w:before="240"/>
        <w:ind w:firstLine="540"/>
        <w:jc w:val="both"/>
      </w:pPr>
      <w:r>
        <w:t>в умении корректно выразить отказ и недовольство, благодарность, сочувствие;</w:t>
      </w:r>
    </w:p>
    <w:p w:rsidR="004E4C7C" w:rsidRDefault="004E4C7C" w:rsidP="00D06916">
      <w:pPr>
        <w:pStyle w:val="ConsPlusNormal"/>
        <w:spacing w:before="240"/>
        <w:ind w:firstLine="540"/>
        <w:jc w:val="both"/>
      </w:pPr>
      <w:r>
        <w:t>в умении получать и уточнять информацию от собеседника;</w:t>
      </w:r>
    </w:p>
    <w:p w:rsidR="004E4C7C" w:rsidRDefault="004E4C7C" w:rsidP="00D06916">
      <w:pPr>
        <w:pStyle w:val="ConsPlusNormal"/>
        <w:spacing w:before="240"/>
        <w:ind w:firstLine="540"/>
        <w:jc w:val="both"/>
      </w:pPr>
      <w:r>
        <w:t>в освоении культурных форм выражения своих чувств.</w:t>
      </w:r>
    </w:p>
    <w:p w:rsidR="004E4C7C" w:rsidRDefault="004E4C7C" w:rsidP="00D06916">
      <w:pPr>
        <w:pStyle w:val="ConsPlusNormal"/>
        <w:spacing w:before="240"/>
        <w:ind w:firstLine="540"/>
        <w:jc w:val="both"/>
      </w:pPr>
      <w:r>
        <w:t>способность к осмыслению и дифференциации картины мира, ее пространственно-временной организации, проявляющаяся:</w:t>
      </w:r>
    </w:p>
    <w:p w:rsidR="004E4C7C" w:rsidRDefault="004E4C7C" w:rsidP="00D06916">
      <w:pPr>
        <w:pStyle w:val="ConsPlusNormal"/>
        <w:spacing w:before="240"/>
        <w:ind w:firstLine="540"/>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4E4C7C" w:rsidRDefault="004E4C7C" w:rsidP="00D06916">
      <w:pPr>
        <w:pStyle w:val="ConsPlusNormal"/>
        <w:spacing w:before="240"/>
        <w:ind w:firstLine="540"/>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4E4C7C" w:rsidRDefault="004E4C7C" w:rsidP="00D06916">
      <w:pPr>
        <w:pStyle w:val="ConsPlusNormal"/>
        <w:spacing w:before="240"/>
        <w:ind w:firstLine="540"/>
        <w:jc w:val="both"/>
      </w:pPr>
      <w:r>
        <w:t>в расширении и накоплении знакомых и разнообразно освоенных мест за пределами дома и школы;</w:t>
      </w:r>
    </w:p>
    <w:p w:rsidR="004E4C7C" w:rsidRDefault="004E4C7C" w:rsidP="00D06916">
      <w:pPr>
        <w:pStyle w:val="ConsPlusNormal"/>
        <w:spacing w:before="240"/>
        <w:ind w:firstLine="540"/>
        <w:jc w:val="both"/>
      </w:pPr>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4E4C7C" w:rsidRDefault="004E4C7C" w:rsidP="00D06916">
      <w:pPr>
        <w:pStyle w:val="ConsPlusNormal"/>
        <w:spacing w:before="240"/>
        <w:ind w:firstLine="540"/>
        <w:jc w:val="both"/>
      </w:pPr>
      <w:r>
        <w:t>в умении накапливать личные впечатления, связанные с явлениями окружающего мира;</w:t>
      </w:r>
    </w:p>
    <w:p w:rsidR="004E4C7C" w:rsidRDefault="004E4C7C" w:rsidP="00D06916">
      <w:pPr>
        <w:pStyle w:val="ConsPlusNormal"/>
        <w:spacing w:before="240"/>
        <w:ind w:firstLine="540"/>
        <w:jc w:val="both"/>
      </w:pPr>
      <w:r>
        <w:t>в умении устанавливать взаимосвязь между природным порядком и ходом собственной жизни в семье и в школе;</w:t>
      </w:r>
    </w:p>
    <w:p w:rsidR="004E4C7C" w:rsidRDefault="004E4C7C" w:rsidP="00D06916">
      <w:pPr>
        <w:pStyle w:val="ConsPlusNormal"/>
        <w:spacing w:before="240"/>
        <w:ind w:firstLine="540"/>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rsidR="004E4C7C" w:rsidRDefault="004E4C7C" w:rsidP="00D06916">
      <w:pPr>
        <w:pStyle w:val="ConsPlusNormal"/>
        <w:spacing w:before="240"/>
        <w:ind w:firstLine="540"/>
        <w:jc w:val="both"/>
      </w:pPr>
      <w:r>
        <w:t>в развитии любознательности, наблюдательности, способности замечать новое, задавать вопросы;</w:t>
      </w:r>
    </w:p>
    <w:p w:rsidR="004E4C7C" w:rsidRDefault="004E4C7C" w:rsidP="00D06916">
      <w:pPr>
        <w:pStyle w:val="ConsPlusNormal"/>
        <w:spacing w:before="240"/>
        <w:ind w:firstLine="540"/>
        <w:jc w:val="both"/>
      </w:pPr>
      <w:r>
        <w:t>в развитии активности во взаимодействии с миром, понимании собственной результативности;</w:t>
      </w:r>
    </w:p>
    <w:p w:rsidR="004E4C7C" w:rsidRDefault="004E4C7C" w:rsidP="00D06916">
      <w:pPr>
        <w:pStyle w:val="ConsPlusNormal"/>
        <w:spacing w:before="240"/>
        <w:ind w:firstLine="540"/>
        <w:jc w:val="both"/>
      </w:pPr>
      <w:r>
        <w:t>в накоплении опыта освоения нового при помощи экскурсий и путешествий;</w:t>
      </w:r>
    </w:p>
    <w:p w:rsidR="004E4C7C" w:rsidRDefault="004E4C7C" w:rsidP="00D06916">
      <w:pPr>
        <w:pStyle w:val="ConsPlusNormal"/>
        <w:spacing w:before="240"/>
        <w:ind w:firstLine="540"/>
        <w:jc w:val="both"/>
      </w:pPr>
      <w:r>
        <w:t>в умении передать свои впечатления, соображения, умозаключения так, чтобы быть понятым другим человеком;</w:t>
      </w:r>
    </w:p>
    <w:p w:rsidR="004E4C7C" w:rsidRDefault="004E4C7C" w:rsidP="00D06916">
      <w:pPr>
        <w:pStyle w:val="ConsPlusNormal"/>
        <w:spacing w:before="240"/>
        <w:ind w:firstLine="540"/>
        <w:jc w:val="both"/>
      </w:pPr>
      <w:r>
        <w:t>в умении принимать и включать в свой личный опыт жизненный опыт других людей;</w:t>
      </w:r>
    </w:p>
    <w:p w:rsidR="004E4C7C" w:rsidRDefault="004E4C7C" w:rsidP="00D06916">
      <w:pPr>
        <w:pStyle w:val="ConsPlusNormal"/>
        <w:spacing w:before="240"/>
        <w:ind w:firstLine="540"/>
        <w:jc w:val="both"/>
      </w:pPr>
      <w:r>
        <w:t>в способности взаимодействовать с другими людьми, умении делиться своими воспоминаниями, впечатлениями и планами.</w:t>
      </w:r>
    </w:p>
    <w:p w:rsidR="004E4C7C" w:rsidRDefault="004E4C7C" w:rsidP="00D06916">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4E4C7C" w:rsidRDefault="004E4C7C" w:rsidP="00D06916">
      <w:pPr>
        <w:pStyle w:val="ConsPlusNormal"/>
        <w:spacing w:before="240"/>
        <w:ind w:firstLine="540"/>
        <w:jc w:val="both"/>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4E4C7C" w:rsidRDefault="004E4C7C" w:rsidP="00D06916">
      <w:pPr>
        <w:pStyle w:val="ConsPlusNormal"/>
        <w:spacing w:before="240"/>
        <w:ind w:firstLine="540"/>
        <w:jc w:val="both"/>
      </w:pPr>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4E4C7C" w:rsidRDefault="004E4C7C" w:rsidP="00D06916">
      <w:pPr>
        <w:pStyle w:val="ConsPlusNormal"/>
        <w:spacing w:before="240"/>
        <w:ind w:firstLine="540"/>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4E4C7C" w:rsidRDefault="004E4C7C" w:rsidP="00D06916">
      <w:pPr>
        <w:pStyle w:val="ConsPlusNormal"/>
        <w:spacing w:before="240"/>
        <w:ind w:firstLine="540"/>
        <w:jc w:val="both"/>
      </w:pPr>
      <w:r>
        <w:t>в умении проявлять инициативу, корректно устанавливать и ограничивать контакт;</w:t>
      </w:r>
    </w:p>
    <w:p w:rsidR="004E4C7C" w:rsidRDefault="004E4C7C" w:rsidP="00D06916">
      <w:pPr>
        <w:pStyle w:val="ConsPlusNormal"/>
        <w:spacing w:before="240"/>
        <w:ind w:firstLine="540"/>
        <w:jc w:val="both"/>
      </w:pPr>
      <w:r>
        <w:t>в умении не быть назойливым в своих просьбах и требованиях, быть благодарным за проявление внимания и оказание помощи;</w:t>
      </w:r>
    </w:p>
    <w:p w:rsidR="004E4C7C" w:rsidRDefault="004E4C7C" w:rsidP="00D06916">
      <w:pPr>
        <w:pStyle w:val="ConsPlusNormal"/>
        <w:spacing w:before="240"/>
        <w:ind w:firstLine="540"/>
        <w:jc w:val="both"/>
      </w:pPr>
      <w:r>
        <w:t>в умении применять формы выражения своих чувств соответственно ситуации социального контакта.</w:t>
      </w:r>
    </w:p>
    <w:p w:rsidR="004E4C7C" w:rsidRDefault="004E4C7C" w:rsidP="00D06916">
      <w:pPr>
        <w:pStyle w:val="ConsPlusNormal"/>
        <w:spacing w:before="240"/>
        <w:ind w:firstLine="540"/>
        <w:jc w:val="both"/>
      </w:pPr>
      <w:r>
        <w:t>149.3. Результаты специальной поддержки освоения АООП НОО должны отражать:</w:t>
      </w:r>
    </w:p>
    <w:p w:rsidR="004E4C7C" w:rsidRDefault="004E4C7C" w:rsidP="00D06916">
      <w:pPr>
        <w:pStyle w:val="ConsPlusNormal"/>
        <w:spacing w:before="240"/>
        <w:ind w:firstLine="540"/>
        <w:jc w:val="both"/>
      </w:pPr>
      <w:r>
        <w:t>способность усваивать новый учебный материал, адекватно включаться в классные занятия и соответствовать общему темпу занятий;</w:t>
      </w:r>
    </w:p>
    <w:p w:rsidR="004E4C7C" w:rsidRDefault="004E4C7C" w:rsidP="00D06916">
      <w:pPr>
        <w:pStyle w:val="ConsPlusNormal"/>
        <w:spacing w:before="240"/>
        <w:ind w:firstLine="540"/>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4E4C7C" w:rsidRDefault="004E4C7C" w:rsidP="00D06916">
      <w:pPr>
        <w:pStyle w:val="ConsPlusNormal"/>
        <w:spacing w:before="240"/>
        <w:ind w:firstLine="540"/>
        <w:jc w:val="both"/>
      </w:pPr>
      <w:r>
        <w:t>способность к наблюдательности, умение замечать новое;</w:t>
      </w:r>
    </w:p>
    <w:p w:rsidR="004E4C7C" w:rsidRDefault="004E4C7C" w:rsidP="00D06916">
      <w:pPr>
        <w:pStyle w:val="ConsPlusNormal"/>
        <w:spacing w:before="240"/>
        <w:ind w:firstLine="540"/>
        <w:jc w:val="both"/>
      </w:pPr>
      <w:r>
        <w:t>овладение эффективными способами учебно-познавательной и предметно-практической деятельности;</w:t>
      </w:r>
    </w:p>
    <w:p w:rsidR="004E4C7C" w:rsidRDefault="004E4C7C" w:rsidP="00D06916">
      <w:pPr>
        <w:pStyle w:val="ConsPlusNormal"/>
        <w:spacing w:before="240"/>
        <w:ind w:firstLine="540"/>
        <w:jc w:val="both"/>
      </w:pPr>
      <w:r>
        <w:t>стремление к активности и самостоятельности в разных видах предметно-практической деятельности;</w:t>
      </w:r>
    </w:p>
    <w:p w:rsidR="004E4C7C" w:rsidRDefault="004E4C7C" w:rsidP="00D06916">
      <w:pPr>
        <w:pStyle w:val="ConsPlusNormal"/>
        <w:spacing w:before="240"/>
        <w:ind w:firstLine="540"/>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4E4C7C" w:rsidRDefault="004E4C7C" w:rsidP="00D06916">
      <w:pPr>
        <w:pStyle w:val="ConsPlusNormal"/>
        <w:spacing w:before="240"/>
        <w:ind w:firstLine="540"/>
        <w:jc w:val="both"/>
      </w:pPr>
      <w:r>
        <w:t>сформированные в соответствии с требованиями к результатам освоения ФАОП НОО (вариант 7.1) предметные, метапредметные и личностные результаты;</w:t>
      </w:r>
    </w:p>
    <w:p w:rsidR="004E4C7C" w:rsidRDefault="004E4C7C" w:rsidP="00D06916">
      <w:pPr>
        <w:pStyle w:val="ConsPlusNormal"/>
        <w:spacing w:before="240"/>
        <w:ind w:firstLine="540"/>
        <w:jc w:val="both"/>
      </w:pPr>
      <w:r>
        <w:t>сформированные в соответствии ФАОП НОО (вариант 7.1) УУД.</w:t>
      </w:r>
    </w:p>
    <w:p w:rsidR="004E4C7C" w:rsidRDefault="004E4C7C" w:rsidP="00D06916">
      <w:pPr>
        <w:pStyle w:val="ConsPlusNormal"/>
        <w:spacing w:before="240"/>
        <w:ind w:firstLine="540"/>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150. Система оценки достижения обучающимися с ЗПР планируемых результатов освоения ФАОП НОО (вариант 7.1).</w:t>
      </w:r>
    </w:p>
    <w:p w:rsidR="004E4C7C" w:rsidRDefault="004E4C7C" w:rsidP="00D06916">
      <w:pPr>
        <w:pStyle w:val="ConsPlusNormal"/>
        <w:spacing w:before="240"/>
        <w:ind w:firstLine="540"/>
        <w:jc w:val="both"/>
      </w:pPr>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 xml:space="preserve">Оценка результатов освоения обучающимися ФАОП НОО (вариант 7.1) ЗПР (кроме программы коррекционной работы) осуществляется в соответствии с требованиями </w:t>
      </w:r>
      <w:hyperlink r:id="rId328" w:history="1">
        <w:r>
          <w:rPr>
            <w:color w:val="0000FF"/>
          </w:rPr>
          <w:t>ФГОС</w:t>
        </w:r>
      </w:hyperlink>
      <w:r>
        <w:t xml:space="preserve"> НОО.</w:t>
      </w:r>
    </w:p>
    <w:p w:rsidR="004E4C7C" w:rsidRDefault="004E4C7C" w:rsidP="00D06916">
      <w:pPr>
        <w:pStyle w:val="ConsPlusNormal"/>
        <w:spacing w:before="240"/>
        <w:ind w:firstLine="540"/>
        <w:jc w:val="both"/>
      </w:pPr>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4E4C7C" w:rsidRDefault="004E4C7C" w:rsidP="00D06916">
      <w:pPr>
        <w:pStyle w:val="ConsPlusNormal"/>
        <w:spacing w:before="240"/>
        <w:ind w:firstLine="540"/>
        <w:jc w:val="both"/>
      </w:pPr>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4E4C7C" w:rsidRDefault="004E4C7C" w:rsidP="00D06916">
      <w:pPr>
        <w:pStyle w:val="ConsPlusNormal"/>
        <w:spacing w:before="240"/>
        <w:ind w:firstLine="540"/>
        <w:jc w:val="both"/>
      </w:pPr>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4E4C7C" w:rsidRDefault="004E4C7C" w:rsidP="00D06916">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4E4C7C" w:rsidRDefault="004E4C7C" w:rsidP="00D06916">
      <w:pPr>
        <w:pStyle w:val="ConsPlusNormal"/>
        <w:spacing w:before="240"/>
        <w:ind w:firstLine="540"/>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4E4C7C" w:rsidRDefault="004E4C7C" w:rsidP="00D06916">
      <w:pPr>
        <w:pStyle w:val="ConsPlusNormal"/>
        <w:spacing w:before="240"/>
        <w:ind w:firstLine="540"/>
        <w:jc w:val="both"/>
      </w:pPr>
      <w:r>
        <w:t>присутствие в начале работы этапа общей организации деятельности;</w:t>
      </w:r>
    </w:p>
    <w:p w:rsidR="004E4C7C" w:rsidRDefault="004E4C7C" w:rsidP="00D06916">
      <w:pPr>
        <w:pStyle w:val="ConsPlusNormal"/>
        <w:spacing w:before="240"/>
        <w:ind w:firstLine="540"/>
        <w:jc w:val="both"/>
      </w:pPr>
      <w:r>
        <w:t>адаптирование инструкции с учетом особых образовательных потребностей и индивидуальных трудностей обучающихся с ЗПР:</w:t>
      </w:r>
    </w:p>
    <w:p w:rsidR="004E4C7C" w:rsidRDefault="004E4C7C" w:rsidP="00D06916">
      <w:pPr>
        <w:pStyle w:val="ConsPlusNormal"/>
        <w:spacing w:before="240"/>
        <w:ind w:firstLine="540"/>
        <w:jc w:val="both"/>
      </w:pPr>
      <w:r>
        <w:t>1) упрощение формулировок по грамматическому и семантическому оформлению;</w:t>
      </w:r>
    </w:p>
    <w:p w:rsidR="004E4C7C" w:rsidRDefault="004E4C7C" w:rsidP="00D06916">
      <w:pPr>
        <w:pStyle w:val="ConsPlusNormal"/>
        <w:spacing w:before="240"/>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4E4C7C" w:rsidRDefault="004E4C7C" w:rsidP="00D06916">
      <w:pPr>
        <w:pStyle w:val="ConsPlusNormal"/>
        <w:spacing w:before="240"/>
        <w:ind w:firstLine="540"/>
        <w:jc w:val="both"/>
      </w:pPr>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4E4C7C" w:rsidRDefault="004E4C7C" w:rsidP="00D06916">
      <w:pPr>
        <w:pStyle w:val="ConsPlusNormal"/>
        <w:spacing w:before="240"/>
        <w:ind w:firstLine="540"/>
        <w:jc w:val="both"/>
      </w:pPr>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4E4C7C" w:rsidRDefault="004E4C7C" w:rsidP="00D06916">
      <w:pPr>
        <w:pStyle w:val="ConsPlusNormal"/>
        <w:spacing w:before="240"/>
        <w:ind w:firstLine="540"/>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E4C7C" w:rsidRDefault="004E4C7C" w:rsidP="00D06916">
      <w:pPr>
        <w:pStyle w:val="ConsPlusNormal"/>
        <w:spacing w:before="240"/>
        <w:ind w:firstLine="540"/>
        <w:jc w:val="both"/>
      </w:pPr>
      <w:r>
        <w:t>увеличение времени на выполнение заданий;</w:t>
      </w:r>
    </w:p>
    <w:p w:rsidR="004E4C7C" w:rsidRDefault="004E4C7C" w:rsidP="00D06916">
      <w:pPr>
        <w:pStyle w:val="ConsPlusNormal"/>
        <w:spacing w:before="240"/>
        <w:ind w:firstLine="540"/>
        <w:jc w:val="both"/>
      </w:pPr>
      <w:r>
        <w:t>возможность организации короткого перерыва (10 - 15 минут) при нарастании в поведении обучающегося проявлений утомления, истощения;</w:t>
      </w:r>
    </w:p>
    <w:p w:rsidR="004E4C7C" w:rsidRDefault="004E4C7C" w:rsidP="00D06916">
      <w:pPr>
        <w:pStyle w:val="ConsPlusNormal"/>
        <w:spacing w:before="240"/>
        <w:ind w:firstLine="540"/>
        <w:jc w:val="both"/>
      </w:pPr>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4E4C7C" w:rsidRDefault="004E4C7C" w:rsidP="00D06916">
      <w:pPr>
        <w:pStyle w:val="ConsPlusNormal"/>
        <w:spacing w:before="240"/>
        <w:ind w:firstLine="540"/>
        <w:jc w:val="both"/>
      </w:pPr>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150.4. Оценка достижения обучающимися с ЗПР планируемых результатов освоения программы коррекционной работы.</w:t>
      </w:r>
    </w:p>
    <w:p w:rsidR="004E4C7C" w:rsidRDefault="004E4C7C" w:rsidP="00D06916">
      <w:pPr>
        <w:pStyle w:val="ConsPlusNormal"/>
        <w:spacing w:before="240"/>
        <w:ind w:firstLine="540"/>
        <w:jc w:val="both"/>
      </w:pPr>
      <w:r>
        <w:t>150.4.1. Оценка результатов освоения обучающимися с ЗПР программы коррекционной работы, составляющей неотъемлемую часть ФАОП НОО.</w:t>
      </w:r>
    </w:p>
    <w:p w:rsidR="004E4C7C" w:rsidRDefault="004E4C7C" w:rsidP="00D06916">
      <w:pPr>
        <w:pStyle w:val="ConsPlusNormal"/>
        <w:spacing w:before="240"/>
        <w:ind w:firstLine="540"/>
        <w:jc w:val="both"/>
      </w:pPr>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4E4C7C" w:rsidRDefault="004E4C7C" w:rsidP="00D06916">
      <w:pPr>
        <w:pStyle w:val="ConsPlusNormal"/>
        <w:spacing w:before="240"/>
        <w:ind w:firstLine="540"/>
        <w:jc w:val="both"/>
      </w:pPr>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4E4C7C" w:rsidRDefault="004E4C7C" w:rsidP="00D06916">
      <w:pPr>
        <w:pStyle w:val="ConsPlusNormal"/>
        <w:spacing w:before="240"/>
        <w:ind w:firstLine="540"/>
        <w:jc w:val="both"/>
      </w:pPr>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4E4C7C" w:rsidRDefault="004E4C7C" w:rsidP="00D06916">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4E4C7C" w:rsidRDefault="004E4C7C" w:rsidP="00D06916">
      <w:pPr>
        <w:pStyle w:val="ConsPlusNormal"/>
        <w:spacing w:before="240"/>
        <w:ind w:firstLine="540"/>
        <w:jc w:val="both"/>
      </w:pPr>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4E4C7C" w:rsidRDefault="004E4C7C" w:rsidP="00D06916">
      <w:pPr>
        <w:pStyle w:val="ConsPlusNormal"/>
        <w:spacing w:before="240"/>
        <w:ind w:firstLine="540"/>
        <w:jc w:val="both"/>
      </w:pPr>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4E4C7C" w:rsidRDefault="004E4C7C" w:rsidP="00D06916">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4E4C7C" w:rsidRDefault="004E4C7C" w:rsidP="00D06916">
      <w:pPr>
        <w:pStyle w:val="ConsPlusNormal"/>
        <w:spacing w:before="240"/>
        <w:ind w:firstLine="540"/>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4E4C7C" w:rsidRDefault="004E4C7C" w:rsidP="00D06916">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4E4C7C" w:rsidRDefault="004E4C7C" w:rsidP="00D06916">
      <w:pPr>
        <w:pStyle w:val="ConsPlusNormal"/>
        <w:spacing w:before="240"/>
        <w:ind w:firstLine="540"/>
        <w:jc w:val="both"/>
      </w:pPr>
      <w:r>
        <w:t>Результаты освоения обучающимися с ЗПР программы коррекционной работы не выносятся на итоговую оценку.</w:t>
      </w:r>
    </w:p>
    <w:p w:rsidR="004E4C7C" w:rsidRDefault="004E4C7C" w:rsidP="00D06916">
      <w:pPr>
        <w:pStyle w:val="ConsPlusNormal"/>
        <w:ind w:firstLine="540"/>
        <w:jc w:val="both"/>
      </w:pPr>
    </w:p>
    <w:p w:rsidR="004E4C7C" w:rsidRDefault="004E4C7C" w:rsidP="00D06916">
      <w:pPr>
        <w:pStyle w:val="ConsPlusTitle"/>
        <w:jc w:val="center"/>
        <w:outlineLvl w:val="1"/>
      </w:pPr>
      <w:r>
        <w:t>LXX. Содержательный раздел ФАОП НОО для обучающихся с ЗПР</w:t>
      </w:r>
    </w:p>
    <w:p w:rsidR="004E4C7C" w:rsidRDefault="004E4C7C" w:rsidP="00D06916">
      <w:pPr>
        <w:pStyle w:val="ConsPlusTitle"/>
        <w:jc w:val="center"/>
      </w:pPr>
      <w:r>
        <w:t>(вариант 7.1)</w:t>
      </w:r>
    </w:p>
    <w:p w:rsidR="004E4C7C" w:rsidRDefault="004E4C7C" w:rsidP="00D06916">
      <w:pPr>
        <w:pStyle w:val="ConsPlusNormal"/>
        <w:jc w:val="center"/>
      </w:pPr>
    </w:p>
    <w:p w:rsidR="004E4C7C" w:rsidRDefault="004E4C7C" w:rsidP="00D06916">
      <w:pPr>
        <w:pStyle w:val="ConsPlusNormal"/>
        <w:ind w:firstLine="540"/>
        <w:jc w:val="both"/>
      </w:pPr>
      <w:r>
        <w:t xml:space="preserve">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329" w:history="1">
        <w:r>
          <w:rPr>
            <w:color w:val="0000FF"/>
          </w:rPr>
          <w:t>ФГОС</w:t>
        </w:r>
      </w:hyperlink>
      <w:r>
        <w:t xml:space="preserve"> НОО и ФОП НОО.</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152. Программа коррекционной работы.</w:t>
      </w:r>
    </w:p>
    <w:p w:rsidR="004E4C7C" w:rsidRDefault="004E4C7C" w:rsidP="00D06916">
      <w:pPr>
        <w:pStyle w:val="ConsPlusNormal"/>
        <w:spacing w:before="240"/>
        <w:ind w:firstLine="540"/>
        <w:jc w:val="both"/>
      </w:pPr>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4E4C7C" w:rsidRDefault="004E4C7C" w:rsidP="00D06916">
      <w:pPr>
        <w:pStyle w:val="ConsPlusNormal"/>
        <w:spacing w:before="240"/>
        <w:ind w:firstLine="540"/>
        <w:jc w:val="both"/>
      </w:pPr>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4E4C7C" w:rsidRDefault="004E4C7C" w:rsidP="00D06916">
      <w:pPr>
        <w:pStyle w:val="ConsPlusNormal"/>
        <w:spacing w:before="240"/>
        <w:ind w:firstLine="540"/>
        <w:jc w:val="both"/>
      </w:pPr>
      <w:r>
        <w:t>152.3. Направления и содержание программы коррекционной работы осуществляются во внеурочное время в объеме не менее 5 часов (</w:t>
      </w:r>
      <w:hyperlink r:id="rId330"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152.4. Программа коррекционной работы обеспечивает:</w:t>
      </w:r>
    </w:p>
    <w:p w:rsidR="004E4C7C" w:rsidRDefault="004E4C7C" w:rsidP="00D06916">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4E4C7C" w:rsidRDefault="004E4C7C" w:rsidP="00D06916">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rsidR="004E4C7C" w:rsidRDefault="004E4C7C" w:rsidP="00D06916">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4E4C7C" w:rsidRDefault="004E4C7C" w:rsidP="00D06916">
      <w:pPr>
        <w:pStyle w:val="ConsPlusNormal"/>
        <w:spacing w:before="240"/>
        <w:ind w:firstLine="540"/>
        <w:jc w:val="both"/>
      </w:pPr>
      <w:r>
        <w:t>оказание помощи в освоении обучающимися с ЗПР АООП НОО;</w:t>
      </w:r>
    </w:p>
    <w:p w:rsidR="004E4C7C" w:rsidRDefault="004E4C7C" w:rsidP="00D06916">
      <w:pPr>
        <w:pStyle w:val="ConsPlusNormal"/>
        <w:spacing w:before="240"/>
        <w:ind w:firstLine="540"/>
        <w:jc w:val="both"/>
      </w:pPr>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4E4C7C" w:rsidRDefault="004E4C7C" w:rsidP="00D06916">
      <w:pPr>
        <w:pStyle w:val="ConsPlusNormal"/>
        <w:spacing w:before="240"/>
        <w:ind w:firstLine="540"/>
        <w:jc w:val="both"/>
      </w:pPr>
      <w:r>
        <w:t>152.5. Программа коррекционной работы должна содержать:</w:t>
      </w:r>
    </w:p>
    <w:p w:rsidR="004E4C7C" w:rsidRDefault="004E4C7C" w:rsidP="00D06916">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4E4C7C" w:rsidRDefault="004E4C7C" w:rsidP="00D06916">
      <w:pPr>
        <w:pStyle w:val="ConsPlusNormal"/>
        <w:spacing w:before="240"/>
        <w:ind w:firstLine="540"/>
        <w:jc w:val="both"/>
      </w:pPr>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4E4C7C" w:rsidRDefault="004E4C7C" w:rsidP="00D06916">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4E4C7C" w:rsidRDefault="004E4C7C" w:rsidP="00D06916">
      <w:pPr>
        <w:pStyle w:val="ConsPlusNormal"/>
        <w:spacing w:before="240"/>
        <w:ind w:firstLine="540"/>
        <w:jc w:val="both"/>
      </w:pPr>
      <w:r>
        <w:t>планируемые результаты коррекционной работы.</w:t>
      </w:r>
    </w:p>
    <w:p w:rsidR="004E4C7C" w:rsidRDefault="004E4C7C" w:rsidP="00D06916">
      <w:pPr>
        <w:pStyle w:val="ConsPlusNormal"/>
        <w:spacing w:before="240"/>
        <w:ind w:firstLine="540"/>
        <w:jc w:val="both"/>
      </w:pPr>
      <w:r>
        <w:t>152.6. Программа коррекционной работы должна включать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4E4C7C" w:rsidRDefault="004E4C7C" w:rsidP="00D06916">
      <w:pPr>
        <w:pStyle w:val="ConsPlusNormal"/>
        <w:spacing w:before="240"/>
        <w:ind w:firstLine="540"/>
        <w:jc w:val="both"/>
      </w:pPr>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4E4C7C" w:rsidRDefault="004E4C7C" w:rsidP="00D06916">
      <w:pPr>
        <w:pStyle w:val="ConsPlusNormal"/>
        <w:spacing w:before="240"/>
        <w:ind w:firstLine="540"/>
        <w:jc w:val="both"/>
      </w:pPr>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4E4C7C" w:rsidRDefault="004E4C7C" w:rsidP="00D06916">
      <w:pPr>
        <w:pStyle w:val="ConsPlusNormal"/>
        <w:spacing w:before="240"/>
        <w:ind w:firstLine="540"/>
        <w:jc w:val="both"/>
      </w:pPr>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4E4C7C" w:rsidRDefault="004E4C7C" w:rsidP="00D06916">
      <w:pPr>
        <w:pStyle w:val="ConsPlusNormal"/>
        <w:spacing w:before="240"/>
        <w:ind w:firstLine="540"/>
        <w:jc w:val="both"/>
      </w:pPr>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4E4C7C" w:rsidRDefault="004E4C7C" w:rsidP="00D06916">
      <w:pPr>
        <w:pStyle w:val="ConsPlusNormal"/>
        <w:spacing w:before="240"/>
        <w:ind w:firstLine="540"/>
        <w:jc w:val="both"/>
      </w:pPr>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эмоционально-личностнЬй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4E4C7C" w:rsidRDefault="004E4C7C" w:rsidP="00D06916">
      <w:pPr>
        <w:pStyle w:val="ConsPlusNormal"/>
        <w:spacing w:before="240"/>
        <w:ind w:firstLine="540"/>
        <w:jc w:val="both"/>
      </w:pPr>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4E4C7C" w:rsidRDefault="004E4C7C" w:rsidP="00D06916">
      <w:pPr>
        <w:pStyle w:val="ConsPlusNormal"/>
        <w:spacing w:before="240"/>
        <w:ind w:firstLine="540"/>
        <w:jc w:val="both"/>
      </w:pPr>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4E4C7C" w:rsidRDefault="004E4C7C" w:rsidP="00D06916">
      <w:pPr>
        <w:pStyle w:val="ConsPlusNormal"/>
        <w:spacing w:before="240"/>
        <w:ind w:firstLine="540"/>
        <w:jc w:val="both"/>
      </w:pPr>
      <w:r>
        <w:t>152.9. Основными механизмами реализации программы коррекционной работы являются:</w:t>
      </w:r>
    </w:p>
    <w:p w:rsidR="004E4C7C" w:rsidRDefault="004E4C7C" w:rsidP="00D06916">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4E4C7C" w:rsidRDefault="004E4C7C" w:rsidP="00D06916">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E4C7C" w:rsidRDefault="004E4C7C" w:rsidP="00D06916">
      <w:pPr>
        <w:pStyle w:val="ConsPlusNormal"/>
        <w:spacing w:before="240"/>
        <w:ind w:firstLine="540"/>
        <w:jc w:val="both"/>
      </w:pPr>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4E4C7C" w:rsidRDefault="004E4C7C" w:rsidP="00D06916">
      <w:pPr>
        <w:pStyle w:val="ConsPlusNormal"/>
        <w:spacing w:before="240"/>
        <w:ind w:firstLine="540"/>
        <w:jc w:val="both"/>
      </w:pPr>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4E4C7C" w:rsidRDefault="004E4C7C" w:rsidP="00D06916">
      <w:pPr>
        <w:pStyle w:val="ConsPlusNormal"/>
        <w:spacing w:before="240"/>
        <w:ind w:firstLine="540"/>
        <w:jc w:val="both"/>
      </w:pPr>
      <w:r>
        <w:t xml:space="preserve">153.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LXXI. Организационный раздел ФАОП НОО для обучающихся с ЗПР</w:t>
      </w:r>
    </w:p>
    <w:p w:rsidR="004E4C7C" w:rsidRDefault="004E4C7C" w:rsidP="00D06916">
      <w:pPr>
        <w:pStyle w:val="ConsPlusTitle"/>
        <w:jc w:val="center"/>
      </w:pPr>
      <w:r>
        <w:t>(вариант 7.1)</w:t>
      </w:r>
    </w:p>
    <w:p w:rsidR="004E4C7C" w:rsidRDefault="004E4C7C" w:rsidP="00D06916">
      <w:pPr>
        <w:pStyle w:val="ConsPlusNormal"/>
        <w:jc w:val="center"/>
      </w:pPr>
    </w:p>
    <w:p w:rsidR="004E4C7C" w:rsidRDefault="004E4C7C" w:rsidP="00D06916">
      <w:pPr>
        <w:pStyle w:val="ConsPlusNormal"/>
        <w:ind w:firstLine="540"/>
        <w:jc w:val="both"/>
      </w:pPr>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331" w:history="1">
        <w:r>
          <w:rPr>
            <w:color w:val="0000FF"/>
          </w:rPr>
          <w:t>пункт 3.4.16</w:t>
        </w:r>
      </w:hyperlink>
      <w:r>
        <w:t>. Санитарно-эпидемиологических требований).</w:t>
      </w:r>
    </w:p>
    <w:p w:rsidR="004E4C7C" w:rsidRDefault="004E4C7C" w:rsidP="00D06916">
      <w:pPr>
        <w:pStyle w:val="ConsPlusNormal"/>
        <w:spacing w:before="240"/>
        <w:ind w:firstLine="540"/>
        <w:jc w:val="both"/>
      </w:pPr>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spacing w:before="240"/>
        <w:ind w:firstLine="540"/>
        <w:jc w:val="both"/>
      </w:pPr>
      <w:r>
        <w:t>156. 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jc w:val="center"/>
      </w:pPr>
    </w:p>
    <w:p w:rsidR="004E4C7C" w:rsidRDefault="004E4C7C" w:rsidP="00D06916">
      <w:pPr>
        <w:pStyle w:val="ConsPlusTitle"/>
        <w:jc w:val="center"/>
        <w:outlineLvl w:val="1"/>
      </w:pPr>
      <w:r>
        <w:t>LXXII. Целевой раздел ФАОП НОО для обучающихся с ЗПР</w:t>
      </w:r>
    </w:p>
    <w:p w:rsidR="004E4C7C" w:rsidRDefault="004E4C7C" w:rsidP="00D06916">
      <w:pPr>
        <w:pStyle w:val="ConsPlusTitle"/>
        <w:jc w:val="center"/>
      </w:pPr>
      <w:r>
        <w:t>(вариант 7.2)</w:t>
      </w:r>
    </w:p>
    <w:p w:rsidR="004E4C7C" w:rsidRDefault="004E4C7C" w:rsidP="00D06916">
      <w:pPr>
        <w:pStyle w:val="ConsPlusNormal"/>
        <w:jc w:val="center"/>
      </w:pPr>
    </w:p>
    <w:p w:rsidR="004E4C7C" w:rsidRDefault="004E4C7C" w:rsidP="00D06916">
      <w:pPr>
        <w:pStyle w:val="ConsPlusTitle"/>
        <w:ind w:firstLine="540"/>
        <w:jc w:val="both"/>
        <w:outlineLvl w:val="2"/>
      </w:pPr>
      <w:r>
        <w:t>157.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157.1. Цель и задачи реализации.</w:t>
      </w:r>
    </w:p>
    <w:p w:rsidR="004E4C7C" w:rsidRDefault="004E4C7C" w:rsidP="00D06916">
      <w:pPr>
        <w:pStyle w:val="ConsPlusNormal"/>
        <w:spacing w:before="240"/>
        <w:ind w:firstLine="540"/>
        <w:jc w:val="both"/>
      </w:pPr>
      <w:r>
        <w:t xml:space="preserve">Цель реализации ФАОП НОО для обучающихся с ЗПР: обеспечение выполнения требований </w:t>
      </w:r>
      <w:hyperlink r:id="rId33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4E4C7C" w:rsidRDefault="004E4C7C" w:rsidP="00D06916">
      <w:pPr>
        <w:pStyle w:val="ConsPlusNormal"/>
        <w:spacing w:before="240"/>
        <w:ind w:firstLine="540"/>
        <w:jc w:val="both"/>
      </w:pPr>
      <w:r>
        <w:t>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4E4C7C" w:rsidRDefault="004E4C7C" w:rsidP="00D06916">
      <w:pPr>
        <w:pStyle w:val="ConsPlusNormal"/>
        <w:spacing w:before="240"/>
        <w:ind w:firstLine="540"/>
        <w:jc w:val="both"/>
      </w:pPr>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4E4C7C" w:rsidRDefault="004E4C7C" w:rsidP="00D06916">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обучающихся с ЗПР для освоения ими ФАОП НОО;</w:t>
      </w:r>
    </w:p>
    <w:p w:rsidR="004E4C7C" w:rsidRDefault="004E4C7C" w:rsidP="00D06916">
      <w:pPr>
        <w:pStyle w:val="ConsPlusNormal"/>
        <w:spacing w:before="240"/>
        <w:ind w:firstLine="540"/>
        <w:jc w:val="both"/>
      </w:pPr>
      <w:r>
        <w:t>обеспечение доступности получения начального общего образования;</w:t>
      </w:r>
    </w:p>
    <w:p w:rsidR="004E4C7C" w:rsidRDefault="004E4C7C" w:rsidP="00D06916">
      <w:pPr>
        <w:pStyle w:val="ConsPlusNormal"/>
        <w:spacing w:before="240"/>
        <w:ind w:firstLine="540"/>
        <w:jc w:val="both"/>
      </w:pPr>
      <w:r>
        <w:t>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157.2. Общая характеристика ФАОП НОО (вариант 7.2).</w:t>
      </w:r>
    </w:p>
    <w:p w:rsidR="004E4C7C" w:rsidRDefault="004E4C7C" w:rsidP="00D06916">
      <w:pPr>
        <w:pStyle w:val="ConsPlusNormal"/>
        <w:spacing w:before="240"/>
        <w:ind w:firstLine="540"/>
        <w:jc w:val="both"/>
      </w:pPr>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4E4C7C" w:rsidRDefault="004E4C7C" w:rsidP="00D06916">
      <w:pPr>
        <w:pStyle w:val="ConsPlusNormal"/>
        <w:spacing w:before="240"/>
        <w:ind w:firstLine="540"/>
        <w:jc w:val="both"/>
      </w:pPr>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4E4C7C" w:rsidRDefault="004E4C7C" w:rsidP="00D06916">
      <w:pPr>
        <w:pStyle w:val="ConsPlusNormal"/>
        <w:spacing w:before="240"/>
        <w:ind w:firstLine="540"/>
        <w:jc w:val="both"/>
      </w:pPr>
      <w:r>
        <w:t>Сроки получения начального общего образования составляют 5 лет.</w:t>
      </w:r>
    </w:p>
    <w:p w:rsidR="004E4C7C" w:rsidRDefault="004E4C7C" w:rsidP="00D06916">
      <w:pPr>
        <w:pStyle w:val="ConsPlusNormal"/>
        <w:spacing w:before="240"/>
        <w:ind w:firstLine="540"/>
        <w:jc w:val="both"/>
      </w:pPr>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4E4C7C" w:rsidRDefault="004E4C7C" w:rsidP="00D06916">
      <w:pPr>
        <w:pStyle w:val="ConsPlusNormal"/>
        <w:spacing w:before="240"/>
        <w:ind w:firstLine="540"/>
        <w:jc w:val="both"/>
      </w:pPr>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4E4C7C" w:rsidRDefault="004E4C7C" w:rsidP="00D06916">
      <w:pPr>
        <w:pStyle w:val="ConsPlusNormal"/>
        <w:spacing w:before="240"/>
        <w:ind w:firstLine="540"/>
        <w:jc w:val="both"/>
      </w:pPr>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4E4C7C" w:rsidRDefault="004E4C7C" w:rsidP="00D06916">
      <w:pPr>
        <w:pStyle w:val="ConsPlusNormal"/>
        <w:spacing w:before="240"/>
        <w:ind w:firstLine="540"/>
        <w:jc w:val="both"/>
      </w:pPr>
      <w: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157.3. Особые образовательные потребности обучающихся с ЗПР:</w:t>
      </w:r>
    </w:p>
    <w:p w:rsidR="004E4C7C" w:rsidRDefault="004E4C7C" w:rsidP="00D06916">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rsidR="004E4C7C" w:rsidRDefault="004E4C7C" w:rsidP="00D06916">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rsidR="004E4C7C" w:rsidRDefault="004E4C7C" w:rsidP="00D06916">
      <w:pPr>
        <w:pStyle w:val="ConsPlusNormal"/>
        <w:spacing w:before="240"/>
        <w:ind w:firstLine="540"/>
        <w:jc w:val="both"/>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4E4C7C" w:rsidRDefault="004E4C7C" w:rsidP="00D0691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4E4C7C" w:rsidRDefault="004E4C7C" w:rsidP="00D06916">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другими обучающимися;</w:t>
      </w:r>
    </w:p>
    <w:p w:rsidR="004E4C7C" w:rsidRDefault="004E4C7C" w:rsidP="00D06916">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4E4C7C" w:rsidRDefault="004E4C7C" w:rsidP="00D06916">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rsidR="004E4C7C" w:rsidRDefault="004E4C7C" w:rsidP="00D06916">
      <w:pPr>
        <w:pStyle w:val="ConsPlusNormal"/>
        <w:spacing w:before="240"/>
        <w:ind w:firstLine="540"/>
        <w:jc w:val="both"/>
      </w:pPr>
      <w:r>
        <w:t>Для обучающихся с ЗПР, осваивающих АООП НОО (вариант 7.2), характерны следующие специфические образовательные потребности:</w:t>
      </w:r>
    </w:p>
    <w:p w:rsidR="004E4C7C" w:rsidRDefault="004E4C7C" w:rsidP="00D06916">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4E4C7C" w:rsidRDefault="004E4C7C" w:rsidP="00D06916">
      <w:pPr>
        <w:pStyle w:val="ConsPlusNormal"/>
        <w:spacing w:before="240"/>
        <w:ind w:firstLine="540"/>
        <w:jc w:val="both"/>
      </w:pPr>
      <w:r>
        <w:t>увеличение сроков освоения АООП НОО до 5 лет;</w:t>
      </w:r>
    </w:p>
    <w:p w:rsidR="004E4C7C" w:rsidRDefault="004E4C7C" w:rsidP="00D06916">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4E4C7C" w:rsidRDefault="004E4C7C" w:rsidP="00D06916">
      <w:pPr>
        <w:pStyle w:val="ConsPlusNormal"/>
        <w:spacing w:before="240"/>
        <w:ind w:firstLine="540"/>
        <w:jc w:val="both"/>
      </w:pPr>
      <w:r>
        <w:t>упрощение системы учебно-познавательных задач, решаемых в процессе образования;</w:t>
      </w:r>
    </w:p>
    <w:p w:rsidR="004E4C7C" w:rsidRDefault="004E4C7C" w:rsidP="00D06916">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E4C7C" w:rsidRDefault="004E4C7C" w:rsidP="00D06916">
      <w:pPr>
        <w:pStyle w:val="ConsPlusNormal"/>
        <w:spacing w:before="240"/>
        <w:ind w:firstLine="540"/>
        <w:jc w:val="both"/>
      </w:pPr>
      <w:r>
        <w:t>наглядно-действенный характер содержания образования;</w:t>
      </w:r>
    </w:p>
    <w:p w:rsidR="004E4C7C" w:rsidRDefault="004E4C7C" w:rsidP="00D06916">
      <w:pPr>
        <w:pStyle w:val="ConsPlusNormal"/>
        <w:spacing w:before="240"/>
        <w:ind w:firstLine="540"/>
        <w:jc w:val="both"/>
      </w:pPr>
      <w:r>
        <w:t>развитие познавательной деятельности обучающихся с ЗПР как основы компенсации, коррекции и профилактики нарушений;</w:t>
      </w:r>
    </w:p>
    <w:p w:rsidR="004E4C7C" w:rsidRDefault="004E4C7C" w:rsidP="00D06916">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E4C7C" w:rsidRDefault="004E4C7C" w:rsidP="00D06916">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rsidR="004E4C7C" w:rsidRDefault="004E4C7C" w:rsidP="00D0691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4E4C7C" w:rsidRDefault="004E4C7C" w:rsidP="00D06916">
      <w:pPr>
        <w:pStyle w:val="ConsPlusNormal"/>
        <w:spacing w:before="240"/>
        <w:ind w:firstLine="540"/>
        <w:jc w:val="both"/>
      </w:pPr>
      <w:r>
        <w:t>необходимость постоянной актуализации знаний, умений и одобряемых обществом норм поведения;</w:t>
      </w:r>
    </w:p>
    <w:p w:rsidR="004E4C7C" w:rsidRDefault="004E4C7C" w:rsidP="00D06916">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rsidR="004E4C7C" w:rsidRDefault="004E4C7C" w:rsidP="00D06916">
      <w:pPr>
        <w:pStyle w:val="ConsPlusNormal"/>
        <w:spacing w:before="240"/>
        <w:ind w:firstLine="540"/>
        <w:jc w:val="both"/>
      </w:pPr>
      <w:r>
        <w:t>использование преимущественно позитивных средств стимуляции деятельности и поведения;</w:t>
      </w:r>
    </w:p>
    <w:p w:rsidR="004E4C7C" w:rsidRDefault="004E4C7C" w:rsidP="00D06916">
      <w:pPr>
        <w:pStyle w:val="ConsPlusNormal"/>
        <w:spacing w:before="240"/>
        <w:ind w:firstLine="540"/>
        <w:jc w:val="both"/>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E4C7C" w:rsidRDefault="004E4C7C" w:rsidP="00D06916">
      <w:pPr>
        <w:pStyle w:val="ConsPlusNormal"/>
        <w:spacing w:before="240"/>
        <w:ind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E4C7C" w:rsidRDefault="004E4C7C" w:rsidP="00D06916">
      <w:pPr>
        <w:pStyle w:val="ConsPlusNormal"/>
        <w:spacing w:before="240"/>
        <w:ind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E4C7C" w:rsidRDefault="004E4C7C" w:rsidP="00D06916">
      <w:pPr>
        <w:pStyle w:val="ConsPlusNormal"/>
        <w:spacing w:before="240"/>
        <w:ind w:firstLine="540"/>
        <w:jc w:val="both"/>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4E4C7C" w:rsidRDefault="004E4C7C" w:rsidP="00D06916">
      <w:pPr>
        <w:pStyle w:val="ConsPlusNormal"/>
        <w:spacing w:before="240"/>
        <w:ind w:firstLine="540"/>
        <w:jc w:val="both"/>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158. Планируемые результаты освоения обучающимися ФАОП НОО (вариант 7.2).</w:t>
      </w:r>
    </w:p>
    <w:p w:rsidR="004E4C7C" w:rsidRDefault="004E4C7C" w:rsidP="00D06916">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w:t>
      </w:r>
      <w:hyperlink r:id="rId333" w:history="1">
        <w:r>
          <w:rPr>
            <w:color w:val="0000FF"/>
          </w:rPr>
          <w:t>ФГОС</w:t>
        </w:r>
      </w:hyperlink>
      <w:r>
        <w:t xml:space="preserve"> НОО обучающихся с ОВЗ как система личностных, метапредметных и предметных достижений обучающегося.</w:t>
      </w:r>
    </w:p>
    <w:p w:rsidR="004E4C7C" w:rsidRDefault="004E4C7C" w:rsidP="00D06916">
      <w:pPr>
        <w:pStyle w:val="ConsPlusNormal"/>
        <w:spacing w:before="240"/>
        <w:ind w:firstLine="540"/>
        <w:jc w:val="both"/>
      </w:pPr>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4E4C7C" w:rsidRDefault="004E4C7C" w:rsidP="00D06916">
      <w:pPr>
        <w:pStyle w:val="ConsPlusNormal"/>
        <w:spacing w:before="240"/>
        <w:ind w:firstLine="540"/>
        <w:jc w:val="both"/>
      </w:pPr>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4E4C7C" w:rsidRDefault="004E4C7C" w:rsidP="00D06916">
      <w:pPr>
        <w:pStyle w:val="ConsPlusNormal"/>
        <w:spacing w:before="240"/>
        <w:ind w:firstLine="540"/>
        <w:jc w:val="both"/>
      </w:pPr>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158.3. 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159. Система оценки достижения обучающимися с ЗПР планируемых результатов освоения ФАОП НОО (вариант 7.2).</w:t>
      </w:r>
    </w:p>
    <w:p w:rsidR="004E4C7C" w:rsidRDefault="004E4C7C" w:rsidP="00D06916">
      <w:pPr>
        <w:pStyle w:val="ConsPlusNormal"/>
        <w:spacing w:before="240"/>
        <w:ind w:firstLine="540"/>
        <w:jc w:val="both"/>
      </w:pPr>
      <w:r>
        <w:t xml:space="preserve">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w:t>
      </w:r>
      <w:hyperlink r:id="rId334" w:history="1">
        <w:r>
          <w:rPr>
            <w:color w:val="0000FF"/>
          </w:rPr>
          <w:t>ФГОС</w:t>
        </w:r>
      </w:hyperlink>
      <w:r>
        <w:t xml:space="preserve"> НОО обучающихся с ОВЗ к результатам освоения АООП НОО и направлена на обеспечение качества образования, что предполагает вовлеченность в оценочную деятельность как педагогических работников, так и обучающихся и их родителей (законных представителей).</w:t>
      </w:r>
    </w:p>
    <w:p w:rsidR="004E4C7C" w:rsidRDefault="004E4C7C" w:rsidP="00D06916">
      <w:pPr>
        <w:pStyle w:val="ConsPlusNormal"/>
        <w:spacing w:before="240"/>
        <w:ind w:firstLine="540"/>
        <w:jc w:val="both"/>
      </w:pPr>
      <w:r>
        <w:t xml:space="preserve">В соответствии с </w:t>
      </w:r>
      <w:hyperlink r:id="rId335" w:history="1">
        <w:r>
          <w:rPr>
            <w:color w:val="0000FF"/>
          </w:rPr>
          <w:t>ФГОС</w:t>
        </w:r>
      </w:hyperlink>
      <w:r>
        <w:t xml:space="preserve"> НОО обучающихся с ОВЗ основным объектом системы оценки, ее содержательной и критериальной базой выступают планируемые результаты освоения обучающимися АООП НОО.</w:t>
      </w:r>
    </w:p>
    <w:p w:rsidR="004E4C7C" w:rsidRDefault="004E4C7C" w:rsidP="00D06916">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4E4C7C" w:rsidRDefault="004E4C7C" w:rsidP="00D06916">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336"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Система оценки достижения обучающимися с ЗПР планируемых результатов освоения АООП НОО призвана решить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4E4C7C" w:rsidRDefault="004E4C7C" w:rsidP="00D06916">
      <w:pPr>
        <w:pStyle w:val="ConsPlusNormal"/>
        <w:spacing w:before="240"/>
        <w:ind w:firstLine="540"/>
        <w:jc w:val="both"/>
      </w:pPr>
      <w:r>
        <w:t>предусматривать оценку достижений обучающихся и оценку эффективности деятельности образовательной организации;</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 и развития их социальной (жизненной) компетенции.</w:t>
      </w:r>
    </w:p>
    <w:p w:rsidR="004E4C7C" w:rsidRDefault="004E4C7C" w:rsidP="00D06916">
      <w:pPr>
        <w:pStyle w:val="ConsPlusNormal"/>
        <w:spacing w:before="240"/>
        <w:ind w:firstLine="540"/>
        <w:jc w:val="both"/>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4E4C7C" w:rsidRDefault="004E4C7C" w:rsidP="00D06916">
      <w:pPr>
        <w:pStyle w:val="ConsPlusNormal"/>
        <w:spacing w:before="240"/>
        <w:ind w:firstLine="540"/>
        <w:jc w:val="both"/>
      </w:pPr>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4E4C7C" w:rsidRDefault="004E4C7C" w:rsidP="00D0691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4E4C7C" w:rsidRDefault="004E4C7C" w:rsidP="00D06916">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4E4C7C" w:rsidRDefault="004E4C7C" w:rsidP="00D06916">
      <w:pPr>
        <w:pStyle w:val="ConsPlusNormal"/>
        <w:spacing w:before="240"/>
        <w:ind w:firstLine="540"/>
        <w:jc w:val="both"/>
      </w:pPr>
      <w:r>
        <w:t>Основной формой работы участников экспертной группы является ППк.</w:t>
      </w:r>
    </w:p>
    <w:p w:rsidR="004E4C7C" w:rsidRDefault="004E4C7C" w:rsidP="00D06916">
      <w:pPr>
        <w:pStyle w:val="ConsPlusNormal"/>
        <w:spacing w:before="240"/>
        <w:ind w:firstLine="540"/>
        <w:jc w:val="both"/>
      </w:pPr>
      <w:r>
        <w:t xml:space="preserve">На основе требований, сформулированных во </w:t>
      </w:r>
      <w:hyperlink r:id="rId337" w:history="1">
        <w:r>
          <w:rPr>
            <w:color w:val="0000FF"/>
          </w:rPr>
          <w:t>ФГОС</w:t>
        </w:r>
      </w:hyperlink>
      <w:r>
        <w:t xml:space="preserve">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4E4C7C" w:rsidRDefault="004E4C7C" w:rsidP="00D06916">
      <w:pPr>
        <w:pStyle w:val="ConsPlusNormal"/>
        <w:spacing w:before="240"/>
        <w:ind w:firstLine="540"/>
        <w:jc w:val="both"/>
      </w:pPr>
      <w:r>
        <w:t xml:space="preserve">1) полный перечень личностных результатов, прописанных в тексте </w:t>
      </w:r>
      <w:hyperlink r:id="rId338" w:history="1">
        <w:r>
          <w:rPr>
            <w:color w:val="0000FF"/>
          </w:rPr>
          <w:t>ФГОС</w:t>
        </w:r>
      </w:hyperlink>
      <w:r>
        <w:t xml:space="preserve">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2) перечень параметров и индикаторов оценки каждого результата;</w:t>
      </w:r>
    </w:p>
    <w:p w:rsidR="004E4C7C" w:rsidRDefault="004E4C7C" w:rsidP="00D06916">
      <w:pPr>
        <w:pStyle w:val="ConsPlusNormal"/>
        <w:spacing w:before="240"/>
        <w:ind w:firstLine="540"/>
        <w:jc w:val="both"/>
      </w:pPr>
      <w:r>
        <w:t>3) систему бальной оценки результатов;</w:t>
      </w:r>
    </w:p>
    <w:p w:rsidR="004E4C7C" w:rsidRDefault="004E4C7C" w:rsidP="00D06916">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4E4C7C" w:rsidRDefault="004E4C7C" w:rsidP="00D06916">
      <w:pPr>
        <w:pStyle w:val="ConsPlusNormal"/>
        <w:spacing w:before="240"/>
        <w:ind w:firstLine="540"/>
        <w:jc w:val="both"/>
      </w:pPr>
      <w:r>
        <w:t>5) материалы для проведения процедуры оценки личностных результатов;</w:t>
      </w:r>
    </w:p>
    <w:p w:rsidR="004E4C7C" w:rsidRDefault="004E4C7C" w:rsidP="00D06916">
      <w:pPr>
        <w:pStyle w:val="ConsPlusNormal"/>
        <w:spacing w:before="240"/>
        <w:ind w:firstLine="540"/>
        <w:jc w:val="both"/>
      </w:pPr>
      <w:r>
        <w:t>6) локальные акты образовательной организации, регламентирующие все вопросы проведения оценки личностных результатов.</w:t>
      </w:r>
    </w:p>
    <w:p w:rsidR="004E4C7C" w:rsidRDefault="004E4C7C" w:rsidP="00D06916">
      <w:pPr>
        <w:pStyle w:val="ConsPlusNormal"/>
        <w:spacing w:before="240"/>
        <w:ind w:firstLine="540"/>
        <w:jc w:val="both"/>
      </w:pPr>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4E4C7C" w:rsidRDefault="004E4C7C" w:rsidP="00D06916">
      <w:pPr>
        <w:pStyle w:val="ConsPlusNormal"/>
        <w:spacing w:before="240"/>
        <w:ind w:firstLine="540"/>
        <w:jc w:val="both"/>
      </w:pPr>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4E4C7C" w:rsidRDefault="004E4C7C" w:rsidP="00D06916">
      <w:pPr>
        <w:pStyle w:val="ConsPlusNormal"/>
        <w:spacing w:before="240"/>
        <w:ind w:firstLine="540"/>
        <w:jc w:val="both"/>
      </w:pPr>
      <w: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4E4C7C" w:rsidRDefault="004E4C7C" w:rsidP="00D06916">
      <w:pPr>
        <w:pStyle w:val="ConsPlusNormal"/>
        <w:spacing w:before="240"/>
        <w:ind w:firstLine="540"/>
        <w:jc w:val="both"/>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4E4C7C" w:rsidRDefault="004E4C7C" w:rsidP="00D06916">
      <w:pPr>
        <w:pStyle w:val="ConsPlusNormal"/>
        <w:spacing w:before="240"/>
        <w:ind w:firstLine="540"/>
        <w:jc w:val="both"/>
      </w:pPr>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E4C7C" w:rsidRDefault="004E4C7C" w:rsidP="00D06916">
      <w:pPr>
        <w:pStyle w:val="ConsPlusNormal"/>
        <w:spacing w:before="240"/>
        <w:ind w:firstLine="540"/>
        <w:jc w:val="both"/>
      </w:pPr>
      <w:r>
        <w:t>достижение метапредметных результатов может проявиться в успешности выполнения комплексных заданий на межпредметной основе.</w:t>
      </w:r>
    </w:p>
    <w:p w:rsidR="004E4C7C" w:rsidRDefault="004E4C7C" w:rsidP="00D06916">
      <w:pPr>
        <w:pStyle w:val="ConsPlusNormal"/>
        <w:spacing w:before="240"/>
        <w:ind w:firstLine="540"/>
        <w:jc w:val="both"/>
      </w:pPr>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4E4C7C" w:rsidRDefault="004E4C7C" w:rsidP="00D06916">
      <w:pPr>
        <w:pStyle w:val="ConsPlusNormal"/>
        <w:spacing w:before="240"/>
        <w:ind w:firstLine="540"/>
        <w:jc w:val="both"/>
      </w:pPr>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4E4C7C" w:rsidRDefault="004E4C7C" w:rsidP="00D06916">
      <w:pPr>
        <w:pStyle w:val="ConsPlusNormal"/>
        <w:spacing w:before="240"/>
        <w:ind w:firstLine="540"/>
        <w:jc w:val="both"/>
      </w:pPr>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4E4C7C" w:rsidRDefault="004E4C7C" w:rsidP="00D06916">
      <w:pPr>
        <w:pStyle w:val="ConsPlusNormal"/>
        <w:spacing w:before="240"/>
        <w:ind w:firstLine="540"/>
        <w:jc w:val="both"/>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E4C7C" w:rsidRDefault="004E4C7C" w:rsidP="00D06916">
      <w:pPr>
        <w:pStyle w:val="ConsPlusNormal"/>
        <w:spacing w:before="240"/>
        <w:ind w:firstLine="540"/>
        <w:jc w:val="both"/>
      </w:pPr>
      <w:r>
        <w:t>Оценка достижения обучающимися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4E4C7C" w:rsidRDefault="004E4C7C" w:rsidP="00D06916">
      <w:pPr>
        <w:pStyle w:val="ConsPlusNormal"/>
        <w:spacing w:before="240"/>
        <w:ind w:firstLine="540"/>
        <w:jc w:val="both"/>
      </w:pPr>
      <w:r>
        <w:t>159.6. Обучающиеся с ЗПР имеют право на прохождение текущей, промежуточной, итоговой аттестации освоения АООП НОО в иных формах.</w:t>
      </w:r>
    </w:p>
    <w:p w:rsidR="004E4C7C" w:rsidRDefault="004E4C7C" w:rsidP="00D06916">
      <w:pPr>
        <w:pStyle w:val="ConsPlusNormal"/>
        <w:spacing w:before="240"/>
        <w:ind w:firstLine="540"/>
        <w:jc w:val="both"/>
      </w:pPr>
      <w:r>
        <w:t>Специальные условия проведения текущей, промежуточной и итоговой (по итогам освоения АООП НОО) аттестации обучающихся с ЗПР включают:</w:t>
      </w:r>
    </w:p>
    <w:p w:rsidR="004E4C7C" w:rsidRDefault="004E4C7C" w:rsidP="00D06916">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4E4C7C" w:rsidRDefault="004E4C7C" w:rsidP="00D06916">
      <w:pPr>
        <w:pStyle w:val="ConsPlusNormal"/>
        <w:spacing w:before="240"/>
        <w:ind w:firstLine="540"/>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4E4C7C" w:rsidRDefault="004E4C7C" w:rsidP="00D06916">
      <w:pPr>
        <w:pStyle w:val="ConsPlusNormal"/>
        <w:spacing w:before="240"/>
        <w:ind w:firstLine="540"/>
        <w:jc w:val="both"/>
      </w:pPr>
      <w:r>
        <w:t>присутствие в начале работы этапа общей организации деятельности;</w:t>
      </w:r>
    </w:p>
    <w:p w:rsidR="004E4C7C" w:rsidRDefault="004E4C7C" w:rsidP="00D06916">
      <w:pPr>
        <w:pStyle w:val="ConsPlusNormal"/>
        <w:spacing w:before="240"/>
        <w:ind w:firstLine="540"/>
        <w:jc w:val="both"/>
      </w:pPr>
      <w:r>
        <w:t>адаптирование инструкции с учетом особых образовательных потребностей и индивидуальных трудностей обучающихся с ЗПР:</w:t>
      </w:r>
    </w:p>
    <w:p w:rsidR="004E4C7C" w:rsidRDefault="004E4C7C" w:rsidP="00D06916">
      <w:pPr>
        <w:pStyle w:val="ConsPlusNormal"/>
        <w:spacing w:before="240"/>
        <w:ind w:firstLine="540"/>
        <w:jc w:val="both"/>
      </w:pPr>
      <w:r>
        <w:t>1) упрощение формулировок по грамматическому и семантическому оформлению;</w:t>
      </w:r>
    </w:p>
    <w:p w:rsidR="004E4C7C" w:rsidRDefault="004E4C7C" w:rsidP="00D06916">
      <w:pPr>
        <w:pStyle w:val="ConsPlusNormal"/>
        <w:spacing w:before="240"/>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4E4C7C" w:rsidRDefault="004E4C7C" w:rsidP="00D06916">
      <w:pPr>
        <w:pStyle w:val="ConsPlusNormal"/>
        <w:spacing w:before="240"/>
        <w:ind w:firstLine="540"/>
        <w:jc w:val="both"/>
      </w:pPr>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4E4C7C" w:rsidRDefault="004E4C7C" w:rsidP="00D06916">
      <w:pPr>
        <w:pStyle w:val="ConsPlusNormal"/>
        <w:spacing w:before="240"/>
        <w:ind w:firstLine="540"/>
        <w:jc w:val="both"/>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4E4C7C" w:rsidRDefault="004E4C7C" w:rsidP="00D06916">
      <w:pPr>
        <w:pStyle w:val="ConsPlusNormal"/>
        <w:spacing w:before="240"/>
        <w:ind w:firstLine="540"/>
        <w:jc w:val="both"/>
      </w:pPr>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E4C7C" w:rsidRDefault="004E4C7C" w:rsidP="00D06916">
      <w:pPr>
        <w:pStyle w:val="ConsPlusNormal"/>
        <w:spacing w:before="240"/>
        <w:ind w:firstLine="540"/>
        <w:jc w:val="both"/>
      </w:pPr>
      <w:r>
        <w:t>увеличение времени на выполнение заданий;</w:t>
      </w:r>
    </w:p>
    <w:p w:rsidR="004E4C7C" w:rsidRDefault="004E4C7C" w:rsidP="00D06916">
      <w:pPr>
        <w:pStyle w:val="ConsPlusNormal"/>
        <w:spacing w:before="240"/>
        <w:ind w:firstLine="540"/>
        <w:jc w:val="both"/>
      </w:pPr>
      <w:r>
        <w:t>организация короткого перерыва (10 - 15 минут) при нарастании в поведении обучающегося проявлений утомления, истощения;</w:t>
      </w:r>
    </w:p>
    <w:p w:rsidR="004E4C7C" w:rsidRDefault="004E4C7C" w:rsidP="00D06916">
      <w:pPr>
        <w:pStyle w:val="ConsPlusNormal"/>
        <w:spacing w:before="240"/>
        <w:ind w:firstLine="540"/>
        <w:jc w:val="both"/>
      </w:pPr>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4E4C7C" w:rsidRDefault="004E4C7C" w:rsidP="00D06916">
      <w:pPr>
        <w:pStyle w:val="ConsPlusNormal"/>
        <w:spacing w:before="240"/>
        <w:ind w:firstLine="540"/>
        <w:jc w:val="both"/>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4E4C7C" w:rsidRDefault="004E4C7C" w:rsidP="00D06916">
      <w:pPr>
        <w:pStyle w:val="ConsPlusNormal"/>
        <w:spacing w:before="240"/>
        <w:ind w:firstLine="540"/>
        <w:jc w:val="both"/>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4E4C7C" w:rsidRDefault="004E4C7C" w:rsidP="00D06916">
      <w:pPr>
        <w:pStyle w:val="ConsPlusNormal"/>
        <w:spacing w:before="240"/>
        <w:ind w:firstLine="540"/>
        <w:jc w:val="both"/>
      </w:pPr>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4E4C7C" w:rsidRDefault="004E4C7C" w:rsidP="00D06916">
      <w:pPr>
        <w:pStyle w:val="ConsPlusNormal"/>
        <w:ind w:firstLine="540"/>
        <w:jc w:val="both"/>
      </w:pPr>
    </w:p>
    <w:p w:rsidR="004E4C7C" w:rsidRDefault="004E4C7C" w:rsidP="00D06916">
      <w:pPr>
        <w:pStyle w:val="ConsPlusTitle"/>
        <w:jc w:val="center"/>
        <w:outlineLvl w:val="1"/>
      </w:pPr>
      <w:r>
        <w:t>LXXIII. Содержательный раздел ФАОП НОО для обучающихся с ЗПР</w:t>
      </w:r>
    </w:p>
    <w:p w:rsidR="004E4C7C" w:rsidRDefault="004E4C7C" w:rsidP="00D06916">
      <w:pPr>
        <w:pStyle w:val="ConsPlusTitle"/>
        <w:jc w:val="center"/>
      </w:pPr>
      <w:r>
        <w:t>(вариант 7.2)</w:t>
      </w:r>
    </w:p>
    <w:p w:rsidR="004E4C7C" w:rsidRDefault="004E4C7C" w:rsidP="00D06916">
      <w:pPr>
        <w:pStyle w:val="ConsPlusNormal"/>
      </w:pPr>
    </w:p>
    <w:p w:rsidR="004E4C7C" w:rsidRDefault="004E4C7C" w:rsidP="00D06916">
      <w:pPr>
        <w:pStyle w:val="ConsPlusTitle"/>
        <w:ind w:firstLine="540"/>
        <w:jc w:val="both"/>
        <w:outlineLvl w:val="2"/>
      </w:pPr>
      <w:r>
        <w:t>160. Федеральные рабочие программы учебных предметов.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160.1. Русский язык.</w:t>
      </w:r>
    </w:p>
    <w:p w:rsidR="004E4C7C" w:rsidRDefault="004E4C7C" w:rsidP="00D06916">
      <w:pPr>
        <w:pStyle w:val="ConsPlusNormal"/>
        <w:spacing w:before="240"/>
        <w:ind w:firstLine="540"/>
        <w:jc w:val="both"/>
      </w:pPr>
      <w:r>
        <w:t>160.1.1. Пояснительная записка.</w:t>
      </w:r>
    </w:p>
    <w:p w:rsidR="004E4C7C" w:rsidRDefault="004E4C7C" w:rsidP="00D06916">
      <w:pPr>
        <w:pStyle w:val="ConsPlusNormal"/>
        <w:spacing w:before="240"/>
        <w:ind w:firstLine="540"/>
        <w:jc w:val="both"/>
      </w:pPr>
      <w:r>
        <w:t xml:space="preserve">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33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Приобретенные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4E4C7C" w:rsidRDefault="004E4C7C" w:rsidP="00D06916">
      <w:pPr>
        <w:pStyle w:val="ConsPlusNormal"/>
        <w:spacing w:before="240"/>
        <w:ind w:firstLine="540"/>
        <w:jc w:val="both"/>
      </w:pPr>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4E4C7C" w:rsidRDefault="004E4C7C" w:rsidP="00D06916">
      <w:pPr>
        <w:pStyle w:val="ConsPlusNormal"/>
        <w:spacing w:before="240"/>
        <w:ind w:firstLine="540"/>
        <w:jc w:val="both"/>
      </w:pPr>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4E4C7C" w:rsidRDefault="004E4C7C" w:rsidP="00D06916">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путем.</w:t>
      </w:r>
    </w:p>
    <w:p w:rsidR="004E4C7C" w:rsidRDefault="004E4C7C" w:rsidP="00D06916">
      <w:pPr>
        <w:pStyle w:val="ConsPlusNormal"/>
        <w:spacing w:before="240"/>
        <w:ind w:firstLine="540"/>
        <w:jc w:val="both"/>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4E4C7C" w:rsidRDefault="004E4C7C" w:rsidP="00D06916">
      <w:pPr>
        <w:pStyle w:val="ConsPlusNormal"/>
        <w:spacing w:before="240"/>
        <w:ind w:firstLine="540"/>
        <w:jc w:val="both"/>
      </w:pPr>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4E4C7C" w:rsidRDefault="004E4C7C" w:rsidP="00D06916">
      <w:pPr>
        <w:pStyle w:val="ConsPlusNormal"/>
        <w:spacing w:before="240"/>
        <w:ind w:firstLine="540"/>
        <w:jc w:val="both"/>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4E4C7C" w:rsidRDefault="004E4C7C" w:rsidP="00D06916">
      <w:pPr>
        <w:pStyle w:val="ConsPlusNormal"/>
        <w:spacing w:before="240"/>
        <w:ind w:firstLine="540"/>
        <w:jc w:val="both"/>
      </w:pPr>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4E4C7C" w:rsidRDefault="004E4C7C" w:rsidP="00D06916">
      <w:pPr>
        <w:pStyle w:val="ConsPlusNormal"/>
        <w:spacing w:before="240"/>
        <w:ind w:firstLine="540"/>
        <w:jc w:val="both"/>
      </w:pPr>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4E4C7C" w:rsidRDefault="004E4C7C" w:rsidP="00D06916">
      <w:pPr>
        <w:pStyle w:val="ConsPlusNormal"/>
        <w:spacing w:before="240"/>
        <w:ind w:firstLine="540"/>
        <w:jc w:val="both"/>
      </w:pPr>
      <w:r>
        <w:t>160.1.2. Содержание обучения.</w:t>
      </w:r>
    </w:p>
    <w:p w:rsidR="004E4C7C" w:rsidRDefault="004E4C7C" w:rsidP="00D06916">
      <w:pPr>
        <w:pStyle w:val="ConsPlusNormal"/>
        <w:spacing w:before="240"/>
        <w:ind w:firstLine="540"/>
        <w:jc w:val="both"/>
      </w:pPr>
      <w:r>
        <w:t>160.1.2.1. Виды речевой деятельности.</w:t>
      </w:r>
    </w:p>
    <w:p w:rsidR="004E4C7C" w:rsidRDefault="004E4C7C" w:rsidP="00D06916">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4E4C7C" w:rsidRDefault="004E4C7C" w:rsidP="00D06916">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4C7C" w:rsidRDefault="004E4C7C" w:rsidP="00D06916">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4E4C7C" w:rsidRDefault="004E4C7C" w:rsidP="00D06916">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4E4C7C" w:rsidRDefault="004E4C7C" w:rsidP="00D06916">
      <w:pPr>
        <w:pStyle w:val="ConsPlusNormal"/>
        <w:spacing w:before="240"/>
        <w:ind w:firstLine="540"/>
        <w:jc w:val="both"/>
      </w:pPr>
      <w:r>
        <w:t>160.1.2.2. Обучение грамоте.</w:t>
      </w:r>
    </w:p>
    <w:p w:rsidR="004E4C7C" w:rsidRDefault="004E4C7C" w:rsidP="00D06916">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E4C7C" w:rsidRDefault="004E4C7C" w:rsidP="00D06916">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4E4C7C" w:rsidRDefault="004E4C7C" w:rsidP="00D06916">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rsidR="004E4C7C" w:rsidRDefault="004E4C7C" w:rsidP="00D06916">
      <w:pPr>
        <w:pStyle w:val="ConsPlusNormal"/>
        <w:spacing w:before="240"/>
        <w:ind w:firstLine="540"/>
        <w:jc w:val="both"/>
      </w:pPr>
      <w:r>
        <w:t>Знакомство с русским алфавитом как последовательностью букв.</w:t>
      </w:r>
    </w:p>
    <w:p w:rsidR="004E4C7C" w:rsidRDefault="004E4C7C" w:rsidP="00D06916">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E4C7C" w:rsidRDefault="004E4C7C" w:rsidP="00D06916">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E4C7C" w:rsidRDefault="004E4C7C" w:rsidP="00D06916">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4E4C7C" w:rsidRDefault="004E4C7C" w:rsidP="00D06916">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E4C7C" w:rsidRDefault="004E4C7C" w:rsidP="00D06916">
      <w:pPr>
        <w:pStyle w:val="ConsPlusNormal"/>
        <w:spacing w:before="240"/>
        <w:ind w:firstLine="540"/>
        <w:jc w:val="both"/>
      </w:pPr>
      <w:r>
        <w:t>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rsidR="004E4C7C" w:rsidRDefault="004E4C7C" w:rsidP="00D06916">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E4C7C" w:rsidRDefault="004E4C7C" w:rsidP="00D06916">
      <w:pPr>
        <w:pStyle w:val="ConsPlusNormal"/>
        <w:spacing w:before="240"/>
        <w:ind w:firstLine="540"/>
        <w:jc w:val="both"/>
      </w:pPr>
      <w:r>
        <w:t>Орфография. Знакомство с правилами правописания и их применение:</w:t>
      </w:r>
    </w:p>
    <w:p w:rsidR="004E4C7C" w:rsidRDefault="004E4C7C" w:rsidP="00D06916">
      <w:pPr>
        <w:pStyle w:val="ConsPlusNormal"/>
        <w:spacing w:before="240"/>
        <w:ind w:firstLine="540"/>
        <w:jc w:val="both"/>
      </w:pPr>
      <w:r>
        <w:t>раздельное написание слов;</w:t>
      </w:r>
    </w:p>
    <w:p w:rsidR="004E4C7C" w:rsidRDefault="004E4C7C" w:rsidP="00D06916">
      <w:pPr>
        <w:pStyle w:val="ConsPlusNormal"/>
        <w:spacing w:before="240"/>
        <w:ind w:firstLine="540"/>
        <w:jc w:val="both"/>
      </w:pPr>
      <w:r>
        <w:t>обозначение гласных после шипящих (ча-ща, чу-щу, жи-ши);</w:t>
      </w:r>
    </w:p>
    <w:p w:rsidR="004E4C7C" w:rsidRDefault="004E4C7C" w:rsidP="00D06916">
      <w:pPr>
        <w:pStyle w:val="ConsPlusNormal"/>
        <w:spacing w:before="240"/>
        <w:ind w:firstLine="540"/>
        <w:jc w:val="both"/>
      </w:pPr>
      <w:r>
        <w:t>прописная (заглавная) буква в начале предложения, в именах собственных;</w:t>
      </w:r>
    </w:p>
    <w:p w:rsidR="004E4C7C" w:rsidRDefault="004E4C7C" w:rsidP="00D06916">
      <w:pPr>
        <w:pStyle w:val="ConsPlusNormal"/>
        <w:spacing w:before="240"/>
        <w:ind w:firstLine="540"/>
        <w:jc w:val="both"/>
      </w:pPr>
      <w:r>
        <w:t>перенос слов по слогам без стечения согласных;</w:t>
      </w:r>
    </w:p>
    <w:p w:rsidR="004E4C7C" w:rsidRDefault="004E4C7C" w:rsidP="00D06916">
      <w:pPr>
        <w:pStyle w:val="ConsPlusNormal"/>
        <w:spacing w:before="240"/>
        <w:ind w:firstLine="540"/>
        <w:jc w:val="both"/>
      </w:pPr>
      <w:r>
        <w:t>знаки препинания в конце предложения.</w:t>
      </w:r>
    </w:p>
    <w:p w:rsidR="004E4C7C" w:rsidRDefault="004E4C7C" w:rsidP="00D06916">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160.1.2.3. Систематический курс.</w:t>
      </w:r>
    </w:p>
    <w:p w:rsidR="004E4C7C" w:rsidRDefault="004E4C7C" w:rsidP="00D06916">
      <w:pPr>
        <w:pStyle w:val="ConsPlusNormal"/>
        <w:spacing w:before="240"/>
        <w:ind w:firstLine="540"/>
        <w:jc w:val="both"/>
      </w:pPr>
      <w:r>
        <w:t>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твердый-мягкий,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rsidR="004E4C7C" w:rsidRDefault="004E4C7C" w:rsidP="00D06916">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rsidR="004E4C7C" w:rsidRDefault="004E4C7C" w:rsidP="00D06916">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4E4C7C" w:rsidRDefault="004E4C7C" w:rsidP="00D06916">
      <w:pPr>
        <w:pStyle w:val="ConsPlusNormal"/>
        <w:spacing w:before="240"/>
        <w:ind w:firstLine="540"/>
        <w:jc w:val="both"/>
      </w:pPr>
      <w:r>
        <w:t>Использование небуквенных графических средств: пробела между словами, знака переноса, абзаца.</w:t>
      </w:r>
    </w:p>
    <w:p w:rsidR="004E4C7C" w:rsidRDefault="004E4C7C" w:rsidP="00D06916">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4E4C7C" w:rsidRDefault="004E4C7C" w:rsidP="00D06916">
      <w:pPr>
        <w:pStyle w:val="ConsPlusNormal"/>
        <w:spacing w:before="240"/>
        <w:ind w:firstLine="540"/>
        <w:jc w:val="both"/>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4E4C7C" w:rsidRDefault="004E4C7C" w:rsidP="00D06916">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4E4C7C" w:rsidRDefault="004E4C7C" w:rsidP="00D06916">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4E4C7C" w:rsidRDefault="004E4C7C" w:rsidP="00D06916">
      <w:pPr>
        <w:pStyle w:val="ConsPlusNormal"/>
        <w:spacing w:before="240"/>
        <w:ind w:firstLine="540"/>
        <w:jc w:val="both"/>
      </w:pPr>
      <w:r>
        <w:t>Различение изменяемых и неизменяемых слов. Разбор слова по составу.</w:t>
      </w:r>
    </w:p>
    <w:p w:rsidR="004E4C7C" w:rsidRDefault="004E4C7C" w:rsidP="00D06916">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4E4C7C" w:rsidRDefault="004E4C7C" w:rsidP="00D06916">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 Умение опознавать имена собственные.</w:t>
      </w:r>
    </w:p>
    <w:p w:rsidR="004E4C7C" w:rsidRDefault="004E4C7C" w:rsidP="00D06916">
      <w:pPr>
        <w:pStyle w:val="ConsPlusNormal"/>
        <w:spacing w:before="240"/>
        <w:ind w:firstLine="540"/>
        <w:jc w:val="both"/>
      </w:pPr>
      <w:r>
        <w:t>Род существительных: мужской, женский, средний. Различение имен существительных мужского, женского и среднего рода.</w:t>
      </w:r>
    </w:p>
    <w:p w:rsidR="004E4C7C" w:rsidRDefault="004E4C7C" w:rsidP="00D06916">
      <w:pPr>
        <w:pStyle w:val="ConsPlusNormal"/>
        <w:spacing w:before="240"/>
        <w:ind w:firstLine="540"/>
        <w:jc w:val="both"/>
      </w:pPr>
      <w:r>
        <w:t>Изменение имен существительных по числам.</w:t>
      </w:r>
    </w:p>
    <w:p w:rsidR="004E4C7C" w:rsidRDefault="004E4C7C" w:rsidP="00D06916">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4E4C7C" w:rsidRDefault="004E4C7C" w:rsidP="00D06916">
      <w:pPr>
        <w:pStyle w:val="ConsPlusNormal"/>
        <w:spacing w:before="240"/>
        <w:ind w:firstLine="540"/>
        <w:jc w:val="both"/>
      </w:pPr>
      <w:r>
        <w:t>Склонение имен существительных во множественном числе.</w:t>
      </w:r>
    </w:p>
    <w:p w:rsidR="004E4C7C" w:rsidRDefault="004E4C7C" w:rsidP="00D06916">
      <w:pPr>
        <w:pStyle w:val="ConsPlusNormal"/>
        <w:spacing w:before="240"/>
        <w:ind w:firstLine="540"/>
        <w:jc w:val="both"/>
      </w:pPr>
      <w:r>
        <w:t>Морфологический разбор имен существительных.</w:t>
      </w:r>
    </w:p>
    <w:p w:rsidR="004E4C7C" w:rsidRDefault="004E4C7C" w:rsidP="00D06916">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4E4C7C" w:rsidRDefault="004E4C7C" w:rsidP="00D06916">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4E4C7C" w:rsidRDefault="004E4C7C" w:rsidP="00D06916">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4E4C7C" w:rsidRDefault="004E4C7C" w:rsidP="00D06916">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4E4C7C" w:rsidRDefault="004E4C7C" w:rsidP="00D06916">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E4C7C" w:rsidRDefault="004E4C7C" w:rsidP="00D06916">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4E4C7C" w:rsidRDefault="004E4C7C" w:rsidP="00D06916">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4E4C7C" w:rsidRDefault="004E4C7C" w:rsidP="00D06916">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E4C7C" w:rsidRDefault="004E4C7C" w:rsidP="00D06916">
      <w:pPr>
        <w:pStyle w:val="ConsPlusNormal"/>
        <w:spacing w:before="240"/>
        <w:ind w:firstLine="54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4E4C7C" w:rsidRDefault="004E4C7C" w:rsidP="00D06916">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4E4C7C" w:rsidRDefault="004E4C7C" w:rsidP="00D06916">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rsidR="004E4C7C" w:rsidRDefault="004E4C7C" w:rsidP="00D06916">
      <w:pPr>
        <w:pStyle w:val="ConsPlusNormal"/>
        <w:spacing w:before="240"/>
        <w:ind w:firstLine="540"/>
        <w:jc w:val="both"/>
      </w:pPr>
      <w:r>
        <w:t>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сочетания чк-чн, чт, щн;</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непроизносимые согласные;</w:t>
      </w:r>
    </w:p>
    <w:p w:rsidR="004E4C7C" w:rsidRDefault="004E4C7C" w:rsidP="00D06916">
      <w:pPr>
        <w:pStyle w:val="ConsPlusNormal"/>
        <w:spacing w:before="240"/>
        <w:ind w:firstLine="540"/>
        <w:jc w:val="both"/>
      </w:pPr>
      <w:r>
        <w:t>непроверяемые гласные и согласные в корне слова (на ограниченном перечне слов);</w:t>
      </w:r>
    </w:p>
    <w:p w:rsidR="004E4C7C" w:rsidRDefault="004E4C7C" w:rsidP="00D06916">
      <w:pPr>
        <w:pStyle w:val="ConsPlusNormal"/>
        <w:spacing w:before="240"/>
        <w:ind w:firstLine="540"/>
        <w:jc w:val="both"/>
      </w:pPr>
      <w:r>
        <w:t>гласные и согласные в неизменяемых на письме приставках;</w:t>
      </w:r>
    </w:p>
    <w:p w:rsidR="004E4C7C" w:rsidRDefault="004E4C7C" w:rsidP="00D06916">
      <w:pPr>
        <w:pStyle w:val="ConsPlusNormal"/>
        <w:spacing w:before="240"/>
        <w:ind w:firstLine="540"/>
        <w:jc w:val="both"/>
      </w:pPr>
      <w:r>
        <w:t>разделительные ъ и ь;</w:t>
      </w:r>
    </w:p>
    <w:p w:rsidR="004E4C7C" w:rsidRDefault="004E4C7C" w:rsidP="00D06916">
      <w:pPr>
        <w:pStyle w:val="ConsPlusNormal"/>
        <w:spacing w:before="240"/>
        <w:ind w:firstLine="540"/>
        <w:jc w:val="both"/>
      </w:pPr>
      <w:r>
        <w:t>мягкий знак после шипящих на конце имен существительных (ночь, нож, рожь, мышь);</w:t>
      </w:r>
    </w:p>
    <w:p w:rsidR="004E4C7C" w:rsidRDefault="004E4C7C" w:rsidP="00D06916">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4E4C7C" w:rsidRDefault="004E4C7C" w:rsidP="00D06916">
      <w:pPr>
        <w:pStyle w:val="ConsPlusNormal"/>
        <w:spacing w:before="240"/>
        <w:ind w:firstLine="540"/>
        <w:jc w:val="both"/>
      </w:pPr>
      <w:r>
        <w:t>безударные окончания имен прилагательных;</w:t>
      </w:r>
    </w:p>
    <w:p w:rsidR="004E4C7C" w:rsidRDefault="004E4C7C" w:rsidP="00D06916">
      <w:pPr>
        <w:pStyle w:val="ConsPlusNormal"/>
        <w:spacing w:before="240"/>
        <w:ind w:firstLine="540"/>
        <w:jc w:val="both"/>
      </w:pPr>
      <w:r>
        <w:t>раздельное написание предлогов с личными местоимениями;</w:t>
      </w:r>
    </w:p>
    <w:p w:rsidR="004E4C7C" w:rsidRDefault="004E4C7C" w:rsidP="00D06916">
      <w:pPr>
        <w:pStyle w:val="ConsPlusNormal"/>
        <w:spacing w:before="240"/>
        <w:ind w:firstLine="540"/>
        <w:jc w:val="both"/>
      </w:pPr>
      <w:r>
        <w:t>не с глаголами;</w:t>
      </w:r>
    </w:p>
    <w:p w:rsidR="004E4C7C" w:rsidRDefault="004E4C7C" w:rsidP="00D06916">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4E4C7C" w:rsidRDefault="004E4C7C" w:rsidP="00D06916">
      <w:pPr>
        <w:pStyle w:val="ConsPlusNormal"/>
        <w:spacing w:before="240"/>
        <w:ind w:firstLine="540"/>
        <w:jc w:val="both"/>
      </w:pPr>
      <w:r>
        <w:t>мягкий знак в глаголах в сочетании -ться;</w:t>
      </w:r>
    </w:p>
    <w:p w:rsidR="004E4C7C" w:rsidRDefault="004E4C7C" w:rsidP="00D06916">
      <w:pPr>
        <w:pStyle w:val="ConsPlusNormal"/>
        <w:spacing w:before="240"/>
        <w:ind w:firstLine="540"/>
        <w:jc w:val="both"/>
      </w:pPr>
      <w:r>
        <w:t>безударные личные окончания глаголов;</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160.1.2.4. Развитие речи.</w:t>
      </w:r>
    </w:p>
    <w:p w:rsidR="004E4C7C" w:rsidRDefault="004E4C7C" w:rsidP="00D06916">
      <w:pPr>
        <w:pStyle w:val="ConsPlusNormal"/>
        <w:spacing w:before="240"/>
        <w:ind w:firstLine="540"/>
        <w:jc w:val="both"/>
      </w:pPr>
      <w:r>
        <w:t>Осознание ситуации общения: с какой целью, с кем и где происходит общение.</w:t>
      </w:r>
    </w:p>
    <w:p w:rsidR="004E4C7C" w:rsidRDefault="004E4C7C" w:rsidP="00D06916">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4E4C7C" w:rsidRDefault="004E4C7C" w:rsidP="00D06916">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4E4C7C" w:rsidRDefault="004E4C7C" w:rsidP="00D06916">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4E4C7C" w:rsidRDefault="004E4C7C" w:rsidP="00D06916">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4E4C7C" w:rsidRDefault="004E4C7C" w:rsidP="00D06916">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4E4C7C" w:rsidRDefault="004E4C7C" w:rsidP="00D06916">
      <w:pPr>
        <w:pStyle w:val="ConsPlusNormal"/>
        <w:spacing w:before="240"/>
        <w:ind w:firstLine="540"/>
        <w:jc w:val="both"/>
      </w:pPr>
      <w:r>
        <w:t>Типы текстов: описание, повествование, рассуждение, их особенности.</w:t>
      </w:r>
    </w:p>
    <w:p w:rsidR="004E4C7C" w:rsidRDefault="004E4C7C" w:rsidP="00D06916">
      <w:pPr>
        <w:pStyle w:val="ConsPlusNormal"/>
        <w:spacing w:before="240"/>
        <w:ind w:firstLine="540"/>
        <w:jc w:val="both"/>
      </w:pPr>
      <w:r>
        <w:t>Знакомство с жанрами письма и поздравления.</w:t>
      </w:r>
    </w:p>
    <w:p w:rsidR="004E4C7C" w:rsidRDefault="004E4C7C" w:rsidP="00D06916">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4E4C7C" w:rsidRDefault="004E4C7C" w:rsidP="00D06916">
      <w:pPr>
        <w:pStyle w:val="ConsPlusNormal"/>
        <w:spacing w:before="240"/>
        <w:ind w:firstLine="540"/>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4E4C7C" w:rsidRDefault="004E4C7C" w:rsidP="00D06916">
      <w:pPr>
        <w:pStyle w:val="ConsPlusNormal"/>
        <w:spacing w:before="240"/>
        <w:ind w:firstLine="540"/>
        <w:jc w:val="both"/>
      </w:pPr>
      <w:r>
        <w:t>160.1.3.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w:t>
      </w:r>
    </w:p>
    <w:p w:rsidR="004E4C7C" w:rsidRDefault="004E4C7C" w:rsidP="00D06916">
      <w:pPr>
        <w:pStyle w:val="ConsPlusNormal"/>
        <w:spacing w:before="240"/>
        <w:ind w:firstLine="540"/>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E4C7C" w:rsidRDefault="004E4C7C" w:rsidP="00D06916">
      <w:pPr>
        <w:pStyle w:val="ConsPlusNormal"/>
        <w:spacing w:before="240"/>
        <w:ind w:firstLine="540"/>
        <w:jc w:val="both"/>
      </w:pPr>
      <w:r>
        <w:t>формирование интереса к изучению родного (русского) языка;</w:t>
      </w:r>
    </w:p>
    <w:p w:rsidR="004E4C7C" w:rsidRDefault="004E4C7C" w:rsidP="00D06916">
      <w:pPr>
        <w:pStyle w:val="ConsPlusNormal"/>
        <w:spacing w:before="240"/>
        <w:ind w:firstLine="540"/>
        <w:jc w:val="both"/>
      </w:pPr>
      <w:r>
        <w:t>овладение первоначальными представлениями о правилах речевого этикета;</w:t>
      </w:r>
    </w:p>
    <w:p w:rsidR="004E4C7C" w:rsidRDefault="004E4C7C" w:rsidP="00D06916">
      <w:pPr>
        <w:pStyle w:val="ConsPlusNormal"/>
        <w:spacing w:before="240"/>
        <w:ind w:firstLine="540"/>
        <w:jc w:val="both"/>
      </w:pPr>
      <w:r>
        <w:t>овладение основами грамотного письма;</w:t>
      </w:r>
    </w:p>
    <w:p w:rsidR="004E4C7C" w:rsidRDefault="004E4C7C" w:rsidP="00D06916">
      <w:pPr>
        <w:pStyle w:val="ConsPlusNormal"/>
        <w:spacing w:before="240"/>
        <w:ind w:firstLine="540"/>
        <w:jc w:val="both"/>
      </w:pPr>
      <w:r>
        <w:t>овладение обучающимися коммуникативно-речевыми умениями, необходимыми для совершенствования их речевой практики;</w:t>
      </w:r>
    </w:p>
    <w:p w:rsidR="004E4C7C" w:rsidRDefault="004E4C7C" w:rsidP="00D06916">
      <w:pPr>
        <w:pStyle w:val="ConsPlusNormal"/>
        <w:spacing w:before="240"/>
        <w:ind w:firstLine="540"/>
        <w:jc w:val="both"/>
      </w:pPr>
      <w:r>
        <w:t>формирование позитивного отношения к правильной устной и письменной речи как показателям общей культуры и гражданской позиции человека;</w:t>
      </w:r>
    </w:p>
    <w:p w:rsidR="004E4C7C" w:rsidRDefault="004E4C7C" w:rsidP="00D06916">
      <w:pPr>
        <w:pStyle w:val="ConsPlusNormal"/>
        <w:spacing w:before="240"/>
        <w:ind w:firstLine="540"/>
        <w:jc w:val="both"/>
      </w:pPr>
      <w:r>
        <w:t>использование знаний в области русского языка и сформированных грамматико-орфографических умений для решения практических задач.</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160.2. Литературное чтение.</w:t>
      </w:r>
    </w:p>
    <w:p w:rsidR="004E4C7C" w:rsidRDefault="004E4C7C" w:rsidP="00D06916">
      <w:pPr>
        <w:pStyle w:val="ConsPlusNormal"/>
        <w:spacing w:before="240"/>
        <w:ind w:firstLine="540"/>
        <w:jc w:val="both"/>
      </w:pPr>
      <w:r>
        <w:t>160.2.1. Пояснительная записка.</w:t>
      </w:r>
    </w:p>
    <w:p w:rsidR="004E4C7C" w:rsidRDefault="004E4C7C" w:rsidP="00D06916">
      <w:pPr>
        <w:pStyle w:val="ConsPlusNormal"/>
        <w:spacing w:before="240"/>
        <w:ind w:firstLine="540"/>
        <w:jc w:val="both"/>
      </w:pPr>
      <w:r>
        <w:t xml:space="preserve">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34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4E4C7C" w:rsidRDefault="004E4C7C" w:rsidP="00D06916">
      <w:pPr>
        <w:pStyle w:val="ConsPlusNormal"/>
        <w:spacing w:before="240"/>
        <w:ind w:firstLine="540"/>
        <w:jc w:val="both"/>
      </w:pPr>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4E4C7C" w:rsidRDefault="004E4C7C" w:rsidP="00D06916">
      <w:pPr>
        <w:pStyle w:val="ConsPlusNormal"/>
        <w:spacing w:before="240"/>
        <w:ind w:firstLine="540"/>
        <w:jc w:val="both"/>
      </w:pPr>
      <w: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4E4C7C" w:rsidRDefault="004E4C7C" w:rsidP="00D06916">
      <w:pPr>
        <w:pStyle w:val="ConsPlusNormal"/>
        <w:spacing w:before="240"/>
        <w:ind w:firstLine="540"/>
        <w:jc w:val="both"/>
      </w:pPr>
      <w:r>
        <w:t>160.2.2. Содержание обучения.</w:t>
      </w:r>
    </w:p>
    <w:p w:rsidR="004E4C7C" w:rsidRDefault="004E4C7C" w:rsidP="00D06916">
      <w:pPr>
        <w:pStyle w:val="ConsPlusNormal"/>
        <w:spacing w:before="240"/>
        <w:ind w:firstLine="540"/>
        <w:jc w:val="both"/>
      </w:pPr>
      <w:r>
        <w:t>160.2.2.1. Виды речевой и читательской деятельности.</w:t>
      </w:r>
    </w:p>
    <w:p w:rsidR="004E4C7C" w:rsidRDefault="004E4C7C" w:rsidP="00D06916">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4E4C7C" w:rsidRDefault="004E4C7C" w:rsidP="00D06916">
      <w:pPr>
        <w:pStyle w:val="ConsPlusNormal"/>
        <w:spacing w:before="240"/>
        <w:ind w:firstLine="540"/>
        <w:jc w:val="both"/>
      </w:pPr>
      <w:r>
        <w:t>160.2.2.2. Чтение.</w:t>
      </w:r>
    </w:p>
    <w:p w:rsidR="004E4C7C" w:rsidRDefault="004E4C7C" w:rsidP="00D06916">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4E4C7C" w:rsidRDefault="004E4C7C" w:rsidP="00D06916">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4E4C7C" w:rsidRDefault="004E4C7C" w:rsidP="00D06916">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4E4C7C" w:rsidRDefault="004E4C7C" w:rsidP="00D06916">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rsidR="004E4C7C" w:rsidRDefault="004E4C7C" w:rsidP="00D06916">
      <w:pPr>
        <w:pStyle w:val="ConsPlusNormal"/>
        <w:spacing w:before="240"/>
        <w:ind w:firstLine="540"/>
        <w:jc w:val="both"/>
      </w:pPr>
      <w:r>
        <w:t>Самостоятельное деление текста на смысловые части, их озаглавливание. Умение работать с разными видами информации.</w:t>
      </w:r>
    </w:p>
    <w:p w:rsidR="004E4C7C" w:rsidRDefault="004E4C7C" w:rsidP="00D06916">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4E4C7C" w:rsidRDefault="004E4C7C" w:rsidP="00D06916">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E4C7C" w:rsidRDefault="004E4C7C" w:rsidP="00D06916">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E4C7C" w:rsidRDefault="004E4C7C" w:rsidP="00D06916">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E4C7C" w:rsidRDefault="004E4C7C" w:rsidP="00D06916">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E4C7C" w:rsidRDefault="004E4C7C" w:rsidP="00D06916">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E4C7C" w:rsidRDefault="004E4C7C" w:rsidP="00D06916">
      <w:pPr>
        <w:pStyle w:val="ConsPlusNormal"/>
        <w:spacing w:before="240"/>
        <w:ind w:firstLine="540"/>
        <w:jc w:val="both"/>
      </w:pPr>
      <w:r>
        <w:t>Характеристика героя произведения. Портрет, характер героя, выраженные через поступки и речь.</w:t>
      </w:r>
    </w:p>
    <w:p w:rsidR="004E4C7C" w:rsidRDefault="004E4C7C" w:rsidP="00D06916">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rsidR="004E4C7C" w:rsidRDefault="004E4C7C" w:rsidP="00D06916">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E4C7C" w:rsidRDefault="004E4C7C" w:rsidP="00D06916">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4E4C7C" w:rsidRDefault="004E4C7C" w:rsidP="00D06916">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160.2.2.3. Говорение (культура речевого общения).</w:t>
      </w:r>
    </w:p>
    <w:p w:rsidR="004E4C7C" w:rsidRDefault="004E4C7C" w:rsidP="00D06916">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4E4C7C" w:rsidRDefault="004E4C7C" w:rsidP="00D06916">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4C7C" w:rsidRDefault="004E4C7C" w:rsidP="00D06916">
      <w:pPr>
        <w:pStyle w:val="ConsPlusNormal"/>
        <w:spacing w:before="240"/>
        <w:ind w:firstLine="540"/>
        <w:jc w:val="both"/>
      </w:pPr>
      <w:r>
        <w:t>160.2.2.4. Письмо (культура письменной речи).</w:t>
      </w:r>
    </w:p>
    <w:p w:rsidR="004E4C7C" w:rsidRDefault="004E4C7C" w:rsidP="00D06916">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4E4C7C" w:rsidRDefault="004E4C7C" w:rsidP="00D06916">
      <w:pPr>
        <w:pStyle w:val="ConsPlusNormal"/>
        <w:spacing w:before="240"/>
        <w:ind w:firstLine="540"/>
        <w:jc w:val="both"/>
      </w:pPr>
      <w:r>
        <w:t>160.2.2.5. Круг детского чтения.</w:t>
      </w:r>
    </w:p>
    <w:p w:rsidR="004E4C7C" w:rsidRDefault="004E4C7C" w:rsidP="00D06916">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ЗПР.</w:t>
      </w:r>
    </w:p>
    <w:p w:rsidR="004E4C7C" w:rsidRDefault="004E4C7C" w:rsidP="00D0691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4C7C" w:rsidRDefault="004E4C7C" w:rsidP="00D0691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4E4C7C" w:rsidRDefault="004E4C7C" w:rsidP="00D06916">
      <w:pPr>
        <w:pStyle w:val="ConsPlusNormal"/>
        <w:spacing w:before="240"/>
        <w:ind w:firstLine="540"/>
        <w:jc w:val="both"/>
      </w:pPr>
      <w:r>
        <w:t>160.2.2.6. Литературоведческая пропедевтика (практическое освоение).</w:t>
      </w:r>
    </w:p>
    <w:p w:rsidR="004E4C7C" w:rsidRDefault="004E4C7C" w:rsidP="00D06916">
      <w:pPr>
        <w:pStyle w:val="ConsPlusNormal"/>
        <w:spacing w:before="240"/>
        <w:ind w:firstLine="540"/>
        <w:jc w:val="both"/>
      </w:pPr>
      <w:r>
        <w:t>Нахождение в тексте, определение значения в художественной речи (с помощью учителя) средств выразительности: синонимов, антонимов, сравнений.</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E4C7C" w:rsidRDefault="004E4C7C" w:rsidP="00D06916">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160.2.2.7. Творческая деятельность обучающихся (на основе литературных произведений).</w:t>
      </w:r>
    </w:p>
    <w:p w:rsidR="004E4C7C" w:rsidRDefault="004E4C7C" w:rsidP="00D06916">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160.2.3.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w:t>
      </w:r>
    </w:p>
    <w:p w:rsidR="004E4C7C" w:rsidRDefault="004E4C7C" w:rsidP="00D06916">
      <w:pPr>
        <w:pStyle w:val="ConsPlusNormal"/>
        <w:spacing w:before="240"/>
        <w:ind w:firstLine="540"/>
        <w:jc w:val="both"/>
      </w:pPr>
      <w:r>
        <w:t>понимание литературы как явления национальной и мировой культуры, средства сохранения и передачи нравственных ценностей и традиций;</w:t>
      </w:r>
    </w:p>
    <w:p w:rsidR="004E4C7C" w:rsidRDefault="004E4C7C" w:rsidP="00D06916">
      <w:pPr>
        <w:pStyle w:val="ConsPlusNormal"/>
        <w:spacing w:before="240"/>
        <w:ind w:firstLine="540"/>
        <w:jc w:val="both"/>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4E4C7C" w:rsidRDefault="004E4C7C" w:rsidP="00D06916">
      <w:pPr>
        <w:pStyle w:val="ConsPlusNormal"/>
        <w:spacing w:before="240"/>
        <w:ind w:firstLine="540"/>
        <w:jc w:val="both"/>
      </w:pPr>
      <w:r>
        <w:t>осознанное, правильное, плавное чтение вслух целыми словами с использованием некоторых средств устной выразительности речи;</w:t>
      </w:r>
    </w:p>
    <w:p w:rsidR="004E4C7C" w:rsidRDefault="004E4C7C" w:rsidP="00D06916">
      <w:pPr>
        <w:pStyle w:val="ConsPlusNormal"/>
        <w:spacing w:before="240"/>
        <w:ind w:firstLine="540"/>
        <w:jc w:val="both"/>
      </w:pPr>
      <w:r>
        <w:t>понимание роли чтения, использование разных видов чтения;</w:t>
      </w:r>
    </w:p>
    <w:p w:rsidR="004E4C7C" w:rsidRDefault="004E4C7C" w:rsidP="00D06916">
      <w:pPr>
        <w:pStyle w:val="ConsPlusNormal"/>
        <w:spacing w:before="240"/>
        <w:ind w:firstLine="540"/>
        <w:jc w:val="both"/>
      </w:pPr>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4E4C7C" w:rsidRDefault="004E4C7C" w:rsidP="00D06916">
      <w:pPr>
        <w:pStyle w:val="ConsPlusNormal"/>
        <w:spacing w:before="240"/>
        <w:ind w:firstLine="540"/>
        <w:jc w:val="both"/>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4E4C7C" w:rsidRDefault="004E4C7C" w:rsidP="00D06916">
      <w:pPr>
        <w:pStyle w:val="ConsPlusNormal"/>
        <w:spacing w:before="240"/>
        <w:ind w:firstLine="540"/>
        <w:jc w:val="both"/>
      </w:pPr>
      <w:r>
        <w:t>формирование потребности в систематическом чтении;</w:t>
      </w:r>
    </w:p>
    <w:p w:rsidR="004E4C7C" w:rsidRDefault="004E4C7C" w:rsidP="00D06916">
      <w:pPr>
        <w:pStyle w:val="ConsPlusNormal"/>
        <w:spacing w:before="240"/>
        <w:ind w:firstLine="540"/>
        <w:jc w:val="both"/>
      </w:pPr>
      <w:r>
        <w:t>выбор с помощью взрослого интересующей литературы.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160.3. Окружающий мир.</w:t>
      </w:r>
    </w:p>
    <w:p w:rsidR="004E4C7C" w:rsidRDefault="004E4C7C" w:rsidP="00D06916">
      <w:pPr>
        <w:pStyle w:val="ConsPlusNormal"/>
        <w:spacing w:before="240"/>
        <w:ind w:firstLine="540"/>
        <w:jc w:val="both"/>
      </w:pPr>
      <w:r>
        <w:t>160.3.1.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341"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4E4C7C" w:rsidRDefault="004E4C7C" w:rsidP="00D06916">
      <w:pPr>
        <w:pStyle w:val="ConsPlusNormal"/>
        <w:spacing w:before="240"/>
        <w:ind w:firstLine="540"/>
        <w:jc w:val="both"/>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4E4C7C" w:rsidRDefault="004E4C7C" w:rsidP="00D06916">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ЗПР.</w:t>
      </w:r>
    </w:p>
    <w:p w:rsidR="004E4C7C" w:rsidRDefault="004E4C7C" w:rsidP="00D06916">
      <w:pPr>
        <w:pStyle w:val="ConsPlusNormal"/>
        <w:spacing w:before="240"/>
        <w:ind w:firstLine="540"/>
        <w:jc w:val="both"/>
      </w:pPr>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4E4C7C" w:rsidRDefault="004E4C7C" w:rsidP="00D06916">
      <w:pPr>
        <w:pStyle w:val="ConsPlusNormal"/>
        <w:spacing w:before="240"/>
        <w:ind w:firstLine="540"/>
        <w:jc w:val="both"/>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4E4C7C" w:rsidRDefault="004E4C7C" w:rsidP="00D06916">
      <w:pPr>
        <w:pStyle w:val="ConsPlusNormal"/>
        <w:spacing w:before="240"/>
        <w:ind w:firstLine="540"/>
        <w:jc w:val="both"/>
      </w:pPr>
      <w:r>
        <w:t>160.3.2. Содержание обучения.</w:t>
      </w:r>
    </w:p>
    <w:p w:rsidR="004E4C7C" w:rsidRDefault="004E4C7C" w:rsidP="00D06916">
      <w:pPr>
        <w:pStyle w:val="ConsPlusNormal"/>
        <w:spacing w:before="240"/>
        <w:ind w:firstLine="540"/>
        <w:jc w:val="both"/>
      </w:pPr>
      <w:r>
        <w:t>160.3.2.1. Человек и природа.</w:t>
      </w:r>
    </w:p>
    <w:p w:rsidR="004E4C7C" w:rsidRDefault="004E4C7C" w:rsidP="00D06916">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4C7C" w:rsidRDefault="004E4C7C" w:rsidP="00D06916">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4E4C7C" w:rsidRDefault="004E4C7C" w:rsidP="00D0691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 Охрана, бережное использование почв.</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4E4C7C" w:rsidRDefault="004E4C7C" w:rsidP="00D06916">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E4C7C" w:rsidRDefault="004E4C7C" w:rsidP="00D06916">
      <w:pPr>
        <w:pStyle w:val="ConsPlusNormal"/>
        <w:spacing w:before="240"/>
        <w:ind w:firstLine="540"/>
        <w:jc w:val="both"/>
      </w:pPr>
      <w:r>
        <w:t>160.3.2.2. Человек и общество.</w:t>
      </w:r>
    </w:p>
    <w:p w:rsidR="004E4C7C" w:rsidRDefault="004E4C7C" w:rsidP="00D06916">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4E4C7C" w:rsidRDefault="004E4C7C" w:rsidP="00D06916">
      <w:pPr>
        <w:pStyle w:val="ConsPlusNormal"/>
        <w:spacing w:before="240"/>
        <w:ind w:firstLine="540"/>
        <w:jc w:val="both"/>
      </w:pPr>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4E4C7C" w:rsidRDefault="004E4C7C" w:rsidP="00D0691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4E4C7C" w:rsidRDefault="004E4C7C" w:rsidP="00D06916">
      <w:pPr>
        <w:pStyle w:val="ConsPlusNormal"/>
        <w:spacing w:before="240"/>
        <w:ind w:firstLine="540"/>
        <w:jc w:val="both"/>
      </w:pPr>
      <w: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rsidR="004E4C7C" w:rsidRDefault="004E4C7C" w:rsidP="00D06916">
      <w:pPr>
        <w:pStyle w:val="ConsPlusNormal"/>
        <w:spacing w:before="240"/>
        <w:ind w:firstLine="540"/>
        <w:jc w:val="both"/>
      </w:pPr>
      <w:r>
        <w:t>Средства массовой информации: радио, телевидение, пресса, Интернет.</w:t>
      </w:r>
    </w:p>
    <w:p w:rsidR="004E4C7C" w:rsidRDefault="004E4C7C" w:rsidP="00D06916">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342"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4E4C7C" w:rsidRDefault="004E4C7C" w:rsidP="00D06916">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4E4C7C" w:rsidRDefault="004E4C7C" w:rsidP="00D06916">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4C7C" w:rsidRDefault="004E4C7C" w:rsidP="00D06916">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rsidR="004E4C7C" w:rsidRDefault="004E4C7C" w:rsidP="00D06916">
      <w:pPr>
        <w:pStyle w:val="ConsPlusNormal"/>
        <w:spacing w:before="240"/>
        <w:ind w:firstLine="540"/>
        <w:jc w:val="both"/>
      </w:pPr>
      <w:r>
        <w:t>160.3.2.3.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Правила безопасного поведения в природе.</w:t>
      </w:r>
    </w:p>
    <w:p w:rsidR="004E4C7C" w:rsidRDefault="004E4C7C" w:rsidP="00D06916">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rsidR="004E4C7C" w:rsidRDefault="004E4C7C" w:rsidP="00D06916">
      <w:pPr>
        <w:pStyle w:val="ConsPlusNormal"/>
        <w:spacing w:before="240"/>
        <w:ind w:firstLine="540"/>
        <w:jc w:val="both"/>
      </w:pPr>
      <w:r>
        <w:t>Забота о здоровье и безопасности окружающих людей - нравственный долг каждого человека.</w:t>
      </w:r>
    </w:p>
    <w:p w:rsidR="004E4C7C" w:rsidRDefault="004E4C7C" w:rsidP="00D06916">
      <w:pPr>
        <w:pStyle w:val="ConsPlusNormal"/>
        <w:spacing w:before="240"/>
        <w:ind w:firstLine="540"/>
        <w:jc w:val="both"/>
      </w:pPr>
      <w:r>
        <w:t>160.3.3. Планируемые результаты освоения учебного предмета:</w:t>
      </w:r>
    </w:p>
    <w:p w:rsidR="004E4C7C" w:rsidRDefault="004E4C7C" w:rsidP="00D06916">
      <w:pPr>
        <w:pStyle w:val="ConsPlusNormal"/>
        <w:spacing w:before="240"/>
        <w:ind w:firstLine="540"/>
        <w:jc w:val="both"/>
      </w:pPr>
      <w:r>
        <w:t>1) сформированность уважительного отношения к России, родному краю, своей семье, истории, культуре, природе нашей страны, ее современной жизни;</w:t>
      </w:r>
    </w:p>
    <w:p w:rsidR="004E4C7C" w:rsidRDefault="004E4C7C" w:rsidP="00D06916">
      <w:pPr>
        <w:pStyle w:val="ConsPlusNormal"/>
        <w:spacing w:before="240"/>
        <w:ind w:firstLine="540"/>
        <w:jc w:val="both"/>
      </w:pPr>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E4C7C" w:rsidRDefault="004E4C7C" w:rsidP="00D06916">
      <w:pPr>
        <w:pStyle w:val="ConsPlusNormal"/>
        <w:spacing w:before="240"/>
        <w:ind w:firstLine="540"/>
        <w:jc w:val="both"/>
      </w:pPr>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4E4C7C" w:rsidRDefault="004E4C7C" w:rsidP="00D06916">
      <w:pPr>
        <w:pStyle w:val="ConsPlusNormal"/>
        <w:spacing w:before="240"/>
        <w:ind w:firstLine="540"/>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161. Программа формирования УУД.</w:t>
      </w:r>
    </w:p>
    <w:p w:rsidR="004E4C7C" w:rsidRDefault="004E4C7C" w:rsidP="00D06916">
      <w:pPr>
        <w:pStyle w:val="ConsPlusNormal"/>
        <w:spacing w:before="240"/>
        <w:ind w:firstLine="540"/>
        <w:jc w:val="both"/>
      </w:pPr>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4E4C7C" w:rsidRDefault="004E4C7C" w:rsidP="00D06916">
      <w:pPr>
        <w:pStyle w:val="ConsPlusNormal"/>
        <w:spacing w:before="240"/>
        <w:ind w:firstLine="540"/>
        <w:jc w:val="both"/>
      </w:pPr>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4E4C7C" w:rsidRDefault="004E4C7C" w:rsidP="00D06916">
      <w:pPr>
        <w:pStyle w:val="ConsPlusNormal"/>
        <w:spacing w:before="240"/>
        <w:ind w:firstLine="540"/>
        <w:jc w:val="both"/>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4E4C7C" w:rsidRDefault="004E4C7C" w:rsidP="00D06916">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4E4C7C" w:rsidRDefault="004E4C7C" w:rsidP="00D06916">
      <w:pPr>
        <w:pStyle w:val="ConsPlusNormal"/>
        <w:spacing w:before="240"/>
        <w:ind w:firstLine="540"/>
        <w:jc w:val="both"/>
      </w:pPr>
      <w:r>
        <w:t>Ценностными ориентирами начального общего образования выступают:</w:t>
      </w:r>
    </w:p>
    <w:p w:rsidR="004E4C7C" w:rsidRDefault="004E4C7C" w:rsidP="00D06916">
      <w:pPr>
        <w:pStyle w:val="ConsPlusNormal"/>
        <w:spacing w:before="240"/>
        <w:ind w:firstLine="540"/>
        <w:jc w:val="both"/>
      </w:pPr>
      <w:r>
        <w:t>формирование основ гражданской идентичности личности на основе:</w:t>
      </w:r>
    </w:p>
    <w:p w:rsidR="004E4C7C" w:rsidRDefault="004E4C7C" w:rsidP="00D06916">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4E4C7C" w:rsidRDefault="004E4C7C" w:rsidP="00D06916">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4E4C7C" w:rsidRDefault="004E4C7C" w:rsidP="00D06916">
      <w:pPr>
        <w:pStyle w:val="ConsPlusNormal"/>
        <w:spacing w:before="240"/>
        <w:ind w:firstLine="540"/>
        <w:jc w:val="both"/>
      </w:pPr>
      <w:r>
        <w:t>формирование психологических условий развития общения, сотрудничества на основе:</w:t>
      </w:r>
    </w:p>
    <w:p w:rsidR="004E4C7C" w:rsidRDefault="004E4C7C" w:rsidP="00D06916">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4E4C7C" w:rsidRDefault="004E4C7C" w:rsidP="00D06916">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E4C7C" w:rsidRDefault="004E4C7C" w:rsidP="00D06916">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4E4C7C" w:rsidRDefault="004E4C7C" w:rsidP="00D06916">
      <w:pPr>
        <w:pStyle w:val="ConsPlusNormal"/>
        <w:spacing w:before="240"/>
        <w:ind w:firstLine="540"/>
        <w:jc w:val="both"/>
      </w:pPr>
      <w:r>
        <w:t>опоры на опыт взаимодействия со сверстниками;</w:t>
      </w:r>
    </w:p>
    <w:p w:rsidR="004E4C7C" w:rsidRDefault="004E4C7C" w:rsidP="00D06916">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rsidR="004E4C7C" w:rsidRDefault="004E4C7C" w:rsidP="00D06916">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4E4C7C" w:rsidRDefault="004E4C7C" w:rsidP="00D06916">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4E4C7C" w:rsidRDefault="004E4C7C" w:rsidP="00D06916">
      <w:pPr>
        <w:pStyle w:val="ConsPlusNormal"/>
        <w:spacing w:before="240"/>
        <w:ind w:firstLine="540"/>
        <w:jc w:val="both"/>
      </w:pPr>
      <w:r>
        <w:t>личностного самоопределения в учебной, социально-бытовой деятельности;</w:t>
      </w:r>
    </w:p>
    <w:p w:rsidR="004E4C7C" w:rsidRDefault="004E4C7C" w:rsidP="00D06916">
      <w:pPr>
        <w:pStyle w:val="ConsPlusNormal"/>
        <w:spacing w:before="240"/>
        <w:ind w:firstLine="540"/>
        <w:jc w:val="both"/>
      </w:pPr>
      <w:r>
        <w:t>восприятия "образа Я" как субъекта учебной деятельности;</w:t>
      </w:r>
    </w:p>
    <w:p w:rsidR="004E4C7C" w:rsidRDefault="004E4C7C" w:rsidP="00D06916">
      <w:pPr>
        <w:pStyle w:val="ConsPlusNormal"/>
        <w:spacing w:before="240"/>
        <w:ind w:firstLine="540"/>
        <w:jc w:val="both"/>
      </w:pPr>
      <w:r>
        <w:t>внутренней позиции к самостоятельности и активности;</w:t>
      </w:r>
    </w:p>
    <w:p w:rsidR="004E4C7C" w:rsidRDefault="004E4C7C" w:rsidP="00D06916">
      <w:pPr>
        <w:pStyle w:val="ConsPlusNormal"/>
        <w:spacing w:before="240"/>
        <w:ind w:firstLine="540"/>
        <w:jc w:val="both"/>
      </w:pPr>
      <w:r>
        <w:t>развития эстетических чувств;</w:t>
      </w:r>
    </w:p>
    <w:p w:rsidR="004E4C7C" w:rsidRDefault="004E4C7C" w:rsidP="00D06916">
      <w:pPr>
        <w:pStyle w:val="ConsPlusNormal"/>
        <w:spacing w:before="240"/>
        <w:ind w:firstLine="540"/>
        <w:jc w:val="both"/>
      </w:pPr>
      <w:r>
        <w:t>развитие умения учиться на основе:</w:t>
      </w:r>
    </w:p>
    <w:p w:rsidR="004E4C7C" w:rsidRDefault="004E4C7C" w:rsidP="00D06916">
      <w:pPr>
        <w:pStyle w:val="ConsPlusNormal"/>
        <w:spacing w:before="240"/>
        <w:ind w:firstLine="540"/>
        <w:jc w:val="both"/>
      </w:pPr>
      <w:r>
        <w:t>развития познавательных интересов, инициативы и любознательности, мотивов познания и творчества;</w:t>
      </w:r>
    </w:p>
    <w:p w:rsidR="004E4C7C" w:rsidRDefault="004E4C7C" w:rsidP="00D06916">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4E4C7C" w:rsidRDefault="004E4C7C" w:rsidP="00D06916">
      <w:pPr>
        <w:pStyle w:val="ConsPlusNormal"/>
        <w:spacing w:before="240"/>
        <w:ind w:firstLine="540"/>
        <w:jc w:val="both"/>
      </w:pPr>
      <w:r>
        <w:t>развитие самостоятельности, инициативы и ответственности личности на основе:</w:t>
      </w:r>
    </w:p>
    <w:p w:rsidR="004E4C7C" w:rsidRDefault="004E4C7C" w:rsidP="00D06916">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4E4C7C" w:rsidRDefault="004E4C7C" w:rsidP="00D06916">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4E4C7C" w:rsidRDefault="004E4C7C" w:rsidP="00D06916">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4E4C7C" w:rsidRDefault="004E4C7C" w:rsidP="00D06916">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E4C7C" w:rsidRDefault="004E4C7C" w:rsidP="00D06916">
      <w:pPr>
        <w:pStyle w:val="ConsPlusNormal"/>
        <w:spacing w:before="240"/>
        <w:ind w:firstLine="540"/>
        <w:jc w:val="both"/>
      </w:pPr>
      <w:r>
        <w:t>Формирование у обучающихся УУД, представляющих обобщенные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4E4C7C" w:rsidRDefault="004E4C7C" w:rsidP="00D06916">
      <w:pPr>
        <w:pStyle w:val="ConsPlusNormal"/>
        <w:spacing w:before="240"/>
        <w:ind w:firstLine="540"/>
        <w:jc w:val="both"/>
      </w:pPr>
      <w:r>
        <w:t>Функциями УУД выступают:</w:t>
      </w:r>
    </w:p>
    <w:p w:rsidR="004E4C7C" w:rsidRDefault="004E4C7C" w:rsidP="00D06916">
      <w:pPr>
        <w:pStyle w:val="ConsPlusNormal"/>
        <w:spacing w:before="240"/>
        <w:ind w:firstLine="540"/>
        <w:jc w:val="both"/>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4C7C" w:rsidRDefault="004E4C7C" w:rsidP="00D06916">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4E4C7C" w:rsidRDefault="004E4C7C" w:rsidP="00D06916">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4E4C7C" w:rsidRDefault="004E4C7C" w:rsidP="00D06916">
      <w:pPr>
        <w:pStyle w:val="ConsPlusNormal"/>
        <w:spacing w:before="240"/>
        <w:ind w:firstLine="540"/>
        <w:jc w:val="both"/>
      </w:pPr>
      <w:r>
        <w:t>обеспечение преемственности образовательного процесса.</w:t>
      </w:r>
    </w:p>
    <w:p w:rsidR="004E4C7C" w:rsidRDefault="004E4C7C" w:rsidP="00D06916">
      <w:pPr>
        <w:pStyle w:val="ConsPlusNormal"/>
        <w:spacing w:before="240"/>
        <w:ind w:firstLine="540"/>
        <w:jc w:val="both"/>
      </w:pPr>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4E4C7C" w:rsidRDefault="004E4C7C" w:rsidP="00D06916">
      <w:pPr>
        <w:pStyle w:val="ConsPlusNormal"/>
        <w:spacing w:before="240"/>
        <w:ind w:firstLine="540"/>
        <w:jc w:val="both"/>
      </w:pPr>
      <w:r>
        <w:t>161.2.1. Личностные результаты включают:</w:t>
      </w:r>
    </w:p>
    <w:p w:rsidR="004E4C7C" w:rsidRDefault="004E4C7C" w:rsidP="00D06916">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4E4C7C" w:rsidRDefault="004E4C7C" w:rsidP="00D06916">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4E4C7C" w:rsidRDefault="004E4C7C" w:rsidP="00D06916">
      <w:pPr>
        <w:pStyle w:val="ConsPlusNormal"/>
        <w:spacing w:before="240"/>
        <w:ind w:firstLine="540"/>
        <w:jc w:val="both"/>
      </w:pPr>
      <w:r>
        <w:t>учебно-познавательный интерес к учебному материалу;</w:t>
      </w:r>
    </w:p>
    <w:p w:rsidR="004E4C7C" w:rsidRDefault="004E4C7C" w:rsidP="00D06916">
      <w:pPr>
        <w:pStyle w:val="ConsPlusNormal"/>
        <w:spacing w:before="240"/>
        <w:ind w:firstLine="540"/>
        <w:jc w:val="both"/>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4E4C7C" w:rsidRDefault="004E4C7C" w:rsidP="00D06916">
      <w:pPr>
        <w:pStyle w:val="ConsPlusNormal"/>
        <w:spacing w:before="240"/>
        <w:ind w:firstLine="540"/>
        <w:jc w:val="both"/>
      </w:pPr>
      <w:r>
        <w:t>способность к оценке своей учебной деятельности;</w:t>
      </w:r>
    </w:p>
    <w:p w:rsidR="004E4C7C" w:rsidRDefault="004E4C7C" w:rsidP="00D06916">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4E4C7C" w:rsidRDefault="004E4C7C" w:rsidP="00D06916">
      <w:pPr>
        <w:pStyle w:val="ConsPlusNormal"/>
        <w:spacing w:before="240"/>
        <w:ind w:firstLine="540"/>
        <w:jc w:val="both"/>
      </w:pPr>
      <w:r>
        <w:t>знание основных моральных норм и ориентацию на их выполнение;</w:t>
      </w:r>
    </w:p>
    <w:p w:rsidR="004E4C7C" w:rsidRDefault="004E4C7C" w:rsidP="00D06916">
      <w:pPr>
        <w:pStyle w:val="ConsPlusNormal"/>
        <w:spacing w:before="240"/>
        <w:ind w:firstLine="540"/>
        <w:jc w:val="both"/>
      </w:pPr>
      <w:r>
        <w:t>установку на здоровый образ жизни и ее реализацию в реальном поведении и поступках;</w:t>
      </w:r>
    </w:p>
    <w:p w:rsidR="004E4C7C" w:rsidRDefault="004E4C7C" w:rsidP="00D06916">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4E4C7C" w:rsidRDefault="004E4C7C" w:rsidP="00D06916">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E4C7C" w:rsidRDefault="004E4C7C" w:rsidP="00D06916">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художественной культурой;</w:t>
      </w:r>
    </w:p>
    <w:p w:rsidR="004E4C7C" w:rsidRDefault="004E4C7C" w:rsidP="00D06916">
      <w:pPr>
        <w:pStyle w:val="ConsPlusNormal"/>
        <w:spacing w:before="240"/>
        <w:ind w:firstLine="540"/>
        <w:jc w:val="both"/>
      </w:pPr>
      <w:r>
        <w:t>овладение доступными видами искусства.</w:t>
      </w:r>
    </w:p>
    <w:p w:rsidR="004E4C7C" w:rsidRDefault="004E4C7C" w:rsidP="00D06916">
      <w:pPr>
        <w:pStyle w:val="ConsPlusNormal"/>
        <w:spacing w:before="240"/>
        <w:ind w:firstLine="540"/>
        <w:jc w:val="both"/>
      </w:pPr>
      <w:r>
        <w:t>161.2.2. Регулятивные УУД представлены следующими умениями:</w:t>
      </w:r>
    </w:p>
    <w:p w:rsidR="004E4C7C" w:rsidRDefault="004E4C7C" w:rsidP="00D06916">
      <w:pPr>
        <w:pStyle w:val="ConsPlusNormal"/>
        <w:spacing w:before="240"/>
        <w:ind w:firstLine="540"/>
        <w:jc w:val="both"/>
      </w:pPr>
      <w:r>
        <w:t>принимать и сохранять учебную задачу;</w:t>
      </w:r>
    </w:p>
    <w:p w:rsidR="004E4C7C" w:rsidRDefault="004E4C7C" w:rsidP="00D06916">
      <w:pPr>
        <w:pStyle w:val="ConsPlusNormal"/>
        <w:spacing w:before="240"/>
        <w:ind w:firstLine="540"/>
        <w:jc w:val="both"/>
      </w:pPr>
      <w:r>
        <w:t>учитывать выделенные учителем ориентиры - действия в новом учебном материале в сотрудничестве с учителем;</w:t>
      </w:r>
    </w:p>
    <w:p w:rsidR="004E4C7C" w:rsidRDefault="004E4C7C" w:rsidP="00D06916">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4E4C7C" w:rsidRDefault="004E4C7C" w:rsidP="00D06916">
      <w:pPr>
        <w:pStyle w:val="ConsPlusNormal"/>
        <w:spacing w:before="240"/>
        <w:ind w:firstLine="540"/>
        <w:jc w:val="both"/>
      </w:pPr>
      <w:r>
        <w:t>осуществлять итоговый и пошаговый контроль по результату;</w:t>
      </w:r>
    </w:p>
    <w:p w:rsidR="004E4C7C" w:rsidRDefault="004E4C7C" w:rsidP="00D06916">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E4C7C" w:rsidRDefault="004E4C7C" w:rsidP="00D06916">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4E4C7C" w:rsidRDefault="004E4C7C" w:rsidP="00D06916">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rsidR="004E4C7C" w:rsidRDefault="004E4C7C" w:rsidP="00D06916">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w:t>
      </w:r>
    </w:p>
    <w:p w:rsidR="004E4C7C" w:rsidRDefault="004E4C7C" w:rsidP="00D06916">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4E4C7C" w:rsidRDefault="004E4C7C" w:rsidP="00D06916">
      <w:pPr>
        <w:pStyle w:val="ConsPlusNormal"/>
        <w:spacing w:before="240"/>
        <w:ind w:firstLine="540"/>
        <w:jc w:val="both"/>
      </w:pPr>
      <w:r>
        <w:t>осуществлять алгоритмизацию действий как основу компенсации.</w:t>
      </w:r>
    </w:p>
    <w:p w:rsidR="004E4C7C" w:rsidRDefault="004E4C7C" w:rsidP="00D06916">
      <w:pPr>
        <w:pStyle w:val="ConsPlusNormal"/>
        <w:spacing w:before="240"/>
        <w:ind w:firstLine="540"/>
        <w:jc w:val="both"/>
      </w:pPr>
      <w:r>
        <w:t>161.2.3. Познавательные УУД представлены следующими умениями:</w:t>
      </w:r>
    </w:p>
    <w:p w:rsidR="004E4C7C" w:rsidRDefault="004E4C7C" w:rsidP="00D06916">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4E4C7C" w:rsidRDefault="004E4C7C" w:rsidP="00D06916">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4E4C7C" w:rsidRDefault="004E4C7C" w:rsidP="00D06916">
      <w:pPr>
        <w:pStyle w:val="ConsPlusNormal"/>
        <w:spacing w:before="240"/>
        <w:ind w:firstLine="540"/>
        <w:jc w:val="both"/>
      </w:pPr>
      <w:r>
        <w:t>использовать знаково-символические средства, в том числе модели и схемы, для решения задач;</w:t>
      </w:r>
    </w:p>
    <w:p w:rsidR="004E4C7C" w:rsidRDefault="004E4C7C" w:rsidP="00D06916">
      <w:pPr>
        <w:pStyle w:val="ConsPlusNormal"/>
        <w:spacing w:before="240"/>
        <w:ind w:firstLine="540"/>
        <w:jc w:val="both"/>
      </w:pPr>
      <w:r>
        <w:t>строить сообщения в устной и письменной форме;</w:t>
      </w:r>
    </w:p>
    <w:p w:rsidR="004E4C7C" w:rsidRDefault="004E4C7C" w:rsidP="00D06916">
      <w:pPr>
        <w:pStyle w:val="ConsPlusNormal"/>
        <w:spacing w:before="240"/>
        <w:ind w:firstLine="540"/>
        <w:jc w:val="both"/>
      </w:pPr>
      <w:r>
        <w:t>ориентироваться на разнообразие способов решения задач;</w:t>
      </w:r>
    </w:p>
    <w:p w:rsidR="004E4C7C" w:rsidRDefault="004E4C7C" w:rsidP="00D06916">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E4C7C" w:rsidRDefault="004E4C7C" w:rsidP="00D06916">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4E4C7C" w:rsidRDefault="004E4C7C" w:rsidP="00D06916">
      <w:pPr>
        <w:pStyle w:val="ConsPlusNormal"/>
        <w:spacing w:before="240"/>
        <w:ind w:firstLine="540"/>
        <w:jc w:val="both"/>
      </w:pPr>
      <w:r>
        <w:t>устанавливать причинно-следственные связи в изучаемом круге явлений;</w:t>
      </w:r>
    </w:p>
    <w:p w:rsidR="004E4C7C" w:rsidRDefault="004E4C7C" w:rsidP="00D06916">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4E4C7C" w:rsidRDefault="004E4C7C" w:rsidP="00D06916">
      <w:pPr>
        <w:pStyle w:val="ConsPlusNormal"/>
        <w:spacing w:before="240"/>
        <w:ind w:firstLine="540"/>
        <w:jc w:val="both"/>
      </w:pPr>
      <w:r>
        <w:t>устанавливать аналогии;</w:t>
      </w:r>
    </w:p>
    <w:p w:rsidR="004E4C7C" w:rsidRDefault="004E4C7C" w:rsidP="00D06916">
      <w:pPr>
        <w:pStyle w:val="ConsPlusNormal"/>
        <w:spacing w:before="240"/>
        <w:ind w:firstLine="540"/>
        <w:jc w:val="both"/>
      </w:pPr>
      <w:r>
        <w:t>адекватно использовать информационно-познавательную и ориентировочно-поисковую роль зрения;</w:t>
      </w:r>
    </w:p>
    <w:p w:rsidR="004E4C7C" w:rsidRDefault="004E4C7C" w:rsidP="00D06916">
      <w:pPr>
        <w:pStyle w:val="ConsPlusNormal"/>
        <w:spacing w:before="240"/>
        <w:ind w:firstLine="540"/>
        <w:jc w:val="both"/>
      </w:pPr>
      <w:r>
        <w:t>владеть компенсаторными способами познавательной деятельности.</w:t>
      </w:r>
    </w:p>
    <w:p w:rsidR="004E4C7C" w:rsidRDefault="004E4C7C" w:rsidP="00D06916">
      <w:pPr>
        <w:pStyle w:val="ConsPlusNormal"/>
        <w:spacing w:before="240"/>
        <w:ind w:firstLine="540"/>
        <w:jc w:val="both"/>
      </w:pPr>
      <w:r>
        <w:t>161.2.4. Коммуникативные УУД представлены следующими умениями:</w:t>
      </w:r>
    </w:p>
    <w:p w:rsidR="004E4C7C" w:rsidRDefault="004E4C7C" w:rsidP="00D06916">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E4C7C" w:rsidRDefault="004E4C7C" w:rsidP="00D06916">
      <w:pPr>
        <w:pStyle w:val="ConsPlusNormal"/>
        <w:spacing w:before="240"/>
        <w:ind w:firstLine="540"/>
        <w:jc w:val="both"/>
      </w:pPr>
      <w:r>
        <w:t>формулировать собственное мнение и позицию;</w:t>
      </w:r>
    </w:p>
    <w:p w:rsidR="004E4C7C" w:rsidRDefault="004E4C7C" w:rsidP="00D06916">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4E4C7C" w:rsidRDefault="004E4C7C" w:rsidP="00D06916">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rsidR="004E4C7C" w:rsidRDefault="004E4C7C" w:rsidP="00D06916">
      <w:pPr>
        <w:pStyle w:val="ConsPlusNormal"/>
        <w:spacing w:before="240"/>
        <w:ind w:firstLine="540"/>
        <w:jc w:val="both"/>
      </w:pPr>
      <w:r>
        <w:t>использовать невербальные средства общения для взаимодействия с партнером.</w:t>
      </w:r>
    </w:p>
    <w:p w:rsidR="004E4C7C" w:rsidRDefault="004E4C7C" w:rsidP="00D06916">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4E4C7C" w:rsidRDefault="004E4C7C" w:rsidP="00D06916">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4E4C7C" w:rsidRDefault="004E4C7C" w:rsidP="00D06916">
      <w:pPr>
        <w:pStyle w:val="ConsPlusNormal"/>
        <w:spacing w:before="240"/>
        <w:ind w:firstLine="540"/>
        <w:jc w:val="both"/>
      </w:pPr>
      <w:r>
        <w:t>Каждый учебный предмет раскрывает определенные возможности для формирования УУД.</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162. Программа коррекционной работы.</w:t>
      </w:r>
    </w:p>
    <w:p w:rsidR="004E4C7C" w:rsidRDefault="004E4C7C" w:rsidP="00D06916">
      <w:pPr>
        <w:pStyle w:val="ConsPlusNormal"/>
        <w:spacing w:before="240"/>
        <w:ind w:firstLine="540"/>
        <w:jc w:val="both"/>
      </w:pPr>
      <w:r>
        <w:t xml:space="preserve">162.1. Программа коррекционной работы в соответствии с требованиями </w:t>
      </w:r>
      <w:hyperlink r:id="rId343" w:history="1">
        <w:r>
          <w:rPr>
            <w:color w:val="0000FF"/>
          </w:rPr>
          <w:t>ФГОС</w:t>
        </w:r>
      </w:hyperlink>
      <w:r>
        <w:t xml:space="preserve">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4E4C7C" w:rsidRDefault="004E4C7C" w:rsidP="00D06916">
      <w:pPr>
        <w:pStyle w:val="ConsPlusNormal"/>
        <w:spacing w:before="240"/>
        <w:ind w:firstLine="540"/>
        <w:jc w:val="both"/>
      </w:pPr>
      <w:r>
        <w:t>Программа коррекционной работы должна обеспечивать:</w:t>
      </w:r>
    </w:p>
    <w:p w:rsidR="004E4C7C" w:rsidRDefault="004E4C7C" w:rsidP="00D06916">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4E4C7C" w:rsidRDefault="004E4C7C" w:rsidP="00D06916">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rsidR="004E4C7C" w:rsidRDefault="004E4C7C" w:rsidP="00D06916">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4E4C7C" w:rsidRDefault="004E4C7C" w:rsidP="00D06916">
      <w:pPr>
        <w:pStyle w:val="ConsPlusNormal"/>
        <w:spacing w:before="240"/>
        <w:ind w:firstLine="540"/>
        <w:jc w:val="both"/>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4E4C7C" w:rsidRDefault="004E4C7C" w:rsidP="00D06916">
      <w:pPr>
        <w:pStyle w:val="ConsPlusNormal"/>
        <w:spacing w:before="240"/>
        <w:ind w:firstLine="540"/>
        <w:jc w:val="both"/>
      </w:pPr>
      <w:r>
        <w:t>оказание помощи в освоении обучающимися с ЗПР АООП НОО и их интеграции в образовательном учреждении;</w:t>
      </w:r>
    </w:p>
    <w:p w:rsidR="004E4C7C" w:rsidRDefault="004E4C7C" w:rsidP="00D06916">
      <w:pPr>
        <w:pStyle w:val="ConsPlusNormal"/>
        <w:spacing w:before="240"/>
        <w:ind w:firstLine="540"/>
        <w:jc w:val="both"/>
      </w:pPr>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4E4C7C" w:rsidRDefault="004E4C7C" w:rsidP="00D06916">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4E4C7C" w:rsidRDefault="004E4C7C" w:rsidP="00D06916">
      <w:pPr>
        <w:pStyle w:val="ConsPlusNormal"/>
        <w:spacing w:before="240"/>
        <w:ind w:firstLine="540"/>
        <w:jc w:val="both"/>
      </w:pPr>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4E4C7C" w:rsidRDefault="004E4C7C" w:rsidP="00D06916">
      <w:pPr>
        <w:pStyle w:val="ConsPlusNormal"/>
        <w:spacing w:before="240"/>
        <w:ind w:firstLine="540"/>
        <w:jc w:val="both"/>
      </w:pPr>
      <w:r>
        <w:t>162.3. Задачи программы:</w:t>
      </w:r>
    </w:p>
    <w:p w:rsidR="004E4C7C" w:rsidRDefault="004E4C7C" w:rsidP="00D06916">
      <w:pPr>
        <w:pStyle w:val="ConsPlusNormal"/>
        <w:spacing w:before="240"/>
        <w:ind w:firstLine="540"/>
        <w:jc w:val="both"/>
      </w:pPr>
      <w:r>
        <w:t>определение особых образовательных потребностей обучающихся с ЗПР;</w:t>
      </w:r>
    </w:p>
    <w:p w:rsidR="004E4C7C" w:rsidRDefault="004E4C7C" w:rsidP="00D06916">
      <w:pPr>
        <w:pStyle w:val="ConsPlusNormal"/>
        <w:spacing w:before="240"/>
        <w:ind w:firstLine="540"/>
        <w:jc w:val="both"/>
      </w:pPr>
      <w:r>
        <w:t>повышение возможностей обучающихся с ЗПР в освоении АООП НОО и интегрировании в образовательный процесс;</w:t>
      </w:r>
    </w:p>
    <w:p w:rsidR="004E4C7C" w:rsidRDefault="004E4C7C" w:rsidP="00D06916">
      <w:pPr>
        <w:pStyle w:val="ConsPlusNormal"/>
        <w:spacing w:before="240"/>
        <w:ind w:firstLine="540"/>
        <w:jc w:val="both"/>
      </w:pPr>
      <w:r>
        <w:t>своевременное выявление обучающихся с трудностями адаптации в образовательно-воспитательном процессе;</w:t>
      </w:r>
    </w:p>
    <w:p w:rsidR="004E4C7C" w:rsidRDefault="004E4C7C" w:rsidP="00D06916">
      <w:pPr>
        <w:pStyle w:val="ConsPlusNormal"/>
        <w:spacing w:before="240"/>
        <w:ind w:firstLine="540"/>
        <w:jc w:val="both"/>
      </w:pPr>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4E4C7C" w:rsidRDefault="004E4C7C" w:rsidP="00D06916">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4E4C7C" w:rsidRDefault="004E4C7C" w:rsidP="00D06916">
      <w:pPr>
        <w:pStyle w:val="ConsPlusNormal"/>
        <w:spacing w:before="240"/>
        <w:ind w:firstLine="540"/>
        <w:jc w:val="both"/>
      </w:pPr>
      <w:r>
        <w:t>162.4. Программа коррекционной работы должна содержать:</w:t>
      </w:r>
    </w:p>
    <w:p w:rsidR="004E4C7C" w:rsidRDefault="004E4C7C" w:rsidP="00D06916">
      <w:pPr>
        <w:pStyle w:val="ConsPlusNormal"/>
        <w:spacing w:before="240"/>
        <w:ind w:firstLine="540"/>
        <w:jc w:val="both"/>
      </w:pPr>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4E4C7C" w:rsidRDefault="004E4C7C" w:rsidP="00D06916">
      <w:pPr>
        <w:pStyle w:val="ConsPlusNormal"/>
        <w:spacing w:before="240"/>
        <w:ind w:firstLine="540"/>
        <w:jc w:val="both"/>
      </w:pPr>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4E4C7C" w:rsidRDefault="004E4C7C" w:rsidP="00D06916">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4E4C7C" w:rsidRDefault="004E4C7C" w:rsidP="00D06916">
      <w:pPr>
        <w:pStyle w:val="ConsPlusNormal"/>
        <w:spacing w:before="240"/>
        <w:ind w:firstLine="540"/>
        <w:jc w:val="both"/>
      </w:pPr>
      <w:r>
        <w:t>планируемые результаты коррекционной работы.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162.5. Принципы коррекционной работы:</w:t>
      </w:r>
    </w:p>
    <w:p w:rsidR="004E4C7C" w:rsidRDefault="004E4C7C" w:rsidP="00D06916">
      <w:pPr>
        <w:pStyle w:val="ConsPlusNormal"/>
        <w:spacing w:before="240"/>
        <w:ind w:firstLine="540"/>
        <w:jc w:val="both"/>
      </w:pPr>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4E4C7C" w:rsidRDefault="004E4C7C" w:rsidP="00D06916">
      <w:pPr>
        <w:pStyle w:val="ConsPlusNormal"/>
        <w:spacing w:before="240"/>
        <w:ind w:firstLine="540"/>
        <w:jc w:val="both"/>
      </w:pPr>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4E4C7C" w:rsidRDefault="004E4C7C" w:rsidP="00D06916">
      <w:pPr>
        <w:pStyle w:val="ConsPlusNormal"/>
        <w:spacing w:before="240"/>
        <w:ind w:firstLine="540"/>
        <w:jc w:val="both"/>
      </w:pPr>
      <w:r>
        <w:t>3. Принцип непрерывности обеспечивает проведение коррекционной работы на всем протяжении обучения с учетом личностных изменений.</w:t>
      </w:r>
    </w:p>
    <w:p w:rsidR="004E4C7C" w:rsidRDefault="004E4C7C" w:rsidP="00D06916">
      <w:pPr>
        <w:pStyle w:val="ConsPlusNormal"/>
        <w:spacing w:before="240"/>
        <w:ind w:firstLine="540"/>
        <w:jc w:val="both"/>
      </w:pPr>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4E4C7C" w:rsidRDefault="004E4C7C" w:rsidP="00D06916">
      <w:pPr>
        <w:pStyle w:val="ConsPlusNormal"/>
        <w:spacing w:before="240"/>
        <w:ind w:firstLine="540"/>
        <w:jc w:val="both"/>
      </w:pPr>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4E4C7C" w:rsidRDefault="004E4C7C" w:rsidP="00D06916">
      <w:pPr>
        <w:pStyle w:val="ConsPlusNormal"/>
        <w:spacing w:before="240"/>
        <w:ind w:firstLine="540"/>
        <w:jc w:val="both"/>
      </w:pPr>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4E4C7C" w:rsidRDefault="004E4C7C" w:rsidP="00D06916">
      <w:pPr>
        <w:pStyle w:val="ConsPlusNormal"/>
        <w:spacing w:before="240"/>
        <w:ind w:firstLine="540"/>
        <w:jc w:val="both"/>
      </w:pPr>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4E4C7C" w:rsidRDefault="004E4C7C" w:rsidP="00D06916">
      <w:pPr>
        <w:pStyle w:val="ConsPlusNormal"/>
        <w:spacing w:before="240"/>
        <w:ind w:firstLine="540"/>
        <w:jc w:val="both"/>
      </w:pPr>
      <w:r>
        <w:t>162.6. Коррекционная работа с обучающимися с ЗПР осуществляется в ходе всего учебно-образовательного процесса:</w:t>
      </w:r>
    </w:p>
    <w:p w:rsidR="004E4C7C" w:rsidRDefault="004E4C7C" w:rsidP="00D06916">
      <w:pPr>
        <w:pStyle w:val="ConsPlusNormal"/>
        <w:spacing w:before="240"/>
        <w:ind w:firstLine="540"/>
        <w:jc w:val="both"/>
      </w:pPr>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4E4C7C" w:rsidRDefault="004E4C7C" w:rsidP="00D06916">
      <w:pPr>
        <w:pStyle w:val="ConsPlusNormal"/>
        <w:spacing w:before="240"/>
        <w:ind w:firstLine="540"/>
        <w:jc w:val="both"/>
      </w:pPr>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4E4C7C" w:rsidRDefault="004E4C7C" w:rsidP="00D06916">
      <w:pPr>
        <w:pStyle w:val="ConsPlusNormal"/>
        <w:spacing w:before="240"/>
        <w:ind w:firstLine="540"/>
        <w:jc w:val="both"/>
      </w:pPr>
      <w:r>
        <w:t>в рамках психологического и социально-педагогического сопровождения обучающихся.</w:t>
      </w:r>
    </w:p>
    <w:p w:rsidR="004E4C7C" w:rsidRDefault="004E4C7C" w:rsidP="00D06916">
      <w:pPr>
        <w:pStyle w:val="ConsPlusNormal"/>
        <w:spacing w:before="240"/>
        <w:ind w:firstLine="540"/>
        <w:jc w:val="both"/>
      </w:pPr>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4E4C7C" w:rsidRDefault="004E4C7C" w:rsidP="00D06916">
      <w:pPr>
        <w:pStyle w:val="ConsPlusNormal"/>
        <w:spacing w:before="240"/>
        <w:ind w:firstLine="540"/>
        <w:jc w:val="both"/>
      </w:pPr>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4E4C7C" w:rsidRDefault="004E4C7C" w:rsidP="00D06916">
      <w:pPr>
        <w:pStyle w:val="ConsPlusNormal"/>
        <w:spacing w:before="240"/>
        <w:ind w:firstLine="540"/>
        <w:jc w:val="both"/>
      </w:pPr>
      <w:r>
        <w:t>Проведение диагностической работы предполагает осуществление:</w:t>
      </w:r>
    </w:p>
    <w:p w:rsidR="004E4C7C" w:rsidRDefault="004E4C7C" w:rsidP="00D06916">
      <w:pPr>
        <w:pStyle w:val="ConsPlusNormal"/>
        <w:spacing w:before="240"/>
        <w:ind w:firstLine="540"/>
        <w:jc w:val="both"/>
      </w:pPr>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4E4C7C" w:rsidRDefault="004E4C7C" w:rsidP="00D06916">
      <w:pPr>
        <w:pStyle w:val="ConsPlusNormal"/>
        <w:spacing w:before="240"/>
        <w:ind w:firstLine="540"/>
        <w:jc w:val="both"/>
      </w:pPr>
      <w:r>
        <w:t>мониторинга динамики развития обучающихся, их успешности в освоении АООП НОО;</w:t>
      </w:r>
    </w:p>
    <w:p w:rsidR="004E4C7C" w:rsidRDefault="004E4C7C" w:rsidP="00D06916">
      <w:pPr>
        <w:pStyle w:val="ConsPlusNormal"/>
        <w:spacing w:before="240"/>
        <w:ind w:firstLine="540"/>
        <w:jc w:val="both"/>
      </w:pPr>
      <w:r>
        <w:t>анализа результатов обследования с целью проектирования и корректировки коррекционных мероприятий.</w:t>
      </w:r>
    </w:p>
    <w:p w:rsidR="004E4C7C" w:rsidRDefault="004E4C7C" w:rsidP="00D06916">
      <w:pPr>
        <w:pStyle w:val="ConsPlusNormal"/>
        <w:spacing w:before="240"/>
        <w:ind w:firstLine="540"/>
        <w:jc w:val="both"/>
      </w:pPr>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4E4C7C" w:rsidRDefault="004E4C7C" w:rsidP="00D06916">
      <w:pPr>
        <w:pStyle w:val="ConsPlusNormal"/>
        <w:spacing w:before="240"/>
        <w:ind w:firstLine="540"/>
        <w:jc w:val="both"/>
      </w:pPr>
      <w:r>
        <w:t>Коррекционно-развивающая работа включает:</w:t>
      </w:r>
    </w:p>
    <w:p w:rsidR="004E4C7C" w:rsidRDefault="004E4C7C" w:rsidP="00D06916">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rsidR="004E4C7C" w:rsidRDefault="004E4C7C" w:rsidP="00D06916">
      <w:pPr>
        <w:pStyle w:val="ConsPlusNormal"/>
        <w:spacing w:before="240"/>
        <w:ind w:firstLine="540"/>
        <w:jc w:val="both"/>
      </w:pPr>
      <w:r>
        <w:t>формирование в классе психологического климата комфортного для всех обучающихся;</w:t>
      </w:r>
    </w:p>
    <w:p w:rsidR="004E4C7C" w:rsidRDefault="004E4C7C" w:rsidP="00D06916">
      <w:pPr>
        <w:pStyle w:val="ConsPlusNormal"/>
        <w:spacing w:before="24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4E4C7C" w:rsidRDefault="004E4C7C" w:rsidP="00D06916">
      <w:pPr>
        <w:pStyle w:val="ConsPlusNormal"/>
        <w:spacing w:before="240"/>
        <w:ind w:firstLine="540"/>
        <w:jc w:val="both"/>
      </w:pPr>
      <w:r>
        <w:t>разработка оптимальных для развития обучающихся с ЗПР групповых и индивидуальных коррекционных программ (методик, методов и приемов обучения) в соответствии с их особыми образовательными потребностями;</w:t>
      </w:r>
    </w:p>
    <w:p w:rsidR="004E4C7C" w:rsidRDefault="004E4C7C" w:rsidP="00D06916">
      <w:pPr>
        <w:pStyle w:val="ConsPlusNormal"/>
        <w:spacing w:before="24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4E4C7C" w:rsidRDefault="004E4C7C" w:rsidP="00D06916">
      <w:pPr>
        <w:pStyle w:val="ConsPlusNormal"/>
        <w:spacing w:before="240"/>
        <w:ind w:firstLine="540"/>
        <w:jc w:val="both"/>
      </w:pPr>
      <w:r>
        <w:t>развитие эмоционально-волевой и личностной сферы обучающегося и коррекцию его поведения;</w:t>
      </w:r>
    </w:p>
    <w:p w:rsidR="004E4C7C" w:rsidRDefault="004E4C7C" w:rsidP="00D06916">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rsidR="004E4C7C" w:rsidRDefault="004E4C7C" w:rsidP="00D06916">
      <w:pPr>
        <w:pStyle w:val="ConsPlusNormal"/>
        <w:spacing w:before="240"/>
        <w:ind w:firstLine="540"/>
        <w:jc w:val="both"/>
      </w:pPr>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4E4C7C" w:rsidRDefault="004E4C7C" w:rsidP="00D06916">
      <w:pPr>
        <w:pStyle w:val="ConsPlusNormal"/>
        <w:spacing w:before="240"/>
        <w:ind w:firstLine="540"/>
        <w:jc w:val="both"/>
      </w:pPr>
      <w:r>
        <w:t>Консультативная работа включает:</w:t>
      </w:r>
    </w:p>
    <w:p w:rsidR="004E4C7C" w:rsidRDefault="004E4C7C" w:rsidP="00D06916">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4E4C7C" w:rsidRDefault="004E4C7C" w:rsidP="00D06916">
      <w:pPr>
        <w:pStyle w:val="ConsPlusNormal"/>
        <w:spacing w:before="240"/>
        <w:ind w:firstLine="540"/>
        <w:jc w:val="both"/>
      </w:pPr>
      <w:r>
        <w:t>консультативную помощь семье в вопросах воспитания и оказания возможной помощи обучающемуся в освоении АООП НОО.</w:t>
      </w:r>
    </w:p>
    <w:p w:rsidR="004E4C7C" w:rsidRDefault="004E4C7C" w:rsidP="00D06916">
      <w:pPr>
        <w:pStyle w:val="ConsPlusNormal"/>
        <w:spacing w:before="240"/>
        <w:ind w:firstLine="540"/>
        <w:jc w:val="both"/>
      </w:pPr>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4E4C7C" w:rsidRDefault="004E4C7C" w:rsidP="00D06916">
      <w:pPr>
        <w:pStyle w:val="ConsPlusNormal"/>
        <w:spacing w:before="240"/>
        <w:ind w:firstLine="540"/>
        <w:jc w:val="both"/>
      </w:pPr>
      <w:r>
        <w:t>Информационно-просветительская работа включает:</w:t>
      </w:r>
    </w:p>
    <w:p w:rsidR="004E4C7C" w:rsidRDefault="004E4C7C" w:rsidP="00D06916">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обучающихся с ЗПР;</w:t>
      </w:r>
    </w:p>
    <w:p w:rsidR="004E4C7C" w:rsidRDefault="004E4C7C" w:rsidP="00D06916">
      <w:pPr>
        <w:pStyle w:val="ConsPlusNormal"/>
        <w:spacing w:before="240"/>
        <w:ind w:firstLine="540"/>
        <w:jc w:val="both"/>
      </w:pPr>
      <w:r>
        <w:t>оформление информационных стендов, печатных и других материалов;</w:t>
      </w:r>
    </w:p>
    <w:p w:rsidR="004E4C7C" w:rsidRDefault="004E4C7C" w:rsidP="00D06916">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rsidR="004E4C7C" w:rsidRDefault="004E4C7C" w:rsidP="00D06916">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4E4C7C" w:rsidRDefault="004E4C7C" w:rsidP="00D06916">
      <w:pPr>
        <w:pStyle w:val="ConsPlusNormal"/>
        <w:spacing w:before="240"/>
        <w:ind w:firstLine="540"/>
        <w:jc w:val="both"/>
      </w:pPr>
      <w:r>
        <w:t>162.9. Программа коррекционной работы может предусматривать индивидуализацию специального сопровождения обучающегося с ЗПР.</w:t>
      </w:r>
    </w:p>
    <w:p w:rsidR="004E4C7C" w:rsidRDefault="004E4C7C" w:rsidP="00D06916">
      <w:pPr>
        <w:pStyle w:val="ConsPlusNormal"/>
        <w:spacing w:before="240"/>
        <w:ind w:firstLine="540"/>
        <w:jc w:val="both"/>
      </w:pPr>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4E4C7C" w:rsidRDefault="004E4C7C" w:rsidP="00D06916">
      <w:pPr>
        <w:pStyle w:val="ConsPlusNormal"/>
        <w:spacing w:before="240"/>
        <w:ind w:firstLine="540"/>
        <w:jc w:val="both"/>
      </w:pPr>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4E4C7C" w:rsidRDefault="004E4C7C" w:rsidP="00D06916">
      <w:pPr>
        <w:pStyle w:val="ConsPlusNormal"/>
        <w:spacing w:before="240"/>
        <w:ind w:firstLine="540"/>
        <w:jc w:val="both"/>
      </w:pPr>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4E4C7C" w:rsidRDefault="004E4C7C" w:rsidP="00D06916">
      <w:pPr>
        <w:pStyle w:val="ConsPlusNormal"/>
        <w:spacing w:before="240"/>
        <w:ind w:firstLine="540"/>
        <w:jc w:val="both"/>
      </w:pPr>
      <w:r>
        <w:t>Взаимодействие специалистов образовательной организации предусматривает:</w:t>
      </w:r>
    </w:p>
    <w:p w:rsidR="004E4C7C" w:rsidRDefault="004E4C7C" w:rsidP="00D06916">
      <w:pPr>
        <w:pStyle w:val="ConsPlusNormal"/>
        <w:spacing w:before="240"/>
        <w:ind w:firstLine="540"/>
        <w:jc w:val="both"/>
      </w:pPr>
      <w:r>
        <w:t>многоаспектный анализ психофизического развития обучающего с ЗПР;</w:t>
      </w:r>
    </w:p>
    <w:p w:rsidR="004E4C7C" w:rsidRDefault="004E4C7C" w:rsidP="00D06916">
      <w:pPr>
        <w:pStyle w:val="ConsPlusNormal"/>
        <w:spacing w:before="240"/>
        <w:ind w:firstLine="540"/>
        <w:jc w:val="both"/>
      </w:pPr>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4E4C7C" w:rsidRDefault="004E4C7C" w:rsidP="00D06916">
      <w:pPr>
        <w:pStyle w:val="ConsPlusNormal"/>
        <w:spacing w:before="240"/>
        <w:ind w:firstLine="540"/>
        <w:jc w:val="both"/>
      </w:pPr>
      <w:r>
        <w:t>разработку индивидуальных образовательных маршрутов обучающихся с ЗПР.</w:t>
      </w:r>
    </w:p>
    <w:p w:rsidR="004E4C7C" w:rsidRDefault="004E4C7C" w:rsidP="00D06916">
      <w:pPr>
        <w:pStyle w:val="ConsPlusNormal"/>
        <w:spacing w:before="240"/>
        <w:ind w:firstLine="540"/>
        <w:jc w:val="both"/>
      </w:pPr>
      <w:r>
        <w:t>Социальное партнерство предусматривает:</w:t>
      </w:r>
    </w:p>
    <w:p w:rsidR="004E4C7C" w:rsidRDefault="004E4C7C" w:rsidP="00D06916">
      <w:pPr>
        <w:pStyle w:val="ConsPlusNormal"/>
        <w:spacing w:before="240"/>
        <w:ind w:firstLine="540"/>
        <w:jc w:val="both"/>
      </w:pPr>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4E4C7C" w:rsidRDefault="004E4C7C" w:rsidP="00D06916">
      <w:pPr>
        <w:pStyle w:val="ConsPlusNormal"/>
        <w:spacing w:before="240"/>
        <w:ind w:firstLine="540"/>
        <w:jc w:val="both"/>
      </w:pPr>
      <w:r>
        <w:t>сотрудничество со средствами массовой информации;</w:t>
      </w:r>
    </w:p>
    <w:p w:rsidR="004E4C7C" w:rsidRDefault="004E4C7C" w:rsidP="00D06916">
      <w:pPr>
        <w:pStyle w:val="ConsPlusNormal"/>
        <w:spacing w:before="240"/>
        <w:ind w:firstLine="540"/>
        <w:jc w:val="both"/>
      </w:pPr>
      <w:r>
        <w:t>сотрудничество с родительской общественностью.</w:t>
      </w:r>
    </w:p>
    <w:p w:rsidR="004E4C7C" w:rsidRDefault="004E4C7C" w:rsidP="00D06916">
      <w:pPr>
        <w:pStyle w:val="ConsPlusNormal"/>
        <w:spacing w:before="240"/>
        <w:ind w:firstLine="540"/>
        <w:jc w:val="both"/>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163. Курсы коррекционно-развивающей области</w:t>
      </w:r>
    </w:p>
    <w:p w:rsidR="004E4C7C" w:rsidRDefault="004E4C7C" w:rsidP="00D06916">
      <w:pPr>
        <w:pStyle w:val="ConsPlusNormal"/>
        <w:spacing w:before="240"/>
        <w:ind w:firstLine="540"/>
        <w:jc w:val="both"/>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163.1. Коррекционный курс "Коррекционно-развивающие занятия (логопедические и психокоррекционные)". Логопедические занятия.</w:t>
      </w:r>
    </w:p>
    <w:p w:rsidR="004E4C7C" w:rsidRDefault="004E4C7C" w:rsidP="00D06916">
      <w:pPr>
        <w:pStyle w:val="ConsPlusNormal"/>
        <w:spacing w:before="240"/>
        <w:ind w:firstLine="540"/>
        <w:jc w:val="both"/>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4E4C7C" w:rsidRDefault="004E4C7C" w:rsidP="00D06916">
      <w:pPr>
        <w:pStyle w:val="ConsPlusNormal"/>
        <w:spacing w:before="240"/>
        <w:ind w:firstLine="540"/>
        <w:jc w:val="both"/>
      </w:pPr>
      <w:r>
        <w:t>Основными направлениями логопедической работы является:</w:t>
      </w:r>
    </w:p>
    <w:p w:rsidR="004E4C7C" w:rsidRDefault="004E4C7C" w:rsidP="00D06916">
      <w:pPr>
        <w:pStyle w:val="ConsPlusNormal"/>
        <w:spacing w:before="240"/>
        <w:ind w:firstLine="540"/>
        <w:jc w:val="both"/>
      </w:pPr>
      <w:r>
        <w:t>диагностика и коррекция звукопроизношения (постановка, автоматизация и дифференциация звуков речи);</w:t>
      </w:r>
    </w:p>
    <w:p w:rsidR="004E4C7C" w:rsidRDefault="004E4C7C" w:rsidP="00D06916">
      <w:pPr>
        <w:pStyle w:val="ConsPlusNormal"/>
        <w:spacing w:before="240"/>
        <w:ind w:firstLine="540"/>
        <w:jc w:val="both"/>
      </w:pPr>
      <w:r>
        <w:t>диагностика и коррекция лексической стороны речи (обогащение словаря, его расширение и уточнение);</w:t>
      </w:r>
    </w:p>
    <w:p w:rsidR="004E4C7C" w:rsidRDefault="004E4C7C" w:rsidP="00D06916">
      <w:pPr>
        <w:pStyle w:val="ConsPlusNormal"/>
        <w:spacing w:before="24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rsidR="004E4C7C" w:rsidRDefault="004E4C7C" w:rsidP="00D06916">
      <w:pPr>
        <w:pStyle w:val="ConsPlusNormal"/>
        <w:spacing w:before="240"/>
        <w:ind w:firstLine="540"/>
        <w:jc w:val="both"/>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4E4C7C" w:rsidRDefault="004E4C7C" w:rsidP="00D06916">
      <w:pPr>
        <w:pStyle w:val="ConsPlusNormal"/>
        <w:spacing w:before="240"/>
        <w:ind w:firstLine="540"/>
        <w:jc w:val="both"/>
      </w:pPr>
      <w:r>
        <w:t>коррекция нарушений чтения и письма;</w:t>
      </w:r>
    </w:p>
    <w:p w:rsidR="004E4C7C" w:rsidRDefault="004E4C7C" w:rsidP="00D06916">
      <w:pPr>
        <w:pStyle w:val="ConsPlusNormal"/>
        <w:spacing w:before="240"/>
        <w:ind w:firstLine="540"/>
        <w:jc w:val="both"/>
      </w:pPr>
      <w:r>
        <w:t>расширение представлений об окружающей действительности;</w:t>
      </w:r>
    </w:p>
    <w:p w:rsidR="004E4C7C" w:rsidRDefault="004E4C7C" w:rsidP="00D06916">
      <w:pPr>
        <w:pStyle w:val="ConsPlusNormal"/>
        <w:spacing w:before="240"/>
        <w:ind w:firstLine="540"/>
        <w:jc w:val="both"/>
      </w:pPr>
      <w:r>
        <w:t>развитие познавательной сферы (мышления, памяти, внимания и других познавательных процессов).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163.2. Коррекционный курс "Коррекционно-развивающие занятия (логопедические и психокоррекционные)". Психокоррекционные занятия.</w:t>
      </w:r>
    </w:p>
    <w:p w:rsidR="004E4C7C" w:rsidRDefault="004E4C7C" w:rsidP="00D06916">
      <w:pPr>
        <w:pStyle w:val="ConsPlusNormal"/>
        <w:spacing w:before="240"/>
        <w:ind w:firstLine="540"/>
        <w:jc w:val="both"/>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4E4C7C" w:rsidRDefault="004E4C7C" w:rsidP="00D06916">
      <w:pPr>
        <w:pStyle w:val="ConsPlusNormal"/>
        <w:spacing w:before="240"/>
        <w:ind w:firstLine="540"/>
        <w:jc w:val="both"/>
      </w:pPr>
      <w:r>
        <w:t>Основные направления работы:</w:t>
      </w:r>
    </w:p>
    <w:p w:rsidR="004E4C7C" w:rsidRDefault="004E4C7C" w:rsidP="00D06916">
      <w:pPr>
        <w:pStyle w:val="ConsPlusNormal"/>
        <w:spacing w:before="240"/>
        <w:ind w:firstLine="540"/>
        <w:jc w:val="both"/>
      </w:pPr>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4E4C7C" w:rsidRDefault="004E4C7C" w:rsidP="00D06916">
      <w:pPr>
        <w:pStyle w:val="ConsPlusNormal"/>
        <w:spacing w:before="240"/>
        <w:ind w:firstLine="540"/>
        <w:jc w:val="both"/>
      </w:pPr>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4E4C7C" w:rsidRDefault="004E4C7C" w:rsidP="00D06916">
      <w:pPr>
        <w:pStyle w:val="ConsPlusNormal"/>
        <w:spacing w:before="240"/>
        <w:ind w:firstLine="540"/>
        <w:jc w:val="both"/>
      </w:pPr>
      <w:r>
        <w:t>диагностика и развитие коммуникативной сферы и социальная интеграции (развитие способности к эмпатии, сопереживанию);</w:t>
      </w:r>
    </w:p>
    <w:p w:rsidR="004E4C7C" w:rsidRDefault="004E4C7C" w:rsidP="00D06916">
      <w:pPr>
        <w:pStyle w:val="ConsPlusNormal"/>
        <w:spacing w:before="240"/>
        <w:ind w:firstLine="540"/>
        <w:jc w:val="both"/>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4E4C7C" w:rsidRDefault="004E4C7C" w:rsidP="00D06916">
      <w:pPr>
        <w:pStyle w:val="ConsPlusNormal"/>
        <w:spacing w:before="240"/>
        <w:ind w:firstLine="540"/>
        <w:jc w:val="both"/>
      </w:pPr>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163.3. Коррекционный курс "Ритмика".</w:t>
      </w:r>
    </w:p>
    <w:p w:rsidR="004E4C7C" w:rsidRDefault="004E4C7C" w:rsidP="00D06916">
      <w:pPr>
        <w:pStyle w:val="ConsPlusNormal"/>
        <w:spacing w:before="240"/>
        <w:ind w:firstLine="540"/>
        <w:jc w:val="both"/>
      </w:pPr>
      <w:r>
        <w:t>Целью занятий по ритмике является развитие двигательной активности обучающегося с ЗПР в процессе восприятия музыки.</w:t>
      </w:r>
    </w:p>
    <w:p w:rsidR="004E4C7C" w:rsidRDefault="004E4C7C" w:rsidP="00D06916">
      <w:pPr>
        <w:pStyle w:val="ConsPlusNormal"/>
        <w:spacing w:before="240"/>
        <w:ind w:firstLine="540"/>
        <w:jc w:val="both"/>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4E4C7C" w:rsidRDefault="004E4C7C" w:rsidP="00D06916">
      <w:pPr>
        <w:pStyle w:val="ConsPlusNormal"/>
        <w:spacing w:before="240"/>
        <w:ind w:firstLine="540"/>
        <w:jc w:val="both"/>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4E4C7C" w:rsidRDefault="004E4C7C" w:rsidP="00D06916">
      <w:pPr>
        <w:pStyle w:val="ConsPlusNormal"/>
        <w:spacing w:before="240"/>
        <w:ind w:firstLine="540"/>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4E4C7C" w:rsidRDefault="004E4C7C" w:rsidP="00D06916">
      <w:pPr>
        <w:pStyle w:val="ConsPlusNormal"/>
        <w:spacing w:before="240"/>
        <w:ind w:firstLine="540"/>
        <w:jc w:val="both"/>
      </w:pPr>
      <w:r>
        <w:t xml:space="preserve">164.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pPr>
    </w:p>
    <w:p w:rsidR="004E4C7C" w:rsidRDefault="004E4C7C" w:rsidP="00D06916">
      <w:pPr>
        <w:pStyle w:val="ConsPlusTitle"/>
        <w:jc w:val="center"/>
        <w:outlineLvl w:val="1"/>
      </w:pPr>
      <w:r>
        <w:t>LXXIV. Организационный раздел ФАОП НОО для обучающихся с ЗПР</w:t>
      </w:r>
    </w:p>
    <w:p w:rsidR="004E4C7C" w:rsidRDefault="004E4C7C" w:rsidP="00D06916">
      <w:pPr>
        <w:pStyle w:val="ConsPlusTitle"/>
        <w:jc w:val="center"/>
      </w:pPr>
      <w:r>
        <w:t>(вариант 7.2)</w:t>
      </w:r>
    </w:p>
    <w:p w:rsidR="004E4C7C" w:rsidRDefault="004E4C7C" w:rsidP="00D06916">
      <w:pPr>
        <w:pStyle w:val="ConsPlusNormal"/>
      </w:pPr>
    </w:p>
    <w:p w:rsidR="004E4C7C" w:rsidRDefault="004E4C7C" w:rsidP="00D06916">
      <w:pPr>
        <w:pStyle w:val="ConsPlusTitle"/>
        <w:ind w:firstLine="540"/>
        <w:jc w:val="both"/>
        <w:outlineLvl w:val="2"/>
      </w:pPr>
      <w:r>
        <w:t>165. Федеральные учебные планы.</w:t>
      </w:r>
    </w:p>
    <w:p w:rsidR="004E4C7C" w:rsidRDefault="004E4C7C" w:rsidP="00D06916">
      <w:pPr>
        <w:pStyle w:val="ConsPlusNormal"/>
        <w:spacing w:before="240"/>
        <w:ind w:firstLine="540"/>
        <w:jc w:val="both"/>
      </w:pPr>
      <w:r>
        <w:t>165.1. Федеральный учебный план в ФАОП НОО для обучающихся с ЗПР (вариант 7.2)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344"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345" w:history="1">
        <w:r>
          <w:rPr>
            <w:color w:val="0000FF"/>
          </w:rPr>
          <w:t>нормативами</w:t>
        </w:r>
      </w:hyperlink>
      <w:r>
        <w:t xml:space="preserve"> и Санитарно-эпидемиологическими </w:t>
      </w:r>
      <w:hyperlink r:id="rId346" w:history="1">
        <w:r>
          <w:rPr>
            <w:color w:val="0000FF"/>
          </w:rPr>
          <w:t>требованиями</w:t>
        </w:r>
      </w:hyperlink>
      <w:r>
        <w:t>.</w:t>
      </w:r>
    </w:p>
    <w:p w:rsidR="004E4C7C" w:rsidRDefault="004E4C7C" w:rsidP="00D06916">
      <w:pPr>
        <w:pStyle w:val="ConsPlusNormal"/>
        <w:spacing w:before="240"/>
        <w:ind w:firstLine="540"/>
        <w:jc w:val="both"/>
      </w:pPr>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4E4C7C" w:rsidRDefault="004E4C7C" w:rsidP="00D06916">
      <w:pPr>
        <w:pStyle w:val="ConsPlusNormal"/>
        <w:spacing w:before="240"/>
        <w:ind w:firstLine="540"/>
        <w:jc w:val="both"/>
      </w:pPr>
      <w:r>
        <w:t>165.2.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4E4C7C" w:rsidRDefault="004E4C7C" w:rsidP="00D06916">
      <w:pPr>
        <w:pStyle w:val="ConsPlusNormal"/>
        <w:spacing w:before="240"/>
        <w:ind w:firstLine="540"/>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E4C7C" w:rsidRDefault="004E4C7C" w:rsidP="00D06916">
      <w:pPr>
        <w:pStyle w:val="ConsPlusNormal"/>
        <w:spacing w:before="240"/>
        <w:ind w:firstLine="540"/>
        <w:jc w:val="both"/>
      </w:pPr>
      <w:r>
        <w:t>готовность обучающихся к продолжению образования на уровне основного общего образования;</w:t>
      </w:r>
    </w:p>
    <w:p w:rsidR="004E4C7C" w:rsidRDefault="004E4C7C" w:rsidP="00D06916">
      <w:pPr>
        <w:pStyle w:val="ConsPlusNormal"/>
        <w:spacing w:before="240"/>
        <w:ind w:firstLine="540"/>
        <w:jc w:val="both"/>
      </w:pPr>
      <w:r>
        <w:t>формирование основ нравственного развития обучающихся, приобщение их к общекультурным, национальным и этнокультурным ценностям;</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в соответствии с его индивидуальностью.</w:t>
      </w:r>
    </w:p>
    <w:p w:rsidR="004E4C7C" w:rsidRDefault="004E4C7C" w:rsidP="00D06916">
      <w:pPr>
        <w:pStyle w:val="ConsPlusNormal"/>
        <w:spacing w:before="240"/>
        <w:ind w:firstLine="540"/>
        <w:jc w:val="both"/>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4E4C7C" w:rsidRDefault="004E4C7C" w:rsidP="00D06916">
      <w:pPr>
        <w:pStyle w:val="ConsPlusNormal"/>
        <w:spacing w:before="240"/>
        <w:ind w:firstLine="540"/>
        <w:jc w:val="both"/>
      </w:pPr>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4E4C7C" w:rsidRDefault="004E4C7C" w:rsidP="00D06916">
      <w:pPr>
        <w:pStyle w:val="ConsPlusNormal"/>
        <w:spacing w:before="240"/>
        <w:ind w:firstLine="540"/>
        <w:jc w:val="both"/>
      </w:pPr>
      <w:r>
        <w:t>на увеличение учебных часов, отводимых на изучение отдельных учебных предметов обязательной части;</w:t>
      </w:r>
    </w:p>
    <w:p w:rsidR="004E4C7C" w:rsidRDefault="004E4C7C" w:rsidP="00D06916">
      <w:pPr>
        <w:pStyle w:val="ConsPlusNormal"/>
        <w:spacing w:before="240"/>
        <w:ind w:firstLine="540"/>
        <w:jc w:val="both"/>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4E4C7C" w:rsidRDefault="004E4C7C" w:rsidP="00D06916">
      <w:pPr>
        <w:pStyle w:val="ConsPlusNormal"/>
        <w:spacing w:before="240"/>
        <w:ind w:firstLine="540"/>
        <w:jc w:val="both"/>
      </w:pPr>
      <w:r>
        <w:t>на введение учебных курсов для факультативного изучения отдельных учебных предметов (например: элементарная компьютерная грамотность);</w:t>
      </w:r>
    </w:p>
    <w:p w:rsidR="004E4C7C" w:rsidRDefault="004E4C7C" w:rsidP="00D06916">
      <w:pPr>
        <w:pStyle w:val="ConsPlusNormal"/>
        <w:spacing w:before="240"/>
        <w:ind w:firstLine="540"/>
        <w:jc w:val="both"/>
      </w:pPr>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4E4C7C" w:rsidRDefault="004E4C7C" w:rsidP="00D06916">
      <w:pPr>
        <w:pStyle w:val="ConsPlusNormal"/>
        <w:spacing w:before="240"/>
        <w:ind w:firstLine="540"/>
        <w:jc w:val="both"/>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4E4C7C" w:rsidRDefault="004E4C7C" w:rsidP="00D06916">
      <w:pPr>
        <w:pStyle w:val="ConsPlusNormal"/>
        <w:spacing w:before="240"/>
        <w:ind w:firstLine="540"/>
        <w:jc w:val="both"/>
      </w:pPr>
      <w:r>
        <w:t xml:space="preserve">Обязательным компонентом учебного плана является внеурочная деятельность. В соответствии с требованиями </w:t>
      </w:r>
      <w:hyperlink r:id="rId347"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4E4C7C" w:rsidRDefault="004E4C7C" w:rsidP="00D06916">
      <w:pPr>
        <w:pStyle w:val="ConsPlusNormal"/>
        <w:spacing w:before="240"/>
        <w:ind w:firstLine="540"/>
        <w:jc w:val="both"/>
      </w:pPr>
      <w:r>
        <w:t>Выбор направлений внеурочной деятельности определяется образовательной организацией.</w:t>
      </w:r>
    </w:p>
    <w:p w:rsidR="004E4C7C" w:rsidRDefault="004E4C7C" w:rsidP="00D06916">
      <w:pPr>
        <w:pStyle w:val="ConsPlusNormal"/>
        <w:spacing w:before="240"/>
        <w:ind w:firstLine="540"/>
        <w:jc w:val="both"/>
      </w:pPr>
      <w:r>
        <w:t xml:space="preserve">Коррекционно-развивающая область, согласно требованиям </w:t>
      </w:r>
      <w:hyperlink r:id="rId348" w:history="1">
        <w:r>
          <w:rPr>
            <w:color w:val="0000FF"/>
          </w:rPr>
          <w:t>ФГОС</w:t>
        </w:r>
      </w:hyperlink>
      <w:r>
        <w:t xml:space="preserve">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4E4C7C" w:rsidRDefault="004E4C7C" w:rsidP="00D06916">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hyperlink r:id="rId34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Чередование учебной и внеурочной деятельности в рамках реализации АООП НОО определяет образовательная организация.</w:t>
      </w:r>
    </w:p>
    <w:p w:rsidR="004E4C7C" w:rsidRDefault="004E4C7C" w:rsidP="00D06916">
      <w:pPr>
        <w:pStyle w:val="ConsPlusNormal"/>
        <w:spacing w:before="240"/>
        <w:ind w:firstLine="540"/>
        <w:jc w:val="both"/>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4E4C7C" w:rsidRDefault="004E4C7C" w:rsidP="00D06916">
      <w:pPr>
        <w:pStyle w:val="ConsPlusNormal"/>
        <w:spacing w:before="240"/>
        <w:ind w:firstLine="540"/>
        <w:jc w:val="both"/>
      </w:pPr>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4E4C7C" w:rsidRDefault="004E4C7C" w:rsidP="00D06916">
      <w:pPr>
        <w:pStyle w:val="ConsPlusNormal"/>
        <w:spacing w:before="240"/>
        <w:ind w:firstLine="540"/>
        <w:jc w:val="both"/>
      </w:pPr>
      <w:r>
        <w:t>165.2.3. Для уровня начального общего образования обучающихся с ЗПР представлены два варианта учебного плана:</w:t>
      </w:r>
    </w:p>
    <w:p w:rsidR="004E4C7C" w:rsidRDefault="004E4C7C" w:rsidP="00D06916">
      <w:pPr>
        <w:pStyle w:val="ConsPlusNormal"/>
        <w:spacing w:before="240"/>
        <w:ind w:firstLine="540"/>
        <w:jc w:val="both"/>
      </w:pPr>
      <w:r>
        <w:t>вариант 1 - для образовательных организаций, в которых обучение ведется на русском языке;</w:t>
      </w:r>
    </w:p>
    <w:p w:rsidR="004E4C7C" w:rsidRDefault="004E4C7C" w:rsidP="00D06916">
      <w:pPr>
        <w:pStyle w:val="ConsPlusNormal"/>
        <w:spacing w:before="240"/>
        <w:ind w:firstLine="540"/>
        <w:jc w:val="both"/>
      </w:pPr>
      <w:r>
        <w:t>вариант 2 - для образовательных организаций, в которых обучение ведется на русском языке, но наряду с ним изучается один из языков народов России.</w:t>
      </w:r>
    </w:p>
    <w:p w:rsidR="004E4C7C" w:rsidRDefault="004E4C7C" w:rsidP="00D06916">
      <w:pPr>
        <w:pStyle w:val="ConsPlusNormal"/>
        <w:spacing w:before="240"/>
        <w:ind w:firstLine="540"/>
        <w:jc w:val="both"/>
      </w:pPr>
      <w:r>
        <w:t>Сроки освоения АООП НОО (вариант 7.2) обучающимися с ЗПР составляют 5 лет.</w:t>
      </w:r>
    </w:p>
    <w:p w:rsidR="004E4C7C" w:rsidRDefault="004E4C7C" w:rsidP="00D06916">
      <w:pPr>
        <w:pStyle w:val="ConsPlusNormal"/>
        <w:spacing w:before="240"/>
        <w:ind w:firstLine="540"/>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4E4C7C" w:rsidRDefault="004E4C7C" w:rsidP="00D06916">
      <w:pPr>
        <w:pStyle w:val="ConsPlusNormal"/>
        <w:spacing w:before="240"/>
        <w:ind w:firstLine="540"/>
        <w:jc w:val="both"/>
      </w:pPr>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4E4C7C" w:rsidRDefault="004E4C7C" w:rsidP="00D06916">
      <w:pPr>
        <w:pStyle w:val="ConsPlusNormal"/>
        <w:spacing w:before="240"/>
        <w:ind w:firstLine="540"/>
        <w:jc w:val="both"/>
      </w:pPr>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 минут каждый; в январе - мае - по 4 урока по 40 минут каждый).</w:t>
      </w:r>
    </w:p>
    <w:p w:rsidR="004E4C7C" w:rsidRDefault="004E4C7C" w:rsidP="00D06916">
      <w:pPr>
        <w:pStyle w:val="ConsPlusNormal"/>
        <w:spacing w:before="240"/>
        <w:ind w:firstLine="540"/>
        <w:jc w:val="both"/>
      </w:pPr>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4E4C7C" w:rsidRDefault="004E4C7C" w:rsidP="00D06916">
      <w:pPr>
        <w:pStyle w:val="ConsPlusNormal"/>
        <w:spacing w:before="240"/>
        <w:ind w:firstLine="540"/>
        <w:jc w:val="both"/>
      </w:pPr>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4E4C7C" w:rsidRDefault="004E4C7C" w:rsidP="00D06916">
      <w:pPr>
        <w:pStyle w:val="ConsPlusNormal"/>
        <w:spacing w:before="240"/>
        <w:ind w:firstLine="540"/>
        <w:jc w:val="both"/>
      </w:pPr>
      <w: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50" w:history="1">
        <w:r>
          <w:rPr>
            <w:color w:val="0000FF"/>
          </w:rPr>
          <w:t>пункт 3.4.16</w:t>
        </w:r>
      </w:hyperlink>
      <w:r>
        <w:t>. Санитарно-эпидемиологических требований).</w:t>
      </w:r>
    </w:p>
    <w:p w:rsidR="004E4C7C" w:rsidRDefault="004E4C7C" w:rsidP="00D06916">
      <w:pPr>
        <w:pStyle w:val="ConsPlusNormal"/>
        <w:spacing w:before="240"/>
        <w:ind w:firstLine="540"/>
        <w:jc w:val="both"/>
      </w:pPr>
      <w:r>
        <w:t>165.2.4. Федеральный учебный план начального общего образования обучающихся с ЗПР (вариант 7.2).</w:t>
      </w:r>
    </w:p>
    <w:p w:rsidR="004E4C7C" w:rsidRDefault="004E4C7C" w:rsidP="00D06916">
      <w:pPr>
        <w:pStyle w:val="ConsPlusNormal"/>
        <w:jc w:val="both"/>
      </w:pPr>
    </w:p>
    <w:p w:rsidR="004E4C7C" w:rsidRDefault="004E4C7C" w:rsidP="00D06916">
      <w:pPr>
        <w:pStyle w:val="ConsPlusNormal"/>
        <w:jc w:val="right"/>
      </w:pPr>
      <w:r>
        <w:t>Вариант N 1</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565"/>
        <w:gridCol w:w="2423"/>
        <w:gridCol w:w="653"/>
        <w:gridCol w:w="653"/>
        <w:gridCol w:w="653"/>
        <w:gridCol w:w="653"/>
        <w:gridCol w:w="654"/>
        <w:gridCol w:w="799"/>
      </w:tblGrid>
      <w:tr w:rsidR="004E4C7C" w:rsidTr="00C219BE">
        <w:tc>
          <w:tcPr>
            <w:tcW w:w="25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111</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Normal"/>
        <w:ind w:firstLine="540"/>
        <w:jc w:val="both"/>
      </w:pPr>
      <w:r>
        <w:t>165.2.5. Федеральный учебный план начального общего образования обучающихся с ЗПР (вариант 7.2).</w:t>
      </w:r>
    </w:p>
    <w:p w:rsidR="004E4C7C" w:rsidRDefault="004E4C7C" w:rsidP="00D06916">
      <w:pPr>
        <w:pStyle w:val="ConsPlusNormal"/>
        <w:jc w:val="both"/>
      </w:pPr>
    </w:p>
    <w:p w:rsidR="004E4C7C" w:rsidRDefault="004E4C7C" w:rsidP="00D06916">
      <w:pPr>
        <w:pStyle w:val="ConsPlusNormal"/>
        <w:jc w:val="right"/>
      </w:pPr>
      <w:r>
        <w:t>Вариант N 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565"/>
        <w:gridCol w:w="2423"/>
        <w:gridCol w:w="653"/>
        <w:gridCol w:w="653"/>
        <w:gridCol w:w="653"/>
        <w:gridCol w:w="653"/>
        <w:gridCol w:w="654"/>
        <w:gridCol w:w="799"/>
      </w:tblGrid>
      <w:tr w:rsidR="004E4C7C" w:rsidTr="00C219BE">
        <w:tc>
          <w:tcPr>
            <w:tcW w:w="25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Обязательная часть</w:t>
            </w:r>
          </w:p>
        </w:tc>
        <w:tc>
          <w:tcPr>
            <w:tcW w:w="4065"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13</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right"/>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111</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эитмика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166. Федеральный календарный учебный график.</w:t>
      </w:r>
    </w:p>
    <w:p w:rsidR="004E4C7C" w:rsidRDefault="004E4C7C" w:rsidP="00D06916">
      <w:pPr>
        <w:pStyle w:val="ConsPlusNormal"/>
        <w:spacing w:before="240"/>
        <w:ind w:firstLine="540"/>
        <w:jc w:val="both"/>
      </w:pPr>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rsidR="004E4C7C" w:rsidRDefault="004E4C7C" w:rsidP="00D06916">
      <w:pPr>
        <w:pStyle w:val="ConsPlusNormal"/>
        <w:spacing w:before="240"/>
        <w:ind w:firstLine="540"/>
        <w:jc w:val="both"/>
      </w:pPr>
      <w:r>
        <w:t>166.5.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1 - 4 классов);</w:t>
      </w:r>
    </w:p>
    <w:p w:rsidR="004E4C7C" w:rsidRDefault="004E4C7C" w:rsidP="00D06916">
      <w:pPr>
        <w:pStyle w:val="ConsPlusNormal"/>
        <w:spacing w:before="240"/>
        <w:ind w:firstLine="540"/>
        <w:jc w:val="both"/>
      </w:pPr>
      <w:r>
        <w:t>дополнительные каникулы - 9 календарных дней (для 1 классов и 1 дополнительных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166.6. Продолжительность урока не должна превышать 40 минут.</w:t>
      </w:r>
    </w:p>
    <w:p w:rsidR="004E4C7C" w:rsidRDefault="004E4C7C" w:rsidP="00D06916">
      <w:pPr>
        <w:pStyle w:val="ConsPlusNormal"/>
        <w:spacing w:before="240"/>
        <w:ind w:firstLine="540"/>
        <w:jc w:val="both"/>
      </w:pPr>
      <w:r>
        <w:t>166.7.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51" w:history="1">
        <w:r>
          <w:rPr>
            <w:color w:val="0000FF"/>
          </w:rPr>
          <w:t>нормативами</w:t>
        </w:r>
      </w:hyperlink>
      <w:r>
        <w:t>.</w:t>
      </w:r>
    </w:p>
    <w:p w:rsidR="004E4C7C" w:rsidRDefault="004E4C7C" w:rsidP="00D06916">
      <w:pPr>
        <w:pStyle w:val="ConsPlusNormal"/>
        <w:spacing w:before="240"/>
        <w:ind w:firstLine="540"/>
        <w:jc w:val="both"/>
      </w:pPr>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классов и 1-х дополнительных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166.10. Обучение в 1 классе и 1 дополнительном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166.11.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166.13.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167.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pPr>
    </w:p>
    <w:p w:rsidR="004E4C7C" w:rsidRDefault="004E4C7C" w:rsidP="00D06916">
      <w:pPr>
        <w:pStyle w:val="ConsPlusTitle"/>
        <w:jc w:val="center"/>
        <w:outlineLvl w:val="1"/>
      </w:pPr>
      <w:r>
        <w:t>LXXV. Общие положения ФАОП НОО для обучающихся с РАС</w:t>
      </w:r>
    </w:p>
    <w:p w:rsidR="004E4C7C" w:rsidRDefault="004E4C7C" w:rsidP="00D06916">
      <w:pPr>
        <w:pStyle w:val="ConsPlusNormal"/>
      </w:pPr>
    </w:p>
    <w:p w:rsidR="004E4C7C" w:rsidRDefault="004E4C7C" w:rsidP="00D06916">
      <w:pPr>
        <w:pStyle w:val="ConsPlusTitle"/>
        <w:ind w:firstLine="540"/>
        <w:jc w:val="both"/>
        <w:outlineLvl w:val="2"/>
      </w:pPr>
      <w:r>
        <w:t>168. Определение и назначение ФАОП НОО для обучающихся с РАС.</w:t>
      </w:r>
    </w:p>
    <w:p w:rsidR="004E4C7C" w:rsidRDefault="004E4C7C" w:rsidP="00D06916">
      <w:pPr>
        <w:pStyle w:val="ConsPlusNormal"/>
        <w:spacing w:before="240"/>
        <w:ind w:firstLine="540"/>
        <w:jc w:val="both"/>
      </w:pPr>
      <w:r>
        <w:t xml:space="preserve">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352" w:history="1">
        <w:r>
          <w:rPr>
            <w:color w:val="0000FF"/>
          </w:rPr>
          <w:t>ФГОС</w:t>
        </w:r>
      </w:hyperlink>
      <w:r>
        <w:t xml:space="preserve"> начального общего образования обучающихся с ОВЗ, предъявляемых к данному уровню общего образования.</w:t>
      </w:r>
    </w:p>
    <w:p w:rsidR="004E4C7C" w:rsidRDefault="004E4C7C" w:rsidP="00D06916">
      <w:pPr>
        <w:pStyle w:val="ConsPlusNormal"/>
        <w:spacing w:before="240"/>
        <w:ind w:firstLine="540"/>
        <w:jc w:val="both"/>
      </w:pPr>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4E4C7C" w:rsidRDefault="004E4C7C" w:rsidP="00D06916">
      <w:pPr>
        <w:pStyle w:val="ConsPlusNormal"/>
        <w:spacing w:before="240"/>
        <w:ind w:firstLine="540"/>
        <w:jc w:val="both"/>
      </w:pPr>
      <w:r>
        <w:t xml:space="preserve">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w:t>
      </w:r>
      <w:hyperlink r:id="rId353" w:history="1">
        <w:r>
          <w:rPr>
            <w:color w:val="0000FF"/>
          </w:rPr>
          <w:t>ФГОС</w:t>
        </w:r>
      </w:hyperlink>
      <w:r>
        <w:t xml:space="preserve">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4E4C7C" w:rsidRDefault="004E4C7C" w:rsidP="00D06916">
      <w:pPr>
        <w:pStyle w:val="ConsPlusNormal"/>
        <w:spacing w:before="240"/>
        <w:ind w:firstLine="540"/>
        <w:jc w:val="both"/>
      </w:pPr>
      <w: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p>
    <w:p w:rsidR="004E4C7C" w:rsidRDefault="004E4C7C" w:rsidP="00D06916">
      <w:pPr>
        <w:pStyle w:val="ConsPlusNormal"/>
        <w:spacing w:before="240"/>
        <w:ind w:firstLine="540"/>
        <w:jc w:val="both"/>
      </w:pPr>
      <w:r>
        <w:t>АООП НОО для обучающихся с РАС (вариант 8.1);</w:t>
      </w:r>
    </w:p>
    <w:p w:rsidR="004E4C7C" w:rsidRDefault="004E4C7C" w:rsidP="00D06916">
      <w:pPr>
        <w:pStyle w:val="ConsPlusNormal"/>
        <w:spacing w:before="240"/>
        <w:ind w:firstLine="540"/>
        <w:jc w:val="both"/>
      </w:pPr>
      <w:r>
        <w:t>АООП НОО для обучающихся с РАС (вариант 8.2);</w:t>
      </w:r>
    </w:p>
    <w:p w:rsidR="004E4C7C" w:rsidRDefault="004E4C7C" w:rsidP="00D06916">
      <w:pPr>
        <w:pStyle w:val="ConsPlusNormal"/>
        <w:spacing w:before="240"/>
        <w:ind w:firstLine="540"/>
        <w:jc w:val="both"/>
      </w:pPr>
      <w:r>
        <w:t>АООП НОО для обучающихся с РАС с легкой умственной отсталостью (интеллектуальными нарушениями) (вариант 8.3);</w:t>
      </w:r>
    </w:p>
    <w:p w:rsidR="004E4C7C" w:rsidRDefault="004E4C7C" w:rsidP="00D06916">
      <w:pPr>
        <w:pStyle w:val="ConsPlusNormal"/>
        <w:spacing w:before="240"/>
        <w:ind w:firstLine="540"/>
        <w:jc w:val="both"/>
      </w:pPr>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4E4C7C" w:rsidRDefault="004E4C7C" w:rsidP="00D06916">
      <w:pPr>
        <w:pStyle w:val="ConsPlusNormal"/>
        <w:spacing w:before="240"/>
        <w:ind w:firstLine="540"/>
        <w:jc w:val="both"/>
      </w:pPr>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4E4C7C" w:rsidRDefault="004E4C7C" w:rsidP="00D06916">
      <w:pPr>
        <w:pStyle w:val="ConsPlusNormal"/>
        <w:spacing w:before="240"/>
        <w:ind w:firstLine="540"/>
        <w:jc w:val="both"/>
      </w:pPr>
      <w:r>
        <w:t>АООП НОО для обучающихся с РАС, имеющих инвалидность, дополняется ИПРА в части создания специальных условий получения образования.</w:t>
      </w:r>
    </w:p>
    <w:p w:rsidR="004E4C7C" w:rsidRDefault="004E4C7C" w:rsidP="00D06916">
      <w:pPr>
        <w:pStyle w:val="ConsPlusNormal"/>
        <w:spacing w:before="240"/>
        <w:ind w:firstLine="540"/>
        <w:jc w:val="both"/>
      </w:pPr>
      <w: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4E4C7C" w:rsidRDefault="004E4C7C" w:rsidP="00D06916">
      <w:pPr>
        <w:pStyle w:val="ConsPlusNormal"/>
        <w:ind w:firstLine="540"/>
        <w:jc w:val="both"/>
      </w:pPr>
    </w:p>
    <w:p w:rsidR="004E4C7C" w:rsidRDefault="004E4C7C" w:rsidP="00D06916">
      <w:pPr>
        <w:pStyle w:val="ConsPlusTitle"/>
        <w:jc w:val="center"/>
        <w:outlineLvl w:val="1"/>
      </w:pPr>
      <w:r>
        <w:t>LXXVI. Целевой раздел ФАОП НОО для обучающихся с РАС</w:t>
      </w:r>
    </w:p>
    <w:p w:rsidR="004E4C7C" w:rsidRDefault="004E4C7C" w:rsidP="00D06916">
      <w:pPr>
        <w:pStyle w:val="ConsPlusTitle"/>
        <w:jc w:val="center"/>
      </w:pPr>
      <w:r>
        <w:t>(вариант 8.1)</w:t>
      </w:r>
    </w:p>
    <w:p w:rsidR="004E4C7C" w:rsidRDefault="004E4C7C" w:rsidP="00D06916">
      <w:pPr>
        <w:pStyle w:val="ConsPlusNormal"/>
        <w:jc w:val="center"/>
      </w:pPr>
    </w:p>
    <w:p w:rsidR="004E4C7C" w:rsidRDefault="004E4C7C" w:rsidP="00D06916">
      <w:pPr>
        <w:pStyle w:val="ConsPlusTitle"/>
        <w:ind w:firstLine="540"/>
        <w:jc w:val="both"/>
        <w:outlineLvl w:val="2"/>
      </w:pPr>
      <w:r>
        <w:t>169. Пояснительная записка.</w:t>
      </w:r>
    </w:p>
    <w:p w:rsidR="004E4C7C" w:rsidRDefault="004E4C7C" w:rsidP="00D06916">
      <w:pPr>
        <w:pStyle w:val="ConsPlusNormal"/>
        <w:spacing w:before="240"/>
        <w:ind w:firstLine="540"/>
        <w:jc w:val="both"/>
      </w:pPr>
      <w:r>
        <w:t xml:space="preserve">169.1. Цель реализации ФАОП НОО для обучающихся с РАС: обеспечение выполнения требований </w:t>
      </w:r>
      <w:hyperlink r:id="rId35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E4C7C" w:rsidRDefault="004E4C7C" w:rsidP="00D06916">
      <w:pPr>
        <w:pStyle w:val="ConsPlusNormal"/>
        <w:spacing w:before="240"/>
        <w:ind w:firstLine="540"/>
        <w:jc w:val="both"/>
      </w:pPr>
      <w:r>
        <w:t>169.2.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4E4C7C" w:rsidRDefault="004E4C7C" w:rsidP="00D06916">
      <w:pPr>
        <w:pStyle w:val="ConsPlusNormal"/>
        <w:spacing w:before="240"/>
        <w:ind w:firstLine="540"/>
        <w:jc w:val="both"/>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4E4C7C" w:rsidRDefault="004E4C7C" w:rsidP="00D06916">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4E4C7C" w:rsidRDefault="004E4C7C" w:rsidP="00D06916">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rsidR="004E4C7C" w:rsidRDefault="004E4C7C" w:rsidP="00D06916">
      <w:pPr>
        <w:pStyle w:val="ConsPlusNormal"/>
        <w:spacing w:before="240"/>
        <w:ind w:firstLine="540"/>
        <w:jc w:val="both"/>
      </w:pPr>
      <w:r>
        <w:t>обеспечение доступности получения качественного начального общего образования;</w:t>
      </w:r>
    </w:p>
    <w:p w:rsidR="004E4C7C" w:rsidRDefault="004E4C7C" w:rsidP="00D06916">
      <w:pPr>
        <w:pStyle w:val="ConsPlusNormal"/>
        <w:spacing w:before="240"/>
        <w:ind w:firstLine="540"/>
        <w:jc w:val="both"/>
      </w:pPr>
      <w:r>
        <w:t>обеспечение преемственности начального общего и основного общего образования;</w:t>
      </w:r>
    </w:p>
    <w:p w:rsidR="004E4C7C" w:rsidRDefault="004E4C7C" w:rsidP="00D06916">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4E4C7C" w:rsidRDefault="004E4C7C" w:rsidP="00D06916">
      <w:pPr>
        <w:pStyle w:val="ConsPlusNormal"/>
        <w:spacing w:before="240"/>
        <w:ind w:firstLine="540"/>
        <w:jc w:val="both"/>
      </w:pPr>
      <w:r>
        <w:t>предоставление обучающимся возможности для эффективной самостоятельной работы;</w:t>
      </w:r>
    </w:p>
    <w:p w:rsidR="004E4C7C" w:rsidRDefault="004E4C7C" w:rsidP="00D06916">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E4C7C" w:rsidRDefault="004E4C7C" w:rsidP="00D06916">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4E4C7C" w:rsidRDefault="004E4C7C" w:rsidP="00D06916">
      <w:pPr>
        <w:pStyle w:val="ConsPlusNormal"/>
        <w:spacing w:before="240"/>
        <w:ind w:firstLine="540"/>
        <w:jc w:val="both"/>
      </w:pPr>
      <w:r>
        <w:t xml:space="preserve">169.3.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bookmarkStart w:id="9" w:name="Par16571"/>
      <w:bookmarkEnd w:id="9"/>
      <w:r>
        <w:t>169.4. Общая характеристика ФАОП НОО для обучающихся с РАС (вариант 8.1).</w:t>
      </w:r>
    </w:p>
    <w:p w:rsidR="004E4C7C" w:rsidRDefault="004E4C7C" w:rsidP="00D06916">
      <w:pPr>
        <w:pStyle w:val="ConsPlusNormal"/>
        <w:spacing w:before="240"/>
        <w:ind w:firstLine="540"/>
        <w:jc w:val="both"/>
      </w:pPr>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4E4C7C" w:rsidRDefault="004E4C7C" w:rsidP="00D06916">
      <w:pPr>
        <w:pStyle w:val="ConsPlusNormal"/>
        <w:spacing w:before="240"/>
        <w:ind w:firstLine="540"/>
        <w:jc w:val="both"/>
      </w:pPr>
      <w: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4E4C7C" w:rsidRDefault="004E4C7C" w:rsidP="00D06916">
      <w:pPr>
        <w:pStyle w:val="ConsPlusNormal"/>
        <w:spacing w:before="240"/>
        <w:ind w:firstLine="540"/>
        <w:jc w:val="both"/>
      </w:pPr>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4E4C7C" w:rsidRDefault="004E4C7C" w:rsidP="00D06916">
      <w:pPr>
        <w:pStyle w:val="ConsPlusNormal"/>
        <w:spacing w:before="240"/>
        <w:ind w:firstLine="540"/>
        <w:jc w:val="both"/>
      </w:pPr>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bookmarkStart w:id="10" w:name="Par16577"/>
      <w:bookmarkEnd w:id="10"/>
      <w:r>
        <w:t>169.5. Психолого-педагогическая характеристика обучающихся с РАС.</w:t>
      </w:r>
    </w:p>
    <w:p w:rsidR="004E4C7C" w:rsidRDefault="004E4C7C" w:rsidP="00D06916">
      <w:pPr>
        <w:pStyle w:val="ConsPlusNormal"/>
        <w:spacing w:before="240"/>
        <w:ind w:firstLine="540"/>
        <w:jc w:val="both"/>
      </w:pPr>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4E4C7C" w:rsidRDefault="004E4C7C" w:rsidP="00D06916">
      <w:pPr>
        <w:pStyle w:val="ConsPlusNormal"/>
        <w:spacing w:before="240"/>
        <w:ind w:firstLine="540"/>
        <w:jc w:val="both"/>
      </w:pPr>
      <w: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одаренность.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тяжелых форм к более легким:</w:t>
      </w:r>
    </w:p>
    <w:p w:rsidR="004E4C7C" w:rsidRDefault="004E4C7C" w:rsidP="00D06916">
      <w:pPr>
        <w:pStyle w:val="ConsPlusNormal"/>
        <w:spacing w:before="240"/>
        <w:ind w:firstLine="540"/>
        <w:jc w:val="both"/>
      </w:pPr>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4E4C7C" w:rsidRDefault="004E4C7C" w:rsidP="00D06916">
      <w:pPr>
        <w:pStyle w:val="ConsPlusNormal"/>
        <w:spacing w:before="240"/>
        <w:ind w:firstLine="540"/>
        <w:jc w:val="both"/>
      </w:pPr>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4E4C7C" w:rsidRDefault="004E4C7C" w:rsidP="00D06916">
      <w:pPr>
        <w:pStyle w:val="ConsPlusNormal"/>
        <w:spacing w:before="240"/>
        <w:ind w:firstLine="540"/>
        <w:jc w:val="both"/>
      </w:pPr>
      <w: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rsidR="004E4C7C" w:rsidRDefault="004E4C7C" w:rsidP="00D06916">
      <w:pPr>
        <w:pStyle w:val="ConsPlusNormal"/>
        <w:spacing w:before="240"/>
        <w:ind w:firstLine="540"/>
        <w:jc w:val="both"/>
      </w:pPr>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скрупулезному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4E4C7C" w:rsidRDefault="004E4C7C" w:rsidP="00D06916">
      <w:pPr>
        <w:pStyle w:val="ConsPlusNormal"/>
        <w:spacing w:before="240"/>
        <w:ind w:firstLine="540"/>
        <w:jc w:val="both"/>
      </w:pPr>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rsidR="004E4C7C" w:rsidRDefault="004E4C7C" w:rsidP="00D06916">
      <w:pPr>
        <w:pStyle w:val="ConsPlusNormal"/>
        <w:spacing w:before="240"/>
        <w:ind w:firstLine="540"/>
        <w:jc w:val="both"/>
      </w:pPr>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rsidR="004E4C7C" w:rsidRDefault="004E4C7C" w:rsidP="00D06916">
      <w:pPr>
        <w:pStyle w:val="ConsPlusNormal"/>
        <w:spacing w:before="240"/>
        <w:ind w:firstLine="540"/>
        <w:jc w:val="both"/>
      </w:pPr>
      <w:r>
        <w:t>В зависимости от уровня интеллектуального развития, обучающиеся этой группы могут осваивать варианты 8.3 или 8.2 образовательной программы.</w:t>
      </w:r>
    </w:p>
    <w:p w:rsidR="004E4C7C" w:rsidRDefault="004E4C7C" w:rsidP="00D06916">
      <w:pPr>
        <w:pStyle w:val="ConsPlusNormal"/>
        <w:spacing w:before="240"/>
        <w:ind w:firstLine="540"/>
        <w:jc w:val="both"/>
      </w:pPr>
      <w:r>
        <w:t>3. Третья группа. Для таких обучающихся с РАС характерны развернутые, достаточно сложные, но жесткие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rsidR="004E4C7C" w:rsidRDefault="004E4C7C" w:rsidP="00D06916">
      <w:pPr>
        <w:pStyle w:val="ConsPlusNormal"/>
        <w:spacing w:before="240"/>
        <w:ind w:firstLine="540"/>
        <w:jc w:val="both"/>
      </w:pPr>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4E4C7C" w:rsidRDefault="004E4C7C" w:rsidP="00D06916">
      <w:pPr>
        <w:pStyle w:val="ConsPlusNormal"/>
        <w:spacing w:before="240"/>
        <w:ind w:firstLine="540"/>
        <w:jc w:val="both"/>
      </w:pPr>
      <w:r>
        <w:t>В зависимости от уровня интеллектуального развития обучающиеся этой группы могут осваивать варианты 8.1 или 8.2 образовательной программы.</w:t>
      </w:r>
    </w:p>
    <w:p w:rsidR="004E4C7C" w:rsidRDefault="004E4C7C" w:rsidP="00D06916">
      <w:pPr>
        <w:pStyle w:val="ConsPlusNormal"/>
        <w:spacing w:before="240"/>
        <w:ind w:firstLine="540"/>
        <w:jc w:val="both"/>
      </w:pPr>
      <w:r>
        <w:t>4. Четвертая группа. Аутизм данной категории обучающихся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p>
    <w:p w:rsidR="004E4C7C" w:rsidRDefault="004E4C7C" w:rsidP="00D06916">
      <w:pPr>
        <w:pStyle w:val="ConsPlusNormal"/>
        <w:spacing w:before="240"/>
        <w:ind w:firstLine="540"/>
        <w:jc w:val="both"/>
      </w:pPr>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стереотипий.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rsidR="004E4C7C" w:rsidRDefault="004E4C7C" w:rsidP="00D06916">
      <w:pPr>
        <w:pStyle w:val="ConsPlusNormal"/>
        <w:spacing w:before="240"/>
        <w:ind w:firstLine="540"/>
        <w:jc w:val="both"/>
      </w:pPr>
      <w:r>
        <w:t xml:space="preserve">В зависимости от уровня интеллектуального развития обучающиеся этой группы могут осваивать варианты 8.1 или 8.2 </w:t>
      </w:r>
      <w:hyperlink r:id="rId355" w:history="1">
        <w:r>
          <w:rPr>
            <w:color w:val="0000FF"/>
          </w:rPr>
          <w:t>ФГОС</w:t>
        </w:r>
      </w:hyperlink>
      <w:r>
        <w:t xml:space="preserve"> начального общего образования для обучающихся ОВЗ.</w:t>
      </w:r>
    </w:p>
    <w:p w:rsidR="004E4C7C" w:rsidRDefault="004E4C7C" w:rsidP="00D06916">
      <w:pPr>
        <w:pStyle w:val="ConsPlusNormal"/>
        <w:spacing w:before="240"/>
        <w:ind w:firstLine="540"/>
        <w:jc w:val="both"/>
      </w:pPr>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4E4C7C" w:rsidRDefault="004E4C7C" w:rsidP="00D06916">
      <w:pPr>
        <w:pStyle w:val="ConsPlusNormal"/>
        <w:spacing w:before="240"/>
        <w:ind w:firstLine="540"/>
        <w:jc w:val="both"/>
      </w:pPr>
      <w: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4E4C7C" w:rsidRDefault="004E4C7C" w:rsidP="00D06916">
      <w:pPr>
        <w:pStyle w:val="ConsPlusNormal"/>
        <w:spacing w:before="240"/>
        <w:ind w:firstLine="540"/>
        <w:jc w:val="both"/>
      </w:pPr>
      <w: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bookmarkStart w:id="11" w:name="Par16597"/>
      <w:bookmarkEnd w:id="11"/>
      <w:r>
        <w:t>169.6. Особые образовательные потребности обучающихся с РАС.</w:t>
      </w:r>
    </w:p>
    <w:p w:rsidR="004E4C7C" w:rsidRDefault="004E4C7C" w:rsidP="00D06916">
      <w:pPr>
        <w:pStyle w:val="ConsPlusNormal"/>
        <w:spacing w:before="240"/>
        <w:ind w:firstLine="540"/>
        <w:jc w:val="both"/>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4E4C7C" w:rsidRDefault="004E4C7C" w:rsidP="00D06916">
      <w:pPr>
        <w:pStyle w:val="ConsPlusNormal"/>
        <w:spacing w:before="240"/>
        <w:ind w:firstLine="540"/>
        <w:jc w:val="both"/>
      </w:pPr>
      <w:r>
        <w:t>169.6.1. К общим потребностям относятся:</w:t>
      </w:r>
    </w:p>
    <w:p w:rsidR="004E4C7C" w:rsidRDefault="004E4C7C" w:rsidP="00D06916">
      <w:pPr>
        <w:pStyle w:val="ConsPlusNormal"/>
        <w:spacing w:before="240"/>
        <w:ind w:firstLine="540"/>
        <w:jc w:val="both"/>
      </w:pPr>
      <w:r>
        <w:t>получение специальной помощи средствами образования;</w:t>
      </w:r>
    </w:p>
    <w:p w:rsidR="004E4C7C" w:rsidRDefault="004E4C7C" w:rsidP="00D06916">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обучающимися;</w:t>
      </w:r>
    </w:p>
    <w:p w:rsidR="004E4C7C" w:rsidRDefault="004E4C7C" w:rsidP="00D06916">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4E4C7C" w:rsidRDefault="004E4C7C" w:rsidP="00D06916">
      <w:pPr>
        <w:pStyle w:val="ConsPlusNormal"/>
        <w:spacing w:before="240"/>
        <w:ind w:firstLine="540"/>
        <w:jc w:val="both"/>
      </w:pPr>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4E4C7C" w:rsidRDefault="004E4C7C" w:rsidP="00D06916">
      <w:pPr>
        <w:pStyle w:val="ConsPlusNormal"/>
        <w:spacing w:before="240"/>
        <w:ind w:firstLine="540"/>
        <w:jc w:val="both"/>
      </w:pPr>
      <w:r>
        <w:t>индивидуализации обучения требуется в большей степени, чем для обучающихся, не имеющих ограничений по возможностям здоровья;</w:t>
      </w:r>
    </w:p>
    <w:p w:rsidR="004E4C7C" w:rsidRDefault="004E4C7C" w:rsidP="00D06916">
      <w:pPr>
        <w:pStyle w:val="ConsPlusNormal"/>
        <w:spacing w:before="240"/>
        <w:ind w:firstLine="540"/>
        <w:jc w:val="both"/>
      </w:pPr>
      <w:r>
        <w:t>следует обеспечить особую пространственную и временную организацию образовательной среды;</w:t>
      </w:r>
    </w:p>
    <w:p w:rsidR="004E4C7C" w:rsidRDefault="004E4C7C" w:rsidP="00D06916">
      <w:pPr>
        <w:pStyle w:val="ConsPlusNormal"/>
        <w:spacing w:before="240"/>
        <w:ind w:firstLine="540"/>
        <w:jc w:val="both"/>
      </w:pPr>
      <w:r>
        <w:t>необходимо максимальное расширение образовательного пространства за счет расширения социальных контактов с широким социумом.</w:t>
      </w:r>
    </w:p>
    <w:p w:rsidR="004E4C7C" w:rsidRDefault="004E4C7C" w:rsidP="00D06916">
      <w:pPr>
        <w:pStyle w:val="ConsPlusNormal"/>
        <w:spacing w:before="240"/>
        <w:ind w:firstLine="540"/>
        <w:jc w:val="both"/>
      </w:pPr>
      <w:r>
        <w:t>169.6.2. К особым образовательным потребностям, характерным для обучающихся с РАС, относятся:</w:t>
      </w:r>
    </w:p>
    <w:p w:rsidR="004E4C7C" w:rsidRDefault="004E4C7C" w:rsidP="00D06916">
      <w:pPr>
        <w:pStyle w:val="ConsPlusNormal"/>
        <w:spacing w:before="240"/>
        <w:ind w:firstLine="540"/>
        <w:jc w:val="both"/>
      </w:pPr>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4E4C7C" w:rsidRDefault="004E4C7C" w:rsidP="00D06916">
      <w:pPr>
        <w:pStyle w:val="ConsPlusNormal"/>
        <w:spacing w:before="240"/>
        <w:ind w:firstLine="540"/>
        <w:jc w:val="both"/>
      </w:pPr>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4E4C7C" w:rsidRDefault="004E4C7C" w:rsidP="00D06916">
      <w:pPr>
        <w:pStyle w:val="ConsPlusNormal"/>
        <w:spacing w:before="240"/>
        <w:ind w:firstLine="540"/>
        <w:jc w:val="both"/>
      </w:pPr>
      <w: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4E4C7C" w:rsidRDefault="004E4C7C" w:rsidP="00D06916">
      <w:pPr>
        <w:pStyle w:val="ConsPlusNormal"/>
        <w:spacing w:before="240"/>
        <w:ind w:firstLine="540"/>
        <w:jc w:val="both"/>
      </w:pPr>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4E4C7C" w:rsidRDefault="004E4C7C" w:rsidP="00D06916">
      <w:pPr>
        <w:pStyle w:val="ConsPlusNormal"/>
        <w:spacing w:before="240"/>
        <w:ind w:firstLine="540"/>
        <w:jc w:val="both"/>
      </w:pPr>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4E4C7C" w:rsidRDefault="004E4C7C" w:rsidP="00D06916">
      <w:pPr>
        <w:pStyle w:val="ConsPlusNormal"/>
        <w:spacing w:before="240"/>
        <w:ind w:firstLine="540"/>
        <w:jc w:val="both"/>
      </w:pPr>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rsidR="004E4C7C" w:rsidRDefault="004E4C7C" w:rsidP="00D06916">
      <w:pPr>
        <w:pStyle w:val="ConsPlusNormal"/>
        <w:spacing w:before="240"/>
        <w:ind w:firstLine="540"/>
        <w:jc w:val="both"/>
      </w:pPr>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rsidR="004E4C7C" w:rsidRDefault="004E4C7C" w:rsidP="00D06916">
      <w:pPr>
        <w:pStyle w:val="ConsPlusNormal"/>
        <w:spacing w:before="240"/>
        <w:ind w:firstLine="540"/>
        <w:jc w:val="both"/>
      </w:pPr>
      <w: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rsidR="004E4C7C" w:rsidRDefault="004E4C7C" w:rsidP="00D06916">
      <w:pPr>
        <w:pStyle w:val="ConsPlusNormal"/>
        <w:spacing w:before="240"/>
        <w:ind w:firstLine="540"/>
        <w:jc w:val="both"/>
      </w:pPr>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4E4C7C" w:rsidRDefault="004E4C7C" w:rsidP="00D06916">
      <w:pPr>
        <w:pStyle w:val="ConsPlusNormal"/>
        <w:spacing w:before="240"/>
        <w:ind w:firstLine="540"/>
        <w:jc w:val="both"/>
      </w:pPr>
      <w:r>
        <w:t>в организации обучения такого обучающегося и оценке его достижений необходим учет специфики освоения навыков и усвоения информации при аутизме, особенностей освоения "простого" и "сложного";</w:t>
      </w:r>
    </w:p>
    <w:p w:rsidR="004E4C7C" w:rsidRDefault="004E4C7C" w:rsidP="00D06916">
      <w:pPr>
        <w:pStyle w:val="ConsPlusNormal"/>
        <w:spacing w:before="240"/>
        <w:ind w:firstLine="540"/>
        <w:jc w:val="both"/>
      </w:pPr>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4E4C7C" w:rsidRDefault="004E4C7C" w:rsidP="00D06916">
      <w:pPr>
        <w:pStyle w:val="ConsPlusNormal"/>
        <w:spacing w:before="240"/>
        <w:ind w:firstLine="540"/>
        <w:jc w:val="both"/>
      </w:pPr>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4E4C7C" w:rsidRDefault="004E4C7C" w:rsidP="00D06916">
      <w:pPr>
        <w:pStyle w:val="ConsPlusNormal"/>
        <w:spacing w:before="240"/>
        <w:ind w:firstLine="540"/>
        <w:jc w:val="both"/>
      </w:pPr>
      <w: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4E4C7C" w:rsidRDefault="004E4C7C" w:rsidP="00D06916">
      <w:pPr>
        <w:pStyle w:val="ConsPlusNormal"/>
        <w:spacing w:before="240"/>
        <w:ind w:firstLine="540"/>
        <w:jc w:val="both"/>
      </w:pPr>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4E4C7C" w:rsidRDefault="004E4C7C" w:rsidP="00D06916">
      <w:pPr>
        <w:pStyle w:val="ConsPlusNormal"/>
        <w:spacing w:before="240"/>
        <w:ind w:firstLine="540"/>
        <w:jc w:val="both"/>
      </w:pPr>
      <w: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rsidR="004E4C7C" w:rsidRDefault="004E4C7C" w:rsidP="00D06916">
      <w:pPr>
        <w:pStyle w:val="ConsPlusNormal"/>
        <w:spacing w:before="240"/>
        <w:ind w:firstLine="540"/>
        <w:jc w:val="both"/>
      </w:pPr>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4E4C7C" w:rsidRDefault="004E4C7C" w:rsidP="00D06916">
      <w:pPr>
        <w:pStyle w:val="ConsPlusNormal"/>
        <w:spacing w:before="240"/>
        <w:ind w:firstLine="540"/>
        <w:jc w:val="both"/>
      </w:pPr>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rsidR="004E4C7C" w:rsidRDefault="004E4C7C" w:rsidP="00D06916">
      <w:pPr>
        <w:pStyle w:val="ConsPlusNormal"/>
        <w:spacing w:before="240"/>
        <w:ind w:firstLine="540"/>
        <w:jc w:val="both"/>
      </w:pPr>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rsidR="004E4C7C" w:rsidRDefault="004E4C7C" w:rsidP="00D06916">
      <w:pPr>
        <w:pStyle w:val="ConsPlusNormal"/>
        <w:spacing w:before="240"/>
        <w:ind w:firstLine="540"/>
        <w:jc w:val="both"/>
      </w:pPr>
      <w:r>
        <w:t>для социального развития обучающегося с РАС необходимо использовать существующие у него избирательные способности;</w:t>
      </w:r>
    </w:p>
    <w:p w:rsidR="004E4C7C" w:rsidRDefault="004E4C7C" w:rsidP="00D06916">
      <w:pPr>
        <w:pStyle w:val="ConsPlusNormal"/>
        <w:spacing w:before="240"/>
        <w:ind w:firstLine="540"/>
        <w:jc w:val="both"/>
      </w:pPr>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4E4C7C" w:rsidRDefault="004E4C7C" w:rsidP="00D06916">
      <w:pPr>
        <w:pStyle w:val="ConsPlusNormal"/>
        <w:spacing w:before="240"/>
        <w:ind w:firstLine="540"/>
        <w:jc w:val="both"/>
      </w:pPr>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170. Планируемые результаты освоения ФАОП НОО для обучающихся с РАС (вариант 8.1).</w:t>
      </w:r>
    </w:p>
    <w:p w:rsidR="004E4C7C" w:rsidRDefault="004E4C7C" w:rsidP="00D06916">
      <w:pPr>
        <w:pStyle w:val="ConsPlusNormal"/>
        <w:spacing w:before="240"/>
        <w:ind w:firstLine="540"/>
        <w:jc w:val="both"/>
      </w:pPr>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4E4C7C" w:rsidRDefault="004E4C7C" w:rsidP="00D06916">
      <w:pPr>
        <w:pStyle w:val="ConsPlusNormal"/>
        <w:spacing w:before="240"/>
        <w:ind w:firstLine="540"/>
        <w:jc w:val="both"/>
      </w:pPr>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4E4C7C" w:rsidRDefault="004E4C7C" w:rsidP="00D06916">
      <w:pPr>
        <w:pStyle w:val="ConsPlusNormal"/>
        <w:spacing w:before="240"/>
        <w:ind w:firstLine="540"/>
        <w:jc w:val="both"/>
      </w:pPr>
      <w:r>
        <w:t xml:space="preserve">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w:t>
      </w:r>
      <w:hyperlink r:id="rId356" w:history="1">
        <w:r>
          <w:rPr>
            <w:color w:val="0000FF"/>
          </w:rPr>
          <w:t>ФГОС</w:t>
        </w:r>
      </w:hyperlink>
      <w:r>
        <w:t xml:space="preserve">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4E4C7C" w:rsidRDefault="004E4C7C" w:rsidP="00D06916">
      <w:pPr>
        <w:pStyle w:val="ConsPlusNormal"/>
        <w:spacing w:before="240"/>
        <w:ind w:firstLine="540"/>
        <w:jc w:val="both"/>
      </w:pPr>
      <w:r>
        <w:t>170.3.1. Поддержка в освоении ФАОП НОО для обучающихся с РАС (вариант 8.1) реализуется:</w:t>
      </w:r>
    </w:p>
    <w:p w:rsidR="004E4C7C" w:rsidRDefault="004E4C7C" w:rsidP="00D06916">
      <w:pPr>
        <w:pStyle w:val="ConsPlusNormal"/>
        <w:spacing w:before="240"/>
        <w:ind w:firstLine="540"/>
        <w:jc w:val="both"/>
      </w:pPr>
      <w:r>
        <w:t>в создании оптимальных условий введения обучающегося с РАС в ситуацию обучения;</w:t>
      </w:r>
    </w:p>
    <w:p w:rsidR="004E4C7C" w:rsidRDefault="004E4C7C" w:rsidP="00D06916">
      <w:pPr>
        <w:pStyle w:val="ConsPlusNormal"/>
        <w:spacing w:before="240"/>
        <w:ind w:firstLine="540"/>
        <w:jc w:val="both"/>
      </w:pPr>
      <w:r>
        <w:t>в помощи в формировании адекватного учебного поведения в условиях работы в классе;</w:t>
      </w:r>
    </w:p>
    <w:p w:rsidR="004E4C7C" w:rsidRDefault="004E4C7C" w:rsidP="00D06916">
      <w:pPr>
        <w:pStyle w:val="ConsPlusNormal"/>
        <w:spacing w:before="240"/>
        <w:ind w:firstLine="540"/>
        <w:jc w:val="both"/>
      </w:pPr>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4E4C7C" w:rsidRDefault="004E4C7C" w:rsidP="00D06916">
      <w:pPr>
        <w:pStyle w:val="ConsPlusNormal"/>
        <w:spacing w:before="240"/>
        <w:ind w:firstLine="540"/>
        <w:jc w:val="both"/>
      </w:pPr>
      <w:r>
        <w:t>170.3.2. Требования к результатам развития жизненной компетенции включают:</w:t>
      </w:r>
    </w:p>
    <w:p w:rsidR="004E4C7C" w:rsidRDefault="004E4C7C" w:rsidP="00D06916">
      <w:pPr>
        <w:pStyle w:val="ConsPlusNormal"/>
        <w:spacing w:before="240"/>
        <w:ind w:firstLine="540"/>
        <w:jc w:val="both"/>
      </w:pPr>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4E4C7C" w:rsidRDefault="004E4C7C" w:rsidP="00D06916">
      <w:pPr>
        <w:pStyle w:val="ConsPlusNormal"/>
        <w:spacing w:before="240"/>
        <w:ind w:firstLine="540"/>
        <w:jc w:val="both"/>
      </w:pPr>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4E4C7C" w:rsidRDefault="004E4C7C" w:rsidP="00D06916">
      <w:pPr>
        <w:pStyle w:val="ConsPlusNormal"/>
        <w:spacing w:before="240"/>
        <w:ind w:firstLine="540"/>
        <w:jc w:val="both"/>
      </w:pPr>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4E4C7C" w:rsidRDefault="004E4C7C" w:rsidP="00D06916">
      <w:pPr>
        <w:pStyle w:val="ConsPlusNormal"/>
        <w:spacing w:before="240"/>
        <w:ind w:firstLine="540"/>
        <w:jc w:val="both"/>
      </w:pPr>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4E4C7C" w:rsidRDefault="004E4C7C" w:rsidP="00D06916">
      <w:pPr>
        <w:pStyle w:val="ConsPlusNormal"/>
        <w:spacing w:before="240"/>
        <w:ind w:firstLine="540"/>
        <w:jc w:val="both"/>
      </w:pPr>
      <w:r>
        <w:t>овладение социально-бытовыми умениями в повседневной жизни;</w:t>
      </w:r>
    </w:p>
    <w:p w:rsidR="004E4C7C" w:rsidRDefault="004E4C7C" w:rsidP="00D06916">
      <w:pPr>
        <w:pStyle w:val="ConsPlusNormal"/>
        <w:spacing w:before="240"/>
        <w:ind w:firstLine="540"/>
        <w:jc w:val="both"/>
      </w:pPr>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rsidR="004E4C7C" w:rsidRDefault="004E4C7C" w:rsidP="00D06916">
      <w:pPr>
        <w:pStyle w:val="ConsPlusNormal"/>
        <w:spacing w:before="240"/>
        <w:ind w:firstLine="540"/>
        <w:jc w:val="both"/>
      </w:pPr>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4E4C7C" w:rsidRDefault="004E4C7C" w:rsidP="00D06916">
      <w:pPr>
        <w:pStyle w:val="ConsPlusNormal"/>
        <w:spacing w:before="240"/>
        <w:ind w:firstLine="540"/>
        <w:jc w:val="both"/>
      </w:pPr>
      <w:r>
        <w:t>помощь в осмыслении социального окружения, своего места в нем, принятие соответствующих возрасту ценностей и социальных ролей.</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171. Система оценки достижения планируемых результатов освоения обучающимися с РАС ФАОП НОО (вариант 8.1).</w:t>
      </w:r>
    </w:p>
    <w:p w:rsidR="004E4C7C" w:rsidRDefault="004E4C7C" w:rsidP="00D06916">
      <w:pPr>
        <w:pStyle w:val="ConsPlusNormal"/>
        <w:spacing w:before="240"/>
        <w:ind w:firstLine="540"/>
        <w:jc w:val="both"/>
      </w:pPr>
      <w:r>
        <w:t xml:space="preserve">171.1. Основными направлениями и целями оценочной деятельности в соответствии с требованиями </w:t>
      </w:r>
      <w:hyperlink r:id="rId357" w:history="1">
        <w:r>
          <w:rPr>
            <w:color w:val="0000FF"/>
          </w:rPr>
          <w:t>ФГОС</w:t>
        </w:r>
      </w:hyperlink>
      <w:r>
        <w:t xml:space="preserve">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E4C7C" w:rsidRDefault="004E4C7C" w:rsidP="00D06916">
      <w:pPr>
        <w:pStyle w:val="ConsPlusNormal"/>
        <w:spacing w:before="240"/>
        <w:ind w:firstLine="540"/>
        <w:jc w:val="both"/>
      </w:pPr>
      <w:r>
        <w:t>171.2. Система оценки достижений обучающимися планируемых результатов освоения ФАОП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rsidR="004E4C7C" w:rsidRDefault="004E4C7C" w:rsidP="00D06916">
      <w:pPr>
        <w:pStyle w:val="ConsPlusNormal"/>
        <w:spacing w:before="240"/>
        <w:ind w:firstLine="540"/>
        <w:jc w:val="both"/>
      </w:pPr>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 с РАС.</w:t>
      </w:r>
    </w:p>
    <w:p w:rsidR="004E4C7C" w:rsidRDefault="004E4C7C" w:rsidP="00D06916">
      <w:pPr>
        <w:pStyle w:val="ConsPlusNormal"/>
        <w:spacing w:before="240"/>
        <w:ind w:firstLine="540"/>
        <w:jc w:val="both"/>
      </w:pPr>
      <w:r>
        <w:t>Результаты достижений обучающихся в овладении ФАОП НОО являются значимыми для оценки качества образования.</w:t>
      </w:r>
    </w:p>
    <w:p w:rsidR="004E4C7C" w:rsidRDefault="004E4C7C" w:rsidP="00D06916">
      <w:pPr>
        <w:pStyle w:val="ConsPlusNormal"/>
        <w:spacing w:before="240"/>
        <w:ind w:firstLine="540"/>
        <w:jc w:val="both"/>
      </w:pPr>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 xml:space="preserve">Оценка результатов освоения обучающимися с РАС ФАОП НОО (кроме программы коррекционной работы) осуществляется в соответствии с требованиями </w:t>
      </w:r>
      <w:hyperlink r:id="rId358" w:history="1">
        <w:r>
          <w:rPr>
            <w:color w:val="0000FF"/>
          </w:rPr>
          <w:t>ФГОС</w:t>
        </w:r>
      </w:hyperlink>
      <w:r>
        <w:t xml:space="preserve"> начального общего образования.</w:t>
      </w:r>
    </w:p>
    <w:p w:rsidR="004E4C7C" w:rsidRDefault="004E4C7C" w:rsidP="00D06916">
      <w:pPr>
        <w:pStyle w:val="ConsPlusNormal"/>
        <w:spacing w:before="240"/>
        <w:ind w:firstLine="540"/>
        <w:jc w:val="both"/>
      </w:pPr>
      <w:r>
        <w:t xml:space="preserve">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w:t>
      </w:r>
      <w:hyperlink r:id="rId359" w:history="1">
        <w:r>
          <w:rPr>
            <w:color w:val="0000FF"/>
          </w:rPr>
          <w:t>ФГОС</w:t>
        </w:r>
      </w:hyperlink>
      <w:r>
        <w:t xml:space="preserve"> начального общего образования.</w:t>
      </w:r>
    </w:p>
    <w:p w:rsidR="004E4C7C" w:rsidRDefault="004E4C7C" w:rsidP="00D06916">
      <w:pPr>
        <w:pStyle w:val="ConsPlusNormal"/>
        <w:spacing w:before="240"/>
        <w:ind w:firstLine="540"/>
        <w:jc w:val="both"/>
      </w:pPr>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ФАОП, что сможет обеспечить объективность оценки.</w:t>
      </w:r>
    </w:p>
    <w:p w:rsidR="004E4C7C" w:rsidRDefault="004E4C7C" w:rsidP="00D06916">
      <w:pPr>
        <w:pStyle w:val="ConsPlusNormal"/>
        <w:spacing w:before="240"/>
        <w:ind w:firstLine="540"/>
        <w:jc w:val="both"/>
      </w:pPr>
      <w: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4E4C7C" w:rsidRDefault="004E4C7C" w:rsidP="00D06916">
      <w:pPr>
        <w:pStyle w:val="ConsPlusNormal"/>
        <w:spacing w:before="240"/>
        <w:ind w:firstLine="540"/>
        <w:jc w:val="both"/>
      </w:pPr>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4E4C7C" w:rsidRDefault="004E4C7C" w:rsidP="00D06916">
      <w:pPr>
        <w:pStyle w:val="ConsPlusNormal"/>
        <w:spacing w:before="240"/>
        <w:ind w:firstLine="540"/>
        <w:jc w:val="both"/>
      </w:pPr>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4E4C7C" w:rsidRDefault="004E4C7C" w:rsidP="00D06916">
      <w:pPr>
        <w:pStyle w:val="ConsPlusNormal"/>
        <w:spacing w:before="240"/>
        <w:ind w:firstLine="540"/>
        <w:jc w:val="both"/>
      </w:pPr>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 АООП начального общего образования;</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pPr>
    </w:p>
    <w:p w:rsidR="004E4C7C" w:rsidRDefault="004E4C7C" w:rsidP="00D06916">
      <w:pPr>
        <w:pStyle w:val="ConsPlusTitle"/>
        <w:jc w:val="center"/>
        <w:outlineLvl w:val="1"/>
      </w:pPr>
      <w:r>
        <w:t>LXXVII. Содержательный раздел ФАОП НОО для обучающихся с РАС</w:t>
      </w:r>
    </w:p>
    <w:p w:rsidR="004E4C7C" w:rsidRDefault="004E4C7C" w:rsidP="00D06916">
      <w:pPr>
        <w:pStyle w:val="ConsPlusTitle"/>
        <w:jc w:val="center"/>
      </w:pPr>
      <w:r>
        <w:t>(вариант 8.1)</w:t>
      </w:r>
    </w:p>
    <w:p w:rsidR="004E4C7C" w:rsidRDefault="004E4C7C" w:rsidP="00D06916">
      <w:pPr>
        <w:pStyle w:val="ConsPlusNormal"/>
      </w:pPr>
    </w:p>
    <w:p w:rsidR="004E4C7C" w:rsidRDefault="004E4C7C" w:rsidP="00D06916">
      <w:pPr>
        <w:pStyle w:val="ConsPlusNormal"/>
        <w:ind w:firstLine="540"/>
        <w:jc w:val="both"/>
      </w:pPr>
      <w:r>
        <w:t xml:space="preserve">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360" w:history="1">
        <w:r>
          <w:rPr>
            <w:color w:val="0000FF"/>
          </w:rPr>
          <w:t>ФГОС</w:t>
        </w:r>
      </w:hyperlink>
      <w:r>
        <w:t xml:space="preserve"> начального общего образования обучающихся с ОВЗ и ФОП начального общего образования.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173. Программа коррекционной работы.</w:t>
      </w:r>
    </w:p>
    <w:p w:rsidR="004E4C7C" w:rsidRDefault="004E4C7C" w:rsidP="00D06916">
      <w:pPr>
        <w:pStyle w:val="ConsPlusNormal"/>
        <w:spacing w:before="240"/>
        <w:ind w:firstLine="540"/>
        <w:jc w:val="both"/>
      </w:pPr>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4E4C7C" w:rsidRDefault="004E4C7C" w:rsidP="00D06916">
      <w:pPr>
        <w:pStyle w:val="ConsPlusNormal"/>
        <w:spacing w:before="240"/>
        <w:ind w:firstLine="540"/>
        <w:jc w:val="both"/>
      </w:pPr>
      <w:r>
        <w:t>Программа коррекционной работы в рамках ФАОП НОО для обучающихся с РАС (вариант 8.1) включает в себя взаимосвязанные направления, отражающие ее основное содержание.</w:t>
      </w:r>
    </w:p>
    <w:p w:rsidR="004E4C7C" w:rsidRDefault="004E4C7C" w:rsidP="00D06916">
      <w:pPr>
        <w:pStyle w:val="ConsPlusNormal"/>
        <w:spacing w:before="240"/>
        <w:ind w:firstLine="540"/>
        <w:jc w:val="both"/>
      </w:pPr>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4E4C7C" w:rsidRDefault="004E4C7C" w:rsidP="00D06916">
      <w:pPr>
        <w:pStyle w:val="ConsPlusNormal"/>
        <w:spacing w:before="240"/>
        <w:ind w:firstLine="540"/>
        <w:jc w:val="both"/>
      </w:pPr>
      <w:r>
        <w:t>Направления и содержание программы коррекционной работы реализуются во внеурочное время в объеме не менее 5 часов.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173.2. Направление и содержание программы коррекционной работы.</w:t>
      </w:r>
    </w:p>
    <w:p w:rsidR="004E4C7C" w:rsidRDefault="004E4C7C" w:rsidP="00D06916">
      <w:pPr>
        <w:pStyle w:val="ConsPlusNormal"/>
        <w:spacing w:before="240"/>
        <w:ind w:firstLine="540"/>
        <w:jc w:val="both"/>
      </w:pPr>
      <w:r>
        <w:t>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4E4C7C" w:rsidRDefault="004E4C7C" w:rsidP="00D06916">
      <w:pPr>
        <w:pStyle w:val="ConsPlusNormal"/>
        <w:spacing w:before="240"/>
        <w:ind w:firstLine="540"/>
        <w:jc w:val="both"/>
      </w:pPr>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4E4C7C" w:rsidRDefault="004E4C7C" w:rsidP="00D06916">
      <w:pPr>
        <w:pStyle w:val="ConsPlusNormal"/>
        <w:spacing w:before="240"/>
        <w:ind w:firstLine="540"/>
        <w:jc w:val="both"/>
      </w:pPr>
      <w:r>
        <w:t>173.3. Основные принципы формирования программы коррекционной работы с обучающимися с РАС заключаются в следующем:</w:t>
      </w:r>
    </w:p>
    <w:p w:rsidR="004E4C7C" w:rsidRDefault="004E4C7C" w:rsidP="00D06916">
      <w:pPr>
        <w:pStyle w:val="ConsPlusNormal"/>
        <w:spacing w:before="240"/>
        <w:ind w:firstLine="540"/>
        <w:jc w:val="both"/>
      </w:pPr>
      <w: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4E4C7C" w:rsidRDefault="004E4C7C" w:rsidP="00D06916">
      <w:pPr>
        <w:pStyle w:val="ConsPlusNormal"/>
        <w:spacing w:before="240"/>
        <w:ind w:firstLine="540"/>
        <w:jc w:val="both"/>
      </w:pPr>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4E4C7C" w:rsidRDefault="004E4C7C" w:rsidP="00D06916">
      <w:pPr>
        <w:pStyle w:val="ConsPlusNormal"/>
        <w:spacing w:before="240"/>
        <w:ind w:firstLine="540"/>
        <w:jc w:val="both"/>
      </w:pPr>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rsidR="004E4C7C" w:rsidRDefault="004E4C7C" w:rsidP="00D06916">
      <w:pPr>
        <w:pStyle w:val="ConsPlusNormal"/>
        <w:spacing w:before="240"/>
        <w:ind w:firstLine="540"/>
        <w:jc w:val="both"/>
      </w:pPr>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4E4C7C" w:rsidRDefault="004E4C7C" w:rsidP="00D06916">
      <w:pPr>
        <w:pStyle w:val="ConsPlusNormal"/>
        <w:spacing w:before="240"/>
        <w:ind w:firstLine="540"/>
        <w:jc w:val="both"/>
      </w:pPr>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4E4C7C" w:rsidRDefault="004E4C7C" w:rsidP="00D06916">
      <w:pPr>
        <w:pStyle w:val="ConsPlusNormal"/>
        <w:spacing w:before="240"/>
        <w:ind w:firstLine="540"/>
        <w:jc w:val="both"/>
      </w:pPr>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4E4C7C" w:rsidRDefault="004E4C7C" w:rsidP="00D06916">
      <w:pPr>
        <w:pStyle w:val="ConsPlusNormal"/>
        <w:spacing w:before="240"/>
        <w:ind w:firstLine="540"/>
        <w:jc w:val="both"/>
      </w:pPr>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4E4C7C" w:rsidRDefault="004E4C7C" w:rsidP="00D06916">
      <w:pPr>
        <w:pStyle w:val="ConsPlusNormal"/>
        <w:spacing w:before="240"/>
        <w:ind w:firstLine="540"/>
        <w:jc w:val="both"/>
      </w:pPr>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rsidR="004E4C7C" w:rsidRDefault="004E4C7C" w:rsidP="00D06916">
      <w:pPr>
        <w:pStyle w:val="ConsPlusNormal"/>
        <w:spacing w:before="240"/>
        <w:ind w:firstLine="540"/>
        <w:jc w:val="both"/>
      </w:pPr>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4E4C7C" w:rsidRDefault="004E4C7C" w:rsidP="00D06916">
      <w:pPr>
        <w:pStyle w:val="ConsPlusNormal"/>
        <w:spacing w:before="240"/>
        <w:ind w:firstLine="540"/>
        <w:jc w:val="both"/>
      </w:pPr>
      <w:r>
        <w:t>создание условий обучения, обеспечивающих обстановку сенсорного и эмоционального комфорта, упорядоченности и предсказуемости происходящего;</w:t>
      </w:r>
    </w:p>
    <w:p w:rsidR="004E4C7C" w:rsidRDefault="004E4C7C" w:rsidP="00D06916">
      <w:pPr>
        <w:pStyle w:val="ConsPlusNormal"/>
        <w:spacing w:before="240"/>
        <w:ind w:firstLine="540"/>
        <w:jc w:val="both"/>
      </w:pPr>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rsidR="004E4C7C" w:rsidRDefault="004E4C7C" w:rsidP="00D06916">
      <w:pPr>
        <w:pStyle w:val="ConsPlusNormal"/>
        <w:spacing w:before="240"/>
        <w:ind w:firstLine="540"/>
        <w:jc w:val="both"/>
      </w:pPr>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4E4C7C" w:rsidRDefault="004E4C7C" w:rsidP="00D06916">
      <w:pPr>
        <w:pStyle w:val="ConsPlusNormal"/>
        <w:spacing w:before="240"/>
        <w:ind w:firstLine="540"/>
        <w:jc w:val="both"/>
      </w:pPr>
      <w:r>
        <w:t>173.3.1. Для успешного обучения в условиях инклюзии обучающийся с РАС требует индивидуального подхода:</w:t>
      </w:r>
    </w:p>
    <w:p w:rsidR="004E4C7C" w:rsidRDefault="004E4C7C" w:rsidP="00D06916">
      <w:pPr>
        <w:pStyle w:val="ConsPlusNormal"/>
        <w:spacing w:before="240"/>
        <w:ind w:firstLine="540"/>
        <w:jc w:val="both"/>
      </w:pPr>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4E4C7C" w:rsidRDefault="004E4C7C" w:rsidP="00D06916">
      <w:pPr>
        <w:pStyle w:val="ConsPlusNormal"/>
        <w:spacing w:before="240"/>
        <w:ind w:firstLine="540"/>
        <w:jc w:val="both"/>
      </w:pPr>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rsidR="004E4C7C" w:rsidRDefault="004E4C7C" w:rsidP="00D06916">
      <w:pPr>
        <w:pStyle w:val="ConsPlusNormal"/>
        <w:spacing w:before="240"/>
        <w:ind w:firstLine="540"/>
        <w:jc w:val="both"/>
      </w:pPr>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4E4C7C" w:rsidRDefault="004E4C7C" w:rsidP="00D06916">
      <w:pPr>
        <w:pStyle w:val="ConsPlusNormal"/>
        <w:spacing w:before="240"/>
        <w:ind w:firstLine="540"/>
        <w:jc w:val="both"/>
      </w:pPr>
      <w:r>
        <w:t>173.3.2. Необходимо вводить в программу коррекционной работы специальные разделы обучения, способствующие:</w:t>
      </w:r>
    </w:p>
    <w:p w:rsidR="004E4C7C" w:rsidRDefault="004E4C7C" w:rsidP="00D06916">
      <w:pPr>
        <w:pStyle w:val="ConsPlusNormal"/>
        <w:spacing w:before="240"/>
        <w:ind w:firstLine="540"/>
        <w:jc w:val="both"/>
      </w:pPr>
      <w:r>
        <w:t>формированию у обучающегося с РАС представлений об окружающем мире;</w:t>
      </w:r>
    </w:p>
    <w:p w:rsidR="004E4C7C" w:rsidRDefault="004E4C7C" w:rsidP="00D06916">
      <w:pPr>
        <w:pStyle w:val="ConsPlusNormal"/>
        <w:spacing w:before="240"/>
        <w:ind w:firstLine="540"/>
        <w:jc w:val="both"/>
      </w:pPr>
      <w:r>
        <w:t>развитию способности к осмыслению, упорядочиванию и дифференциации индивидуального жизненного опыта;</w:t>
      </w:r>
    </w:p>
    <w:p w:rsidR="004E4C7C" w:rsidRDefault="004E4C7C" w:rsidP="00D06916">
      <w:pPr>
        <w:pStyle w:val="ConsPlusNormal"/>
        <w:spacing w:before="240"/>
        <w:ind w:firstLine="540"/>
        <w:jc w:val="both"/>
      </w:pPr>
      <w:r>
        <w:t>развитию самосознания на основе проработки воспоминаний, представлений о будущем;</w:t>
      </w:r>
    </w:p>
    <w:p w:rsidR="004E4C7C" w:rsidRDefault="004E4C7C" w:rsidP="00D06916">
      <w:pPr>
        <w:pStyle w:val="ConsPlusNormal"/>
        <w:spacing w:before="240"/>
        <w:ind w:firstLine="540"/>
        <w:jc w:val="both"/>
      </w:pPr>
      <w:r>
        <w:t>развитию способности планировать, выбирать, сравнивать, осмыслять причинно-следственные связи в происходящем.</w:t>
      </w:r>
    </w:p>
    <w:p w:rsidR="004E4C7C" w:rsidRDefault="004E4C7C" w:rsidP="00D06916">
      <w:pPr>
        <w:pStyle w:val="ConsPlusNormal"/>
        <w:spacing w:before="240"/>
        <w:ind w:firstLine="540"/>
        <w:jc w:val="both"/>
      </w:pPr>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4E4C7C" w:rsidRDefault="004E4C7C" w:rsidP="00D06916">
      <w:pPr>
        <w:pStyle w:val="ConsPlusNormal"/>
        <w:spacing w:before="240"/>
        <w:ind w:firstLine="540"/>
        <w:jc w:val="both"/>
      </w:pPr>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4E4C7C" w:rsidRDefault="004E4C7C" w:rsidP="00D06916">
      <w:pPr>
        <w:pStyle w:val="ConsPlusNormal"/>
        <w:spacing w:before="240"/>
        <w:ind w:firstLine="540"/>
        <w:jc w:val="both"/>
      </w:pPr>
      <w: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4E4C7C" w:rsidRDefault="004E4C7C" w:rsidP="00D06916">
      <w:pPr>
        <w:pStyle w:val="ConsPlusNormal"/>
        <w:spacing w:before="240"/>
        <w:ind w:firstLine="540"/>
        <w:jc w:val="both"/>
      </w:pPr>
      <w:r>
        <w:t xml:space="preserve">174.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pPr>
    </w:p>
    <w:p w:rsidR="004E4C7C" w:rsidRDefault="004E4C7C" w:rsidP="00D06916">
      <w:pPr>
        <w:pStyle w:val="ConsPlusTitle"/>
        <w:jc w:val="center"/>
        <w:outlineLvl w:val="1"/>
      </w:pPr>
      <w:r>
        <w:t>LXXVIII. Организационный раздел ФАОП НОО для обучающихся</w:t>
      </w:r>
    </w:p>
    <w:p w:rsidR="004E4C7C" w:rsidRDefault="004E4C7C" w:rsidP="00D06916">
      <w:pPr>
        <w:pStyle w:val="ConsPlusTitle"/>
        <w:jc w:val="center"/>
      </w:pPr>
      <w:r>
        <w:t>с РАС (вариант 8.1)</w:t>
      </w:r>
    </w:p>
    <w:p w:rsidR="004E4C7C" w:rsidRDefault="004E4C7C" w:rsidP="00D06916">
      <w:pPr>
        <w:pStyle w:val="ConsPlusNormal"/>
      </w:pPr>
    </w:p>
    <w:p w:rsidR="004E4C7C" w:rsidRDefault="004E4C7C" w:rsidP="00D06916">
      <w:pPr>
        <w:pStyle w:val="ConsPlusNormal"/>
        <w:ind w:firstLine="540"/>
        <w:jc w:val="both"/>
      </w:pPr>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361"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ее взаимодействие с социальными партнерами.</w:t>
      </w:r>
    </w:p>
    <w:p w:rsidR="004E4C7C" w:rsidRDefault="004E4C7C" w:rsidP="00D06916">
      <w:pPr>
        <w:pStyle w:val="ConsPlusNormal"/>
        <w:spacing w:before="240"/>
        <w:ind w:firstLine="540"/>
        <w:jc w:val="both"/>
      </w:pPr>
      <w:r>
        <w:t>176.1. Система условий должна содержать:</w:t>
      </w:r>
    </w:p>
    <w:p w:rsidR="004E4C7C" w:rsidRDefault="004E4C7C" w:rsidP="00D06916">
      <w:pPr>
        <w:pStyle w:val="ConsPlusNormal"/>
        <w:spacing w:before="240"/>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4E4C7C" w:rsidRDefault="004E4C7C" w:rsidP="00D06916">
      <w:pPr>
        <w:pStyle w:val="ConsPlusNormal"/>
        <w:spacing w:before="240"/>
        <w:ind w:firstLine="540"/>
        <w:jc w:val="both"/>
      </w:pPr>
      <w:r>
        <w:t>контроль за состоянием системы условий.</w:t>
      </w:r>
    </w:p>
    <w:p w:rsidR="004E4C7C" w:rsidRDefault="004E4C7C" w:rsidP="00D06916">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4E4C7C" w:rsidRDefault="004E4C7C" w:rsidP="00D06916">
      <w:pPr>
        <w:pStyle w:val="ConsPlusNormal"/>
        <w:spacing w:before="240"/>
        <w:ind w:firstLine="540"/>
        <w:jc w:val="both"/>
      </w:pPr>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4E4C7C" w:rsidRDefault="004E4C7C" w:rsidP="00D06916">
      <w:pPr>
        <w:pStyle w:val="ConsPlusNormal"/>
        <w:spacing w:before="240"/>
        <w:ind w:firstLine="540"/>
        <w:jc w:val="both"/>
      </w:pPr>
      <w:r>
        <w:t>достижения планируемых результатов освоения ФАОП НОО всеми обучающимися с РАС;</w:t>
      </w:r>
    </w:p>
    <w:p w:rsidR="004E4C7C" w:rsidRDefault="004E4C7C" w:rsidP="00D06916">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E4C7C" w:rsidRDefault="004E4C7C" w:rsidP="00D06916">
      <w:pPr>
        <w:pStyle w:val="ConsPlusNormal"/>
        <w:spacing w:before="240"/>
        <w:ind w:firstLine="540"/>
        <w:jc w:val="both"/>
      </w:pPr>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учета особых образовательных потребностей, характерных для данной группы обучающихся с РАС;</w:t>
      </w:r>
    </w:p>
    <w:p w:rsidR="004E4C7C" w:rsidRDefault="004E4C7C" w:rsidP="00D06916">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E4C7C" w:rsidRDefault="004E4C7C" w:rsidP="00D06916">
      <w:pPr>
        <w:pStyle w:val="ConsPlusNormal"/>
        <w:spacing w:before="240"/>
        <w:ind w:firstLine="540"/>
        <w:jc w:val="both"/>
      </w:pPr>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rsidR="004E4C7C" w:rsidRDefault="004E4C7C" w:rsidP="00D06916">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rsidR="004E4C7C" w:rsidRDefault="004E4C7C" w:rsidP="00D06916">
      <w:pPr>
        <w:pStyle w:val="ConsPlusNormal"/>
        <w:spacing w:before="240"/>
        <w:ind w:firstLine="540"/>
        <w:jc w:val="both"/>
      </w:pPr>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4E4C7C" w:rsidRDefault="004E4C7C" w:rsidP="00D06916">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E4C7C" w:rsidRDefault="004E4C7C" w:rsidP="00D06916">
      <w:pPr>
        <w:pStyle w:val="ConsPlusNormal"/>
        <w:spacing w:before="240"/>
        <w:ind w:firstLine="540"/>
        <w:jc w:val="both"/>
      </w:pPr>
      <w:r>
        <w:t>эффективной самостоятельной работы обучающихся с РАС при поддержке педагогических работников.</w:t>
      </w:r>
    </w:p>
    <w:p w:rsidR="004E4C7C" w:rsidRDefault="004E4C7C" w:rsidP="00D06916">
      <w:pPr>
        <w:pStyle w:val="ConsPlusNormal"/>
        <w:spacing w:before="240"/>
        <w:ind w:firstLine="540"/>
        <w:jc w:val="both"/>
      </w:pPr>
      <w:r>
        <w:t>177. Федеральный календарный учебный график, федеральный календарный план воспитательной работы соответствуют данным разделам ФОП НОО.</w:t>
      </w:r>
    </w:p>
    <w:p w:rsidR="004E4C7C" w:rsidRDefault="004E4C7C" w:rsidP="00D06916">
      <w:pPr>
        <w:pStyle w:val="ConsPlusNormal"/>
      </w:pPr>
    </w:p>
    <w:p w:rsidR="004E4C7C" w:rsidRDefault="004E4C7C" w:rsidP="00D06916">
      <w:pPr>
        <w:pStyle w:val="ConsPlusTitle"/>
        <w:jc w:val="center"/>
        <w:outlineLvl w:val="1"/>
      </w:pPr>
      <w:r>
        <w:t>LXXIX. Целевой раздел ФАОП НОО для обучающихся с РАС</w:t>
      </w:r>
    </w:p>
    <w:p w:rsidR="004E4C7C" w:rsidRDefault="004E4C7C" w:rsidP="00D06916">
      <w:pPr>
        <w:pStyle w:val="ConsPlusTitle"/>
        <w:jc w:val="center"/>
      </w:pPr>
      <w:r>
        <w:t>(вариант 8.2)</w:t>
      </w:r>
    </w:p>
    <w:p w:rsidR="004E4C7C" w:rsidRDefault="004E4C7C" w:rsidP="00D06916">
      <w:pPr>
        <w:pStyle w:val="ConsPlusNormal"/>
      </w:pPr>
    </w:p>
    <w:p w:rsidR="004E4C7C" w:rsidRDefault="004E4C7C" w:rsidP="00D06916">
      <w:pPr>
        <w:pStyle w:val="ConsPlusTitle"/>
        <w:ind w:firstLine="540"/>
        <w:jc w:val="both"/>
        <w:outlineLvl w:val="2"/>
      </w:pPr>
      <w:r>
        <w:t>178. Пояснительная записка.</w:t>
      </w:r>
    </w:p>
    <w:p w:rsidR="004E4C7C" w:rsidRDefault="004E4C7C" w:rsidP="00D06916">
      <w:pPr>
        <w:pStyle w:val="ConsPlusNormal"/>
        <w:spacing w:before="240"/>
        <w:ind w:firstLine="540"/>
        <w:jc w:val="both"/>
      </w:pPr>
      <w:r>
        <w:t xml:space="preserve">178.1. Цель реализации ФАОП НОО для обучающихся с РАС (вариант 8.2): обеспечение выполнения требований </w:t>
      </w:r>
      <w:hyperlink r:id="rId362" w:history="1">
        <w:r>
          <w:rPr>
            <w:color w:val="0000FF"/>
          </w:rPr>
          <w:t>ФГОС</w:t>
        </w:r>
      </w:hyperlink>
      <w:r>
        <w:t xml:space="preserve">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4E4C7C" w:rsidRDefault="004E4C7C" w:rsidP="00D06916">
      <w:pPr>
        <w:pStyle w:val="ConsPlusNormal"/>
        <w:spacing w:before="240"/>
        <w:ind w:firstLine="540"/>
        <w:jc w:val="both"/>
      </w:pPr>
      <w:r>
        <w:t>178.2.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обучающихся с РАС,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обучающихся с РАС;</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обучающихся с РАС;</w:t>
      </w:r>
    </w:p>
    <w:p w:rsidR="004E4C7C" w:rsidRDefault="004E4C7C" w:rsidP="00D06916">
      <w:pPr>
        <w:pStyle w:val="ConsPlusNormal"/>
        <w:spacing w:before="240"/>
        <w:ind w:firstLine="540"/>
        <w:jc w:val="both"/>
      </w:pPr>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4E4C7C" w:rsidRDefault="004E4C7C" w:rsidP="00D06916">
      <w:pPr>
        <w:pStyle w:val="ConsPlusNormal"/>
        <w:spacing w:before="240"/>
        <w:ind w:firstLine="540"/>
        <w:jc w:val="both"/>
      </w:pPr>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178.3. Общая характеристика.</w:t>
      </w:r>
    </w:p>
    <w:p w:rsidR="004E4C7C" w:rsidRDefault="004E4C7C" w:rsidP="00D06916">
      <w:pPr>
        <w:pStyle w:val="ConsPlusNormal"/>
        <w:spacing w:before="240"/>
        <w:ind w:firstLine="540"/>
        <w:jc w:val="both"/>
      </w:pPr>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rsidR="004E4C7C" w:rsidRDefault="004E4C7C" w:rsidP="00D06916">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rsidR="004E4C7C" w:rsidRDefault="004E4C7C" w:rsidP="00D06916">
      <w:pPr>
        <w:pStyle w:val="ConsPlusNormal"/>
        <w:spacing w:before="240"/>
        <w:ind w:firstLine="540"/>
        <w:jc w:val="both"/>
      </w:pPr>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4E4C7C" w:rsidRDefault="004E4C7C" w:rsidP="00D06916">
      <w:pPr>
        <w:pStyle w:val="ConsPlusNormal"/>
        <w:spacing w:before="240"/>
        <w:ind w:firstLine="540"/>
        <w:jc w:val="both"/>
      </w:pPr>
      <w:r>
        <w:t xml:space="preserve">178.4. Психолого-педагогическая характеристика обучающихся с РАС представлена в разделе LXXVI Целевой раздел ФАОП НОО для обучающихся с РАС (вариант 8.1) </w:t>
      </w:r>
      <w:hyperlink w:anchor="Par16577" w:tooltip="169.5. Психолого-педагогическая характеристика обучающихся с РАС." w:history="1">
        <w:r>
          <w:rPr>
            <w:color w:val="0000FF"/>
          </w:rPr>
          <w:t>(пункт 169.5)</w:t>
        </w:r>
      </w:hyperlink>
      <w:r>
        <w:t>.</w:t>
      </w:r>
    </w:p>
    <w:p w:rsidR="004E4C7C" w:rsidRDefault="004E4C7C" w:rsidP="00D06916">
      <w:pPr>
        <w:pStyle w:val="ConsPlusNormal"/>
        <w:spacing w:before="240"/>
        <w:ind w:firstLine="540"/>
        <w:jc w:val="both"/>
      </w:pPr>
      <w:r>
        <w:t xml:space="preserve">178.5. Особые образовательные потребности обучающихся с РАС представлены в разделе LXXVI Целевой раздел ФАОП НОО для обучающихся с РАС (вариант 8.1) </w:t>
      </w:r>
      <w:hyperlink w:anchor="Par16597" w:tooltip="169.6. Особые образовательные потребности обучающихся с РАС." w:history="1">
        <w:r>
          <w:rPr>
            <w:color w:val="0000FF"/>
          </w:rPr>
          <w:t>(пункт 169.6)</w:t>
        </w:r>
      </w:hyperlink>
      <w:r>
        <w:t>.</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179. Планируемые результаты освоения обучающимися ФАОП НОО для обучающихся с РАС (вариант 8.2).</w:t>
      </w:r>
    </w:p>
    <w:p w:rsidR="004E4C7C" w:rsidRDefault="004E4C7C" w:rsidP="00D06916">
      <w:pPr>
        <w:pStyle w:val="ConsPlusNormal"/>
        <w:spacing w:before="240"/>
        <w:ind w:firstLine="540"/>
        <w:jc w:val="both"/>
      </w:pPr>
      <w:r>
        <w:t xml:space="preserve">179.1. 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363" w:history="1">
        <w:r>
          <w:rPr>
            <w:color w:val="0000FF"/>
          </w:rPr>
          <w:t>ФГОС</w:t>
        </w:r>
      </w:hyperlink>
      <w:r>
        <w:t xml:space="preserve">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E4C7C" w:rsidRDefault="004E4C7C" w:rsidP="00D06916">
      <w:pPr>
        <w:pStyle w:val="ConsPlusNormal"/>
        <w:spacing w:before="240"/>
        <w:ind w:firstLine="540"/>
        <w:jc w:val="both"/>
      </w:pPr>
      <w:r>
        <w:t>При определении подходов к контрольно-оценочной деятельности обучающихся с РАС учитываются формы и виды контроля, а также требования к объему и числу проводимых контрольных, проверочных и диагностических работ.</w:t>
      </w:r>
    </w:p>
    <w:p w:rsidR="004E4C7C" w:rsidRDefault="004E4C7C" w:rsidP="00D0691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179.2. Система оценки достижения планируемых результатов освоения обучающимися ФАОП НОО для обучающихся с РАС (вариант 8.2).</w:t>
      </w:r>
    </w:p>
    <w:p w:rsidR="004E4C7C" w:rsidRDefault="004E4C7C" w:rsidP="00D06916">
      <w:pPr>
        <w:pStyle w:val="ConsPlusNormal"/>
        <w:spacing w:before="240"/>
        <w:ind w:firstLine="540"/>
        <w:jc w:val="both"/>
      </w:pPr>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E4C7C" w:rsidRDefault="004E4C7C" w:rsidP="00D06916">
      <w:pPr>
        <w:pStyle w:val="ConsPlusNormal"/>
        <w:spacing w:before="240"/>
        <w:ind w:firstLine="540"/>
        <w:jc w:val="both"/>
      </w:pPr>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4E4C7C" w:rsidRDefault="004E4C7C" w:rsidP="00D06916">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64" w:history="1">
        <w:r>
          <w:rPr>
            <w:color w:val="0000FF"/>
          </w:rPr>
          <w:t>ФГОС</w:t>
        </w:r>
      </w:hyperlink>
      <w:r>
        <w:t xml:space="preserve"> начального общего образования обучающихся с РАС являются оценка образовательных достижений обучающихся.</w:t>
      </w:r>
    </w:p>
    <w:p w:rsidR="004E4C7C" w:rsidRDefault="004E4C7C" w:rsidP="00D06916">
      <w:pPr>
        <w:pStyle w:val="ConsPlusNormal"/>
        <w:spacing w:before="240"/>
        <w:ind w:firstLine="540"/>
        <w:jc w:val="both"/>
      </w:pPr>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4E4C7C" w:rsidRDefault="004E4C7C" w:rsidP="00D06916">
      <w:pPr>
        <w:pStyle w:val="ConsPlusNormal"/>
        <w:spacing w:before="240"/>
        <w:ind w:firstLine="540"/>
        <w:jc w:val="both"/>
      </w:pPr>
      <w:r>
        <w:t>предусматривать оценку достижений обучающихся, освоивших АООП начального общего образования;</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w:t>
      </w:r>
    </w:p>
    <w:p w:rsidR="004E4C7C" w:rsidRDefault="004E4C7C" w:rsidP="00D06916">
      <w:pPr>
        <w:pStyle w:val="ConsPlusNormal"/>
        <w:spacing w:before="240"/>
        <w:ind w:firstLine="540"/>
        <w:jc w:val="both"/>
      </w:pPr>
      <w:r>
        <w:t xml:space="preserve">В соответствии со </w:t>
      </w:r>
      <w:hyperlink r:id="rId365" w:history="1">
        <w:r>
          <w:rPr>
            <w:color w:val="0000FF"/>
          </w:rPr>
          <w:t>ФГОС</w:t>
        </w:r>
      </w:hyperlink>
      <w:r>
        <w:t xml:space="preserve">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4E4C7C" w:rsidRDefault="004E4C7C" w:rsidP="00D06916">
      <w:pPr>
        <w:pStyle w:val="ConsPlusNormal"/>
        <w:spacing w:before="240"/>
        <w:ind w:firstLine="540"/>
        <w:jc w:val="both"/>
      </w:pPr>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4E4C7C" w:rsidRDefault="004E4C7C" w:rsidP="00D06916">
      <w:pPr>
        <w:pStyle w:val="ConsPlusNormal"/>
        <w:spacing w:before="240"/>
        <w:ind w:firstLine="540"/>
        <w:jc w:val="both"/>
      </w:pPr>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4E4C7C" w:rsidRDefault="004E4C7C" w:rsidP="00D0691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4E4C7C" w:rsidRDefault="004E4C7C" w:rsidP="00D06916">
      <w:pPr>
        <w:pStyle w:val="ConsPlusNormal"/>
        <w:spacing w:before="240"/>
        <w:ind w:firstLine="540"/>
        <w:jc w:val="both"/>
      </w:pPr>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4E4C7C" w:rsidRDefault="004E4C7C" w:rsidP="00D06916">
      <w:pPr>
        <w:pStyle w:val="ConsPlusNormal"/>
        <w:spacing w:before="240"/>
        <w:ind w:firstLine="540"/>
        <w:jc w:val="both"/>
      </w:pPr>
      <w: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4E4C7C" w:rsidRDefault="004E4C7C" w:rsidP="00D06916">
      <w:pPr>
        <w:pStyle w:val="ConsPlusNormal"/>
        <w:spacing w:before="240"/>
        <w:ind w:firstLine="540"/>
        <w:jc w:val="both"/>
      </w:pPr>
      <w:r>
        <w:t>Основной формой работы участников экспертной группы является ППк.</w:t>
      </w:r>
    </w:p>
    <w:p w:rsidR="004E4C7C" w:rsidRDefault="004E4C7C" w:rsidP="00D06916">
      <w:pPr>
        <w:pStyle w:val="ConsPlusNormal"/>
        <w:spacing w:before="240"/>
        <w:ind w:firstLine="540"/>
        <w:jc w:val="both"/>
      </w:pPr>
      <w: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4E4C7C" w:rsidRDefault="004E4C7C" w:rsidP="00D06916">
      <w:pPr>
        <w:pStyle w:val="ConsPlusNormal"/>
        <w:spacing w:before="240"/>
        <w:ind w:firstLine="540"/>
        <w:jc w:val="both"/>
      </w:pPr>
      <w:r>
        <w:t xml:space="preserve">1) полный перечень личностных результатов, имеющихся в тексте </w:t>
      </w:r>
      <w:hyperlink r:id="rId366" w:history="1">
        <w:r>
          <w:rPr>
            <w:color w:val="0000FF"/>
          </w:rPr>
          <w:t>ФГОС</w:t>
        </w:r>
      </w:hyperlink>
      <w:r>
        <w:t xml:space="preserve">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4E4C7C" w:rsidRDefault="004E4C7C" w:rsidP="00D06916">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3120"/>
        <w:gridCol w:w="2818"/>
        <w:gridCol w:w="3115"/>
      </w:tblGrid>
      <w:tr w:rsidR="004E4C7C" w:rsidTr="00C219BE">
        <w:tc>
          <w:tcPr>
            <w:tcW w:w="3120"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Критерий</w:t>
            </w:r>
          </w:p>
        </w:tc>
        <w:tc>
          <w:tcPr>
            <w:tcW w:w="2818"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Параметры оценки</w:t>
            </w:r>
          </w:p>
        </w:tc>
        <w:tc>
          <w:tcPr>
            <w:tcW w:w="3115"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Индикаторы</w:t>
            </w:r>
          </w:p>
        </w:tc>
      </w:tr>
      <w:tr w:rsidR="004E4C7C" w:rsidTr="00C219BE">
        <w:tc>
          <w:tcPr>
            <w:tcW w:w="3120"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81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сформированность навыков коммуникации со взрослыми</w:t>
            </w: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инициировать и поддерживать коммуникацию со взрослыми</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применять адекватные способы поведения в разных ситуациях</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обращаться за помощью</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сформированность навыков коммуникации со сверстниками</w:t>
            </w: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инициировать и поддерживать коммуникацию со сверстниками</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применять адекватные способы поведения в разных ситуациях</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обращаться за помощью</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владение средствами коммуникации</w:t>
            </w: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использовать разнообразные средства коммуникации согласно ситуации</w:t>
            </w:r>
          </w:p>
        </w:tc>
      </w:tr>
      <w:tr w:rsidR="004E4C7C" w:rsidTr="00C219BE">
        <w:tc>
          <w:tcPr>
            <w:tcW w:w="3120"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p>
        </w:tc>
        <w:tc>
          <w:tcPr>
            <w:tcW w:w="281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адекватность применения ритуалов социального взаимодействия</w:t>
            </w:r>
          </w:p>
        </w:tc>
        <w:tc>
          <w:tcPr>
            <w:tcW w:w="311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способность правильно применить ритуалы социального взаимодействия согласно ситуации</w:t>
            </w:r>
          </w:p>
        </w:tc>
      </w:tr>
    </w:tbl>
    <w:p w:rsidR="004E4C7C" w:rsidRDefault="004E4C7C" w:rsidP="00D06916">
      <w:pPr>
        <w:pStyle w:val="ConsPlusNormal"/>
        <w:jc w:val="both"/>
      </w:pPr>
    </w:p>
    <w:p w:rsidR="004E4C7C" w:rsidRDefault="004E4C7C" w:rsidP="00D06916">
      <w:pPr>
        <w:pStyle w:val="ConsPlusNormal"/>
        <w:ind w:firstLine="540"/>
        <w:jc w:val="both"/>
      </w:pPr>
      <w:r>
        <w:t>3) систему бальной оценки результатов;</w:t>
      </w:r>
    </w:p>
    <w:p w:rsidR="004E4C7C" w:rsidRDefault="004E4C7C" w:rsidP="00D06916">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4E4C7C" w:rsidRDefault="004E4C7C" w:rsidP="00D06916">
      <w:pPr>
        <w:pStyle w:val="ConsPlusNormal"/>
        <w:spacing w:before="240"/>
        <w:ind w:firstLine="540"/>
        <w:jc w:val="both"/>
      </w:pPr>
      <w:r>
        <w:t>5) материалы для проведения процедуры оценки личностных результатов.</w:t>
      </w:r>
    </w:p>
    <w:p w:rsidR="004E4C7C" w:rsidRDefault="004E4C7C" w:rsidP="00D06916">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4E4C7C" w:rsidRDefault="004E4C7C" w:rsidP="00D06916">
      <w:pPr>
        <w:pStyle w:val="ConsPlusNormal"/>
        <w:spacing w:before="240"/>
        <w:ind w:firstLine="540"/>
        <w:jc w:val="both"/>
      </w:pPr>
      <w:r>
        <w:t xml:space="preserve">Личностные результаты в соответствии с требованиями </w:t>
      </w:r>
      <w:hyperlink r:id="rId367" w:history="1">
        <w:r>
          <w:rPr>
            <w:color w:val="0000FF"/>
          </w:rPr>
          <w:t>ФГОС</w:t>
        </w:r>
      </w:hyperlink>
      <w:r>
        <w:t xml:space="preserve"> начального общего образования обучающихся с ОВЗ обучающихся с РАС не подлежат итоговой оценке.</w:t>
      </w:r>
    </w:p>
    <w:p w:rsidR="004E4C7C" w:rsidRDefault="004E4C7C" w:rsidP="00D06916">
      <w:pPr>
        <w:pStyle w:val="ConsPlusNormal"/>
        <w:spacing w:before="240"/>
        <w:ind w:firstLine="540"/>
        <w:jc w:val="both"/>
      </w:pPr>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4E4C7C" w:rsidRDefault="004E4C7C" w:rsidP="00D06916">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4E4C7C" w:rsidRDefault="004E4C7C" w:rsidP="00D06916">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4E4C7C" w:rsidRDefault="004E4C7C" w:rsidP="00D06916">
      <w:pPr>
        <w:pStyle w:val="ConsPlusNormal"/>
        <w:spacing w:before="240"/>
        <w:ind w:firstLine="540"/>
        <w:jc w:val="both"/>
      </w:pPr>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rsidR="004E4C7C" w:rsidRDefault="004E4C7C" w:rsidP="00D06916">
      <w:pPr>
        <w:pStyle w:val="ConsPlusNormal"/>
        <w:spacing w:before="240"/>
        <w:ind w:firstLine="540"/>
        <w:jc w:val="both"/>
      </w:pPr>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4E4C7C" w:rsidRDefault="004E4C7C" w:rsidP="00D06916">
      <w:pPr>
        <w:pStyle w:val="ConsPlusNormal"/>
        <w:spacing w:before="240"/>
        <w:ind w:firstLine="540"/>
        <w:jc w:val="both"/>
      </w:pPr>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rsidR="004E4C7C" w:rsidRDefault="004E4C7C" w:rsidP="00D06916">
      <w:pPr>
        <w:pStyle w:val="ConsPlusNormal"/>
        <w:spacing w:before="240"/>
        <w:ind w:firstLine="540"/>
        <w:jc w:val="both"/>
      </w:pPr>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4E4C7C" w:rsidRDefault="004E4C7C" w:rsidP="00D06916">
      <w:pPr>
        <w:pStyle w:val="ConsPlusNormal"/>
        <w:spacing w:before="240"/>
        <w:ind w:firstLine="540"/>
        <w:jc w:val="both"/>
      </w:pPr>
      <w:r>
        <w:t xml:space="preserve">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368" w:history="1">
        <w:r>
          <w:rPr>
            <w:color w:val="0000FF"/>
          </w:rPr>
          <w:t>ФГОС</w:t>
        </w:r>
      </w:hyperlink>
      <w:r>
        <w:t xml:space="preserve"> НОО обучающихся с ОВЗ, не подлежат итоговой оценке.</w:t>
      </w:r>
    </w:p>
    <w:p w:rsidR="004E4C7C" w:rsidRDefault="004E4C7C" w:rsidP="00D06916">
      <w:pPr>
        <w:pStyle w:val="ConsPlusNormal"/>
        <w:spacing w:before="240"/>
        <w:ind w:firstLine="540"/>
        <w:jc w:val="both"/>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E4C7C" w:rsidRDefault="004E4C7C" w:rsidP="00D06916">
      <w:pPr>
        <w:pStyle w:val="ConsPlusNormal"/>
        <w:ind w:firstLine="540"/>
        <w:jc w:val="both"/>
      </w:pPr>
    </w:p>
    <w:p w:rsidR="004E4C7C" w:rsidRDefault="004E4C7C" w:rsidP="00D06916">
      <w:pPr>
        <w:pStyle w:val="ConsPlusTitle"/>
        <w:jc w:val="center"/>
        <w:outlineLvl w:val="1"/>
      </w:pPr>
      <w:r>
        <w:t>LXXX. Содержательный раздел ФАОП НОО для обучающихся с РАС</w:t>
      </w:r>
    </w:p>
    <w:p w:rsidR="004E4C7C" w:rsidRDefault="004E4C7C" w:rsidP="00D06916">
      <w:pPr>
        <w:pStyle w:val="ConsPlusTitle"/>
        <w:jc w:val="center"/>
      </w:pPr>
      <w:r>
        <w:t>(вариант 8.2)</w:t>
      </w:r>
    </w:p>
    <w:p w:rsidR="004E4C7C" w:rsidRDefault="004E4C7C" w:rsidP="00D06916">
      <w:pPr>
        <w:pStyle w:val="ConsPlusNormal"/>
      </w:pPr>
    </w:p>
    <w:p w:rsidR="004E4C7C" w:rsidRDefault="004E4C7C" w:rsidP="00D06916">
      <w:pPr>
        <w:pStyle w:val="ConsPlusTitle"/>
        <w:ind w:firstLine="540"/>
        <w:jc w:val="both"/>
        <w:outlineLvl w:val="2"/>
      </w:pPr>
      <w:r>
        <w:t>180. Федеральные рабочие программы учебных предметов.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180.1. Русский язык.</w:t>
      </w:r>
    </w:p>
    <w:p w:rsidR="004E4C7C" w:rsidRDefault="004E4C7C" w:rsidP="00D06916">
      <w:pPr>
        <w:pStyle w:val="ConsPlusNormal"/>
        <w:spacing w:before="240"/>
        <w:ind w:firstLine="540"/>
        <w:jc w:val="both"/>
      </w:pPr>
      <w:r>
        <w:t>180.1.1.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w:t>
      </w:r>
      <w:hyperlink r:id="rId36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4E4C7C" w:rsidRDefault="004E4C7C" w:rsidP="00D06916">
      <w:pPr>
        <w:pStyle w:val="ConsPlusNormal"/>
        <w:spacing w:before="240"/>
        <w:ind w:firstLine="540"/>
        <w:jc w:val="both"/>
      </w:pPr>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w:t>
      </w:r>
    </w:p>
    <w:p w:rsidR="004E4C7C" w:rsidRDefault="004E4C7C" w:rsidP="00D06916">
      <w:pPr>
        <w:pStyle w:val="ConsPlusNormal"/>
        <w:spacing w:before="240"/>
        <w:ind w:firstLine="540"/>
        <w:jc w:val="both"/>
      </w:pPr>
      <w:r>
        <w:t>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rsidR="004E4C7C" w:rsidRDefault="004E4C7C" w:rsidP="00D06916">
      <w:pPr>
        <w:pStyle w:val="ConsPlusNormal"/>
        <w:spacing w:before="240"/>
        <w:ind w:firstLine="540"/>
        <w:jc w:val="both"/>
      </w:pPr>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rsidR="004E4C7C" w:rsidRDefault="004E4C7C" w:rsidP="00D06916">
      <w:pPr>
        <w:pStyle w:val="ConsPlusNormal"/>
        <w:spacing w:before="240"/>
        <w:ind w:firstLine="540"/>
        <w:jc w:val="both"/>
      </w:pPr>
      <w:r>
        <w:t>Овладение русским языком стимулирует речевое, эмоциональное, когнитивное развитие обучающихся с РАС, содействует их социализации.</w:t>
      </w:r>
    </w:p>
    <w:p w:rsidR="004E4C7C" w:rsidRDefault="004E4C7C" w:rsidP="00D06916">
      <w:pPr>
        <w:pStyle w:val="ConsPlusNormal"/>
        <w:spacing w:before="240"/>
        <w:ind w:firstLine="540"/>
        <w:jc w:val="both"/>
      </w:pPr>
      <w:r>
        <w:t>180.1.2. Содержание обучения.</w:t>
      </w:r>
    </w:p>
    <w:p w:rsidR="004E4C7C" w:rsidRDefault="004E4C7C" w:rsidP="00D06916">
      <w:pPr>
        <w:pStyle w:val="ConsPlusNormal"/>
        <w:spacing w:before="240"/>
        <w:ind w:firstLine="540"/>
        <w:jc w:val="both"/>
      </w:pPr>
      <w:r>
        <w:t>1. Виды речевой деятельности.</w:t>
      </w:r>
    </w:p>
    <w:p w:rsidR="004E4C7C" w:rsidRDefault="004E4C7C" w:rsidP="00D06916">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4E4C7C" w:rsidRDefault="004E4C7C" w:rsidP="00D06916">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4C7C" w:rsidRDefault="004E4C7C" w:rsidP="00D06916">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4E4C7C" w:rsidRDefault="004E4C7C" w:rsidP="00D06916">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4E4C7C" w:rsidRDefault="004E4C7C" w:rsidP="00D06916">
      <w:pPr>
        <w:pStyle w:val="ConsPlusNormal"/>
        <w:spacing w:before="240"/>
        <w:ind w:firstLine="540"/>
        <w:jc w:val="both"/>
      </w:pPr>
      <w:r>
        <w:t>2. Обучение грамоте.</w:t>
      </w:r>
    </w:p>
    <w:p w:rsidR="004E4C7C" w:rsidRDefault="004E4C7C" w:rsidP="00D06916">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E4C7C" w:rsidRDefault="004E4C7C" w:rsidP="00D06916">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4E4C7C" w:rsidRDefault="004E4C7C" w:rsidP="00D06916">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4E4C7C" w:rsidRDefault="004E4C7C" w:rsidP="00D06916">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w:t>
      </w:r>
    </w:p>
    <w:p w:rsidR="004E4C7C" w:rsidRDefault="004E4C7C" w:rsidP="00D06916">
      <w:pPr>
        <w:pStyle w:val="ConsPlusNormal"/>
        <w:spacing w:before="240"/>
        <w:ind w:firstLine="540"/>
        <w:jc w:val="both"/>
      </w:pPr>
      <w:r>
        <w:t>Знакомство с русским алфавитом как последовательностью букв.</w:t>
      </w:r>
    </w:p>
    <w:p w:rsidR="004E4C7C" w:rsidRDefault="004E4C7C" w:rsidP="00D06916">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E4C7C" w:rsidRDefault="004E4C7C" w:rsidP="00D06916">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C7C" w:rsidRDefault="004E4C7C" w:rsidP="00D06916">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E4C7C" w:rsidRDefault="004E4C7C" w:rsidP="00D06916">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4E4C7C" w:rsidRDefault="004E4C7C" w:rsidP="00D06916">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E4C7C" w:rsidRDefault="004E4C7C" w:rsidP="00D06916">
      <w:pPr>
        <w:pStyle w:val="ConsPlusNormal"/>
        <w:spacing w:before="240"/>
        <w:ind w:firstLine="540"/>
        <w:jc w:val="both"/>
      </w:pPr>
      <w:r>
        <w:t>Понимание функции небуквенных графических средств: пробела между словами, знака переноса.</w:t>
      </w:r>
    </w:p>
    <w:p w:rsidR="004E4C7C" w:rsidRDefault="004E4C7C" w:rsidP="00D06916">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rsidR="004E4C7C" w:rsidRDefault="004E4C7C" w:rsidP="00D06916">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E4C7C" w:rsidRDefault="004E4C7C" w:rsidP="00D06916">
      <w:pPr>
        <w:pStyle w:val="ConsPlusNormal"/>
        <w:spacing w:before="240"/>
        <w:ind w:firstLine="540"/>
        <w:jc w:val="both"/>
      </w:pPr>
      <w:r>
        <w:t>Орфография. Знакомство с правилами правописания и их применение:</w:t>
      </w:r>
    </w:p>
    <w:p w:rsidR="004E4C7C" w:rsidRDefault="004E4C7C" w:rsidP="00D06916">
      <w:pPr>
        <w:pStyle w:val="ConsPlusNormal"/>
        <w:spacing w:before="240"/>
        <w:ind w:firstLine="540"/>
        <w:jc w:val="both"/>
      </w:pPr>
      <w: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4E4C7C" w:rsidRDefault="004E4C7C" w:rsidP="00D06916">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E4C7C" w:rsidRDefault="004E4C7C" w:rsidP="00D06916">
      <w:pPr>
        <w:pStyle w:val="ConsPlusNormal"/>
        <w:spacing w:before="240"/>
        <w:ind w:firstLine="540"/>
        <w:jc w:val="both"/>
      </w:pPr>
      <w:r>
        <w:t>3. Систематический курс.</w:t>
      </w:r>
    </w:p>
    <w:p w:rsidR="004E4C7C" w:rsidRDefault="004E4C7C" w:rsidP="00D06916">
      <w:pPr>
        <w:pStyle w:val="ConsPlusNormal"/>
        <w:spacing w:before="240"/>
        <w:ind w:firstLine="540"/>
        <w:jc w:val="both"/>
      </w:pPr>
      <w:r>
        <w:t>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4E4C7C" w:rsidRDefault="004E4C7C" w:rsidP="00D06916">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rsidR="004E4C7C" w:rsidRDefault="004E4C7C" w:rsidP="00D06916">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rsidR="004E4C7C" w:rsidRDefault="004E4C7C" w:rsidP="00D06916">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4E4C7C" w:rsidRDefault="004E4C7C" w:rsidP="00D06916">
      <w:pPr>
        <w:pStyle w:val="ConsPlusNormal"/>
        <w:spacing w:before="240"/>
        <w:ind w:firstLine="540"/>
        <w:jc w:val="both"/>
      </w:pPr>
      <w:r>
        <w:t>Использование небуквенных графических средств: пробела между словами, знака переноса, абзаца.</w:t>
      </w:r>
    </w:p>
    <w:p w:rsidR="004E4C7C" w:rsidRDefault="004E4C7C" w:rsidP="00D06916">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4E4C7C" w:rsidRDefault="004E4C7C" w:rsidP="00D06916">
      <w:pPr>
        <w:pStyle w:val="ConsPlusNormal"/>
        <w:spacing w:before="240"/>
        <w:ind w:firstLine="540"/>
        <w:jc w:val="both"/>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4E4C7C" w:rsidRDefault="004E4C7C" w:rsidP="00D06916">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4E4C7C" w:rsidRDefault="004E4C7C" w:rsidP="00D06916">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4E4C7C" w:rsidRDefault="004E4C7C" w:rsidP="00D06916">
      <w:pPr>
        <w:pStyle w:val="ConsPlusNormal"/>
        <w:spacing w:before="240"/>
        <w:ind w:firstLine="540"/>
        <w:jc w:val="both"/>
      </w:pPr>
      <w:r>
        <w:t>Различение изменяемых и неизменяемых слов. Разбор слова по составу.</w:t>
      </w:r>
    </w:p>
    <w:p w:rsidR="004E4C7C" w:rsidRDefault="004E4C7C" w:rsidP="00D06916">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4E4C7C" w:rsidRDefault="004E4C7C" w:rsidP="00D06916">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w:t>
      </w:r>
    </w:p>
    <w:p w:rsidR="004E4C7C" w:rsidRDefault="004E4C7C" w:rsidP="00D06916">
      <w:pPr>
        <w:pStyle w:val="ConsPlusNormal"/>
        <w:spacing w:before="240"/>
        <w:ind w:firstLine="540"/>
        <w:jc w:val="both"/>
      </w:pPr>
      <w:r>
        <w:t>Умение опознавать имена собственные.</w:t>
      </w:r>
    </w:p>
    <w:p w:rsidR="004E4C7C" w:rsidRDefault="004E4C7C" w:rsidP="00D06916">
      <w:pPr>
        <w:pStyle w:val="ConsPlusNormal"/>
        <w:spacing w:before="240"/>
        <w:ind w:firstLine="540"/>
        <w:jc w:val="both"/>
      </w:pPr>
      <w:r>
        <w:t>Род существительных: мужской, женский, средний. Различение имен существительных мужского, женского и среднего рода.</w:t>
      </w:r>
    </w:p>
    <w:p w:rsidR="004E4C7C" w:rsidRDefault="004E4C7C" w:rsidP="00D06916">
      <w:pPr>
        <w:pStyle w:val="ConsPlusNormal"/>
        <w:spacing w:before="240"/>
        <w:ind w:firstLine="540"/>
        <w:jc w:val="both"/>
      </w:pPr>
      <w:r>
        <w:t>Изменение имен существительных по числам.</w:t>
      </w:r>
    </w:p>
    <w:p w:rsidR="004E4C7C" w:rsidRDefault="004E4C7C" w:rsidP="00D06916">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4E4C7C" w:rsidRDefault="004E4C7C" w:rsidP="00D06916">
      <w:pPr>
        <w:pStyle w:val="ConsPlusNormal"/>
        <w:spacing w:before="240"/>
        <w:ind w:firstLine="540"/>
        <w:jc w:val="both"/>
      </w:pPr>
      <w:r>
        <w:t>Склонение имен существительных во множественном числе.</w:t>
      </w:r>
    </w:p>
    <w:p w:rsidR="004E4C7C" w:rsidRDefault="004E4C7C" w:rsidP="00D06916">
      <w:pPr>
        <w:pStyle w:val="ConsPlusNormal"/>
        <w:spacing w:before="240"/>
        <w:ind w:firstLine="540"/>
        <w:jc w:val="both"/>
      </w:pPr>
      <w:r>
        <w:t>Морфологический разбор имен существительных.</w:t>
      </w:r>
    </w:p>
    <w:p w:rsidR="004E4C7C" w:rsidRDefault="004E4C7C" w:rsidP="00D06916">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4E4C7C" w:rsidRDefault="004E4C7C" w:rsidP="00D06916">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4E4C7C" w:rsidRDefault="004E4C7C" w:rsidP="00D06916">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4E4C7C" w:rsidRDefault="004E4C7C" w:rsidP="00D06916">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4E4C7C" w:rsidRDefault="004E4C7C" w:rsidP="00D06916">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E4C7C" w:rsidRDefault="004E4C7C" w:rsidP="00D06916">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4E4C7C" w:rsidRDefault="004E4C7C" w:rsidP="00D06916">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4E4C7C" w:rsidRDefault="004E4C7C" w:rsidP="00D06916">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E4C7C" w:rsidRDefault="004E4C7C" w:rsidP="00D06916">
      <w:pPr>
        <w:pStyle w:val="ConsPlusNormal"/>
        <w:spacing w:before="240"/>
        <w:ind w:firstLine="54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4E4C7C" w:rsidRDefault="004E4C7C" w:rsidP="00D06916">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4E4C7C" w:rsidRDefault="004E4C7C" w:rsidP="00D06916">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rsidR="004E4C7C" w:rsidRDefault="004E4C7C" w:rsidP="00D06916">
      <w:pPr>
        <w:pStyle w:val="ConsPlusNormal"/>
        <w:spacing w:before="240"/>
        <w:ind w:firstLine="540"/>
        <w:jc w:val="both"/>
      </w:pPr>
      <w:r>
        <w:t>Применение правил правописания:</w:t>
      </w:r>
    </w:p>
    <w:p w:rsidR="004E4C7C" w:rsidRDefault="004E4C7C" w:rsidP="00D06916">
      <w:pPr>
        <w:pStyle w:val="ConsPlusNormal"/>
        <w:spacing w:before="240"/>
        <w:ind w:firstLine="540"/>
        <w:jc w:val="both"/>
      </w:pPr>
      <w:r>
        <w:t>сочетания жи-ши, ча-ща, чу-щу в положении под ударением;</w:t>
      </w:r>
    </w:p>
    <w:p w:rsidR="004E4C7C" w:rsidRDefault="004E4C7C" w:rsidP="00D06916">
      <w:pPr>
        <w:pStyle w:val="ConsPlusNormal"/>
        <w:spacing w:before="240"/>
        <w:ind w:firstLine="540"/>
        <w:jc w:val="both"/>
      </w:pPr>
      <w:r>
        <w:t>сочетания чк-чн, чт, щн;</w:t>
      </w:r>
    </w:p>
    <w:p w:rsidR="004E4C7C" w:rsidRDefault="004E4C7C" w:rsidP="00D06916">
      <w:pPr>
        <w:pStyle w:val="ConsPlusNormal"/>
        <w:spacing w:before="240"/>
        <w:ind w:firstLine="540"/>
        <w:jc w:val="both"/>
      </w:pPr>
      <w:r>
        <w:t>перенос слов;</w:t>
      </w:r>
    </w:p>
    <w:p w:rsidR="004E4C7C" w:rsidRDefault="004E4C7C" w:rsidP="00D06916">
      <w:pPr>
        <w:pStyle w:val="ConsPlusNormal"/>
        <w:spacing w:before="240"/>
        <w:ind w:firstLine="540"/>
        <w:jc w:val="both"/>
      </w:pPr>
      <w:r>
        <w:t>прописная буква в начале предложения, в именах собственных;</w:t>
      </w:r>
    </w:p>
    <w:p w:rsidR="004E4C7C" w:rsidRDefault="004E4C7C" w:rsidP="00D06916">
      <w:pPr>
        <w:pStyle w:val="ConsPlusNormal"/>
        <w:spacing w:before="240"/>
        <w:ind w:firstLine="540"/>
        <w:jc w:val="both"/>
      </w:pPr>
      <w:r>
        <w:t>проверяемые безударные гласные в корне слова;</w:t>
      </w:r>
    </w:p>
    <w:p w:rsidR="004E4C7C" w:rsidRDefault="004E4C7C" w:rsidP="00D06916">
      <w:pPr>
        <w:pStyle w:val="ConsPlusNormal"/>
        <w:spacing w:before="240"/>
        <w:ind w:firstLine="540"/>
        <w:jc w:val="both"/>
      </w:pPr>
      <w:r>
        <w:t>парные звонкие и глухие согласные в корне слова;</w:t>
      </w:r>
    </w:p>
    <w:p w:rsidR="004E4C7C" w:rsidRDefault="004E4C7C" w:rsidP="00D06916">
      <w:pPr>
        <w:pStyle w:val="ConsPlusNormal"/>
        <w:spacing w:before="240"/>
        <w:ind w:firstLine="540"/>
        <w:jc w:val="both"/>
      </w:pPr>
      <w:r>
        <w:t>непроизносимые согласные;</w:t>
      </w:r>
    </w:p>
    <w:p w:rsidR="004E4C7C" w:rsidRDefault="004E4C7C" w:rsidP="00D06916">
      <w:pPr>
        <w:pStyle w:val="ConsPlusNormal"/>
        <w:spacing w:before="240"/>
        <w:ind w:firstLine="540"/>
        <w:jc w:val="both"/>
      </w:pPr>
      <w:r>
        <w:t>непроверяемые гласные и согласные в корне слова (на ограниченном перечне слов);</w:t>
      </w:r>
    </w:p>
    <w:p w:rsidR="004E4C7C" w:rsidRDefault="004E4C7C" w:rsidP="00D06916">
      <w:pPr>
        <w:pStyle w:val="ConsPlusNormal"/>
        <w:spacing w:before="240"/>
        <w:ind w:firstLine="540"/>
        <w:jc w:val="both"/>
      </w:pPr>
      <w:r>
        <w:t>гласные и согласные в неизменяемых на письме приставках;</w:t>
      </w:r>
    </w:p>
    <w:p w:rsidR="004E4C7C" w:rsidRDefault="004E4C7C" w:rsidP="00D06916">
      <w:pPr>
        <w:pStyle w:val="ConsPlusNormal"/>
        <w:spacing w:before="240"/>
        <w:ind w:firstLine="540"/>
        <w:jc w:val="both"/>
      </w:pPr>
      <w:r>
        <w:t>разделительные ъ и ь;</w:t>
      </w:r>
    </w:p>
    <w:p w:rsidR="004E4C7C" w:rsidRDefault="004E4C7C" w:rsidP="00D06916">
      <w:pPr>
        <w:pStyle w:val="ConsPlusNormal"/>
        <w:spacing w:before="240"/>
        <w:ind w:firstLine="540"/>
        <w:jc w:val="both"/>
      </w:pPr>
      <w:r>
        <w:t>мягкий знак после шипящих на конце имен существительных (ночь, нож, рожь, мышь);</w:t>
      </w:r>
    </w:p>
    <w:p w:rsidR="004E4C7C" w:rsidRDefault="004E4C7C" w:rsidP="00D06916">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4E4C7C" w:rsidRDefault="004E4C7C" w:rsidP="00D06916">
      <w:pPr>
        <w:pStyle w:val="ConsPlusNormal"/>
        <w:spacing w:before="240"/>
        <w:ind w:firstLine="540"/>
        <w:jc w:val="both"/>
      </w:pPr>
      <w:r>
        <w:t>безударные окончания имен прилагательных;</w:t>
      </w:r>
    </w:p>
    <w:p w:rsidR="004E4C7C" w:rsidRDefault="004E4C7C" w:rsidP="00D06916">
      <w:pPr>
        <w:pStyle w:val="ConsPlusNormal"/>
        <w:spacing w:before="240"/>
        <w:ind w:firstLine="540"/>
        <w:jc w:val="both"/>
      </w:pPr>
      <w:r>
        <w:t>раздельное написание предлогов с личными местоимениями;</w:t>
      </w:r>
    </w:p>
    <w:p w:rsidR="004E4C7C" w:rsidRDefault="004E4C7C" w:rsidP="00D06916">
      <w:pPr>
        <w:pStyle w:val="ConsPlusNormal"/>
        <w:spacing w:before="240"/>
        <w:ind w:firstLine="540"/>
        <w:jc w:val="both"/>
      </w:pPr>
      <w:r>
        <w:t>не с глаголами;</w:t>
      </w:r>
    </w:p>
    <w:p w:rsidR="004E4C7C" w:rsidRDefault="004E4C7C" w:rsidP="00D06916">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4E4C7C" w:rsidRDefault="004E4C7C" w:rsidP="00D06916">
      <w:pPr>
        <w:pStyle w:val="ConsPlusNormal"/>
        <w:spacing w:before="240"/>
        <w:ind w:firstLine="540"/>
        <w:jc w:val="both"/>
      </w:pPr>
      <w:r>
        <w:t>мягкий знак в глаголах в сочетании -ться;</w:t>
      </w:r>
    </w:p>
    <w:p w:rsidR="004E4C7C" w:rsidRDefault="004E4C7C" w:rsidP="00D06916">
      <w:pPr>
        <w:pStyle w:val="ConsPlusNormal"/>
        <w:spacing w:before="240"/>
        <w:ind w:firstLine="540"/>
        <w:jc w:val="both"/>
      </w:pPr>
      <w:r>
        <w:t>безударные личные окончания глаголов;</w:t>
      </w:r>
    </w:p>
    <w:p w:rsidR="004E4C7C" w:rsidRDefault="004E4C7C" w:rsidP="00D06916">
      <w:pPr>
        <w:pStyle w:val="ConsPlusNormal"/>
        <w:spacing w:before="240"/>
        <w:ind w:firstLine="540"/>
        <w:jc w:val="both"/>
      </w:pPr>
      <w:r>
        <w:t>раздельное написание предлогов с другими словами;</w:t>
      </w:r>
    </w:p>
    <w:p w:rsidR="004E4C7C" w:rsidRDefault="004E4C7C" w:rsidP="00D06916">
      <w:pPr>
        <w:pStyle w:val="ConsPlusNormal"/>
        <w:spacing w:before="240"/>
        <w:ind w:firstLine="540"/>
        <w:jc w:val="both"/>
      </w:pPr>
      <w:r>
        <w:t>знаки препинания в конце предложения: точка, вопросительный и восклицательный знаки;</w:t>
      </w:r>
    </w:p>
    <w:p w:rsidR="004E4C7C" w:rsidRDefault="004E4C7C" w:rsidP="00D06916">
      <w:pPr>
        <w:pStyle w:val="ConsPlusNormal"/>
        <w:spacing w:before="240"/>
        <w:ind w:firstLine="540"/>
        <w:jc w:val="both"/>
      </w:pPr>
      <w:r>
        <w:t>знаки препинания (запятая) в предложениях с однородными членами.</w:t>
      </w:r>
    </w:p>
    <w:p w:rsidR="004E4C7C" w:rsidRDefault="004E4C7C" w:rsidP="00D06916">
      <w:pPr>
        <w:pStyle w:val="ConsPlusNormal"/>
        <w:spacing w:before="240"/>
        <w:ind w:firstLine="540"/>
        <w:jc w:val="both"/>
      </w:pPr>
      <w:r>
        <w:t>Развитие речи.</w:t>
      </w:r>
    </w:p>
    <w:p w:rsidR="004E4C7C" w:rsidRDefault="004E4C7C" w:rsidP="00D06916">
      <w:pPr>
        <w:pStyle w:val="ConsPlusNormal"/>
        <w:spacing w:before="240"/>
        <w:ind w:firstLine="540"/>
        <w:jc w:val="both"/>
      </w:pPr>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4E4C7C" w:rsidRDefault="004E4C7C" w:rsidP="00D06916">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4E4C7C" w:rsidRDefault="004E4C7C" w:rsidP="00D06916">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4E4C7C" w:rsidRDefault="004E4C7C" w:rsidP="00D06916">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4E4C7C" w:rsidRDefault="004E4C7C" w:rsidP="00D06916">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4E4C7C" w:rsidRDefault="004E4C7C" w:rsidP="00D06916">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4E4C7C" w:rsidRDefault="004E4C7C" w:rsidP="00D06916">
      <w:pPr>
        <w:pStyle w:val="ConsPlusNormal"/>
        <w:spacing w:before="240"/>
        <w:ind w:firstLine="540"/>
        <w:jc w:val="both"/>
      </w:pPr>
      <w:r>
        <w:t>Типы текстов: описание, повествование, рассуждение, их особенности.</w:t>
      </w:r>
    </w:p>
    <w:p w:rsidR="004E4C7C" w:rsidRDefault="004E4C7C" w:rsidP="00D06916">
      <w:pPr>
        <w:pStyle w:val="ConsPlusNormal"/>
        <w:spacing w:before="240"/>
        <w:ind w:firstLine="540"/>
        <w:jc w:val="both"/>
      </w:pPr>
      <w:r>
        <w:t>Знакомство с жанрами письма и поздравления.</w:t>
      </w:r>
    </w:p>
    <w:p w:rsidR="004E4C7C" w:rsidRDefault="004E4C7C" w:rsidP="00D06916">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4E4C7C" w:rsidRDefault="004E4C7C" w:rsidP="00D06916">
      <w:pPr>
        <w:pStyle w:val="ConsPlusNormal"/>
        <w:spacing w:before="240"/>
        <w:ind w:firstLine="540"/>
        <w:jc w:val="both"/>
      </w:pPr>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4E4C7C" w:rsidRDefault="004E4C7C" w:rsidP="00D06916">
      <w:pPr>
        <w:pStyle w:val="ConsPlusNormal"/>
        <w:spacing w:before="240"/>
        <w:ind w:firstLine="540"/>
        <w:jc w:val="both"/>
      </w:pPr>
      <w:r>
        <w:t>180.1.3.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4E4C7C" w:rsidRDefault="004E4C7C" w:rsidP="00D06916">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E4C7C" w:rsidRDefault="004E4C7C" w:rsidP="00D06916">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4E4C7C" w:rsidRDefault="004E4C7C" w:rsidP="00D06916">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rsidR="004E4C7C" w:rsidRDefault="004E4C7C" w:rsidP="00D06916">
      <w:pPr>
        <w:pStyle w:val="ConsPlusNormal"/>
        <w:spacing w:before="240"/>
        <w:ind w:firstLine="540"/>
        <w:jc w:val="both"/>
      </w:pPr>
      <w:r>
        <w:t>овладение орфографическими знаниями и умениями, каллиграфическими навыками.</w:t>
      </w:r>
    </w:p>
    <w:p w:rsidR="004E4C7C" w:rsidRDefault="004E4C7C" w:rsidP="00D06916">
      <w:pPr>
        <w:pStyle w:val="ConsPlusNormal"/>
        <w:spacing w:before="240"/>
        <w:ind w:firstLine="540"/>
        <w:jc w:val="both"/>
      </w:pPr>
      <w: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rsidR="004E4C7C" w:rsidRDefault="004E4C7C" w:rsidP="00D06916">
      <w:pPr>
        <w:pStyle w:val="ConsPlusNormal"/>
        <w:spacing w:before="240"/>
        <w:ind w:firstLine="540"/>
        <w:jc w:val="both"/>
      </w:pPr>
      <w:r>
        <w:t>готовности слушать собеседника и вести диалог;</w:t>
      </w:r>
    </w:p>
    <w:p w:rsidR="004E4C7C" w:rsidRDefault="004E4C7C" w:rsidP="00D06916">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rsidR="004E4C7C" w:rsidRDefault="004E4C7C" w:rsidP="00D06916">
      <w:pPr>
        <w:pStyle w:val="ConsPlusNormal"/>
        <w:spacing w:before="240"/>
        <w:ind w:firstLine="540"/>
        <w:jc w:val="both"/>
      </w:pPr>
      <w:r>
        <w:t>излагать свое мнение и аргументировать свою точку зрения и оценку событий;</w:t>
      </w:r>
    </w:p>
    <w:p w:rsidR="004E4C7C" w:rsidRDefault="004E4C7C" w:rsidP="00D06916">
      <w:pPr>
        <w:pStyle w:val="ConsPlusNormal"/>
        <w:spacing w:before="240"/>
        <w:ind w:firstLine="540"/>
        <w:jc w:val="both"/>
      </w:pPr>
      <w:r>
        <w:t>определения общей цели и путей ее достижения;</w:t>
      </w:r>
    </w:p>
    <w:p w:rsidR="004E4C7C" w:rsidRDefault="004E4C7C" w:rsidP="00D06916">
      <w:pPr>
        <w:pStyle w:val="ConsPlusNormal"/>
        <w:spacing w:before="240"/>
        <w:ind w:firstLine="540"/>
        <w:jc w:val="both"/>
      </w:pPr>
      <w:r>
        <w:t>умения договариваться о распределении функций и ролей в совместной деятельности.</w:t>
      </w:r>
    </w:p>
    <w:p w:rsidR="004E4C7C" w:rsidRDefault="004E4C7C" w:rsidP="00D06916">
      <w:pPr>
        <w:pStyle w:val="ConsPlusNormal"/>
        <w:spacing w:before="240"/>
        <w:ind w:firstLine="540"/>
        <w:jc w:val="both"/>
      </w:pPr>
      <w:r>
        <w:t>Личностные результаты освоения рабочей программы по предмету "Русский язык" для обучающихся с РАС должны отражать динамику:</w:t>
      </w:r>
    </w:p>
    <w:p w:rsidR="004E4C7C" w:rsidRDefault="004E4C7C" w:rsidP="00D06916">
      <w:pPr>
        <w:pStyle w:val="ConsPlusNormal"/>
        <w:spacing w:before="240"/>
        <w:ind w:firstLine="540"/>
        <w:jc w:val="both"/>
      </w:pPr>
      <w:r>
        <w:t>понимания причин и мотивов эмоциональных проявлений, поступков, поведения других людей;</w:t>
      </w:r>
    </w:p>
    <w:p w:rsidR="004E4C7C" w:rsidRDefault="004E4C7C" w:rsidP="00D06916">
      <w:pPr>
        <w:pStyle w:val="ConsPlusNormal"/>
        <w:spacing w:before="240"/>
        <w:ind w:firstLine="540"/>
        <w:jc w:val="both"/>
      </w:pPr>
      <w:r>
        <w:t>принятия и освоения своей социальной роли;</w:t>
      </w:r>
    </w:p>
    <w:p w:rsidR="004E4C7C" w:rsidRDefault="004E4C7C" w:rsidP="00D06916">
      <w:pPr>
        <w:pStyle w:val="ConsPlusNormal"/>
        <w:spacing w:before="240"/>
        <w:ind w:firstLine="540"/>
        <w:jc w:val="both"/>
      </w:pPr>
      <w:r>
        <w:t>формирования и развития мотивов учебной деятельности;</w:t>
      </w:r>
    </w:p>
    <w:p w:rsidR="004E4C7C" w:rsidRDefault="004E4C7C" w:rsidP="00D06916">
      <w:pPr>
        <w:pStyle w:val="ConsPlusNormal"/>
        <w:spacing w:before="240"/>
        <w:ind w:firstLine="540"/>
        <w:jc w:val="both"/>
      </w:pPr>
      <w:r>
        <w:t>освоения навыков коммуникации и социального взаимодействия;</w:t>
      </w:r>
    </w:p>
    <w:p w:rsidR="004E4C7C" w:rsidRDefault="004E4C7C" w:rsidP="00D06916">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rsidR="004E4C7C" w:rsidRDefault="004E4C7C" w:rsidP="00D06916">
      <w:pPr>
        <w:pStyle w:val="ConsPlusNormal"/>
        <w:spacing w:before="240"/>
        <w:ind w:firstLine="540"/>
        <w:jc w:val="both"/>
      </w:pPr>
      <w:r>
        <w:t>способности к осмыслению социального окружения, своего места в нем;</w:t>
      </w:r>
    </w:p>
    <w:p w:rsidR="004E4C7C" w:rsidRDefault="004E4C7C" w:rsidP="00D06916">
      <w:pPr>
        <w:pStyle w:val="ConsPlusNormal"/>
        <w:spacing w:before="240"/>
        <w:ind w:firstLine="540"/>
        <w:jc w:val="both"/>
      </w:pPr>
      <w:r>
        <w:t>принятия соответствующих возрасту ценностей и социальных ролей;</w:t>
      </w:r>
    </w:p>
    <w:p w:rsidR="004E4C7C" w:rsidRDefault="004E4C7C" w:rsidP="00D06916">
      <w:pPr>
        <w:pStyle w:val="ConsPlusNormal"/>
        <w:spacing w:before="240"/>
        <w:ind w:firstLine="540"/>
        <w:jc w:val="both"/>
      </w:pPr>
      <w:r>
        <w:t>овладения начальными навыками адаптации в динамично изменяющейся среде;</w:t>
      </w:r>
    </w:p>
    <w:p w:rsidR="004E4C7C" w:rsidRDefault="004E4C7C" w:rsidP="00D06916">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180.2. Литературное чтение.</w:t>
      </w:r>
    </w:p>
    <w:p w:rsidR="004E4C7C" w:rsidRDefault="004E4C7C" w:rsidP="00D06916">
      <w:pPr>
        <w:pStyle w:val="ConsPlusNormal"/>
        <w:spacing w:before="240"/>
        <w:ind w:firstLine="540"/>
        <w:jc w:val="both"/>
      </w:pPr>
      <w:r>
        <w:t>180.2.1.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37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4E4C7C" w:rsidRDefault="004E4C7C" w:rsidP="00D06916">
      <w:pPr>
        <w:pStyle w:val="ConsPlusNormal"/>
        <w:spacing w:before="240"/>
        <w:ind w:firstLine="540"/>
        <w:jc w:val="both"/>
      </w:pPr>
      <w:r>
        <w:t xml:space="preserve">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w:t>
      </w:r>
      <w:hyperlink r:id="rId371" w:history="1">
        <w:r>
          <w:rPr>
            <w:color w:val="0000FF"/>
          </w:rPr>
          <w:t>ФГОС</w:t>
        </w:r>
      </w:hyperlink>
      <w:r>
        <w:t xml:space="preserve"> НОО.</w:t>
      </w:r>
    </w:p>
    <w:p w:rsidR="004E4C7C" w:rsidRDefault="004E4C7C" w:rsidP="00D06916">
      <w:pPr>
        <w:pStyle w:val="ConsPlusNormal"/>
        <w:spacing w:before="240"/>
        <w:ind w:firstLine="540"/>
        <w:jc w:val="both"/>
      </w:pPr>
      <w: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4E4C7C" w:rsidRDefault="004E4C7C" w:rsidP="00D06916">
      <w:pPr>
        <w:pStyle w:val="ConsPlusNormal"/>
        <w:spacing w:before="240"/>
        <w:ind w:firstLine="540"/>
        <w:jc w:val="both"/>
      </w:pPr>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4E4C7C" w:rsidRDefault="004E4C7C" w:rsidP="00D06916">
      <w:pPr>
        <w:pStyle w:val="ConsPlusNormal"/>
        <w:spacing w:before="240"/>
        <w:ind w:firstLine="540"/>
        <w:jc w:val="both"/>
      </w:pPr>
      <w:r>
        <w:t>180.2.2. Содержание обучения.</w:t>
      </w:r>
    </w:p>
    <w:p w:rsidR="004E4C7C" w:rsidRDefault="004E4C7C" w:rsidP="00D06916">
      <w:pPr>
        <w:pStyle w:val="ConsPlusNormal"/>
        <w:spacing w:before="240"/>
        <w:ind w:firstLine="540"/>
        <w:jc w:val="both"/>
      </w:pPr>
      <w:r>
        <w:t>1. Виды речевой и читательской деятельности.</w:t>
      </w:r>
    </w:p>
    <w:p w:rsidR="004E4C7C" w:rsidRDefault="004E4C7C" w:rsidP="00D06916">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4E4C7C" w:rsidRDefault="004E4C7C" w:rsidP="00D06916">
      <w:pPr>
        <w:pStyle w:val="ConsPlusNormal"/>
        <w:spacing w:before="240"/>
        <w:ind w:firstLine="540"/>
        <w:jc w:val="both"/>
      </w:pPr>
      <w:r>
        <w:t>2. Чтение.</w:t>
      </w:r>
    </w:p>
    <w:p w:rsidR="004E4C7C" w:rsidRDefault="004E4C7C" w:rsidP="00D06916">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4E4C7C" w:rsidRDefault="004E4C7C" w:rsidP="00D06916">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4E4C7C" w:rsidRDefault="004E4C7C" w:rsidP="00D06916">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4E4C7C" w:rsidRDefault="004E4C7C" w:rsidP="00D06916">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rsidR="004E4C7C" w:rsidRDefault="004E4C7C" w:rsidP="00D06916">
      <w:pPr>
        <w:pStyle w:val="ConsPlusNormal"/>
        <w:spacing w:before="240"/>
        <w:ind w:firstLine="540"/>
        <w:jc w:val="both"/>
      </w:pPr>
      <w:r>
        <w:t>Самостоятельное деление текста на смысловые части, их озаглавливание. Умение работать с разными видами информации.</w:t>
      </w:r>
    </w:p>
    <w:p w:rsidR="004E4C7C" w:rsidRDefault="004E4C7C" w:rsidP="00D06916">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4E4C7C" w:rsidRDefault="004E4C7C" w:rsidP="00D06916">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E4C7C" w:rsidRDefault="004E4C7C" w:rsidP="00D06916">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E4C7C" w:rsidRDefault="004E4C7C" w:rsidP="00D06916">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4C7C" w:rsidRDefault="004E4C7C" w:rsidP="00D06916">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4E4C7C" w:rsidRDefault="004E4C7C" w:rsidP="00D06916">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4E4C7C" w:rsidRDefault="004E4C7C" w:rsidP="00D06916">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имен героев.</w:t>
      </w:r>
    </w:p>
    <w:p w:rsidR="004E4C7C" w:rsidRDefault="004E4C7C" w:rsidP="00D06916">
      <w:pPr>
        <w:pStyle w:val="ConsPlusNormal"/>
        <w:spacing w:before="240"/>
        <w:ind w:firstLine="540"/>
        <w:jc w:val="both"/>
      </w:pPr>
      <w:r>
        <w:t>Характеристика героя произведения. Портрет, характер героя, выраженные через поступки и речь.</w:t>
      </w:r>
    </w:p>
    <w:p w:rsidR="004E4C7C" w:rsidRDefault="004E4C7C" w:rsidP="00D06916">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rsidR="004E4C7C" w:rsidRDefault="004E4C7C" w:rsidP="00D06916">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E4C7C" w:rsidRDefault="004E4C7C" w:rsidP="00D06916">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4E4C7C" w:rsidRDefault="004E4C7C" w:rsidP="00D06916">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4C7C" w:rsidRDefault="004E4C7C" w:rsidP="00D06916">
      <w:pPr>
        <w:pStyle w:val="ConsPlusNormal"/>
        <w:spacing w:before="240"/>
        <w:ind w:firstLine="540"/>
        <w:jc w:val="both"/>
      </w:pPr>
      <w:r>
        <w:t>3. Говорение (культура речевого общения).</w:t>
      </w:r>
    </w:p>
    <w:p w:rsidR="004E4C7C" w:rsidRDefault="004E4C7C" w:rsidP="00D06916">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4E4C7C" w:rsidRDefault="004E4C7C" w:rsidP="00D06916">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rsidR="004E4C7C" w:rsidRDefault="004E4C7C" w:rsidP="00D0691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4C7C" w:rsidRDefault="004E4C7C" w:rsidP="00D06916">
      <w:pPr>
        <w:pStyle w:val="ConsPlusNormal"/>
        <w:spacing w:before="240"/>
        <w:ind w:firstLine="540"/>
        <w:jc w:val="both"/>
      </w:pPr>
      <w:r>
        <w:t>4. Письмо (культура письменной речи).</w:t>
      </w:r>
    </w:p>
    <w:p w:rsidR="004E4C7C" w:rsidRDefault="004E4C7C" w:rsidP="00D06916">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E4C7C" w:rsidRDefault="004E4C7C" w:rsidP="00D06916">
      <w:pPr>
        <w:pStyle w:val="ConsPlusNormal"/>
        <w:spacing w:before="240"/>
        <w:ind w:firstLine="540"/>
        <w:jc w:val="both"/>
      </w:pPr>
      <w:r>
        <w:t>5. Круг детского чтения.</w:t>
      </w:r>
    </w:p>
    <w:p w:rsidR="004E4C7C" w:rsidRDefault="004E4C7C" w:rsidP="00D06916">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РАС.</w:t>
      </w:r>
    </w:p>
    <w:p w:rsidR="004E4C7C" w:rsidRDefault="004E4C7C" w:rsidP="00D0691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4C7C" w:rsidRDefault="004E4C7C" w:rsidP="00D0691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4E4C7C" w:rsidRDefault="004E4C7C" w:rsidP="00D06916">
      <w:pPr>
        <w:pStyle w:val="ConsPlusNormal"/>
        <w:spacing w:before="240"/>
        <w:ind w:firstLine="540"/>
        <w:jc w:val="both"/>
      </w:pPr>
      <w:r>
        <w:t>6. Литературоведческая пропедевтика (практическое освоение).</w:t>
      </w:r>
    </w:p>
    <w:p w:rsidR="004E4C7C" w:rsidRDefault="004E4C7C" w:rsidP="00D06916">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4E4C7C" w:rsidRDefault="004E4C7C" w:rsidP="00D06916">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4E4C7C" w:rsidRDefault="004E4C7C" w:rsidP="00D0691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4E4C7C" w:rsidRDefault="004E4C7C" w:rsidP="00D06916">
      <w:pPr>
        <w:pStyle w:val="ConsPlusNormal"/>
        <w:spacing w:before="240"/>
        <w:ind w:firstLine="540"/>
        <w:jc w:val="both"/>
      </w:pPr>
      <w:r>
        <w:t>Фольклор и авторские художественные произведения (различение).</w:t>
      </w:r>
    </w:p>
    <w:p w:rsidR="004E4C7C" w:rsidRDefault="004E4C7C" w:rsidP="00D0691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4E4C7C" w:rsidRDefault="004E4C7C" w:rsidP="00D06916">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4E4C7C" w:rsidRDefault="004E4C7C" w:rsidP="00D06916">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4E4C7C" w:rsidRDefault="004E4C7C" w:rsidP="00D06916">
      <w:pPr>
        <w:pStyle w:val="ConsPlusNormal"/>
        <w:spacing w:before="240"/>
        <w:ind w:firstLine="540"/>
        <w:jc w:val="both"/>
      </w:pPr>
      <w:r>
        <w:t>7. Творческая деятельность обучающихся (на основе литературных произведений).</w:t>
      </w:r>
    </w:p>
    <w:p w:rsidR="004E4C7C" w:rsidRDefault="004E4C7C" w:rsidP="00D06916">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E4C7C" w:rsidRDefault="004E4C7C" w:rsidP="00D06916">
      <w:pPr>
        <w:pStyle w:val="ConsPlusNormal"/>
        <w:spacing w:before="240"/>
        <w:ind w:firstLine="540"/>
        <w:jc w:val="both"/>
      </w:pPr>
      <w:r>
        <w:t>180.2.3.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4E4C7C" w:rsidRDefault="004E4C7C" w:rsidP="00D06916">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E4C7C" w:rsidRDefault="004E4C7C" w:rsidP="00D06916">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4E4C7C" w:rsidRDefault="004E4C7C" w:rsidP="00D06916">
      <w:pPr>
        <w:pStyle w:val="ConsPlusNormal"/>
        <w:spacing w:before="240"/>
        <w:ind w:firstLine="540"/>
        <w:jc w:val="both"/>
      </w:pPr>
      <w:r>
        <w:t>умение выбрать адекватные средства вербальной и невербальной коммуникации в зависимости от собеседника;</w:t>
      </w:r>
    </w:p>
    <w:p w:rsidR="004E4C7C" w:rsidRDefault="004E4C7C" w:rsidP="00D06916">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rsidR="004E4C7C" w:rsidRDefault="004E4C7C" w:rsidP="00D06916">
      <w:pPr>
        <w:pStyle w:val="ConsPlusNormal"/>
        <w:spacing w:before="240"/>
        <w:ind w:firstLine="540"/>
        <w:jc w:val="both"/>
      </w:pPr>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4E4C7C" w:rsidRDefault="004E4C7C" w:rsidP="00D06916">
      <w:pPr>
        <w:pStyle w:val="ConsPlusNormal"/>
        <w:spacing w:before="240"/>
        <w:ind w:firstLine="540"/>
        <w:jc w:val="both"/>
      </w:pPr>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4E4C7C" w:rsidRDefault="004E4C7C" w:rsidP="00D06916">
      <w:pPr>
        <w:pStyle w:val="ConsPlusNormal"/>
        <w:spacing w:before="240"/>
        <w:ind w:firstLine="540"/>
        <w:jc w:val="both"/>
      </w:pPr>
      <w:r>
        <w:t>овладение различными видами чтения (ознакомительное, изучающее, выборочное, поисковое).</w:t>
      </w:r>
    </w:p>
    <w:p w:rsidR="004E4C7C" w:rsidRDefault="004E4C7C" w:rsidP="00D06916">
      <w:pPr>
        <w:pStyle w:val="ConsPlusNormal"/>
        <w:spacing w:before="240"/>
        <w:ind w:firstLine="540"/>
        <w:jc w:val="both"/>
      </w:pPr>
      <w: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4E4C7C" w:rsidRDefault="004E4C7C" w:rsidP="00D06916">
      <w:pPr>
        <w:pStyle w:val="ConsPlusNormal"/>
        <w:spacing w:before="240"/>
        <w:ind w:firstLine="540"/>
        <w:jc w:val="both"/>
      </w:pPr>
      <w:r>
        <w:t>готовности слушать собеседника и вести диалог;</w:t>
      </w:r>
    </w:p>
    <w:p w:rsidR="004E4C7C" w:rsidRDefault="004E4C7C" w:rsidP="00D06916">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rsidR="004E4C7C" w:rsidRDefault="004E4C7C" w:rsidP="00D06916">
      <w:pPr>
        <w:pStyle w:val="ConsPlusNormal"/>
        <w:spacing w:before="240"/>
        <w:ind w:firstLine="540"/>
        <w:jc w:val="both"/>
      </w:pPr>
      <w:r>
        <w:t>излагать свое мнение и аргументировать свою точку зрения и оценку событий;</w:t>
      </w:r>
    </w:p>
    <w:p w:rsidR="004E4C7C" w:rsidRDefault="004E4C7C" w:rsidP="00D06916">
      <w:pPr>
        <w:pStyle w:val="ConsPlusNormal"/>
        <w:spacing w:before="240"/>
        <w:ind w:firstLine="540"/>
        <w:jc w:val="both"/>
      </w:pPr>
      <w:r>
        <w:t>определения общей цели и путей ее достижения;</w:t>
      </w:r>
    </w:p>
    <w:p w:rsidR="004E4C7C" w:rsidRDefault="004E4C7C" w:rsidP="00D06916">
      <w:pPr>
        <w:pStyle w:val="ConsPlusNormal"/>
        <w:spacing w:before="240"/>
        <w:ind w:firstLine="540"/>
        <w:jc w:val="both"/>
      </w:pPr>
      <w:r>
        <w:t>умения договариваться о распределении функций и ролей в совместной деятельности.</w:t>
      </w:r>
    </w:p>
    <w:p w:rsidR="004E4C7C" w:rsidRDefault="004E4C7C" w:rsidP="00D06916">
      <w:pPr>
        <w:pStyle w:val="ConsPlusNormal"/>
        <w:spacing w:before="240"/>
        <w:ind w:firstLine="540"/>
        <w:jc w:val="both"/>
      </w:pPr>
      <w:r>
        <w:t>Личностные результаты освоения рабочей программы по предмету "Литературное чтение" для обучающихся с РАС должны отражать динамику:</w:t>
      </w:r>
    </w:p>
    <w:p w:rsidR="004E4C7C" w:rsidRDefault="004E4C7C" w:rsidP="00D06916">
      <w:pPr>
        <w:pStyle w:val="ConsPlusNormal"/>
        <w:spacing w:before="240"/>
        <w:ind w:firstLine="540"/>
        <w:jc w:val="both"/>
      </w:pPr>
      <w:r>
        <w:t>понимания причин и мотивов эмоциональных проявлений, поступков, поведения других людей;</w:t>
      </w:r>
    </w:p>
    <w:p w:rsidR="004E4C7C" w:rsidRDefault="004E4C7C" w:rsidP="00D06916">
      <w:pPr>
        <w:pStyle w:val="ConsPlusNormal"/>
        <w:spacing w:before="240"/>
        <w:ind w:firstLine="540"/>
        <w:jc w:val="both"/>
      </w:pPr>
      <w:r>
        <w:t>принятия и освоения своей социальной роли;</w:t>
      </w:r>
    </w:p>
    <w:p w:rsidR="004E4C7C" w:rsidRDefault="004E4C7C" w:rsidP="00D06916">
      <w:pPr>
        <w:pStyle w:val="ConsPlusNormal"/>
        <w:spacing w:before="240"/>
        <w:ind w:firstLine="540"/>
        <w:jc w:val="both"/>
      </w:pPr>
      <w:r>
        <w:t>формирования и развития мотивов учебной деятельности;</w:t>
      </w:r>
    </w:p>
    <w:p w:rsidR="004E4C7C" w:rsidRDefault="004E4C7C" w:rsidP="00D06916">
      <w:pPr>
        <w:pStyle w:val="ConsPlusNormal"/>
        <w:spacing w:before="240"/>
        <w:ind w:firstLine="540"/>
        <w:jc w:val="both"/>
      </w:pPr>
      <w:r>
        <w:t>овладения навыками коммуникации и социального взаимодействия;</w:t>
      </w:r>
    </w:p>
    <w:p w:rsidR="004E4C7C" w:rsidRDefault="004E4C7C" w:rsidP="00D06916">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rsidR="004E4C7C" w:rsidRDefault="004E4C7C" w:rsidP="00D06916">
      <w:pPr>
        <w:pStyle w:val="ConsPlusNormal"/>
        <w:spacing w:before="240"/>
        <w:ind w:firstLine="540"/>
        <w:jc w:val="both"/>
      </w:pPr>
      <w:r>
        <w:t>способности к осмыслению социального окружения, своего места в нем;</w:t>
      </w:r>
    </w:p>
    <w:p w:rsidR="004E4C7C" w:rsidRDefault="004E4C7C" w:rsidP="00D06916">
      <w:pPr>
        <w:pStyle w:val="ConsPlusNormal"/>
        <w:spacing w:before="240"/>
        <w:ind w:firstLine="540"/>
        <w:jc w:val="both"/>
      </w:pPr>
      <w:r>
        <w:t>принятия соответствующих возрасту ценностей и социальных ролей;</w:t>
      </w:r>
    </w:p>
    <w:p w:rsidR="004E4C7C" w:rsidRDefault="004E4C7C" w:rsidP="00D06916">
      <w:pPr>
        <w:pStyle w:val="ConsPlusNormal"/>
        <w:spacing w:before="240"/>
        <w:ind w:firstLine="540"/>
        <w:jc w:val="both"/>
      </w:pPr>
      <w:r>
        <w:t>овладения начальными навыками адаптации в динамично изменяющейся среде;</w:t>
      </w:r>
    </w:p>
    <w:p w:rsidR="004E4C7C" w:rsidRDefault="004E4C7C" w:rsidP="00D06916">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180.3. Окружающий мир.</w:t>
      </w:r>
    </w:p>
    <w:p w:rsidR="004E4C7C" w:rsidRDefault="004E4C7C" w:rsidP="00D06916">
      <w:pPr>
        <w:pStyle w:val="ConsPlusNormal"/>
        <w:spacing w:before="240"/>
        <w:ind w:firstLine="540"/>
        <w:jc w:val="both"/>
      </w:pPr>
      <w:r>
        <w:t>180.3.1.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372"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rsidR="004E4C7C" w:rsidRDefault="004E4C7C" w:rsidP="00D06916">
      <w:pPr>
        <w:pStyle w:val="ConsPlusNormal"/>
        <w:spacing w:before="240"/>
        <w:ind w:firstLine="540"/>
        <w:jc w:val="both"/>
      </w:pPr>
      <w: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4E4C7C" w:rsidRDefault="004E4C7C" w:rsidP="00D06916">
      <w:pPr>
        <w:pStyle w:val="ConsPlusNormal"/>
        <w:spacing w:before="240"/>
        <w:ind w:firstLine="540"/>
        <w:jc w:val="both"/>
      </w:pPr>
      <w: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4E4C7C" w:rsidRDefault="004E4C7C" w:rsidP="00D06916">
      <w:pPr>
        <w:pStyle w:val="ConsPlusNormal"/>
        <w:spacing w:before="240"/>
        <w:ind w:firstLine="540"/>
        <w:jc w:val="both"/>
      </w:pPr>
      <w:r>
        <w:t>Данный курс создает прочный фундамент для изучения значительной части предметов основной школы и для дальнейшего развития личности.</w:t>
      </w:r>
    </w:p>
    <w:p w:rsidR="004E4C7C" w:rsidRDefault="004E4C7C" w:rsidP="00D06916">
      <w:pPr>
        <w:pStyle w:val="ConsPlusNormal"/>
        <w:spacing w:before="240"/>
        <w:ind w:firstLine="540"/>
        <w:jc w:val="both"/>
      </w:pPr>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нем; формируется уважительное отношение к семье, населенному пункту, региону, в котором они проживают, к России, ее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4E4C7C" w:rsidRDefault="004E4C7C" w:rsidP="00D06916">
      <w:pPr>
        <w:pStyle w:val="ConsPlusNormal"/>
        <w:spacing w:before="240"/>
        <w:ind w:firstLine="540"/>
        <w:jc w:val="both"/>
      </w:pPr>
      <w:r>
        <w:t>180.3.2. Содержание обучения.</w:t>
      </w:r>
    </w:p>
    <w:p w:rsidR="004E4C7C" w:rsidRDefault="004E4C7C" w:rsidP="00D06916">
      <w:pPr>
        <w:pStyle w:val="ConsPlusNormal"/>
        <w:spacing w:before="240"/>
        <w:ind w:firstLine="540"/>
        <w:jc w:val="both"/>
      </w:pPr>
      <w:r>
        <w:t>1. Человек и природа.</w:t>
      </w:r>
    </w:p>
    <w:p w:rsidR="004E4C7C" w:rsidRDefault="004E4C7C" w:rsidP="00D06916">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rsidR="004E4C7C" w:rsidRDefault="004E4C7C" w:rsidP="00D06916">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4C7C" w:rsidRDefault="004E4C7C" w:rsidP="00D06916">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E4C7C" w:rsidRDefault="004E4C7C" w:rsidP="00D0691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4E4C7C" w:rsidRDefault="004E4C7C" w:rsidP="00D0691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rsidR="004E4C7C" w:rsidRDefault="004E4C7C" w:rsidP="00D0691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4C7C" w:rsidRDefault="004E4C7C" w:rsidP="00D06916">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4E4C7C" w:rsidRDefault="004E4C7C" w:rsidP="00D06916">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rsidR="004E4C7C" w:rsidRDefault="004E4C7C" w:rsidP="00D0691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4E4C7C" w:rsidRDefault="004E4C7C" w:rsidP="00D0691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4E4C7C" w:rsidRDefault="004E4C7C" w:rsidP="00D06916">
      <w:pPr>
        <w:pStyle w:val="ConsPlusNormal"/>
        <w:spacing w:before="240"/>
        <w:ind w:firstLine="540"/>
        <w:jc w:val="both"/>
      </w:pPr>
      <w:r>
        <w:t>Почва, ее состав, значение для живой природы и для хозяйственной жизни человека. Охрана, бережное использование почв.</w:t>
      </w:r>
    </w:p>
    <w:p w:rsidR="004E4C7C" w:rsidRDefault="004E4C7C" w:rsidP="00D0691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4E4C7C" w:rsidRDefault="004E4C7C" w:rsidP="00D06916">
      <w:pPr>
        <w:pStyle w:val="ConsPlusNormal"/>
        <w:spacing w:before="240"/>
        <w:ind w:firstLine="540"/>
        <w:jc w:val="both"/>
      </w:pPr>
      <w:r>
        <w:t>Грибы: съедобные и ядовитые. Правила сбора грибов.</w:t>
      </w:r>
    </w:p>
    <w:p w:rsidR="004E4C7C" w:rsidRDefault="004E4C7C" w:rsidP="00D0691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4E4C7C" w:rsidRDefault="004E4C7C" w:rsidP="00D06916">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4E4C7C" w:rsidRDefault="004E4C7C" w:rsidP="00D0691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4C7C" w:rsidRDefault="004E4C7C" w:rsidP="00D06916">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4C7C" w:rsidRDefault="004E4C7C" w:rsidP="00D0691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4C7C" w:rsidRDefault="004E4C7C" w:rsidP="00D06916">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E4C7C" w:rsidRDefault="004E4C7C" w:rsidP="00D06916">
      <w:pPr>
        <w:pStyle w:val="ConsPlusNormal"/>
        <w:spacing w:before="240"/>
        <w:ind w:firstLine="540"/>
        <w:jc w:val="both"/>
      </w:pPr>
      <w:r>
        <w:t>2. Человек и общество.</w:t>
      </w:r>
    </w:p>
    <w:p w:rsidR="004E4C7C" w:rsidRDefault="004E4C7C" w:rsidP="00D06916">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4E4C7C" w:rsidRDefault="004E4C7C" w:rsidP="00D06916">
      <w:pPr>
        <w:pStyle w:val="ConsPlusNormal"/>
        <w:spacing w:before="240"/>
        <w:ind w:firstLine="540"/>
        <w:jc w:val="both"/>
      </w:pPr>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4E4C7C" w:rsidRDefault="004E4C7C" w:rsidP="00D0691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4E4C7C" w:rsidRDefault="004E4C7C" w:rsidP="00D06916">
      <w:pPr>
        <w:pStyle w:val="ConsPlusNormal"/>
        <w:spacing w:before="240"/>
        <w:ind w:firstLine="540"/>
        <w:jc w:val="both"/>
      </w:pPr>
      <w:r>
        <w:t>Младший школьник. Правила поведения в школе, на уроке. Обращение к педагогическому работнику.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4E4C7C" w:rsidRDefault="004E4C7C" w:rsidP="00D0691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4E4C7C" w:rsidRDefault="004E4C7C" w:rsidP="00D0691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4C7C" w:rsidRDefault="004E4C7C" w:rsidP="00D06916">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rsidR="004E4C7C" w:rsidRDefault="004E4C7C" w:rsidP="00D06916">
      <w:pPr>
        <w:pStyle w:val="ConsPlusNormal"/>
        <w:spacing w:before="240"/>
        <w:ind w:firstLine="540"/>
        <w:jc w:val="both"/>
      </w:pPr>
      <w:r>
        <w:t>Средства массовой информации: радио, телевидение, пресса, Интернет.</w:t>
      </w:r>
    </w:p>
    <w:p w:rsidR="004E4C7C" w:rsidRDefault="004E4C7C" w:rsidP="00D06916">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373" w:history="1">
        <w:r>
          <w:rPr>
            <w:color w:val="0000FF"/>
          </w:rPr>
          <w:t>Конституция</w:t>
        </w:r>
      </w:hyperlink>
      <w:r>
        <w:t xml:space="preserve"> - Основной закон Российской Федерации. Права ребенка.</w:t>
      </w:r>
    </w:p>
    <w:p w:rsidR="004E4C7C" w:rsidRDefault="004E4C7C" w:rsidP="00D06916">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4C7C" w:rsidRDefault="004E4C7C" w:rsidP="00D0691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4E4C7C" w:rsidRDefault="004E4C7C" w:rsidP="00D06916">
      <w:pPr>
        <w:pStyle w:val="ConsPlusNormal"/>
        <w:spacing w:before="240"/>
        <w:ind w:firstLine="540"/>
        <w:jc w:val="both"/>
      </w:pPr>
      <w:r>
        <w:t>Россия на карте, государственная граница России.</w:t>
      </w:r>
    </w:p>
    <w:p w:rsidR="004E4C7C" w:rsidRDefault="004E4C7C" w:rsidP="00D06916">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rsidR="004E4C7C" w:rsidRDefault="004E4C7C" w:rsidP="00D0691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4E4C7C" w:rsidRDefault="004E4C7C" w:rsidP="00D06916">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4E4C7C" w:rsidRDefault="004E4C7C" w:rsidP="00D06916">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4C7C" w:rsidRDefault="004E4C7C" w:rsidP="00D06916">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rsidR="004E4C7C" w:rsidRDefault="004E4C7C" w:rsidP="00D06916">
      <w:pPr>
        <w:pStyle w:val="ConsPlusNormal"/>
        <w:spacing w:before="240"/>
        <w:ind w:firstLine="540"/>
        <w:jc w:val="both"/>
      </w:pPr>
      <w:r>
        <w:t>3. Правила безопасной жизни.</w:t>
      </w:r>
    </w:p>
    <w:p w:rsidR="004E4C7C" w:rsidRDefault="004E4C7C" w:rsidP="00D06916">
      <w:pPr>
        <w:pStyle w:val="ConsPlusNormal"/>
        <w:spacing w:before="240"/>
        <w:ind w:firstLine="540"/>
        <w:jc w:val="both"/>
      </w:pPr>
      <w:r>
        <w:t>Ценность здоровья и здорового образа жизни.</w:t>
      </w:r>
    </w:p>
    <w:p w:rsidR="004E4C7C" w:rsidRDefault="004E4C7C" w:rsidP="00D0691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E4C7C" w:rsidRDefault="004E4C7C" w:rsidP="00D0691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E4C7C" w:rsidRDefault="004E4C7C" w:rsidP="00D06916">
      <w:pPr>
        <w:pStyle w:val="ConsPlusNormal"/>
        <w:spacing w:before="240"/>
        <w:ind w:firstLine="540"/>
        <w:jc w:val="both"/>
      </w:pPr>
      <w:r>
        <w:t>Правила безопасного поведения в природе.</w:t>
      </w:r>
    </w:p>
    <w:p w:rsidR="004E4C7C" w:rsidRDefault="004E4C7C" w:rsidP="00D06916">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rsidR="004E4C7C" w:rsidRDefault="004E4C7C" w:rsidP="00D06916">
      <w:pPr>
        <w:pStyle w:val="ConsPlusNormal"/>
        <w:spacing w:before="240"/>
        <w:ind w:firstLine="540"/>
        <w:jc w:val="both"/>
      </w:pPr>
      <w:r>
        <w:t>Забота о здоровье и безопасности окружающих людей - нравственный долг каждого человека.</w:t>
      </w:r>
    </w:p>
    <w:p w:rsidR="004E4C7C" w:rsidRDefault="004E4C7C" w:rsidP="00D06916">
      <w:pPr>
        <w:pStyle w:val="ConsPlusNormal"/>
        <w:spacing w:before="240"/>
        <w:ind w:firstLine="540"/>
        <w:jc w:val="both"/>
      </w:pPr>
      <w:r>
        <w:t>180.3.3. Планируемые результаты освоения учебного предмета.</w:t>
      </w:r>
    </w:p>
    <w:p w:rsidR="004E4C7C" w:rsidRDefault="004E4C7C" w:rsidP="00D06916">
      <w:pPr>
        <w:pStyle w:val="ConsPlusNormal"/>
        <w:spacing w:before="240"/>
        <w:ind w:firstLine="540"/>
        <w:jc w:val="both"/>
      </w:pPr>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4E4C7C" w:rsidRDefault="004E4C7C" w:rsidP="00D06916">
      <w:pPr>
        <w:pStyle w:val="ConsPlusNormal"/>
        <w:spacing w:before="240"/>
        <w:ind w:firstLine="540"/>
        <w:jc w:val="both"/>
      </w:pPr>
      <w:r>
        <w:t>сформированность чувства гордости за национальные свершения, открытия, победы;</w:t>
      </w:r>
    </w:p>
    <w:p w:rsidR="004E4C7C" w:rsidRDefault="004E4C7C" w:rsidP="00D06916">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нашей страны, ее современной жизни;</w:t>
      </w:r>
    </w:p>
    <w:p w:rsidR="004E4C7C" w:rsidRDefault="004E4C7C" w:rsidP="00D06916">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E4C7C" w:rsidRDefault="004E4C7C" w:rsidP="00D06916">
      <w:pPr>
        <w:pStyle w:val="ConsPlusNormal"/>
        <w:spacing w:before="240"/>
        <w:ind w:firstLine="540"/>
        <w:jc w:val="both"/>
      </w:pPr>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4E4C7C" w:rsidRDefault="004E4C7C" w:rsidP="00D06916">
      <w:pPr>
        <w:pStyle w:val="ConsPlusNormal"/>
        <w:spacing w:before="240"/>
        <w:ind w:firstLine="540"/>
        <w:jc w:val="both"/>
      </w:pPr>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4E4C7C" w:rsidRDefault="004E4C7C" w:rsidP="00D06916">
      <w:pPr>
        <w:pStyle w:val="ConsPlusNormal"/>
        <w:spacing w:before="240"/>
        <w:ind w:firstLine="540"/>
        <w:jc w:val="both"/>
      </w:pPr>
      <w:r>
        <w:t>готовности слушать собеседника и вести диалог;</w:t>
      </w:r>
    </w:p>
    <w:p w:rsidR="004E4C7C" w:rsidRDefault="004E4C7C" w:rsidP="00D06916">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rsidR="004E4C7C" w:rsidRDefault="004E4C7C" w:rsidP="00D06916">
      <w:pPr>
        <w:pStyle w:val="ConsPlusNormal"/>
        <w:spacing w:before="240"/>
        <w:ind w:firstLine="540"/>
        <w:jc w:val="both"/>
      </w:pPr>
      <w:r>
        <w:t>излагать свое мнение и аргументировать свою точку зрения и оценку событий;</w:t>
      </w:r>
    </w:p>
    <w:p w:rsidR="004E4C7C" w:rsidRDefault="004E4C7C" w:rsidP="00D06916">
      <w:pPr>
        <w:pStyle w:val="ConsPlusNormal"/>
        <w:spacing w:before="240"/>
        <w:ind w:firstLine="540"/>
        <w:jc w:val="both"/>
      </w:pPr>
      <w:r>
        <w:t>определения общей цели и путей ее достижения;</w:t>
      </w:r>
    </w:p>
    <w:p w:rsidR="004E4C7C" w:rsidRDefault="004E4C7C" w:rsidP="00D06916">
      <w:pPr>
        <w:pStyle w:val="ConsPlusNormal"/>
        <w:spacing w:before="240"/>
        <w:ind w:firstLine="540"/>
        <w:jc w:val="both"/>
      </w:pPr>
      <w:r>
        <w:t>умения договариваться о распределении функций и ролей в совместной деятельности.</w:t>
      </w:r>
    </w:p>
    <w:p w:rsidR="004E4C7C" w:rsidRDefault="004E4C7C" w:rsidP="00D06916">
      <w:pPr>
        <w:pStyle w:val="ConsPlusNormal"/>
        <w:spacing w:before="240"/>
        <w:ind w:firstLine="540"/>
        <w:jc w:val="both"/>
      </w:pPr>
      <w:r>
        <w:t>Личностные результаты освоения рабочей программы по предмету "Окружающий мир" для обучающихся с РАС должны отражать динамику:</w:t>
      </w:r>
    </w:p>
    <w:p w:rsidR="004E4C7C" w:rsidRDefault="004E4C7C" w:rsidP="00D06916">
      <w:pPr>
        <w:pStyle w:val="ConsPlusNormal"/>
        <w:spacing w:before="240"/>
        <w:ind w:firstLine="540"/>
        <w:jc w:val="both"/>
      </w:pPr>
      <w:r>
        <w:t>понимания причин и мотивов эмоциональных проявлений, поступков, поведения других людей;</w:t>
      </w:r>
    </w:p>
    <w:p w:rsidR="004E4C7C" w:rsidRDefault="004E4C7C" w:rsidP="00D06916">
      <w:pPr>
        <w:pStyle w:val="ConsPlusNormal"/>
        <w:spacing w:before="240"/>
        <w:ind w:firstLine="540"/>
        <w:jc w:val="both"/>
      </w:pPr>
      <w:r>
        <w:t>принятия и освоения своей социальной роли;</w:t>
      </w:r>
    </w:p>
    <w:p w:rsidR="004E4C7C" w:rsidRDefault="004E4C7C" w:rsidP="00D06916">
      <w:pPr>
        <w:pStyle w:val="ConsPlusNormal"/>
        <w:spacing w:before="240"/>
        <w:ind w:firstLine="540"/>
        <w:jc w:val="both"/>
      </w:pPr>
      <w:r>
        <w:t>формирования и развития мотивов учебной деятельности;</w:t>
      </w:r>
    </w:p>
    <w:p w:rsidR="004E4C7C" w:rsidRDefault="004E4C7C" w:rsidP="00D06916">
      <w:pPr>
        <w:pStyle w:val="ConsPlusNormal"/>
        <w:spacing w:before="240"/>
        <w:ind w:firstLine="540"/>
        <w:jc w:val="both"/>
      </w:pPr>
      <w:r>
        <w:t>овладения навыками коммуникации и социального взаимодействия;</w:t>
      </w:r>
    </w:p>
    <w:p w:rsidR="004E4C7C" w:rsidRDefault="004E4C7C" w:rsidP="00D06916">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rsidR="004E4C7C" w:rsidRDefault="004E4C7C" w:rsidP="00D06916">
      <w:pPr>
        <w:pStyle w:val="ConsPlusNormal"/>
        <w:spacing w:before="240"/>
        <w:ind w:firstLine="540"/>
        <w:jc w:val="both"/>
      </w:pPr>
      <w:r>
        <w:t>способности к осмыслению социального окружения, своего места в нем;</w:t>
      </w:r>
    </w:p>
    <w:p w:rsidR="004E4C7C" w:rsidRDefault="004E4C7C" w:rsidP="00D06916">
      <w:pPr>
        <w:pStyle w:val="ConsPlusNormal"/>
        <w:spacing w:before="240"/>
        <w:ind w:firstLine="540"/>
        <w:jc w:val="both"/>
      </w:pPr>
      <w:r>
        <w:t>принятия соответствующих возрасту ценностей и социальных ролей;</w:t>
      </w:r>
    </w:p>
    <w:p w:rsidR="004E4C7C" w:rsidRDefault="004E4C7C" w:rsidP="00D06916">
      <w:pPr>
        <w:pStyle w:val="ConsPlusNormal"/>
        <w:spacing w:before="240"/>
        <w:ind w:firstLine="540"/>
        <w:jc w:val="both"/>
      </w:pPr>
      <w:r>
        <w:t>овладения начальными навыками адаптации в динамично изменяющейся среде;</w:t>
      </w:r>
    </w:p>
    <w:p w:rsidR="004E4C7C" w:rsidRDefault="004E4C7C" w:rsidP="00D06916">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181. Программа формирования УУД.</w:t>
      </w:r>
    </w:p>
    <w:p w:rsidR="004E4C7C" w:rsidRDefault="004E4C7C" w:rsidP="00D06916">
      <w:pPr>
        <w:pStyle w:val="ConsPlusNormal"/>
        <w:spacing w:before="240"/>
        <w:ind w:firstLine="540"/>
        <w:jc w:val="both"/>
      </w:pPr>
      <w:r>
        <w:t xml:space="preserve">Программа формирования УУД на уровне начального общего образования конкретизирует требования </w:t>
      </w:r>
      <w:hyperlink r:id="rId374" w:history="1">
        <w:r>
          <w:rPr>
            <w:color w:val="0000FF"/>
          </w:rPr>
          <w:t>ФГОС</w:t>
        </w:r>
      </w:hyperlink>
      <w:r>
        <w:t xml:space="preserve">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4E4C7C" w:rsidRDefault="004E4C7C" w:rsidP="00D06916">
      <w:pPr>
        <w:pStyle w:val="ConsPlusNormal"/>
        <w:spacing w:before="240"/>
        <w:ind w:firstLine="540"/>
        <w:jc w:val="both"/>
      </w:pPr>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4E4C7C" w:rsidRDefault="004E4C7C" w:rsidP="00D06916">
      <w:pPr>
        <w:pStyle w:val="ConsPlusNormal"/>
        <w:spacing w:before="240"/>
        <w:ind w:firstLine="540"/>
        <w:jc w:val="both"/>
      </w:pPr>
      <w:r>
        <w:t>Основная цель реализации программы формирования УУД состоит в формировании обучающегося с РАС как субъекта учебной деятельности.</w:t>
      </w:r>
    </w:p>
    <w:p w:rsidR="004E4C7C" w:rsidRDefault="004E4C7C" w:rsidP="00D06916">
      <w:pPr>
        <w:pStyle w:val="ConsPlusNormal"/>
        <w:spacing w:before="240"/>
        <w:ind w:firstLine="540"/>
        <w:jc w:val="both"/>
      </w:pPr>
      <w:r>
        <w:t>Задачи реализации программы:</w:t>
      </w:r>
    </w:p>
    <w:p w:rsidR="004E4C7C" w:rsidRDefault="004E4C7C" w:rsidP="00D06916">
      <w:pPr>
        <w:pStyle w:val="ConsPlusNormal"/>
        <w:spacing w:before="240"/>
        <w:ind w:firstLine="540"/>
        <w:jc w:val="both"/>
      </w:pPr>
      <w:r>
        <w:t>формирование мотивационного компонента учебной деятельности;</w:t>
      </w:r>
    </w:p>
    <w:p w:rsidR="004E4C7C" w:rsidRDefault="004E4C7C" w:rsidP="00D06916">
      <w:pPr>
        <w:pStyle w:val="ConsPlusNormal"/>
        <w:spacing w:before="240"/>
        <w:ind w:firstLine="540"/>
        <w:jc w:val="both"/>
      </w:pPr>
      <w:r>
        <w:t>овладение комплексом УУД, составляющих операционный компонент учебной деятельности;</w:t>
      </w:r>
    </w:p>
    <w:p w:rsidR="004E4C7C" w:rsidRDefault="004E4C7C" w:rsidP="00D06916">
      <w:pPr>
        <w:pStyle w:val="ConsPlusNormal"/>
        <w:spacing w:before="240"/>
        <w:ind w:firstLine="540"/>
        <w:jc w:val="both"/>
      </w:pPr>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4E4C7C" w:rsidRDefault="004E4C7C" w:rsidP="00D06916">
      <w:pPr>
        <w:pStyle w:val="ConsPlusNormal"/>
        <w:spacing w:before="240"/>
        <w:ind w:firstLine="540"/>
        <w:jc w:val="both"/>
      </w:pPr>
      <w:r>
        <w:t>Для реализации поставленной цели и соответствующих ей задач необходимо:</w:t>
      </w:r>
    </w:p>
    <w:p w:rsidR="004E4C7C" w:rsidRDefault="004E4C7C" w:rsidP="00D06916">
      <w:pPr>
        <w:pStyle w:val="ConsPlusNormal"/>
        <w:spacing w:before="240"/>
        <w:ind w:firstLine="540"/>
        <w:jc w:val="both"/>
      </w:pPr>
      <w:r>
        <w:t>определить функции и состав УУД, учитывая психофизические особенности и своеобразие учебной деятельности обучающихся с РАС;</w:t>
      </w:r>
    </w:p>
    <w:p w:rsidR="004E4C7C" w:rsidRDefault="004E4C7C" w:rsidP="00D06916">
      <w:pPr>
        <w:pStyle w:val="ConsPlusNormal"/>
        <w:spacing w:before="240"/>
        <w:ind w:firstLine="540"/>
        <w:jc w:val="both"/>
      </w:pPr>
      <w:r>
        <w:t>определить связи УУД с содержанием учебных предметов.</w:t>
      </w:r>
    </w:p>
    <w:p w:rsidR="004E4C7C" w:rsidRDefault="004E4C7C" w:rsidP="00D06916">
      <w:pPr>
        <w:pStyle w:val="ConsPlusNormal"/>
        <w:spacing w:before="240"/>
        <w:ind w:firstLine="540"/>
        <w:jc w:val="both"/>
      </w:pPr>
      <w:r>
        <w:t>Программа формирования УУД у обучающихся с РАС должна содержать:</w:t>
      </w:r>
    </w:p>
    <w:p w:rsidR="004E4C7C" w:rsidRDefault="004E4C7C" w:rsidP="00D06916">
      <w:pPr>
        <w:pStyle w:val="ConsPlusNormal"/>
        <w:spacing w:before="240"/>
        <w:ind w:firstLine="540"/>
        <w:jc w:val="both"/>
      </w:pPr>
      <w:r>
        <w:t>описание ценностных ориентиров образования обучающихся с РАС на уровне начального общего образования;</w:t>
      </w:r>
    </w:p>
    <w:p w:rsidR="004E4C7C" w:rsidRDefault="004E4C7C" w:rsidP="00D06916">
      <w:pPr>
        <w:pStyle w:val="ConsPlusNormal"/>
        <w:spacing w:before="240"/>
        <w:ind w:firstLine="540"/>
        <w:jc w:val="both"/>
      </w:pPr>
      <w:r>
        <w:t>связь УУД с содержанием учебных предметов;</w:t>
      </w:r>
    </w:p>
    <w:p w:rsidR="004E4C7C" w:rsidRDefault="004E4C7C" w:rsidP="00D06916">
      <w:pPr>
        <w:pStyle w:val="ConsPlusNormal"/>
        <w:spacing w:before="240"/>
        <w:ind w:firstLine="540"/>
        <w:jc w:val="both"/>
      </w:pPr>
      <w:r>
        <w:t>характеристики личностных, регулятивных, познавательных, коммуникативных УУД обучающихся с РАС;</w:t>
      </w:r>
    </w:p>
    <w:p w:rsidR="004E4C7C" w:rsidRDefault="004E4C7C" w:rsidP="00D06916">
      <w:pPr>
        <w:pStyle w:val="ConsPlusNormal"/>
        <w:spacing w:before="240"/>
        <w:ind w:firstLine="540"/>
        <w:jc w:val="both"/>
      </w:pPr>
      <w:r>
        <w:t>типовые задачи формирования личностных, регулятивных, познавательных, коммуникативных УУД;</w:t>
      </w:r>
    </w:p>
    <w:p w:rsidR="004E4C7C" w:rsidRDefault="004E4C7C" w:rsidP="00D06916">
      <w:pPr>
        <w:pStyle w:val="ConsPlusNormal"/>
        <w:spacing w:before="240"/>
        <w:ind w:firstLine="540"/>
        <w:jc w:val="both"/>
      </w:pPr>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4E4C7C" w:rsidRDefault="004E4C7C" w:rsidP="00D06916">
      <w:pPr>
        <w:pStyle w:val="ConsPlusNormal"/>
        <w:spacing w:before="240"/>
        <w:ind w:firstLine="540"/>
        <w:jc w:val="both"/>
      </w:pPr>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182. Программа коррекционной работы.</w:t>
      </w:r>
    </w:p>
    <w:p w:rsidR="004E4C7C" w:rsidRDefault="004E4C7C" w:rsidP="00D06916">
      <w:pPr>
        <w:pStyle w:val="ConsPlusNormal"/>
        <w:spacing w:before="240"/>
        <w:ind w:firstLine="540"/>
        <w:jc w:val="both"/>
      </w:pPr>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4E4C7C" w:rsidRDefault="004E4C7C" w:rsidP="00D06916">
      <w:pPr>
        <w:pStyle w:val="ConsPlusNormal"/>
        <w:spacing w:before="240"/>
        <w:ind w:firstLine="540"/>
        <w:jc w:val="both"/>
      </w:pPr>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4E4C7C" w:rsidRDefault="004E4C7C" w:rsidP="00D06916">
      <w:pPr>
        <w:pStyle w:val="ConsPlusNormal"/>
        <w:spacing w:before="240"/>
        <w:ind w:firstLine="540"/>
        <w:jc w:val="both"/>
      </w:pPr>
      <w:r>
        <w:t>182.3. Программа коррекционной работы для обучающихся с РАС предусматривает реализацию коррекционно-развивающей области (направления) через:</w:t>
      </w:r>
    </w:p>
    <w:p w:rsidR="004E4C7C" w:rsidRDefault="004E4C7C" w:rsidP="00D06916">
      <w:pPr>
        <w:pStyle w:val="ConsPlusNormal"/>
        <w:spacing w:before="240"/>
        <w:ind w:firstLine="540"/>
        <w:jc w:val="both"/>
      </w:pPr>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4E4C7C" w:rsidRDefault="004E4C7C" w:rsidP="00D06916">
      <w:pPr>
        <w:pStyle w:val="ConsPlusNormal"/>
        <w:spacing w:before="240"/>
        <w:ind w:firstLine="540"/>
        <w:jc w:val="both"/>
      </w:pPr>
      <w:r>
        <w:t>2) обеспечение коррекционной направленности учебных предметов и воспитательных мероприятий в условиях урочной и внеурочной деятельности;</w:t>
      </w:r>
    </w:p>
    <w:p w:rsidR="004E4C7C" w:rsidRDefault="004E4C7C" w:rsidP="00D06916">
      <w:pPr>
        <w:pStyle w:val="ConsPlusNormal"/>
        <w:spacing w:before="240"/>
        <w:ind w:firstLine="540"/>
        <w:jc w:val="both"/>
      </w:pPr>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4E4C7C" w:rsidRDefault="004E4C7C" w:rsidP="00D06916">
      <w:pPr>
        <w:pStyle w:val="ConsPlusNormal"/>
        <w:spacing w:before="240"/>
        <w:ind w:firstLine="540"/>
        <w:jc w:val="both"/>
      </w:pPr>
      <w:r>
        <w:t>4) взаимодействие с семьей (законными представителями) обучающихся с РАС.</w:t>
      </w:r>
    </w:p>
    <w:p w:rsidR="004E4C7C" w:rsidRDefault="004E4C7C" w:rsidP="00D06916">
      <w:pPr>
        <w:pStyle w:val="ConsPlusNormal"/>
        <w:spacing w:before="240"/>
        <w:ind w:firstLine="540"/>
        <w:jc w:val="both"/>
      </w:pPr>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4E4C7C" w:rsidRDefault="004E4C7C" w:rsidP="00D06916">
      <w:pPr>
        <w:pStyle w:val="ConsPlusNormal"/>
        <w:spacing w:before="240"/>
        <w:ind w:firstLine="540"/>
        <w:jc w:val="both"/>
      </w:pPr>
      <w: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4E4C7C" w:rsidRDefault="004E4C7C" w:rsidP="00D06916">
      <w:pPr>
        <w:pStyle w:val="ConsPlusNormal"/>
        <w:spacing w:before="240"/>
        <w:ind w:firstLine="540"/>
        <w:jc w:val="both"/>
      </w:pPr>
      <w:r>
        <w:t>Содержание данной области может быть дополнено организацией самостоятельно на основании рекомендаций ПМПК, ИПР.</w:t>
      </w:r>
    </w:p>
    <w:p w:rsidR="004E4C7C" w:rsidRDefault="004E4C7C" w:rsidP="00D06916">
      <w:pPr>
        <w:pStyle w:val="ConsPlusNormal"/>
        <w:spacing w:before="240"/>
        <w:ind w:firstLine="540"/>
        <w:jc w:val="both"/>
      </w:pPr>
      <w:r>
        <w:t>182.5.1. Коррекционный курс "Формирование коммуникативного поведения" (фронтальные и индивидуальные занятия).</w:t>
      </w:r>
    </w:p>
    <w:p w:rsidR="004E4C7C" w:rsidRDefault="004E4C7C" w:rsidP="00D06916">
      <w:pPr>
        <w:pStyle w:val="ConsPlusNormal"/>
        <w:spacing w:before="240"/>
        <w:ind w:firstLine="540"/>
        <w:jc w:val="both"/>
      </w:pPr>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4E4C7C" w:rsidRDefault="004E4C7C" w:rsidP="00D06916">
      <w:pPr>
        <w:pStyle w:val="ConsPlusNormal"/>
        <w:spacing w:before="240"/>
        <w:ind w:firstLine="540"/>
        <w:jc w:val="both"/>
      </w:pPr>
      <w:r>
        <w:t>182.5.2. Коррекционный курс "Музыкально-ритмические занятия" (фронтальные занятия).</w:t>
      </w:r>
    </w:p>
    <w:p w:rsidR="004E4C7C" w:rsidRDefault="004E4C7C" w:rsidP="00D06916">
      <w:pPr>
        <w:pStyle w:val="ConsPlusNormal"/>
        <w:spacing w:before="240"/>
        <w:ind w:firstLine="540"/>
        <w:jc w:val="both"/>
      </w:pPr>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4E4C7C" w:rsidRDefault="004E4C7C" w:rsidP="00D06916">
      <w:pPr>
        <w:pStyle w:val="ConsPlusNormal"/>
        <w:spacing w:before="240"/>
        <w:ind w:firstLine="540"/>
        <w:jc w:val="both"/>
      </w:pPr>
      <w:r>
        <w:t>182.5.3. Коррекционный курс "Социально-бытовая ориентировка" (фронтальные занятия).</w:t>
      </w:r>
    </w:p>
    <w:p w:rsidR="004E4C7C" w:rsidRDefault="004E4C7C" w:rsidP="00D06916">
      <w:pPr>
        <w:pStyle w:val="ConsPlusNormal"/>
        <w:spacing w:before="240"/>
        <w:ind w:firstLine="540"/>
        <w:jc w:val="both"/>
      </w:pPr>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4E4C7C" w:rsidRDefault="004E4C7C" w:rsidP="00D06916">
      <w:pPr>
        <w:pStyle w:val="ConsPlusNormal"/>
        <w:spacing w:before="240"/>
        <w:ind w:firstLine="540"/>
        <w:jc w:val="both"/>
      </w:pPr>
      <w:r>
        <w:t xml:space="preserve">183.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jc w:val="both"/>
      </w:pPr>
    </w:p>
    <w:p w:rsidR="004E4C7C" w:rsidRDefault="004E4C7C" w:rsidP="00D06916">
      <w:pPr>
        <w:pStyle w:val="ConsPlusTitle"/>
        <w:jc w:val="center"/>
        <w:outlineLvl w:val="1"/>
      </w:pPr>
      <w:r>
        <w:t>LXXXI. Организационный раздел ФАОП НОО для обучающихся с РАС</w:t>
      </w:r>
    </w:p>
    <w:p w:rsidR="004E4C7C" w:rsidRDefault="004E4C7C" w:rsidP="00D06916">
      <w:pPr>
        <w:pStyle w:val="ConsPlusTitle"/>
        <w:jc w:val="center"/>
      </w:pPr>
      <w:r>
        <w:t>(вариант 8.2)</w:t>
      </w:r>
    </w:p>
    <w:p w:rsidR="004E4C7C" w:rsidRDefault="004E4C7C" w:rsidP="00D06916">
      <w:pPr>
        <w:pStyle w:val="ConsPlusNormal"/>
      </w:pPr>
    </w:p>
    <w:p w:rsidR="004E4C7C" w:rsidRDefault="004E4C7C" w:rsidP="00D06916">
      <w:pPr>
        <w:pStyle w:val="ConsPlusTitle"/>
        <w:ind w:firstLine="540"/>
        <w:jc w:val="both"/>
        <w:outlineLvl w:val="2"/>
      </w:pPr>
      <w:r>
        <w:t>184. Федеральные учебные планы.</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375" w:history="1">
        <w:r>
          <w:rPr>
            <w:color w:val="0000FF"/>
          </w:rPr>
          <w:t>ФГОС</w:t>
        </w:r>
      </w:hyperlink>
      <w:r>
        <w:t xml:space="preserve">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376" w:history="1">
        <w:r>
          <w:rPr>
            <w:color w:val="0000FF"/>
          </w:rPr>
          <w:t>нормативами</w:t>
        </w:r>
      </w:hyperlink>
      <w:r>
        <w:t xml:space="preserve"> и Санитарно-эпидемиологическими </w:t>
      </w:r>
      <w:hyperlink r:id="rId377" w:history="1">
        <w:r>
          <w:rPr>
            <w:color w:val="0000FF"/>
          </w:rPr>
          <w:t>требованиями</w:t>
        </w:r>
      </w:hyperlink>
      <w:r>
        <w:t>.</w:t>
      </w:r>
    </w:p>
    <w:p w:rsidR="004E4C7C" w:rsidRDefault="004E4C7C" w:rsidP="00D06916">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4E4C7C" w:rsidRDefault="004E4C7C" w:rsidP="00D06916">
      <w:pPr>
        <w:pStyle w:val="ConsPlusNormal"/>
        <w:spacing w:before="240"/>
        <w:ind w:firstLine="540"/>
        <w:jc w:val="both"/>
      </w:pPr>
      <w:r>
        <w:t>184.1. Для начального уровня общего образования обучающихся с РАС представлены четыре варианта учебного плана:</w:t>
      </w:r>
    </w:p>
    <w:p w:rsidR="004E4C7C" w:rsidRDefault="004E4C7C" w:rsidP="00D06916">
      <w:pPr>
        <w:pStyle w:val="ConsPlusNormal"/>
        <w:spacing w:before="240"/>
        <w:ind w:firstLine="540"/>
        <w:jc w:val="both"/>
      </w:pPr>
      <w:r>
        <w:t>вариант 1 - для образовательных организаций, в которых обучение в течение 5-ти лет ведется на русском языке;</w:t>
      </w:r>
    </w:p>
    <w:p w:rsidR="004E4C7C" w:rsidRDefault="004E4C7C" w:rsidP="00D06916">
      <w:pPr>
        <w:pStyle w:val="ConsPlusNormal"/>
        <w:spacing w:before="240"/>
        <w:ind w:firstLine="540"/>
        <w:jc w:val="both"/>
      </w:pPr>
      <w:r>
        <w:t>вариант 2 - для образовательных организаций, в которых обучение ведется в течение 5-ти лет на русском языке, но наряду с ним изучается один из языков народов России;</w:t>
      </w:r>
    </w:p>
    <w:p w:rsidR="004E4C7C" w:rsidRDefault="004E4C7C" w:rsidP="00D06916">
      <w:pPr>
        <w:pStyle w:val="ConsPlusNormal"/>
        <w:spacing w:before="240"/>
        <w:ind w:firstLine="540"/>
        <w:jc w:val="both"/>
      </w:pPr>
      <w:r>
        <w:t>вариант 3 - для образовательных организаций, в которых обучение ведется в течение 6-ти лет на русском языке;</w:t>
      </w:r>
    </w:p>
    <w:p w:rsidR="004E4C7C" w:rsidRDefault="004E4C7C" w:rsidP="00D06916">
      <w:pPr>
        <w:pStyle w:val="ConsPlusNormal"/>
        <w:spacing w:before="240"/>
        <w:ind w:firstLine="540"/>
        <w:jc w:val="both"/>
      </w:pPr>
      <w:r>
        <w:t>вариант 4 - для образовательных организаций, в которых обучение ведется в течение 6-ти лет на русском языке, но наряду с ним изучается один из языков народов России.</w:t>
      </w:r>
    </w:p>
    <w:p w:rsidR="004E4C7C" w:rsidRDefault="004E4C7C" w:rsidP="00D06916">
      <w:pPr>
        <w:pStyle w:val="ConsPlusNormal"/>
        <w:spacing w:before="240"/>
        <w:ind w:firstLine="540"/>
        <w:jc w:val="both"/>
      </w:pPr>
      <w:r>
        <w:t>Сроки освоения ФАОП НОО (вариант 8.2) обучающимися с РАС составляют 5 лет или 6 лет (включая один первый или два первых дополнительных класса).</w:t>
      </w:r>
    </w:p>
    <w:p w:rsidR="004E4C7C" w:rsidRDefault="004E4C7C" w:rsidP="00D06916">
      <w:pPr>
        <w:pStyle w:val="ConsPlusNormal"/>
        <w:spacing w:before="240"/>
        <w:ind w:firstLine="540"/>
        <w:jc w:val="both"/>
      </w:pPr>
      <w:r>
        <w:t>184.2.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обучающихся с РАС к продолжению образования на последующем уровне основного общего образования;</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с РАС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РАС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4E4C7C" w:rsidRDefault="004E4C7C" w:rsidP="00D06916">
      <w:pPr>
        <w:pStyle w:val="ConsPlusNormal"/>
        <w:spacing w:before="240"/>
        <w:ind w:firstLine="540"/>
        <w:jc w:val="both"/>
      </w:pPr>
      <w:r>
        <w:t>184.2.2. Часть учебного плана, формируемая участниками образовательного процесса, включает:</w:t>
      </w:r>
    </w:p>
    <w:p w:rsidR="004E4C7C" w:rsidRDefault="004E4C7C" w:rsidP="00D06916">
      <w:pPr>
        <w:pStyle w:val="ConsPlusNormal"/>
        <w:spacing w:before="240"/>
        <w:ind w:firstLine="540"/>
        <w:jc w:val="both"/>
      </w:pPr>
      <w:r>
        <w:t>факультативные курсы, обеспечивающие реализацию особых образовательных потребностей обучающихся с РАС;</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378"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379" w:history="1">
        <w:r>
          <w:rPr>
            <w:color w:val="0000FF"/>
          </w:rPr>
          <w:t>нормативами</w:t>
        </w:r>
      </w:hyperlink>
      <w:r>
        <w:t xml:space="preserve"> и Санитарно-эпидемиологическими </w:t>
      </w:r>
      <w:hyperlink r:id="rId380"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4E4C7C" w:rsidRDefault="004E4C7C" w:rsidP="00D06916">
      <w:pPr>
        <w:pStyle w:val="ConsPlusNormal"/>
        <w:spacing w:before="240"/>
        <w:ind w:firstLine="540"/>
        <w:jc w:val="both"/>
      </w:pPr>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381" w:history="1">
        <w:r>
          <w:rPr>
            <w:color w:val="0000FF"/>
          </w:rPr>
          <w:t>пункт 3.4.16</w:t>
        </w:r>
      </w:hyperlink>
      <w:r>
        <w:t xml:space="preserve"> Санитарно-эпидемиологических требований).</w:t>
      </w:r>
    </w:p>
    <w:p w:rsidR="004E4C7C" w:rsidRDefault="004E4C7C" w:rsidP="00D06916">
      <w:pPr>
        <w:pStyle w:val="ConsPlusNormal"/>
        <w:jc w:val="both"/>
      </w:pPr>
    </w:p>
    <w:p w:rsidR="004E4C7C" w:rsidRDefault="004E4C7C" w:rsidP="00D06916">
      <w:pPr>
        <w:pStyle w:val="ConsPlusTitle"/>
        <w:ind w:firstLine="540"/>
        <w:jc w:val="both"/>
        <w:outlineLvl w:val="3"/>
      </w:pPr>
      <w:r>
        <w:t>184.6. Федеральный учебный план ФАОП НОО для обучающихся с РАС (вариант 8.2).</w:t>
      </w:r>
    </w:p>
    <w:p w:rsidR="004E4C7C" w:rsidRDefault="004E4C7C" w:rsidP="00D06916">
      <w:pPr>
        <w:pStyle w:val="ConsPlusNormal"/>
        <w:jc w:val="both"/>
      </w:pPr>
    </w:p>
    <w:p w:rsidR="004E4C7C" w:rsidRDefault="004E4C7C" w:rsidP="00D06916">
      <w:pPr>
        <w:pStyle w:val="ConsPlusTitle"/>
        <w:jc w:val="right"/>
        <w:outlineLvl w:val="4"/>
      </w:pPr>
      <w:r>
        <w:t>Вариант N 1</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565"/>
        <w:gridCol w:w="2423"/>
        <w:gridCol w:w="653"/>
        <w:gridCol w:w="653"/>
        <w:gridCol w:w="653"/>
        <w:gridCol w:w="653"/>
        <w:gridCol w:w="654"/>
        <w:gridCol w:w="799"/>
      </w:tblGrid>
      <w:tr w:rsidR="004E4C7C" w:rsidTr="00C219BE">
        <w:tc>
          <w:tcPr>
            <w:tcW w:w="25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99"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9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53" w:type="dxa"/>
            <w:gridSpan w:val="8"/>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outlineLvl w:val="5"/>
            </w:pPr>
            <w:r>
              <w:t>Обязательная часть</w:t>
            </w: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111</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Внеурочная деятельность (включая коррекционно-развивающую работу)</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коррекционно-развивающая работа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другие 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Title"/>
        <w:ind w:firstLine="540"/>
        <w:jc w:val="both"/>
        <w:outlineLvl w:val="3"/>
      </w:pPr>
      <w:r>
        <w:t>184.7. Федеральный учебный план ФАОП НОО для обучающихся с РАС (вариант 8.2).</w:t>
      </w:r>
    </w:p>
    <w:p w:rsidR="004E4C7C" w:rsidRDefault="004E4C7C" w:rsidP="00D06916">
      <w:pPr>
        <w:pStyle w:val="ConsPlusNormal"/>
        <w:jc w:val="both"/>
      </w:pPr>
    </w:p>
    <w:p w:rsidR="004E4C7C" w:rsidRDefault="004E4C7C" w:rsidP="00D06916">
      <w:pPr>
        <w:pStyle w:val="ConsPlusTitle"/>
        <w:jc w:val="right"/>
        <w:outlineLvl w:val="4"/>
      </w:pPr>
      <w:r>
        <w:t>Вариант N 2</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565"/>
        <w:gridCol w:w="2423"/>
        <w:gridCol w:w="653"/>
        <w:gridCol w:w="653"/>
        <w:gridCol w:w="653"/>
        <w:gridCol w:w="653"/>
        <w:gridCol w:w="654"/>
        <w:gridCol w:w="799"/>
      </w:tblGrid>
      <w:tr w:rsidR="004E4C7C" w:rsidTr="00C219BE">
        <w:tc>
          <w:tcPr>
            <w:tcW w:w="256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99"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53"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5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99"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53" w:type="dxa"/>
            <w:gridSpan w:val="8"/>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outlineLvl w:val="5"/>
            </w:pPr>
            <w:r>
              <w:t>Обязательная часть</w:t>
            </w: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13</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56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256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111</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Внеурочная деятельность (включая коррекционно-развивающую работу)</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коррекционно-развивающая работа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30</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другие 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15</w:t>
            </w:r>
          </w:p>
        </w:tc>
      </w:tr>
      <w:tr w:rsidR="004E4C7C" w:rsidTr="00C219BE">
        <w:tc>
          <w:tcPr>
            <w:tcW w:w="4988"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161</w:t>
            </w:r>
          </w:p>
        </w:tc>
      </w:tr>
    </w:tbl>
    <w:p w:rsidR="004E4C7C" w:rsidRDefault="004E4C7C" w:rsidP="00D06916">
      <w:pPr>
        <w:pStyle w:val="ConsPlusNormal"/>
        <w:jc w:val="both"/>
      </w:pPr>
    </w:p>
    <w:p w:rsidR="004E4C7C" w:rsidRDefault="004E4C7C" w:rsidP="00D06916">
      <w:pPr>
        <w:pStyle w:val="ConsPlusTitle"/>
        <w:ind w:firstLine="540"/>
        <w:jc w:val="both"/>
        <w:outlineLvl w:val="3"/>
      </w:pPr>
      <w:r>
        <w:t>184.8. Федеральный учебный план ФАОП НОО для обучающихся с РАС (вариант 8.2).</w:t>
      </w:r>
    </w:p>
    <w:p w:rsidR="004E4C7C" w:rsidRDefault="004E4C7C" w:rsidP="00D06916">
      <w:pPr>
        <w:pStyle w:val="ConsPlusNormal"/>
        <w:jc w:val="both"/>
      </w:pPr>
    </w:p>
    <w:p w:rsidR="004E4C7C" w:rsidRDefault="004E4C7C" w:rsidP="00D06916">
      <w:pPr>
        <w:pStyle w:val="ConsPlusTitle"/>
        <w:jc w:val="right"/>
        <w:outlineLvl w:val="4"/>
      </w:pPr>
      <w:r>
        <w:t>Вариант N 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085"/>
        <w:gridCol w:w="2010"/>
        <w:gridCol w:w="694"/>
        <w:gridCol w:w="694"/>
        <w:gridCol w:w="694"/>
        <w:gridCol w:w="694"/>
        <w:gridCol w:w="694"/>
        <w:gridCol w:w="694"/>
        <w:gridCol w:w="787"/>
      </w:tblGrid>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46" w:type="dxa"/>
            <w:gridSpan w:val="9"/>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outlineLvl w:val="5"/>
            </w:pPr>
            <w:r>
              <w:t>Обязательная часть</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 и литературное чтение</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28</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 и информатика</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24</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Окружающий мир</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12</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Итого</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126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Часть, формируемая участниками образовательного процесса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132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Внеурочная деятельность (включая коррекционно-развивающую работу)</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ю</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60</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коррекционно-развивающая работа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ритмика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другие направления внеурочной деятельности</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Всего</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192</w:t>
            </w:r>
          </w:p>
        </w:tc>
      </w:tr>
    </w:tbl>
    <w:p w:rsidR="004E4C7C" w:rsidRDefault="004E4C7C" w:rsidP="00D06916">
      <w:pPr>
        <w:pStyle w:val="ConsPlusNormal"/>
        <w:jc w:val="both"/>
      </w:pPr>
    </w:p>
    <w:p w:rsidR="004E4C7C" w:rsidRDefault="004E4C7C" w:rsidP="00D06916">
      <w:pPr>
        <w:pStyle w:val="ConsPlusTitle"/>
        <w:ind w:firstLine="540"/>
        <w:jc w:val="both"/>
        <w:outlineLvl w:val="3"/>
      </w:pPr>
      <w:r>
        <w:t>184.9. Федеральный учебный план ФАОП НОО для обучающихся с РАС (вариант 8.2).</w:t>
      </w:r>
    </w:p>
    <w:p w:rsidR="004E4C7C" w:rsidRDefault="004E4C7C" w:rsidP="00D06916">
      <w:pPr>
        <w:pStyle w:val="ConsPlusNormal"/>
        <w:jc w:val="both"/>
      </w:pPr>
    </w:p>
    <w:p w:rsidR="004E4C7C" w:rsidRDefault="004E4C7C" w:rsidP="00D06916">
      <w:pPr>
        <w:pStyle w:val="ConsPlusTitle"/>
        <w:jc w:val="right"/>
        <w:outlineLvl w:val="4"/>
      </w:pPr>
      <w:r>
        <w:t>Вариант N 4</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085"/>
        <w:gridCol w:w="2010"/>
        <w:gridCol w:w="694"/>
        <w:gridCol w:w="694"/>
        <w:gridCol w:w="694"/>
        <w:gridCol w:w="694"/>
        <w:gridCol w:w="694"/>
        <w:gridCol w:w="694"/>
        <w:gridCol w:w="787"/>
      </w:tblGrid>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46" w:type="dxa"/>
            <w:gridSpan w:val="9"/>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outlineLvl w:val="5"/>
            </w:pPr>
            <w:r>
              <w:t>Обязательная часть</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 и литературное чтение</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12</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Родной язык и 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16</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Иностранный язык</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 и информатика</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24</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Обществознание и естествознание</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Окружающий мир</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12</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Основы религиозных культур и светской этики</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Изобразительное искусство</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2085"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right"/>
            </w:pPr>
            <w:r>
              <w:t>Итого</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126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Часть, формируемая участниками образовательного процесса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132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Внеурочная деятельность (включая</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60</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коррекционно-развивающую работу)</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pP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коррекционно-развивающая работа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7</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42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ритмика</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другие направления внеурочной деятельности</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18</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both"/>
            </w:pPr>
            <w:r>
              <w:t>Всего</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jc w:val="center"/>
            </w:pPr>
            <w:r>
              <w:t>192</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185. Федеральный календарный учебный график.</w:t>
      </w:r>
    </w:p>
    <w:p w:rsidR="004E4C7C" w:rsidRDefault="004E4C7C" w:rsidP="00D06916">
      <w:pPr>
        <w:pStyle w:val="ConsPlusNormal"/>
        <w:spacing w:before="240"/>
        <w:ind w:firstLine="540"/>
        <w:jc w:val="both"/>
      </w:pPr>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185.2.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185.4.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4E4C7C" w:rsidRDefault="004E4C7C" w:rsidP="00D06916">
      <w:pPr>
        <w:pStyle w:val="ConsPlusNormal"/>
        <w:spacing w:before="240"/>
        <w:ind w:firstLine="540"/>
        <w:jc w:val="both"/>
      </w:pPr>
      <w:r>
        <w:t>185.5.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185.6. Продолжительность урока не должна превышать 40 минут.</w:t>
      </w:r>
    </w:p>
    <w:p w:rsidR="004E4C7C" w:rsidRDefault="004E4C7C" w:rsidP="00D06916">
      <w:pPr>
        <w:pStyle w:val="ConsPlusNormal"/>
        <w:spacing w:before="240"/>
        <w:ind w:firstLine="540"/>
        <w:jc w:val="both"/>
      </w:pPr>
      <w:r>
        <w:t>185.7.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4E4C7C" w:rsidRDefault="004E4C7C" w:rsidP="00D06916">
      <w:pPr>
        <w:pStyle w:val="ConsPlusNormal"/>
        <w:spacing w:before="240"/>
        <w:ind w:firstLine="540"/>
        <w:jc w:val="both"/>
      </w:pPr>
      <w:r>
        <w:t xml:space="preserve">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82" w:history="1">
        <w:r>
          <w:rPr>
            <w:color w:val="0000FF"/>
          </w:rPr>
          <w:t>нормативами</w:t>
        </w:r>
      </w:hyperlink>
      <w:r>
        <w:t>.</w:t>
      </w:r>
    </w:p>
    <w:p w:rsidR="004E4C7C" w:rsidRDefault="004E4C7C" w:rsidP="00D06916">
      <w:pPr>
        <w:pStyle w:val="ConsPlusNormal"/>
        <w:spacing w:before="240"/>
        <w:ind w:firstLine="540"/>
        <w:jc w:val="both"/>
      </w:pPr>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185.10.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185.11.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185.13.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186.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pPr>
    </w:p>
    <w:p w:rsidR="004E4C7C" w:rsidRDefault="004E4C7C" w:rsidP="00D06916">
      <w:pPr>
        <w:pStyle w:val="ConsPlusTitle"/>
        <w:jc w:val="center"/>
        <w:outlineLvl w:val="1"/>
      </w:pPr>
      <w:r>
        <w:t>LXXXII. Целевой раздел ФАОП НОО для обучающихся</w:t>
      </w:r>
    </w:p>
    <w:p w:rsidR="004E4C7C" w:rsidRDefault="004E4C7C" w:rsidP="00D06916">
      <w:pPr>
        <w:pStyle w:val="ConsPlusTitle"/>
        <w:jc w:val="center"/>
      </w:pPr>
      <w:r>
        <w:t>с РАС с легкой умственной отсталостью (интеллектуальными</w:t>
      </w:r>
    </w:p>
    <w:p w:rsidR="004E4C7C" w:rsidRDefault="004E4C7C" w:rsidP="00D06916">
      <w:pPr>
        <w:pStyle w:val="ConsPlusTitle"/>
        <w:jc w:val="center"/>
      </w:pPr>
      <w:r>
        <w:t>нарушениями) (вариант 8.3)</w:t>
      </w:r>
    </w:p>
    <w:p w:rsidR="004E4C7C" w:rsidRDefault="004E4C7C" w:rsidP="00D06916">
      <w:pPr>
        <w:pStyle w:val="ConsPlusNormal"/>
      </w:pPr>
    </w:p>
    <w:p w:rsidR="004E4C7C" w:rsidRDefault="004E4C7C" w:rsidP="00D06916">
      <w:pPr>
        <w:pStyle w:val="ConsPlusTitle"/>
        <w:ind w:firstLine="540"/>
        <w:jc w:val="both"/>
        <w:outlineLvl w:val="2"/>
      </w:pPr>
      <w:r>
        <w:t>187.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187.1. Цели реализации.</w:t>
      </w:r>
    </w:p>
    <w:p w:rsidR="004E4C7C" w:rsidRDefault="004E4C7C" w:rsidP="00D06916">
      <w:pPr>
        <w:pStyle w:val="ConsPlusNormal"/>
        <w:spacing w:before="240"/>
        <w:ind w:firstLine="540"/>
        <w:jc w:val="both"/>
      </w:pPr>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4E4C7C" w:rsidRDefault="004E4C7C" w:rsidP="00D06916">
      <w:pPr>
        <w:pStyle w:val="ConsPlusNormal"/>
        <w:spacing w:before="240"/>
        <w:ind w:firstLine="540"/>
        <w:jc w:val="both"/>
      </w:pPr>
      <w:r>
        <w:t>187.2. Достижение поставленной цели предусматривает решение следующих основных задач:</w:t>
      </w:r>
    </w:p>
    <w:p w:rsidR="004E4C7C" w:rsidRDefault="004E4C7C" w:rsidP="00D06916">
      <w:pPr>
        <w:pStyle w:val="ConsPlusNormal"/>
        <w:spacing w:before="240"/>
        <w:ind w:firstLine="540"/>
        <w:jc w:val="both"/>
      </w:pPr>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4E4C7C" w:rsidRDefault="004E4C7C" w:rsidP="00D06916">
      <w:pPr>
        <w:pStyle w:val="ConsPlusNormal"/>
        <w:spacing w:before="240"/>
        <w:ind w:firstLine="540"/>
        <w:jc w:val="both"/>
      </w:pPr>
      <w:r>
        <w:t>личностное и интеллектуальное развитие обучающихся с РАС с легкой умственной отсталостью;</w:t>
      </w:r>
    </w:p>
    <w:p w:rsidR="004E4C7C" w:rsidRDefault="004E4C7C" w:rsidP="00D06916">
      <w:pPr>
        <w:pStyle w:val="ConsPlusNormal"/>
        <w:spacing w:before="240"/>
        <w:ind w:firstLine="540"/>
        <w:jc w:val="both"/>
      </w:pPr>
      <w:r>
        <w:t>удовлетворение особых образовательных потребностей, имеющих место у обучающихся с РАС с легкой умственной отсталостью;</w:t>
      </w:r>
    </w:p>
    <w:p w:rsidR="004E4C7C" w:rsidRDefault="004E4C7C" w:rsidP="00D06916">
      <w:pPr>
        <w:pStyle w:val="ConsPlusNormal"/>
        <w:spacing w:before="240"/>
        <w:ind w:firstLine="540"/>
        <w:jc w:val="both"/>
      </w:pPr>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4E4C7C" w:rsidRDefault="004E4C7C" w:rsidP="00D06916">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4E4C7C" w:rsidRDefault="004E4C7C" w:rsidP="00D06916">
      <w:pPr>
        <w:pStyle w:val="ConsPlusNormal"/>
        <w:spacing w:before="240"/>
        <w:ind w:firstLine="540"/>
        <w:jc w:val="both"/>
      </w:pPr>
      <w:r>
        <w:t>оптимизация процессов социальной адаптации и интеграции;</w:t>
      </w:r>
    </w:p>
    <w:p w:rsidR="004E4C7C" w:rsidRDefault="004E4C7C" w:rsidP="00D06916">
      <w:pPr>
        <w:pStyle w:val="ConsPlusNormal"/>
        <w:spacing w:before="240"/>
        <w:ind w:firstLine="540"/>
        <w:jc w:val="both"/>
      </w:pPr>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4E4C7C" w:rsidRDefault="004E4C7C" w:rsidP="00D06916">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4E4C7C" w:rsidRDefault="004E4C7C" w:rsidP="00D06916">
      <w:pPr>
        <w:pStyle w:val="ConsPlusNormal"/>
        <w:spacing w:before="240"/>
        <w:ind w:firstLine="540"/>
        <w:jc w:val="both"/>
      </w:pPr>
      <w:r>
        <w:t xml:space="preserve">187.3.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187.4. Общая характеристика.</w:t>
      </w:r>
    </w:p>
    <w:p w:rsidR="004E4C7C" w:rsidRDefault="004E4C7C" w:rsidP="00D06916">
      <w:pPr>
        <w:pStyle w:val="ConsPlusNormal"/>
        <w:spacing w:before="240"/>
        <w:ind w:firstLine="540"/>
        <w:jc w:val="both"/>
      </w:pPr>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4E4C7C" w:rsidRDefault="004E4C7C" w:rsidP="00D06916">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4E4C7C" w:rsidRDefault="004E4C7C" w:rsidP="00D06916">
      <w:pPr>
        <w:pStyle w:val="ConsPlusNormal"/>
        <w:spacing w:before="240"/>
        <w:ind w:firstLine="540"/>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4E4C7C" w:rsidRDefault="004E4C7C" w:rsidP="00D06916">
      <w:pPr>
        <w:pStyle w:val="ConsPlusNormal"/>
        <w:spacing w:before="240"/>
        <w:ind w:firstLine="540"/>
        <w:jc w:val="both"/>
      </w:pPr>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4E4C7C" w:rsidRDefault="004E4C7C" w:rsidP="00D06916">
      <w:pPr>
        <w:pStyle w:val="ConsPlusNormal"/>
        <w:spacing w:before="240"/>
        <w:ind w:firstLine="540"/>
        <w:jc w:val="both"/>
      </w:pPr>
      <w: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4E4C7C" w:rsidRDefault="004E4C7C" w:rsidP="00D06916">
      <w:pPr>
        <w:pStyle w:val="ConsPlusNormal"/>
        <w:spacing w:before="240"/>
        <w:ind w:firstLine="540"/>
        <w:jc w:val="both"/>
      </w:pPr>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rsidR="004E4C7C" w:rsidRDefault="004E4C7C" w:rsidP="00D06916">
      <w:pPr>
        <w:pStyle w:val="ConsPlusNormal"/>
        <w:spacing w:before="240"/>
        <w:ind w:firstLine="540"/>
        <w:jc w:val="both"/>
      </w:pPr>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187.5. Психолого-педагогическая характеристика обучающихся с РАС.</w:t>
      </w:r>
    </w:p>
    <w:p w:rsidR="004E4C7C" w:rsidRDefault="004E4C7C" w:rsidP="00D06916">
      <w:pPr>
        <w:pStyle w:val="ConsPlusNormal"/>
        <w:spacing w:before="240"/>
        <w:ind w:firstLine="540"/>
        <w:jc w:val="both"/>
      </w:pPr>
      <w:r>
        <w:t xml:space="preserve">Психолого-педагогическая характеристика обучающихся с РАС Представлена в </w:t>
      </w:r>
      <w:hyperlink w:anchor="Par16577" w:tooltip="169.5. Психолого-педагогическая характеристика обучающихся с РАС." w:history="1">
        <w:r>
          <w:rPr>
            <w:color w:val="0000FF"/>
          </w:rPr>
          <w:t>пункте 169.5</w:t>
        </w:r>
      </w:hyperlink>
      <w:r>
        <w:t xml:space="preserve"> Психолого-педагогическая характеристика обучающихся с РАС.</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187.6. Особые образовательные потребности обучающихся с РАС.</w:t>
      </w:r>
    </w:p>
    <w:p w:rsidR="004E4C7C" w:rsidRDefault="004E4C7C" w:rsidP="00D06916">
      <w:pPr>
        <w:pStyle w:val="ConsPlusNormal"/>
        <w:spacing w:before="240"/>
        <w:ind w:firstLine="540"/>
        <w:jc w:val="both"/>
      </w:pPr>
      <w:r>
        <w:t xml:space="preserve">Представлены в </w:t>
      </w:r>
      <w:hyperlink w:anchor="Par16597" w:tooltip="169.6. Особые образовательные потребности обучающихся с РАС." w:history="1">
        <w:r>
          <w:rPr>
            <w:color w:val="0000FF"/>
          </w:rPr>
          <w:t>пункте 169.6</w:t>
        </w:r>
      </w:hyperlink>
      <w:r>
        <w:t xml:space="preserve"> Особые образовательные потребности обучающихся с РАС.</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rsidR="004E4C7C" w:rsidRDefault="004E4C7C" w:rsidP="00D06916">
      <w:pPr>
        <w:pStyle w:val="ConsPlusNormal"/>
        <w:spacing w:before="240"/>
        <w:ind w:firstLine="540"/>
        <w:jc w:val="both"/>
      </w:pPr>
      <w:r>
        <w:t xml:space="preserve">В соответствии с </w:t>
      </w:r>
      <w:hyperlink r:id="rId383" w:history="1">
        <w:r>
          <w:rPr>
            <w:color w:val="0000FF"/>
          </w:rPr>
          <w:t>ФГОС</w:t>
        </w:r>
      </w:hyperlink>
      <w:r>
        <w:t xml:space="preserve">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4E4C7C" w:rsidRDefault="004E4C7C" w:rsidP="00D06916">
      <w:pPr>
        <w:pStyle w:val="ConsPlusNormal"/>
        <w:spacing w:before="240"/>
        <w:ind w:firstLine="540"/>
        <w:jc w:val="both"/>
      </w:pPr>
      <w: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4E4C7C" w:rsidRDefault="004E4C7C" w:rsidP="00D06916">
      <w:pPr>
        <w:pStyle w:val="ConsPlusNormal"/>
        <w:spacing w:before="240"/>
        <w:ind w:firstLine="540"/>
        <w:jc w:val="both"/>
      </w:pPr>
      <w:r>
        <w:t>Освоение обучающимися ФАОП, разработанной на основе ФГОС, предполагает достижение ими двух видов результатов: личностных и предметных.</w:t>
      </w:r>
    </w:p>
    <w:p w:rsidR="004E4C7C" w:rsidRDefault="004E4C7C" w:rsidP="00D06916">
      <w:pPr>
        <w:pStyle w:val="ConsPlusNormal"/>
        <w:spacing w:before="240"/>
        <w:ind w:firstLine="540"/>
        <w:jc w:val="both"/>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4E4C7C" w:rsidRDefault="004E4C7C" w:rsidP="00D06916">
      <w:pPr>
        <w:pStyle w:val="ConsPlusNormal"/>
        <w:spacing w:before="240"/>
        <w:ind w:firstLine="540"/>
        <w:jc w:val="both"/>
      </w:pPr>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4E4C7C" w:rsidRDefault="004E4C7C" w:rsidP="00D06916">
      <w:pPr>
        <w:pStyle w:val="ConsPlusNormal"/>
        <w:spacing w:before="240"/>
        <w:ind w:firstLine="540"/>
        <w:jc w:val="both"/>
      </w:pPr>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4E4C7C" w:rsidRDefault="004E4C7C" w:rsidP="00D06916">
      <w:pPr>
        <w:pStyle w:val="ConsPlusNormal"/>
        <w:spacing w:before="240"/>
        <w:ind w:firstLine="540"/>
        <w:jc w:val="both"/>
      </w:pPr>
      <w:r>
        <w:t>2) развитие мотивации к обучению;</w:t>
      </w:r>
    </w:p>
    <w:p w:rsidR="004E4C7C" w:rsidRDefault="004E4C7C" w:rsidP="00D06916">
      <w:pPr>
        <w:pStyle w:val="ConsPlusNormal"/>
        <w:spacing w:before="240"/>
        <w:ind w:firstLine="540"/>
        <w:jc w:val="both"/>
      </w:pPr>
      <w:r>
        <w:t>3) развитие адекватных представлений о насущно необходимом жизнеобеспечении;</w:t>
      </w:r>
    </w:p>
    <w:p w:rsidR="004E4C7C" w:rsidRDefault="004E4C7C" w:rsidP="00D06916">
      <w:pPr>
        <w:pStyle w:val="ConsPlusNormal"/>
        <w:spacing w:before="240"/>
        <w:ind w:firstLine="540"/>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4E4C7C" w:rsidRDefault="004E4C7C" w:rsidP="00D06916">
      <w:pPr>
        <w:pStyle w:val="ConsPlusNormal"/>
        <w:spacing w:before="240"/>
        <w:ind w:firstLine="540"/>
        <w:jc w:val="both"/>
      </w:pPr>
      <w:r>
        <w:t>5) владение элементарными навыками коммуникации и принятыми ритуалами социального взаимодействия;</w:t>
      </w:r>
    </w:p>
    <w:p w:rsidR="004E4C7C" w:rsidRDefault="004E4C7C" w:rsidP="00D06916">
      <w:pPr>
        <w:pStyle w:val="ConsPlusNormal"/>
        <w:spacing w:before="240"/>
        <w:ind w:firstLine="540"/>
        <w:jc w:val="both"/>
      </w:pPr>
      <w:r>
        <w:t>6) развитие положительных свойств и качеств личности;</w:t>
      </w:r>
    </w:p>
    <w:p w:rsidR="004E4C7C" w:rsidRDefault="004E4C7C" w:rsidP="00D06916">
      <w:pPr>
        <w:pStyle w:val="ConsPlusNormal"/>
        <w:spacing w:before="240"/>
        <w:ind w:firstLine="540"/>
        <w:jc w:val="both"/>
      </w:pPr>
      <w:r>
        <w:t>7) готовность к вхождению обучающегося в социальную среду.</w:t>
      </w:r>
    </w:p>
    <w:p w:rsidR="004E4C7C" w:rsidRDefault="004E4C7C" w:rsidP="00D06916">
      <w:pPr>
        <w:pStyle w:val="ConsPlusNormal"/>
        <w:spacing w:before="240"/>
        <w:ind w:firstLine="540"/>
        <w:jc w:val="both"/>
      </w:pPr>
      <w: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4E4C7C" w:rsidRDefault="004E4C7C" w:rsidP="00D06916">
      <w:pPr>
        <w:pStyle w:val="ConsPlusNormal"/>
        <w:spacing w:before="240"/>
        <w:ind w:firstLine="540"/>
        <w:jc w:val="both"/>
      </w:pPr>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rsidR="004E4C7C" w:rsidRDefault="004E4C7C" w:rsidP="00D06916">
      <w:pPr>
        <w:pStyle w:val="ConsPlusNormal"/>
        <w:spacing w:before="240"/>
        <w:ind w:firstLine="540"/>
        <w:jc w:val="both"/>
      </w:pPr>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rsidR="004E4C7C" w:rsidRDefault="004E4C7C" w:rsidP="00D06916">
      <w:pPr>
        <w:pStyle w:val="ConsPlusNormal"/>
        <w:spacing w:before="240"/>
        <w:ind w:firstLine="540"/>
        <w:jc w:val="both"/>
      </w:pPr>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4E4C7C" w:rsidRDefault="004E4C7C" w:rsidP="00D0691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легкой умственной отсталостью;</w:t>
      </w:r>
    </w:p>
    <w:p w:rsidR="004E4C7C" w:rsidRDefault="004E4C7C" w:rsidP="00D0691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легкой умственной отсталостью.</w:t>
      </w:r>
    </w:p>
    <w:p w:rsidR="004E4C7C" w:rsidRDefault="004E4C7C" w:rsidP="00D06916">
      <w:pPr>
        <w:pStyle w:val="ConsPlusNormal"/>
        <w:spacing w:before="240"/>
        <w:ind w:firstLine="540"/>
        <w:jc w:val="both"/>
      </w:pPr>
      <w:r>
        <w:t>Эти принципы, отражая основные закономерности целостного процесса образования обучающихся с РАС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4E4C7C" w:rsidRDefault="004E4C7C" w:rsidP="00D06916">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84" w:history="1">
        <w:r>
          <w:rPr>
            <w:color w:val="0000FF"/>
          </w:rPr>
          <w:t>ФГОС</w:t>
        </w:r>
      </w:hyperlink>
      <w:r>
        <w:t xml:space="preserve"> начального общего образования обучающихся с РАС являются оценка их образовательных достижений.</w:t>
      </w:r>
    </w:p>
    <w:p w:rsidR="004E4C7C" w:rsidRDefault="004E4C7C" w:rsidP="00D06916">
      <w:pPr>
        <w:pStyle w:val="ConsPlusNormal"/>
        <w:spacing w:before="240"/>
        <w:ind w:firstLine="540"/>
        <w:jc w:val="both"/>
      </w:pPr>
      <w:r>
        <w:t>189.2. Система оценки достижений обучающимися планируемых результатов освоения ФАОП НОО призвана решать следующие задачи:</w:t>
      </w:r>
    </w:p>
    <w:p w:rsidR="004E4C7C" w:rsidRDefault="004E4C7C" w:rsidP="00D0691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E4C7C" w:rsidRDefault="004E4C7C" w:rsidP="00D06916">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4E4C7C" w:rsidRDefault="004E4C7C" w:rsidP="00D06916">
      <w:pPr>
        <w:pStyle w:val="ConsPlusNormal"/>
        <w:spacing w:before="240"/>
        <w:ind w:firstLine="540"/>
        <w:jc w:val="both"/>
      </w:pPr>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4E4C7C" w:rsidRDefault="004E4C7C" w:rsidP="00D06916">
      <w:pPr>
        <w:pStyle w:val="ConsPlusNormal"/>
        <w:spacing w:before="240"/>
        <w:ind w:firstLine="540"/>
        <w:jc w:val="both"/>
      </w:pPr>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4E4C7C" w:rsidRDefault="004E4C7C" w:rsidP="00D06916">
      <w:pPr>
        <w:pStyle w:val="ConsPlusNormal"/>
        <w:spacing w:before="240"/>
        <w:ind w:firstLine="540"/>
        <w:jc w:val="both"/>
      </w:pPr>
      <w:r>
        <w:t>позволять осуществлять оценку динамики учебных достижений обучающихся и развития жизненной компетенции.</w:t>
      </w:r>
    </w:p>
    <w:p w:rsidR="004E4C7C" w:rsidRDefault="004E4C7C" w:rsidP="00D06916">
      <w:pPr>
        <w:pStyle w:val="ConsPlusNormal"/>
        <w:spacing w:before="240"/>
        <w:ind w:firstLine="540"/>
        <w:jc w:val="both"/>
      </w:pPr>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4E4C7C" w:rsidRDefault="004E4C7C" w:rsidP="00D06916">
      <w:pPr>
        <w:pStyle w:val="ConsPlusNormal"/>
        <w:spacing w:before="240"/>
        <w:ind w:firstLine="540"/>
        <w:jc w:val="both"/>
      </w:pPr>
      <w:r>
        <w:t xml:space="preserve">При разработке системы оценки достижений обучающихся в освоении содержания ФАОП необходимо ориентироваться на представленный в </w:t>
      </w:r>
      <w:hyperlink r:id="rId385" w:history="1">
        <w:r>
          <w:rPr>
            <w:color w:val="0000FF"/>
          </w:rPr>
          <w:t>ФГОС</w:t>
        </w:r>
      </w:hyperlink>
      <w:r>
        <w:t xml:space="preserve"> НОО обучающихся с ОВЗ перечень планируемых результатов.</w:t>
      </w:r>
    </w:p>
    <w:p w:rsidR="004E4C7C" w:rsidRDefault="004E4C7C" w:rsidP="00D06916">
      <w:pPr>
        <w:pStyle w:val="ConsPlusNormal"/>
        <w:spacing w:before="240"/>
        <w:ind w:firstLine="540"/>
        <w:jc w:val="both"/>
      </w:pPr>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rsidR="004E4C7C" w:rsidRDefault="004E4C7C" w:rsidP="00D06916">
      <w:pPr>
        <w:pStyle w:val="ConsPlusNormal"/>
        <w:spacing w:before="240"/>
        <w:ind w:firstLine="540"/>
        <w:jc w:val="both"/>
      </w:pPr>
      <w: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E4C7C" w:rsidRDefault="004E4C7C" w:rsidP="00D0691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E4C7C" w:rsidRDefault="004E4C7C" w:rsidP="00D06916">
      <w:pPr>
        <w:pStyle w:val="ConsPlusNormal"/>
        <w:spacing w:before="240"/>
        <w:ind w:firstLine="540"/>
        <w:jc w:val="both"/>
      </w:pPr>
      <w:r>
        <w:t>Личностные результаты в соответствии с требованиями ФГОС начального общего образования обучающихся с РАС не подлежат итоговой оценке.</w:t>
      </w:r>
    </w:p>
    <w:p w:rsidR="004E4C7C" w:rsidRDefault="004E4C7C" w:rsidP="00D06916">
      <w:pPr>
        <w:pStyle w:val="ConsPlusNormal"/>
        <w:spacing w:before="240"/>
        <w:ind w:firstLine="540"/>
        <w:jc w:val="both"/>
      </w:pPr>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4E4C7C" w:rsidRDefault="004E4C7C" w:rsidP="00D06916">
      <w:pPr>
        <w:pStyle w:val="ConsPlusNormal"/>
        <w:spacing w:before="240"/>
        <w:ind w:firstLine="540"/>
        <w:jc w:val="both"/>
      </w:pPr>
      <w: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p>
    <w:p w:rsidR="004E4C7C" w:rsidRDefault="004E4C7C" w:rsidP="00D06916">
      <w:pPr>
        <w:pStyle w:val="ConsPlusNormal"/>
        <w:spacing w:before="240"/>
        <w:ind w:firstLine="540"/>
        <w:jc w:val="both"/>
      </w:pPr>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4E4C7C" w:rsidRDefault="004E4C7C" w:rsidP="00D06916">
      <w:pPr>
        <w:pStyle w:val="ConsPlusNormal"/>
        <w:spacing w:before="240"/>
        <w:ind w:firstLine="540"/>
        <w:jc w:val="both"/>
      </w:pPr>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E4C7C" w:rsidRDefault="004E4C7C" w:rsidP="00D06916">
      <w:pPr>
        <w:pStyle w:val="ConsPlusNormal"/>
        <w:spacing w:before="240"/>
        <w:ind w:firstLine="540"/>
        <w:jc w:val="both"/>
      </w:pPr>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4E4C7C" w:rsidRDefault="004E4C7C" w:rsidP="00D06916">
      <w:pPr>
        <w:pStyle w:val="ConsPlusNormal"/>
        <w:spacing w:before="240"/>
        <w:ind w:firstLine="540"/>
        <w:jc w:val="both"/>
      </w:pPr>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rsidR="004E4C7C" w:rsidRDefault="004E4C7C" w:rsidP="00D06916">
      <w:pPr>
        <w:pStyle w:val="ConsPlusNormal"/>
        <w:spacing w:before="240"/>
        <w:ind w:firstLine="540"/>
        <w:jc w:val="both"/>
      </w:pPr>
      <w:r>
        <w:t>по способу предъявления (устные, письменные, практические);</w:t>
      </w:r>
    </w:p>
    <w:p w:rsidR="004E4C7C" w:rsidRDefault="004E4C7C" w:rsidP="00D06916">
      <w:pPr>
        <w:pStyle w:val="ConsPlusNormal"/>
        <w:spacing w:before="240"/>
        <w:ind w:firstLine="540"/>
        <w:jc w:val="both"/>
      </w:pPr>
      <w:r>
        <w:t>по характеру выполнения (репродуктивные, продуктивные, творческие).</w:t>
      </w:r>
    </w:p>
    <w:p w:rsidR="004E4C7C" w:rsidRDefault="004E4C7C" w:rsidP="00D06916">
      <w:pPr>
        <w:pStyle w:val="ConsPlusNormal"/>
        <w:spacing w:before="240"/>
        <w:ind w:firstLine="540"/>
        <w:jc w:val="both"/>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4E4C7C" w:rsidRDefault="004E4C7C" w:rsidP="00D06916">
      <w:pPr>
        <w:pStyle w:val="ConsPlusNormal"/>
        <w:spacing w:before="240"/>
        <w:ind w:firstLine="540"/>
        <w:jc w:val="both"/>
      </w:pPr>
      <w:r>
        <w:t>В текущей оценочной деятельности целесообразно соотносить результаты, продемонстрированные обучающимся, с оценками типа:</w:t>
      </w:r>
    </w:p>
    <w:p w:rsidR="004E4C7C" w:rsidRDefault="004E4C7C" w:rsidP="00D06916">
      <w:pPr>
        <w:pStyle w:val="ConsPlusNormal"/>
        <w:spacing w:before="240"/>
        <w:ind w:firstLine="540"/>
        <w:jc w:val="both"/>
      </w:pPr>
      <w:r>
        <w:t>"удовлетворительно" (зачет), если обучающиеся верно выполняют от 35% до 50% заданий;</w:t>
      </w:r>
    </w:p>
    <w:p w:rsidR="004E4C7C" w:rsidRDefault="004E4C7C" w:rsidP="00D06916">
      <w:pPr>
        <w:pStyle w:val="ConsPlusNormal"/>
        <w:spacing w:before="240"/>
        <w:ind w:firstLine="540"/>
        <w:jc w:val="both"/>
      </w:pPr>
      <w:r>
        <w:t>"хорошо" - от 51% до 65% заданий.</w:t>
      </w:r>
    </w:p>
    <w:p w:rsidR="004E4C7C" w:rsidRDefault="004E4C7C" w:rsidP="00D06916">
      <w:pPr>
        <w:pStyle w:val="ConsPlusNormal"/>
        <w:spacing w:before="240"/>
        <w:ind w:firstLine="540"/>
        <w:jc w:val="both"/>
      </w:pPr>
      <w:r>
        <w:t>"очень хорошо" (отлично) свыше 65%.</w:t>
      </w:r>
    </w:p>
    <w:p w:rsidR="004E4C7C" w:rsidRDefault="004E4C7C" w:rsidP="00D06916">
      <w:pPr>
        <w:pStyle w:val="ConsPlusNormal"/>
        <w:spacing w:before="240"/>
        <w:ind w:firstLine="540"/>
        <w:jc w:val="both"/>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4E4C7C" w:rsidRDefault="004E4C7C" w:rsidP="00D06916">
      <w:pPr>
        <w:pStyle w:val="ConsPlusNormal"/>
        <w:spacing w:before="240"/>
        <w:ind w:firstLine="540"/>
        <w:jc w:val="both"/>
      </w:pPr>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4E4C7C" w:rsidRDefault="004E4C7C" w:rsidP="00D06916">
      <w:pPr>
        <w:pStyle w:val="ConsPlusNormal"/>
        <w:spacing w:before="240"/>
        <w:ind w:firstLine="540"/>
        <w:jc w:val="both"/>
      </w:pPr>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учетом:</w:t>
      </w:r>
    </w:p>
    <w:p w:rsidR="004E4C7C" w:rsidRDefault="004E4C7C" w:rsidP="00D06916">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4E4C7C" w:rsidRDefault="004E4C7C" w:rsidP="00D06916">
      <w:pPr>
        <w:pStyle w:val="ConsPlusNormal"/>
        <w:spacing w:before="240"/>
        <w:ind w:firstLine="540"/>
        <w:jc w:val="both"/>
      </w:pPr>
      <w:r>
        <w:t>условий реализации АООП ОО;</w:t>
      </w:r>
    </w:p>
    <w:p w:rsidR="004E4C7C" w:rsidRDefault="004E4C7C" w:rsidP="00D06916">
      <w:pPr>
        <w:pStyle w:val="ConsPlusNormal"/>
        <w:spacing w:before="240"/>
        <w:ind w:firstLine="540"/>
        <w:jc w:val="both"/>
      </w:pPr>
      <w:r>
        <w:t>особенностей контингента обучающихся.</w:t>
      </w:r>
    </w:p>
    <w:p w:rsidR="004E4C7C" w:rsidRDefault="004E4C7C" w:rsidP="00D06916">
      <w:pPr>
        <w:pStyle w:val="ConsPlusNormal"/>
        <w:spacing w:before="240"/>
        <w:ind w:firstLine="540"/>
        <w:jc w:val="both"/>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4E4C7C" w:rsidRDefault="004E4C7C" w:rsidP="00D06916">
      <w:pPr>
        <w:pStyle w:val="ConsPlusNormal"/>
        <w:ind w:firstLine="540"/>
        <w:jc w:val="both"/>
      </w:pPr>
    </w:p>
    <w:p w:rsidR="004E4C7C" w:rsidRDefault="004E4C7C" w:rsidP="00D06916">
      <w:pPr>
        <w:pStyle w:val="ConsPlusTitle"/>
        <w:jc w:val="center"/>
        <w:outlineLvl w:val="1"/>
      </w:pPr>
      <w:r>
        <w:t>LXXXIII. Содержательный раздел ФАОП НОО для обучающихся</w:t>
      </w:r>
    </w:p>
    <w:p w:rsidR="004E4C7C" w:rsidRDefault="004E4C7C" w:rsidP="00D06916">
      <w:pPr>
        <w:pStyle w:val="ConsPlusTitle"/>
        <w:jc w:val="center"/>
      </w:pPr>
      <w:r>
        <w:t>с РАС с легкой умственной отсталостью (интеллектуальными</w:t>
      </w:r>
    </w:p>
    <w:p w:rsidR="004E4C7C" w:rsidRDefault="004E4C7C" w:rsidP="00D06916">
      <w:pPr>
        <w:pStyle w:val="ConsPlusTitle"/>
        <w:jc w:val="center"/>
      </w:pPr>
      <w:r>
        <w:t>нарушениями) (вариант 8.3)</w:t>
      </w:r>
    </w:p>
    <w:p w:rsidR="004E4C7C" w:rsidRDefault="004E4C7C" w:rsidP="00D06916">
      <w:pPr>
        <w:pStyle w:val="ConsPlusNormal"/>
      </w:pPr>
    </w:p>
    <w:p w:rsidR="004E4C7C" w:rsidRDefault="004E4C7C" w:rsidP="00D06916">
      <w:pPr>
        <w:pStyle w:val="ConsPlusTitle"/>
        <w:ind w:firstLine="540"/>
        <w:jc w:val="both"/>
        <w:outlineLvl w:val="2"/>
      </w:pPr>
      <w:r>
        <w:t>190. Федеральные рабочие программы учебных предметов.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190.1. Язык и речевая практика.</w:t>
      </w:r>
    </w:p>
    <w:p w:rsidR="004E4C7C" w:rsidRDefault="004E4C7C" w:rsidP="00D06916">
      <w:pPr>
        <w:pStyle w:val="ConsPlusNormal"/>
        <w:spacing w:before="240"/>
        <w:ind w:firstLine="540"/>
        <w:jc w:val="both"/>
      </w:pPr>
      <w:r>
        <w:t>190.1.1. Пояснительная записка.</w:t>
      </w:r>
    </w:p>
    <w:p w:rsidR="004E4C7C" w:rsidRDefault="004E4C7C" w:rsidP="00D06916">
      <w:pPr>
        <w:pStyle w:val="ConsPlusNormal"/>
        <w:spacing w:before="240"/>
        <w:ind w:firstLine="540"/>
        <w:jc w:val="both"/>
      </w:pPr>
      <w:r>
        <w:t xml:space="preserve">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w:t>
      </w:r>
      <w:hyperlink r:id="rId386" w:history="1">
        <w:r>
          <w:rPr>
            <w:color w:val="0000FF"/>
          </w:rPr>
          <w:t>ФГОС</w:t>
        </w:r>
      </w:hyperlink>
      <w:r>
        <w:t xml:space="preserve">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легкой умственной отсталостью.</w:t>
      </w:r>
    </w:p>
    <w:p w:rsidR="004E4C7C" w:rsidRDefault="004E4C7C" w:rsidP="00D06916">
      <w:pPr>
        <w:pStyle w:val="ConsPlusNormal"/>
        <w:spacing w:before="240"/>
        <w:ind w:firstLine="540"/>
        <w:jc w:val="both"/>
      </w:pPr>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rsidR="004E4C7C" w:rsidRDefault="004E4C7C" w:rsidP="00D06916">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4E4C7C" w:rsidRDefault="004E4C7C" w:rsidP="00D06916">
      <w:pPr>
        <w:pStyle w:val="ConsPlusNormal"/>
        <w:spacing w:before="240"/>
        <w:ind w:firstLine="540"/>
        <w:jc w:val="both"/>
      </w:pPr>
      <w:r>
        <w:t>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p>
    <w:p w:rsidR="004E4C7C" w:rsidRDefault="004E4C7C" w:rsidP="00D06916">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4E4C7C" w:rsidRDefault="004E4C7C" w:rsidP="00D06916">
      <w:pPr>
        <w:pStyle w:val="ConsPlusNormal"/>
        <w:spacing w:before="240"/>
        <w:ind w:firstLine="540"/>
        <w:jc w:val="both"/>
      </w:pPr>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rsidR="004E4C7C" w:rsidRDefault="004E4C7C" w:rsidP="00D06916">
      <w:pPr>
        <w:pStyle w:val="ConsPlusNormal"/>
        <w:spacing w:before="240"/>
        <w:ind w:firstLine="540"/>
        <w:jc w:val="both"/>
      </w:pPr>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rsidR="004E4C7C" w:rsidRDefault="004E4C7C" w:rsidP="00D06916">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4E4C7C" w:rsidRDefault="004E4C7C" w:rsidP="00D06916">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4E4C7C" w:rsidRDefault="004E4C7C" w:rsidP="00D06916">
      <w:pPr>
        <w:pStyle w:val="ConsPlusNormal"/>
        <w:spacing w:before="240"/>
        <w:ind w:firstLine="540"/>
        <w:jc w:val="both"/>
      </w:pPr>
      <w:r>
        <w:t>В младших классах изучение всех предметов, входящих в структуру русского языка, призвано решить следующие задачи:</w:t>
      </w:r>
    </w:p>
    <w:p w:rsidR="004E4C7C" w:rsidRDefault="004E4C7C" w:rsidP="00D06916">
      <w:pPr>
        <w:pStyle w:val="ConsPlusNormal"/>
        <w:spacing w:before="240"/>
        <w:ind w:firstLine="54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E4C7C" w:rsidRDefault="004E4C7C" w:rsidP="00D06916">
      <w:pPr>
        <w:pStyle w:val="ConsPlusNormal"/>
        <w:spacing w:before="240"/>
        <w:ind w:firstLine="540"/>
        <w:jc w:val="both"/>
      </w:pPr>
      <w:r>
        <w:t>формирование первоначальными "дограмматическими" понятиями и развитие коммуникативно-речевых навыков;</w:t>
      </w:r>
    </w:p>
    <w:p w:rsidR="004E4C7C" w:rsidRDefault="004E4C7C" w:rsidP="00D06916">
      <w:pPr>
        <w:pStyle w:val="ConsPlusNormal"/>
        <w:spacing w:before="240"/>
        <w:ind w:firstLine="540"/>
        <w:jc w:val="both"/>
      </w:pPr>
      <w:r>
        <w:t>коррекция недостатков речевой и мыслительной деятельности;</w:t>
      </w:r>
    </w:p>
    <w:p w:rsidR="004E4C7C" w:rsidRDefault="004E4C7C" w:rsidP="00D06916">
      <w:pPr>
        <w:pStyle w:val="ConsPlusNormal"/>
        <w:spacing w:before="240"/>
        <w:ind w:firstLine="540"/>
        <w:jc w:val="both"/>
      </w:pPr>
      <w:r>
        <w:t>формирование основ навыка полноценного чтения художественных текстов доступных для понимания по структуре и содержанию;</w:t>
      </w:r>
    </w:p>
    <w:p w:rsidR="004E4C7C" w:rsidRDefault="004E4C7C" w:rsidP="00D06916">
      <w:pPr>
        <w:pStyle w:val="ConsPlusNormal"/>
        <w:spacing w:before="240"/>
        <w:ind w:firstLine="540"/>
        <w:jc w:val="both"/>
      </w:pPr>
      <w:r>
        <w:t>развитие навыков устной коммуникации;</w:t>
      </w:r>
    </w:p>
    <w:p w:rsidR="004E4C7C" w:rsidRDefault="004E4C7C" w:rsidP="00D06916">
      <w:pPr>
        <w:pStyle w:val="ConsPlusNormal"/>
        <w:spacing w:before="240"/>
        <w:ind w:firstLine="540"/>
        <w:jc w:val="both"/>
      </w:pPr>
      <w:r>
        <w:t>формирование положительных нравственных качеств и свойств личности.</w:t>
      </w:r>
    </w:p>
    <w:p w:rsidR="004E4C7C" w:rsidRDefault="004E4C7C" w:rsidP="00D06916">
      <w:pPr>
        <w:pStyle w:val="ConsPlusNormal"/>
        <w:spacing w:before="240"/>
        <w:ind w:firstLine="540"/>
        <w:jc w:val="both"/>
      </w:pPr>
      <w:r>
        <w:t>190.1.2. Содержание обучения:</w:t>
      </w:r>
    </w:p>
    <w:p w:rsidR="004E4C7C" w:rsidRDefault="004E4C7C" w:rsidP="00D06916">
      <w:pPr>
        <w:pStyle w:val="ConsPlusNormal"/>
        <w:spacing w:before="240"/>
        <w:ind w:firstLine="540"/>
        <w:jc w:val="both"/>
      </w:pPr>
      <w: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rsidR="004E4C7C" w:rsidRDefault="004E4C7C" w:rsidP="00D06916">
      <w:pPr>
        <w:pStyle w:val="ConsPlusNormal"/>
        <w:spacing w:before="240"/>
        <w:ind w:firstLine="540"/>
        <w:jc w:val="both"/>
      </w:pPr>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4E4C7C" w:rsidRDefault="004E4C7C" w:rsidP="00D06916">
      <w:pPr>
        <w:pStyle w:val="ConsPlusNormal"/>
        <w:spacing w:before="240"/>
        <w:ind w:firstLine="540"/>
        <w:jc w:val="both"/>
      </w:pPr>
      <w:r>
        <w:t>Речевое развитие. Понимание обращенной речи. Выполнение несложных словесных инструкций.</w:t>
      </w:r>
    </w:p>
    <w:p w:rsidR="004E4C7C" w:rsidRDefault="004E4C7C" w:rsidP="00D06916">
      <w:pPr>
        <w:pStyle w:val="ConsPlusNormal"/>
        <w:spacing w:before="240"/>
        <w:ind w:firstLine="54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4E4C7C" w:rsidRDefault="004E4C7C" w:rsidP="00D06916">
      <w:pPr>
        <w:pStyle w:val="ConsPlusNormal"/>
        <w:spacing w:before="240"/>
        <w:ind w:firstLine="540"/>
        <w:jc w:val="both"/>
      </w:pPr>
      <w:r>
        <w:t>2. Обучение грамоте.</w:t>
      </w:r>
    </w:p>
    <w:p w:rsidR="004E4C7C" w:rsidRDefault="004E4C7C" w:rsidP="00D06916">
      <w:pPr>
        <w:pStyle w:val="ConsPlusNormal"/>
        <w:spacing w:before="240"/>
        <w:ind w:firstLine="540"/>
        <w:jc w:val="both"/>
      </w:pPr>
      <w:r>
        <w:t>Формирование элементарных навыков чтения.</w:t>
      </w:r>
    </w:p>
    <w:p w:rsidR="004E4C7C" w:rsidRDefault="004E4C7C" w:rsidP="00D06916">
      <w:pPr>
        <w:pStyle w:val="ConsPlusNormal"/>
        <w:spacing w:before="240"/>
        <w:ind w:firstLine="54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4E4C7C" w:rsidRDefault="004E4C7C" w:rsidP="00D06916">
      <w:pPr>
        <w:pStyle w:val="ConsPlusNormal"/>
        <w:spacing w:before="240"/>
        <w:ind w:firstLine="540"/>
        <w:jc w:val="both"/>
      </w:pPr>
      <w:r>
        <w:t>Различение гласных и согласных звуков на слух и в собственном произношении.</w:t>
      </w:r>
    </w:p>
    <w:p w:rsidR="004E4C7C" w:rsidRDefault="004E4C7C" w:rsidP="00D06916">
      <w:pPr>
        <w:pStyle w:val="ConsPlusNormal"/>
        <w:spacing w:before="240"/>
        <w:ind w:firstLine="540"/>
        <w:jc w:val="both"/>
      </w:pPr>
      <w:r>
        <w:t>Обозначение звука буквой. Соотнесение и различение звука и буквы. Звукобуквенный анализ несложных по структуре слов.</w:t>
      </w:r>
    </w:p>
    <w:p w:rsidR="004E4C7C" w:rsidRDefault="004E4C7C" w:rsidP="00D06916">
      <w:pPr>
        <w:pStyle w:val="ConsPlusNormal"/>
        <w:spacing w:before="240"/>
        <w:ind w:firstLine="540"/>
        <w:jc w:val="both"/>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4E4C7C" w:rsidRDefault="004E4C7C" w:rsidP="00D06916">
      <w:pPr>
        <w:pStyle w:val="ConsPlusNormal"/>
        <w:spacing w:before="240"/>
        <w:ind w:firstLine="540"/>
        <w:jc w:val="both"/>
      </w:pPr>
      <w:r>
        <w:t>Формирование элементарных навыков письма.</w:t>
      </w:r>
    </w:p>
    <w:p w:rsidR="004E4C7C" w:rsidRDefault="004E4C7C" w:rsidP="00D06916">
      <w:pPr>
        <w:pStyle w:val="ConsPlusNormal"/>
        <w:spacing w:before="240"/>
        <w:ind w:firstLine="54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rsidR="004E4C7C" w:rsidRDefault="004E4C7C" w:rsidP="00D06916">
      <w:pPr>
        <w:pStyle w:val="ConsPlusNormal"/>
        <w:spacing w:before="240"/>
        <w:ind w:firstLine="540"/>
        <w:jc w:val="both"/>
      </w:pPr>
      <w:r>
        <w:t>Усвоение начертания рукописных заглавных и строчных букв.</w:t>
      </w:r>
    </w:p>
    <w:p w:rsidR="004E4C7C" w:rsidRDefault="004E4C7C" w:rsidP="00D06916">
      <w:pPr>
        <w:pStyle w:val="ConsPlusNormal"/>
        <w:spacing w:before="240"/>
        <w:ind w:firstLine="54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4E4C7C" w:rsidRDefault="004E4C7C" w:rsidP="00D06916">
      <w:pPr>
        <w:pStyle w:val="ConsPlusNormal"/>
        <w:spacing w:before="24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4E4C7C" w:rsidRDefault="004E4C7C" w:rsidP="00D06916">
      <w:pPr>
        <w:pStyle w:val="ConsPlusNormal"/>
        <w:spacing w:before="240"/>
        <w:ind w:firstLine="54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 - трех предложений с опорой на серию сюжетных картин, организованные наблюдения, практические действия.</w:t>
      </w:r>
    </w:p>
    <w:p w:rsidR="004E4C7C" w:rsidRDefault="004E4C7C" w:rsidP="00D06916">
      <w:pPr>
        <w:pStyle w:val="ConsPlusNormal"/>
        <w:spacing w:before="240"/>
        <w:ind w:firstLine="540"/>
        <w:jc w:val="both"/>
      </w:pPr>
      <w:r>
        <w:t>Практические грамматические упражнения и развитие речи.</w:t>
      </w:r>
    </w:p>
    <w:p w:rsidR="004E4C7C" w:rsidRDefault="004E4C7C" w:rsidP="00D06916">
      <w:pPr>
        <w:pStyle w:val="ConsPlusNormal"/>
        <w:spacing w:before="240"/>
        <w:ind w:firstLine="54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4E4C7C" w:rsidRDefault="004E4C7C" w:rsidP="00D06916">
      <w:pPr>
        <w:pStyle w:val="ConsPlusNormal"/>
        <w:spacing w:before="240"/>
        <w:ind w:firstLine="540"/>
        <w:jc w:val="both"/>
      </w:pPr>
      <w:r>
        <w:t>Графика. Обозначение мягкости согласных на письме буквами ь, е, е, и, ю, я. Разделительный ь. Слог. Перенос слов. Алфавит.</w:t>
      </w:r>
    </w:p>
    <w:p w:rsidR="004E4C7C" w:rsidRDefault="004E4C7C" w:rsidP="00D06916">
      <w:pPr>
        <w:pStyle w:val="ConsPlusNormal"/>
        <w:spacing w:before="240"/>
        <w:ind w:firstLine="540"/>
        <w:jc w:val="both"/>
      </w:pPr>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4E4C7C" w:rsidRDefault="004E4C7C" w:rsidP="00D06916">
      <w:pPr>
        <w:pStyle w:val="ConsPlusNormal"/>
        <w:spacing w:before="24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4E4C7C" w:rsidRDefault="004E4C7C" w:rsidP="00D06916">
      <w:pPr>
        <w:pStyle w:val="ConsPlusNormal"/>
        <w:spacing w:before="240"/>
        <w:ind w:firstLine="540"/>
        <w:jc w:val="both"/>
      </w:pPr>
      <w:r>
        <w:t>"Слова-друзья". "Слова-враги".</w:t>
      </w:r>
    </w:p>
    <w:p w:rsidR="004E4C7C" w:rsidRDefault="004E4C7C" w:rsidP="00D06916">
      <w:pPr>
        <w:pStyle w:val="ConsPlusNormal"/>
        <w:spacing w:before="240"/>
        <w:ind w:firstLine="540"/>
        <w:jc w:val="both"/>
      </w:pPr>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4E4C7C" w:rsidRDefault="004E4C7C" w:rsidP="00D06916">
      <w:pPr>
        <w:pStyle w:val="ConsPlusNormal"/>
        <w:spacing w:before="240"/>
        <w:ind w:firstLine="540"/>
        <w:jc w:val="both"/>
      </w:pPr>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4E4C7C" w:rsidRDefault="004E4C7C" w:rsidP="00D06916">
      <w:pPr>
        <w:pStyle w:val="ConsPlusNormal"/>
        <w:spacing w:before="240"/>
        <w:ind w:firstLine="540"/>
        <w:jc w:val="both"/>
      </w:pPr>
      <w:r>
        <w:t>Дифференциация слов, относящихся к разным категориям.</w:t>
      </w:r>
    </w:p>
    <w:p w:rsidR="004E4C7C" w:rsidRDefault="004E4C7C" w:rsidP="00D06916">
      <w:pPr>
        <w:pStyle w:val="ConsPlusNormal"/>
        <w:spacing w:before="24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4E4C7C" w:rsidRDefault="004E4C7C" w:rsidP="00D06916">
      <w:pPr>
        <w:pStyle w:val="ConsPlusNormal"/>
        <w:spacing w:before="240"/>
        <w:ind w:firstLine="540"/>
        <w:jc w:val="both"/>
      </w:pPr>
      <w:r>
        <w:t>Имена собственные (имена и фамилии людей, клички животных, названия городов, сел, улиц, площадей).</w:t>
      </w:r>
    </w:p>
    <w:p w:rsidR="004E4C7C" w:rsidRDefault="004E4C7C" w:rsidP="00D06916">
      <w:pPr>
        <w:pStyle w:val="ConsPlusNormal"/>
        <w:spacing w:before="240"/>
        <w:ind w:firstLine="54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E4C7C" w:rsidRDefault="004E4C7C" w:rsidP="00D06916">
      <w:pPr>
        <w:pStyle w:val="ConsPlusNormal"/>
        <w:spacing w:before="24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4E4C7C" w:rsidRDefault="004E4C7C" w:rsidP="00D06916">
      <w:pPr>
        <w:pStyle w:val="ConsPlusNormal"/>
        <w:spacing w:before="24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4E4C7C" w:rsidRDefault="004E4C7C" w:rsidP="00D06916">
      <w:pPr>
        <w:pStyle w:val="ConsPlusNormal"/>
        <w:spacing w:before="240"/>
        <w:ind w:firstLine="540"/>
        <w:jc w:val="both"/>
      </w:pPr>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4E4C7C" w:rsidRDefault="004E4C7C" w:rsidP="00D06916">
      <w:pPr>
        <w:pStyle w:val="ConsPlusNormal"/>
        <w:spacing w:before="240"/>
        <w:ind w:firstLine="540"/>
        <w:jc w:val="both"/>
      </w:pPr>
      <w:r>
        <w:t>3. Чтение и развитие речи.</w:t>
      </w:r>
    </w:p>
    <w:p w:rsidR="004E4C7C" w:rsidRDefault="004E4C7C" w:rsidP="00D06916">
      <w:pPr>
        <w:pStyle w:val="ConsPlusNormal"/>
        <w:spacing w:before="240"/>
        <w:ind w:firstLine="54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4E4C7C" w:rsidRDefault="004E4C7C" w:rsidP="00D06916">
      <w:pPr>
        <w:pStyle w:val="ConsPlusNormal"/>
        <w:spacing w:before="240"/>
        <w:ind w:firstLine="540"/>
        <w:jc w:val="both"/>
      </w:pPr>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4E4C7C" w:rsidRDefault="004E4C7C" w:rsidP="00D06916">
      <w:pPr>
        <w:pStyle w:val="ConsPlusNormal"/>
        <w:spacing w:before="240"/>
        <w:ind w:firstLine="540"/>
        <w:jc w:val="both"/>
      </w:pPr>
      <w:r>
        <w:t>Жанровое разнообразие: сказки, рассказы, стихотворения, басни, пословицы, поговорки, загадки, считалки, потешки.</w:t>
      </w:r>
    </w:p>
    <w:p w:rsidR="004E4C7C" w:rsidRDefault="004E4C7C" w:rsidP="00D06916">
      <w:pPr>
        <w:pStyle w:val="ConsPlusNormal"/>
        <w:spacing w:before="24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E4C7C" w:rsidRDefault="004E4C7C" w:rsidP="00D06916">
      <w:pPr>
        <w:pStyle w:val="ConsPlusNormal"/>
        <w:spacing w:before="240"/>
        <w:ind w:firstLine="54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E4C7C" w:rsidRDefault="004E4C7C" w:rsidP="00D06916">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E4C7C" w:rsidRDefault="004E4C7C" w:rsidP="00D06916">
      <w:pPr>
        <w:pStyle w:val="ConsPlusNormal"/>
        <w:spacing w:before="240"/>
        <w:ind w:firstLine="540"/>
        <w:jc w:val="both"/>
      </w:pPr>
      <w:r>
        <w:t>4. Речевая практика.</w:t>
      </w:r>
    </w:p>
    <w:p w:rsidR="004E4C7C" w:rsidRDefault="004E4C7C" w:rsidP="00D06916">
      <w:pPr>
        <w:pStyle w:val="ConsPlusNormal"/>
        <w:spacing w:before="240"/>
        <w:ind w:firstLine="540"/>
        <w:jc w:val="both"/>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4E4C7C" w:rsidRDefault="004E4C7C" w:rsidP="00D06916">
      <w:pPr>
        <w:pStyle w:val="ConsPlusNormal"/>
        <w:spacing w:before="240"/>
        <w:ind w:firstLine="540"/>
        <w:jc w:val="both"/>
      </w:pPr>
      <w:r>
        <w:t>Соотнесение речи и изображения (выбор картинки, соответствующей слову, предложению).</w:t>
      </w:r>
    </w:p>
    <w:p w:rsidR="004E4C7C" w:rsidRDefault="004E4C7C" w:rsidP="00D06916">
      <w:pPr>
        <w:pStyle w:val="ConsPlusNormal"/>
        <w:spacing w:before="240"/>
        <w:ind w:firstLine="540"/>
        <w:jc w:val="both"/>
      </w:pPr>
      <w:r>
        <w:t>Повторение и воспроизведение по подобию, по памяти отдельных слогов, слов, предложений.</w:t>
      </w:r>
    </w:p>
    <w:p w:rsidR="004E4C7C" w:rsidRDefault="004E4C7C" w:rsidP="00D06916">
      <w:pPr>
        <w:pStyle w:val="ConsPlusNormal"/>
        <w:spacing w:before="240"/>
        <w:ind w:firstLine="540"/>
        <w:jc w:val="both"/>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4E4C7C" w:rsidRDefault="004E4C7C" w:rsidP="00D06916">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E4C7C" w:rsidRDefault="004E4C7C" w:rsidP="00D06916">
      <w:pPr>
        <w:pStyle w:val="ConsPlusNormal"/>
        <w:spacing w:before="24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4E4C7C" w:rsidRDefault="004E4C7C" w:rsidP="00D06916">
      <w:pPr>
        <w:pStyle w:val="ConsPlusNormal"/>
        <w:spacing w:before="240"/>
        <w:ind w:firstLine="540"/>
        <w:jc w:val="both"/>
      </w:pPr>
      <w:r>
        <w:t>Общение на расстоянии. Кино, телевидение, радио".</w:t>
      </w:r>
    </w:p>
    <w:p w:rsidR="004E4C7C" w:rsidRDefault="004E4C7C" w:rsidP="00D06916">
      <w:pPr>
        <w:pStyle w:val="ConsPlusNormal"/>
        <w:spacing w:before="240"/>
        <w:ind w:firstLine="540"/>
        <w:jc w:val="both"/>
      </w:pPr>
      <w:r>
        <w:t>Виртуальное общение. Общение в социальных сетях.</w:t>
      </w:r>
    </w:p>
    <w:p w:rsidR="004E4C7C" w:rsidRDefault="004E4C7C" w:rsidP="00D06916">
      <w:pPr>
        <w:pStyle w:val="ConsPlusNormal"/>
        <w:spacing w:before="240"/>
        <w:ind w:firstLine="540"/>
        <w:jc w:val="both"/>
      </w:pPr>
      <w:r>
        <w:t>Влияние речи на мысли, чувства, поступки людей.</w:t>
      </w:r>
    </w:p>
    <w:p w:rsidR="004E4C7C" w:rsidRDefault="004E4C7C" w:rsidP="00D06916">
      <w:pPr>
        <w:pStyle w:val="ConsPlusNormal"/>
        <w:spacing w:before="240"/>
        <w:ind w:firstLine="540"/>
        <w:jc w:val="both"/>
      </w:pPr>
      <w:r>
        <w:t>Организация речевого общения.</w:t>
      </w:r>
    </w:p>
    <w:p w:rsidR="004E4C7C" w:rsidRDefault="004E4C7C" w:rsidP="00D06916">
      <w:pPr>
        <w:pStyle w:val="ConsPlusNormal"/>
        <w:spacing w:before="240"/>
        <w:ind w:firstLine="540"/>
        <w:jc w:val="both"/>
      </w:pPr>
      <w:r>
        <w:t>Базовые формулы речевого общения.</w:t>
      </w:r>
    </w:p>
    <w:p w:rsidR="004E4C7C" w:rsidRDefault="004E4C7C" w:rsidP="00D06916">
      <w:pPr>
        <w:pStyle w:val="ConsPlusNormal"/>
        <w:spacing w:before="240"/>
        <w:ind w:firstLine="540"/>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rsidR="004E4C7C" w:rsidRDefault="004E4C7C" w:rsidP="00D06916">
      <w:pPr>
        <w:pStyle w:val="ConsPlusNormal"/>
        <w:spacing w:before="240"/>
        <w:ind w:firstLine="540"/>
        <w:jc w:val="both"/>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4E4C7C" w:rsidRDefault="004E4C7C" w:rsidP="00D06916">
      <w:pPr>
        <w:pStyle w:val="ConsPlusNormal"/>
        <w:spacing w:before="240"/>
        <w:ind w:firstLine="54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E4C7C" w:rsidRDefault="004E4C7C" w:rsidP="00D06916">
      <w:pPr>
        <w:pStyle w:val="ConsPlusNormal"/>
        <w:spacing w:before="240"/>
        <w:ind w:firstLine="54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4E4C7C" w:rsidRDefault="004E4C7C" w:rsidP="00D06916">
      <w:pPr>
        <w:pStyle w:val="ConsPlusNormal"/>
        <w:spacing w:before="24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E4C7C" w:rsidRDefault="004E4C7C" w:rsidP="00D06916">
      <w:pPr>
        <w:pStyle w:val="ConsPlusNormal"/>
        <w:spacing w:before="240"/>
        <w:ind w:firstLine="540"/>
        <w:jc w:val="both"/>
      </w:pPr>
      <w:r>
        <w:t>Приглашение, предложение. Приглашение домой. Правила поведения в гостях.</w:t>
      </w:r>
    </w:p>
    <w:p w:rsidR="004E4C7C" w:rsidRDefault="004E4C7C" w:rsidP="00D06916">
      <w:pPr>
        <w:pStyle w:val="ConsPlusNormal"/>
        <w:spacing w:before="240"/>
        <w:ind w:firstLine="540"/>
        <w:jc w:val="both"/>
      </w:pPr>
      <w:r>
        <w:t>Поздравление, пожелание. Формулы "Поздравляю с...", "Поздравляю с праздником..." и их развертывание с помощью обращения по имени и отчеству.</w:t>
      </w:r>
    </w:p>
    <w:p w:rsidR="004E4C7C" w:rsidRDefault="004E4C7C" w:rsidP="00D06916">
      <w:pPr>
        <w:pStyle w:val="ConsPlusNormal"/>
        <w:spacing w:before="24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4E4C7C" w:rsidRDefault="004E4C7C" w:rsidP="00D06916">
      <w:pPr>
        <w:pStyle w:val="ConsPlusNormal"/>
        <w:spacing w:before="240"/>
        <w:ind w:firstLine="540"/>
        <w:jc w:val="both"/>
      </w:pPr>
      <w:r>
        <w:t>Поздравительные открытки.</w:t>
      </w:r>
    </w:p>
    <w:p w:rsidR="004E4C7C" w:rsidRDefault="004E4C7C" w:rsidP="00D06916">
      <w:pPr>
        <w:pStyle w:val="ConsPlusNormal"/>
        <w:spacing w:before="240"/>
        <w:ind w:firstLine="540"/>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rsidR="004E4C7C" w:rsidRDefault="004E4C7C" w:rsidP="00D06916">
      <w:pPr>
        <w:pStyle w:val="ConsPlusNormal"/>
        <w:spacing w:before="240"/>
        <w:ind w:firstLine="540"/>
        <w:jc w:val="both"/>
      </w:pPr>
      <w:r>
        <w:t>Одобрение, комплимент. Формулы "Мне очень нравится твой...", "Как хорошо ты...", "Как красиво!".</w:t>
      </w:r>
    </w:p>
    <w:p w:rsidR="004E4C7C" w:rsidRDefault="004E4C7C" w:rsidP="00D06916">
      <w:pPr>
        <w:pStyle w:val="ConsPlusNormal"/>
        <w:spacing w:before="24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4E4C7C" w:rsidRDefault="004E4C7C" w:rsidP="00D06916">
      <w:pPr>
        <w:pStyle w:val="ConsPlusNormal"/>
        <w:spacing w:before="240"/>
        <w:ind w:firstLine="540"/>
        <w:jc w:val="both"/>
      </w:pPr>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4E4C7C" w:rsidRDefault="004E4C7C" w:rsidP="00D06916">
      <w:pPr>
        <w:pStyle w:val="ConsPlusNormal"/>
        <w:spacing w:before="240"/>
        <w:ind w:firstLine="540"/>
        <w:jc w:val="both"/>
      </w:pPr>
      <w:r>
        <w:t>Развертывание просьбы с помощью мотивировки. Формулы "Пожалуйста,...", "Можно..., пожалуйста!", "Разрешите...", "Можно мне...", "Можноя...".</w:t>
      </w:r>
    </w:p>
    <w:p w:rsidR="004E4C7C" w:rsidRDefault="004E4C7C" w:rsidP="00D06916">
      <w:pPr>
        <w:pStyle w:val="ConsPlusNormal"/>
        <w:spacing w:before="240"/>
        <w:ind w:firstLine="540"/>
        <w:jc w:val="both"/>
      </w:pPr>
      <w:r>
        <w:t>Мотивировка отказа. Формулы "Извините, но...".</w:t>
      </w:r>
    </w:p>
    <w:p w:rsidR="004E4C7C" w:rsidRDefault="004E4C7C" w:rsidP="00D06916">
      <w:pPr>
        <w:pStyle w:val="ConsPlusNormal"/>
        <w:spacing w:before="240"/>
        <w:ind w:firstLine="540"/>
        <w:jc w:val="both"/>
      </w:pPr>
      <w:r>
        <w:t>Благодарность. Формулы "спасибо", "большое спасибо", "пожалуйста". Благодарность за поздравления и подарки ("Спасибо...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4E4C7C" w:rsidRDefault="004E4C7C" w:rsidP="00D06916">
      <w:pPr>
        <w:pStyle w:val="ConsPlusNormal"/>
        <w:spacing w:before="24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E4C7C" w:rsidRDefault="004E4C7C" w:rsidP="00D06916">
      <w:pPr>
        <w:pStyle w:val="ConsPlusNormal"/>
        <w:spacing w:before="240"/>
        <w:ind w:firstLine="540"/>
        <w:jc w:val="both"/>
      </w:pPr>
      <w:r>
        <w:t>Сочувствие, утешение. Сочувствие заболевшему сверстнику, взрослому. Слова поддержки, утешения.</w:t>
      </w:r>
    </w:p>
    <w:p w:rsidR="004E4C7C" w:rsidRDefault="004E4C7C" w:rsidP="00D06916">
      <w:pPr>
        <w:pStyle w:val="ConsPlusNormal"/>
        <w:spacing w:before="240"/>
        <w:ind w:firstLine="540"/>
        <w:jc w:val="both"/>
      </w:pPr>
      <w:r>
        <w:t>Одобрение, комплимент. Одобрение как реакция на поздравления, подарки: "Молодец!", "Умница!", "Как красиво!".</w:t>
      </w:r>
    </w:p>
    <w:p w:rsidR="004E4C7C" w:rsidRDefault="004E4C7C" w:rsidP="00D06916">
      <w:pPr>
        <w:pStyle w:val="ConsPlusNormal"/>
        <w:spacing w:before="240"/>
        <w:ind w:firstLine="540"/>
        <w:jc w:val="both"/>
      </w:pPr>
      <w:r>
        <w:t>Примерные темы речевых ситуаций.</w:t>
      </w:r>
    </w:p>
    <w:p w:rsidR="004E4C7C" w:rsidRDefault="004E4C7C" w:rsidP="00D06916">
      <w:pPr>
        <w:pStyle w:val="ConsPlusNormal"/>
        <w:spacing w:before="240"/>
        <w:ind w:firstLine="540"/>
        <w:jc w:val="both"/>
      </w:pPr>
      <w:r>
        <w:t>"Я - дома" (общение с близкими людьми, прием гостей).</w:t>
      </w:r>
    </w:p>
    <w:p w:rsidR="004E4C7C" w:rsidRDefault="004E4C7C" w:rsidP="00D06916">
      <w:pPr>
        <w:pStyle w:val="ConsPlusNormal"/>
        <w:spacing w:before="240"/>
        <w:ind w:firstLine="540"/>
        <w:jc w:val="both"/>
      </w:pPr>
      <w:r>
        <w:t>"Я и мои друзья" (игры и общение со сверстниками, общение в школе, в секции, в творческой студии).</w:t>
      </w:r>
    </w:p>
    <w:p w:rsidR="004E4C7C" w:rsidRDefault="004E4C7C" w:rsidP="00D06916">
      <w:pPr>
        <w:pStyle w:val="ConsPlusNormal"/>
        <w:spacing w:before="240"/>
        <w:ind w:firstLine="540"/>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4E4C7C" w:rsidRDefault="004E4C7C" w:rsidP="00D06916">
      <w:pPr>
        <w:pStyle w:val="ConsPlusNormal"/>
        <w:spacing w:before="240"/>
        <w:ind w:firstLine="540"/>
        <w:jc w:val="both"/>
      </w:pPr>
      <w:r>
        <w:t>"Я в мире природы" (общение с животными, поведение в парке, в лесу).</w:t>
      </w:r>
    </w:p>
    <w:p w:rsidR="004E4C7C" w:rsidRDefault="004E4C7C" w:rsidP="00D06916">
      <w:pPr>
        <w:pStyle w:val="ConsPlusNormal"/>
        <w:spacing w:before="240"/>
        <w:ind w:firstLine="540"/>
        <w:jc w:val="both"/>
      </w:pPr>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E4C7C" w:rsidRDefault="004E4C7C" w:rsidP="00D06916">
      <w:pPr>
        <w:pStyle w:val="ConsPlusNormal"/>
        <w:spacing w:before="240"/>
        <w:ind w:firstLine="540"/>
        <w:jc w:val="both"/>
      </w:pPr>
      <w:r>
        <w:t>Алгоритм работы над темой речевой ситуации.</w:t>
      </w:r>
    </w:p>
    <w:p w:rsidR="004E4C7C" w:rsidRDefault="004E4C7C" w:rsidP="00D06916">
      <w:pPr>
        <w:pStyle w:val="ConsPlusNormal"/>
        <w:spacing w:before="240"/>
        <w:ind w:firstLine="540"/>
        <w:jc w:val="both"/>
      </w:pPr>
      <w:r>
        <w:t>Выявление и расширение представлений по теме речевой ситуации.</w:t>
      </w:r>
    </w:p>
    <w:p w:rsidR="004E4C7C" w:rsidRDefault="004E4C7C" w:rsidP="00D06916">
      <w:pPr>
        <w:pStyle w:val="ConsPlusNormal"/>
        <w:spacing w:before="240"/>
        <w:ind w:firstLine="540"/>
        <w:jc w:val="both"/>
      </w:pPr>
      <w:r>
        <w:t>Актуализация, уточнение и расширение словарного запаса о теме ситуации.</w:t>
      </w:r>
    </w:p>
    <w:p w:rsidR="004E4C7C" w:rsidRDefault="004E4C7C" w:rsidP="00D06916">
      <w:pPr>
        <w:pStyle w:val="ConsPlusNormal"/>
        <w:spacing w:before="240"/>
        <w:ind w:firstLine="540"/>
        <w:jc w:val="both"/>
      </w:pPr>
      <w:r>
        <w:t>Составление предложений по теме ситуации, в том числе ответы на вопросы и формулирование вопросов учителю, одноклассникам.</w:t>
      </w:r>
    </w:p>
    <w:p w:rsidR="004E4C7C" w:rsidRDefault="004E4C7C" w:rsidP="00D06916">
      <w:pPr>
        <w:pStyle w:val="ConsPlusNormal"/>
        <w:spacing w:before="240"/>
        <w:ind w:firstLine="540"/>
        <w:jc w:val="both"/>
      </w:pPr>
      <w:r>
        <w:t>Конструирование диалогов, участие в диалогах по теме ситуации.</w:t>
      </w:r>
    </w:p>
    <w:p w:rsidR="004E4C7C" w:rsidRDefault="004E4C7C" w:rsidP="00D06916">
      <w:pPr>
        <w:pStyle w:val="ConsPlusNormal"/>
        <w:spacing w:before="240"/>
        <w:ind w:firstLine="540"/>
        <w:jc w:val="both"/>
      </w:pPr>
      <w:r>
        <w:t>Выбор атрибутов к ролевой игре по теме речевой ситуации. Уточнение ролей, сюжета игры, его вариативности.</w:t>
      </w:r>
    </w:p>
    <w:p w:rsidR="004E4C7C" w:rsidRDefault="004E4C7C" w:rsidP="00D06916">
      <w:pPr>
        <w:pStyle w:val="ConsPlusNormal"/>
        <w:spacing w:before="240"/>
        <w:ind w:firstLine="540"/>
        <w:jc w:val="both"/>
      </w:pPr>
      <w:r>
        <w:t>Моделирование речевой ситуации.</w:t>
      </w:r>
    </w:p>
    <w:p w:rsidR="004E4C7C" w:rsidRDefault="004E4C7C" w:rsidP="00D06916">
      <w:pPr>
        <w:pStyle w:val="ConsPlusNormal"/>
        <w:spacing w:before="240"/>
        <w:ind w:firstLine="540"/>
        <w:jc w:val="both"/>
      </w:pPr>
      <w:r>
        <w:t>Составление устного текста (диалогического или несложного монологического) по теме ситуации.</w:t>
      </w:r>
    </w:p>
    <w:p w:rsidR="004E4C7C" w:rsidRDefault="004E4C7C" w:rsidP="00D06916">
      <w:pPr>
        <w:pStyle w:val="ConsPlusNormal"/>
        <w:spacing w:before="240"/>
        <w:ind w:firstLine="540"/>
        <w:jc w:val="both"/>
      </w:pPr>
      <w:r>
        <w:t>190.1.3. Планируемые результаты освоения учебного предмета.</w:t>
      </w:r>
    </w:p>
    <w:p w:rsidR="004E4C7C" w:rsidRDefault="004E4C7C" w:rsidP="00D06916">
      <w:pPr>
        <w:pStyle w:val="ConsPlusNormal"/>
        <w:spacing w:before="240"/>
        <w:ind w:firstLine="540"/>
        <w:jc w:val="both"/>
      </w:pPr>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4E4C7C" w:rsidRDefault="004E4C7C" w:rsidP="00D06916">
      <w:pPr>
        <w:pStyle w:val="ConsPlusNormal"/>
        <w:spacing w:before="240"/>
        <w:ind w:firstLine="540"/>
        <w:jc w:val="both"/>
      </w:pPr>
      <w:r>
        <w:t>Русский язык.</w:t>
      </w:r>
    </w:p>
    <w:p w:rsidR="004E4C7C" w:rsidRDefault="004E4C7C" w:rsidP="00D06916">
      <w:pPr>
        <w:pStyle w:val="ConsPlusNormal"/>
        <w:spacing w:before="240"/>
        <w:ind w:firstLine="540"/>
        <w:jc w:val="both"/>
      </w:pPr>
      <w:r>
        <w:t>Минимальный уровень:</w:t>
      </w:r>
    </w:p>
    <w:p w:rsidR="004E4C7C" w:rsidRDefault="004E4C7C" w:rsidP="00D06916">
      <w:pPr>
        <w:pStyle w:val="ConsPlusNormal"/>
        <w:spacing w:before="240"/>
        <w:ind w:firstLine="540"/>
        <w:jc w:val="both"/>
      </w:pPr>
      <w:r>
        <w:t>деление слов на слоги для переноса;</w:t>
      </w:r>
    </w:p>
    <w:p w:rsidR="004E4C7C" w:rsidRDefault="004E4C7C" w:rsidP="00D06916">
      <w:pPr>
        <w:pStyle w:val="ConsPlusNormal"/>
        <w:spacing w:before="240"/>
        <w:ind w:firstLine="540"/>
        <w:jc w:val="both"/>
      </w:pPr>
      <w:r>
        <w:t>списывание по слогам и целыми словами с рукописного и печатного текста с орфографическим проговариванием;</w:t>
      </w:r>
    </w:p>
    <w:p w:rsidR="004E4C7C" w:rsidRDefault="004E4C7C" w:rsidP="00D06916">
      <w:pPr>
        <w:pStyle w:val="ConsPlusNormal"/>
        <w:spacing w:before="240"/>
        <w:ind w:firstLine="540"/>
        <w:jc w:val="both"/>
      </w:pPr>
      <w:r>
        <w:t>запись под диктовку слов и коротких предложений (2 - 4 слова) с изученными орфограммами;</w:t>
      </w:r>
    </w:p>
    <w:p w:rsidR="004E4C7C" w:rsidRDefault="004E4C7C" w:rsidP="00D06916">
      <w:pPr>
        <w:pStyle w:val="ConsPlusNormal"/>
        <w:spacing w:before="240"/>
        <w:ind w:firstLine="540"/>
        <w:jc w:val="both"/>
      </w:pPr>
      <w:r>
        <w:t>дифференциация и подбор слов, обозначающих предметы, действия, признаки;</w:t>
      </w:r>
    </w:p>
    <w:p w:rsidR="004E4C7C" w:rsidRDefault="004E4C7C" w:rsidP="00D06916">
      <w:pPr>
        <w:pStyle w:val="ConsPlusNormal"/>
        <w:spacing w:before="240"/>
        <w:ind w:firstLine="540"/>
        <w:jc w:val="both"/>
      </w:pPr>
      <w:r>
        <w:t>составление предложений, восстановление в них нарушенного порядка слов с ориентацией на серию сюжетных картинок;</w:t>
      </w:r>
    </w:p>
    <w:p w:rsidR="004E4C7C" w:rsidRDefault="004E4C7C" w:rsidP="00D06916">
      <w:pPr>
        <w:pStyle w:val="ConsPlusNormal"/>
        <w:spacing w:before="240"/>
        <w:ind w:firstLine="540"/>
        <w:jc w:val="both"/>
      </w:pPr>
      <w:r>
        <w:t>выделение из текста предложений на заданную тему;</w:t>
      </w:r>
    </w:p>
    <w:p w:rsidR="004E4C7C" w:rsidRDefault="004E4C7C" w:rsidP="00D06916">
      <w:pPr>
        <w:pStyle w:val="ConsPlusNormal"/>
        <w:spacing w:before="240"/>
        <w:ind w:firstLine="540"/>
        <w:jc w:val="both"/>
      </w:pPr>
      <w:r>
        <w:t>участие в обсуждении темы текста и выбора заголовка к нему.</w:t>
      </w:r>
    </w:p>
    <w:p w:rsidR="004E4C7C" w:rsidRDefault="004E4C7C" w:rsidP="00D06916">
      <w:pPr>
        <w:pStyle w:val="ConsPlusNormal"/>
        <w:spacing w:before="240"/>
        <w:ind w:firstLine="540"/>
        <w:jc w:val="both"/>
      </w:pPr>
      <w:r>
        <w:t>Достаточный уровень:</w:t>
      </w:r>
    </w:p>
    <w:p w:rsidR="004E4C7C" w:rsidRDefault="004E4C7C" w:rsidP="00D06916">
      <w:pPr>
        <w:pStyle w:val="ConsPlusNormal"/>
        <w:spacing w:before="240"/>
        <w:ind w:firstLine="540"/>
        <w:jc w:val="both"/>
      </w:pPr>
      <w:r>
        <w:t>списывание рукописного и печатного текста целыми словами с орфографическим проговариванием;</w:t>
      </w:r>
    </w:p>
    <w:p w:rsidR="004E4C7C" w:rsidRDefault="004E4C7C" w:rsidP="00D06916">
      <w:pPr>
        <w:pStyle w:val="ConsPlusNormal"/>
        <w:spacing w:before="240"/>
        <w:ind w:firstLine="540"/>
        <w:jc w:val="both"/>
      </w:pPr>
      <w:r>
        <w:t>запись под диктовку текстов, включающих слова с изученными орфограммами (30 - 35 слов);</w:t>
      </w:r>
    </w:p>
    <w:p w:rsidR="004E4C7C" w:rsidRDefault="004E4C7C" w:rsidP="00D06916">
      <w:pPr>
        <w:pStyle w:val="ConsPlusNormal"/>
        <w:spacing w:before="240"/>
        <w:ind w:firstLine="540"/>
        <w:jc w:val="both"/>
      </w:pPr>
      <w:r>
        <w:t>дифференциация и подбор слов различных категорий по вопросу (название предметов, действий и признаков предметов);</w:t>
      </w:r>
    </w:p>
    <w:p w:rsidR="004E4C7C" w:rsidRDefault="004E4C7C" w:rsidP="00D06916">
      <w:pPr>
        <w:pStyle w:val="ConsPlusNormal"/>
        <w:spacing w:before="240"/>
        <w:ind w:firstLine="540"/>
        <w:jc w:val="both"/>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4E4C7C" w:rsidRDefault="004E4C7C" w:rsidP="00D06916">
      <w:pPr>
        <w:pStyle w:val="ConsPlusNormal"/>
        <w:spacing w:before="240"/>
        <w:ind w:firstLine="540"/>
        <w:jc w:val="both"/>
      </w:pPr>
      <w:r>
        <w:t>деление текста на предложения;</w:t>
      </w:r>
    </w:p>
    <w:p w:rsidR="004E4C7C" w:rsidRDefault="004E4C7C" w:rsidP="00D06916">
      <w:pPr>
        <w:pStyle w:val="ConsPlusNormal"/>
        <w:spacing w:before="240"/>
        <w:ind w:firstLine="540"/>
        <w:jc w:val="both"/>
      </w:pPr>
      <w:r>
        <w:t>выделение темы текста (о чем идет речь), озаглавливание его;</w:t>
      </w:r>
    </w:p>
    <w:p w:rsidR="004E4C7C" w:rsidRDefault="004E4C7C" w:rsidP="00D06916">
      <w:pPr>
        <w:pStyle w:val="ConsPlusNormal"/>
        <w:spacing w:before="240"/>
        <w:ind w:firstLine="540"/>
        <w:jc w:val="both"/>
      </w:pPr>
      <w:r>
        <w:t>самостоятельная запись 3 - 4 предложений из составленного текста после его анализа.</w:t>
      </w:r>
    </w:p>
    <w:p w:rsidR="004E4C7C" w:rsidRDefault="004E4C7C" w:rsidP="00D06916">
      <w:pPr>
        <w:pStyle w:val="ConsPlusNormal"/>
        <w:spacing w:before="240"/>
        <w:ind w:firstLine="540"/>
        <w:jc w:val="both"/>
      </w:pPr>
      <w:r>
        <w:t>190.1.3.2. Чтение.</w:t>
      </w:r>
    </w:p>
    <w:p w:rsidR="004E4C7C" w:rsidRDefault="004E4C7C" w:rsidP="00D06916">
      <w:pPr>
        <w:pStyle w:val="ConsPlusNormal"/>
        <w:spacing w:before="240"/>
        <w:ind w:firstLine="540"/>
        <w:jc w:val="both"/>
      </w:pPr>
      <w:r>
        <w:t>Минимальный уровень:</w:t>
      </w:r>
    </w:p>
    <w:p w:rsidR="004E4C7C" w:rsidRDefault="004E4C7C" w:rsidP="00D06916">
      <w:pPr>
        <w:pStyle w:val="ConsPlusNormal"/>
        <w:spacing w:before="240"/>
        <w:ind w:firstLine="540"/>
        <w:jc w:val="both"/>
      </w:pPr>
      <w:r>
        <w:t>осознанно и правильно читать текст вслух по слогам и целыми словами;</w:t>
      </w:r>
    </w:p>
    <w:p w:rsidR="004E4C7C" w:rsidRDefault="004E4C7C" w:rsidP="00D06916">
      <w:pPr>
        <w:pStyle w:val="ConsPlusNormal"/>
        <w:spacing w:before="240"/>
        <w:ind w:firstLine="540"/>
        <w:jc w:val="both"/>
      </w:pPr>
      <w:r>
        <w:t>пересказывать содержание прочитанного текста по вопросам;</w:t>
      </w:r>
    </w:p>
    <w:p w:rsidR="004E4C7C" w:rsidRDefault="004E4C7C" w:rsidP="00D06916">
      <w:pPr>
        <w:pStyle w:val="ConsPlusNormal"/>
        <w:spacing w:before="240"/>
        <w:ind w:firstLine="540"/>
        <w:jc w:val="both"/>
      </w:pPr>
      <w:r>
        <w:t>участвовать в коллективной работе по оценке поступков героев и событий;</w:t>
      </w:r>
    </w:p>
    <w:p w:rsidR="004E4C7C" w:rsidRDefault="004E4C7C" w:rsidP="00D06916">
      <w:pPr>
        <w:pStyle w:val="ConsPlusNormal"/>
        <w:spacing w:before="240"/>
        <w:ind w:firstLine="540"/>
        <w:jc w:val="both"/>
      </w:pPr>
      <w:r>
        <w:t>выразительно читать наизусть короткие стихотворения.</w:t>
      </w:r>
    </w:p>
    <w:p w:rsidR="004E4C7C" w:rsidRDefault="004E4C7C" w:rsidP="00D06916">
      <w:pPr>
        <w:pStyle w:val="ConsPlusNormal"/>
        <w:spacing w:before="240"/>
        <w:ind w:firstLine="540"/>
        <w:jc w:val="both"/>
      </w:pPr>
      <w:r>
        <w:t>Достаточный уровень:</w:t>
      </w:r>
    </w:p>
    <w:p w:rsidR="004E4C7C" w:rsidRDefault="004E4C7C" w:rsidP="00D06916">
      <w:pPr>
        <w:pStyle w:val="ConsPlusNormal"/>
        <w:spacing w:before="240"/>
        <w:ind w:firstLine="540"/>
        <w:jc w:val="both"/>
      </w:pPr>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E4C7C" w:rsidRDefault="004E4C7C" w:rsidP="00D06916">
      <w:pPr>
        <w:pStyle w:val="ConsPlusNormal"/>
        <w:spacing w:before="240"/>
        <w:ind w:firstLine="540"/>
        <w:jc w:val="both"/>
      </w:pPr>
      <w:r>
        <w:t>отвечать на вопросы педагогического работника по прочитанному тексту;</w:t>
      </w:r>
    </w:p>
    <w:p w:rsidR="004E4C7C" w:rsidRDefault="004E4C7C" w:rsidP="00D06916">
      <w:pPr>
        <w:pStyle w:val="ConsPlusNormal"/>
        <w:spacing w:before="240"/>
        <w:ind w:firstLine="540"/>
        <w:jc w:val="both"/>
      </w:pPr>
      <w:r>
        <w:t>определять основную мысль текста после предварительного его анализа;</w:t>
      </w:r>
    </w:p>
    <w:p w:rsidR="004E4C7C" w:rsidRDefault="004E4C7C" w:rsidP="00D06916">
      <w:pPr>
        <w:pStyle w:val="ConsPlusNormal"/>
        <w:spacing w:before="240"/>
        <w:ind w:firstLine="540"/>
        <w:jc w:val="both"/>
      </w:pPr>
      <w:r>
        <w:t>читать текст про себя, выполняя задание педагогического работника;</w:t>
      </w:r>
    </w:p>
    <w:p w:rsidR="004E4C7C" w:rsidRDefault="004E4C7C" w:rsidP="00D06916">
      <w:pPr>
        <w:pStyle w:val="ConsPlusNormal"/>
        <w:spacing w:before="240"/>
        <w:ind w:firstLine="540"/>
        <w:jc w:val="both"/>
      </w:pPr>
      <w:r>
        <w:t>выделять главных действующих героев, давать элементарную оценку их поступкам;</w:t>
      </w:r>
    </w:p>
    <w:p w:rsidR="004E4C7C" w:rsidRDefault="004E4C7C" w:rsidP="00D06916">
      <w:pPr>
        <w:pStyle w:val="ConsPlusNormal"/>
        <w:spacing w:before="240"/>
        <w:ind w:firstLine="540"/>
        <w:jc w:val="both"/>
      </w:pPr>
      <w:r>
        <w:t>читать диалоги по ролям с использованием некоторых средств устной выразительности (после предварительного разбора);</w:t>
      </w:r>
    </w:p>
    <w:p w:rsidR="004E4C7C" w:rsidRDefault="004E4C7C" w:rsidP="00D06916">
      <w:pPr>
        <w:pStyle w:val="ConsPlusNormal"/>
        <w:spacing w:before="240"/>
        <w:ind w:firstLine="540"/>
        <w:jc w:val="both"/>
      </w:pPr>
      <w:r>
        <w:t>пересказывать текст по частям с опорой на вопросы педагогического работника, картинный план или иллюстрацию;</w:t>
      </w:r>
    </w:p>
    <w:p w:rsidR="004E4C7C" w:rsidRDefault="004E4C7C" w:rsidP="00D06916">
      <w:pPr>
        <w:pStyle w:val="ConsPlusNormal"/>
        <w:spacing w:before="240"/>
        <w:ind w:firstLine="540"/>
        <w:jc w:val="both"/>
      </w:pPr>
      <w:r>
        <w:t>выразительно читать наизусть стихотворения.</w:t>
      </w:r>
    </w:p>
    <w:p w:rsidR="004E4C7C" w:rsidRDefault="004E4C7C" w:rsidP="00D06916">
      <w:pPr>
        <w:pStyle w:val="ConsPlusNormal"/>
        <w:spacing w:before="240"/>
        <w:ind w:firstLine="540"/>
        <w:jc w:val="both"/>
      </w:pPr>
      <w:r>
        <w:t>190.1.3.3. Речевая практика.</w:t>
      </w:r>
    </w:p>
    <w:p w:rsidR="004E4C7C" w:rsidRDefault="004E4C7C" w:rsidP="00D06916">
      <w:pPr>
        <w:pStyle w:val="ConsPlusNormal"/>
        <w:spacing w:before="240"/>
        <w:ind w:firstLine="540"/>
        <w:jc w:val="both"/>
      </w:pPr>
      <w:r>
        <w:t>Минимальный уровень:</w:t>
      </w:r>
    </w:p>
    <w:p w:rsidR="004E4C7C" w:rsidRDefault="004E4C7C" w:rsidP="00D06916">
      <w:pPr>
        <w:pStyle w:val="ConsPlusNormal"/>
        <w:spacing w:before="240"/>
        <w:ind w:firstLine="540"/>
        <w:jc w:val="both"/>
      </w:pPr>
      <w:r>
        <w:t>выражать свои просьбы, желания, используя этикетные слова и выражения;</w:t>
      </w:r>
    </w:p>
    <w:p w:rsidR="004E4C7C" w:rsidRDefault="004E4C7C" w:rsidP="00D06916">
      <w:pPr>
        <w:pStyle w:val="ConsPlusNormal"/>
        <w:spacing w:before="240"/>
        <w:ind w:firstLine="540"/>
        <w:jc w:val="both"/>
      </w:pPr>
      <w:r>
        <w:t>сообщать свое имя и фамилию, домашний адрес;</w:t>
      </w:r>
    </w:p>
    <w:p w:rsidR="004E4C7C" w:rsidRDefault="004E4C7C" w:rsidP="00D06916">
      <w:pPr>
        <w:pStyle w:val="ConsPlusNormal"/>
        <w:spacing w:before="240"/>
        <w:ind w:firstLine="540"/>
        <w:jc w:val="both"/>
      </w:pPr>
      <w:r>
        <w:t>объяснять, как можно доехать или дойти до школы;</w:t>
      </w:r>
    </w:p>
    <w:p w:rsidR="004E4C7C" w:rsidRDefault="004E4C7C" w:rsidP="00D06916">
      <w:pPr>
        <w:pStyle w:val="ConsPlusNormal"/>
        <w:spacing w:before="240"/>
        <w:ind w:firstLine="540"/>
        <w:jc w:val="both"/>
      </w:pPr>
      <w:r>
        <w:t>участвовать в ролевых играх в соответствии с речевыми возможностями;</w:t>
      </w:r>
    </w:p>
    <w:p w:rsidR="004E4C7C" w:rsidRDefault="004E4C7C" w:rsidP="00D06916">
      <w:pPr>
        <w:pStyle w:val="ConsPlusNormal"/>
        <w:spacing w:before="240"/>
        <w:ind w:firstLine="540"/>
        <w:jc w:val="both"/>
      </w:pPr>
      <w:r>
        <w:t>слушать сказку или рассказ, уметь отвечать на вопросы с опорой на иллюстративный материал;</w:t>
      </w:r>
    </w:p>
    <w:p w:rsidR="004E4C7C" w:rsidRDefault="004E4C7C" w:rsidP="00D06916">
      <w:pPr>
        <w:pStyle w:val="ConsPlusNormal"/>
        <w:spacing w:before="240"/>
        <w:ind w:firstLine="540"/>
        <w:jc w:val="both"/>
      </w:pPr>
      <w:r>
        <w:t>выразительно произносить чистоговорки, короткие стихотворения с опорой на образец чтения учителя;</w:t>
      </w:r>
    </w:p>
    <w:p w:rsidR="004E4C7C" w:rsidRDefault="004E4C7C" w:rsidP="00D06916">
      <w:pPr>
        <w:pStyle w:val="ConsPlusNormal"/>
        <w:spacing w:before="240"/>
        <w:ind w:firstLine="540"/>
        <w:jc w:val="both"/>
      </w:pPr>
      <w:r>
        <w:t>участвовать в беседе на темы, близкие личному опыту обучающегося;</w:t>
      </w:r>
    </w:p>
    <w:p w:rsidR="004E4C7C" w:rsidRDefault="004E4C7C" w:rsidP="00D06916">
      <w:pPr>
        <w:pStyle w:val="ConsPlusNormal"/>
        <w:spacing w:before="240"/>
        <w:ind w:firstLine="540"/>
        <w:jc w:val="both"/>
      </w:pPr>
      <w:r>
        <w:t>слушать радио, смотреть телепередачи, отвечать на вопросы учителя по их содержанию.</w:t>
      </w:r>
    </w:p>
    <w:p w:rsidR="004E4C7C" w:rsidRDefault="004E4C7C" w:rsidP="00D06916">
      <w:pPr>
        <w:pStyle w:val="ConsPlusNormal"/>
        <w:spacing w:before="240"/>
        <w:ind w:firstLine="540"/>
        <w:jc w:val="both"/>
      </w:pPr>
      <w:r>
        <w:t>Достаточный уровень:</w:t>
      </w:r>
    </w:p>
    <w:p w:rsidR="004E4C7C" w:rsidRDefault="004E4C7C" w:rsidP="00D06916">
      <w:pPr>
        <w:pStyle w:val="ConsPlusNormal"/>
        <w:spacing w:before="240"/>
        <w:ind w:firstLine="540"/>
        <w:jc w:val="both"/>
      </w:pPr>
      <w:r>
        <w:t>понимать содержание небольших по объему сказок, рассказов и стихотворений; отвечать на вопросы по их содержанию;</w:t>
      </w:r>
    </w:p>
    <w:p w:rsidR="004E4C7C" w:rsidRDefault="004E4C7C" w:rsidP="00D06916">
      <w:pPr>
        <w:pStyle w:val="ConsPlusNormal"/>
        <w:spacing w:before="240"/>
        <w:ind w:firstLine="540"/>
        <w:jc w:val="both"/>
      </w:pPr>
      <w:r>
        <w:t>понимать содержание детских радио- и телепередач, отвечать на вопросы по поводу услышанного;</w:t>
      </w:r>
    </w:p>
    <w:p w:rsidR="004E4C7C" w:rsidRDefault="004E4C7C" w:rsidP="00D06916">
      <w:pPr>
        <w:pStyle w:val="ConsPlusNormal"/>
        <w:spacing w:before="240"/>
        <w:ind w:firstLine="540"/>
        <w:jc w:val="both"/>
      </w:pPr>
      <w:r>
        <w:t>выбирать правильные средства интонации, ориентируясь на образец речи учителя и анализ речевой ситуации;</w:t>
      </w:r>
    </w:p>
    <w:p w:rsidR="004E4C7C" w:rsidRDefault="004E4C7C" w:rsidP="00D06916">
      <w:pPr>
        <w:pStyle w:val="ConsPlusNormal"/>
        <w:spacing w:before="240"/>
        <w:ind w:firstLine="540"/>
        <w:jc w:val="both"/>
      </w:pPr>
      <w:r>
        <w:t>принимать активное участие в диалогах по темам речевых ситуаций;</w:t>
      </w:r>
    </w:p>
    <w:p w:rsidR="004E4C7C" w:rsidRDefault="004E4C7C" w:rsidP="00D06916">
      <w:pPr>
        <w:pStyle w:val="ConsPlusNormal"/>
        <w:spacing w:before="240"/>
        <w:ind w:firstLine="540"/>
        <w:jc w:val="both"/>
      </w:pPr>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4E4C7C" w:rsidRDefault="004E4C7C" w:rsidP="00D06916">
      <w:pPr>
        <w:pStyle w:val="ConsPlusNormal"/>
        <w:spacing w:before="240"/>
        <w:ind w:firstLine="540"/>
        <w:jc w:val="both"/>
      </w:pPr>
      <w:r>
        <w:t>принимать участие в коллективном составлении рассказа или сказки по темам речевых ситуаций;</w:t>
      </w:r>
    </w:p>
    <w:p w:rsidR="004E4C7C" w:rsidRDefault="004E4C7C" w:rsidP="00D06916">
      <w:pPr>
        <w:pStyle w:val="ConsPlusNormal"/>
        <w:spacing w:before="240"/>
        <w:ind w:firstLine="540"/>
        <w:jc w:val="both"/>
      </w:pPr>
      <w:r>
        <w:t>воспроизводить составленные рассказы с опорой на картинный или картинно-символический план.</w:t>
      </w:r>
    </w:p>
    <w:p w:rsidR="004E4C7C" w:rsidRDefault="004E4C7C" w:rsidP="00D06916">
      <w:pPr>
        <w:pStyle w:val="ConsPlusNormal"/>
        <w:spacing w:before="240"/>
        <w:ind w:firstLine="540"/>
        <w:jc w:val="both"/>
      </w:pPr>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4E4C7C" w:rsidRDefault="004E4C7C" w:rsidP="00D06916">
      <w:pPr>
        <w:pStyle w:val="ConsPlusNormal"/>
        <w:spacing w:before="240"/>
        <w:ind w:firstLine="540"/>
        <w:jc w:val="both"/>
      </w:pPr>
      <w: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4E4C7C" w:rsidRDefault="004E4C7C" w:rsidP="00D06916">
      <w:pPr>
        <w:pStyle w:val="ConsPlusNormal"/>
        <w:spacing w:before="240"/>
        <w:ind w:firstLine="540"/>
        <w:jc w:val="both"/>
      </w:pPr>
      <w:r>
        <w:t>развитие мотивации к обучению;</w:t>
      </w:r>
    </w:p>
    <w:p w:rsidR="004E4C7C" w:rsidRDefault="004E4C7C" w:rsidP="00D06916">
      <w:pPr>
        <w:pStyle w:val="ConsPlusNormal"/>
        <w:spacing w:before="240"/>
        <w:ind w:firstLine="540"/>
        <w:jc w:val="both"/>
      </w:pPr>
      <w:r>
        <w:t>развитие адекватных представлений о насущно необходимом жизнеобеспечении;</w:t>
      </w:r>
    </w:p>
    <w:p w:rsidR="004E4C7C" w:rsidRDefault="004E4C7C" w:rsidP="00D06916">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w:t>
      </w:r>
    </w:p>
    <w:p w:rsidR="004E4C7C" w:rsidRDefault="004E4C7C" w:rsidP="00D06916">
      <w:pPr>
        <w:pStyle w:val="ConsPlusNormal"/>
        <w:spacing w:before="240"/>
        <w:ind w:firstLine="540"/>
        <w:jc w:val="both"/>
      </w:pPr>
      <w:r>
        <w:t>умение включаться в разнообразные повседневные школьные дела);</w:t>
      </w:r>
    </w:p>
    <w:p w:rsidR="004E4C7C" w:rsidRDefault="004E4C7C" w:rsidP="00D06916">
      <w:pPr>
        <w:pStyle w:val="ConsPlusNormal"/>
        <w:spacing w:before="240"/>
        <w:ind w:firstLine="540"/>
        <w:jc w:val="both"/>
      </w:pPr>
      <w:r>
        <w:t>владение элементарными навыками коммуникации и принятыми ритуалами социального взаимодействия;</w:t>
      </w:r>
    </w:p>
    <w:p w:rsidR="004E4C7C" w:rsidRDefault="004E4C7C" w:rsidP="00D06916">
      <w:pPr>
        <w:pStyle w:val="ConsPlusNormal"/>
        <w:spacing w:before="240"/>
        <w:ind w:firstLine="540"/>
        <w:jc w:val="both"/>
      </w:pPr>
      <w:r>
        <w:t>развитие положительных свойств и качеств личности;</w:t>
      </w:r>
    </w:p>
    <w:p w:rsidR="004E4C7C" w:rsidRDefault="004E4C7C" w:rsidP="00D06916">
      <w:pPr>
        <w:pStyle w:val="ConsPlusNormal"/>
        <w:spacing w:before="240"/>
        <w:ind w:firstLine="540"/>
        <w:jc w:val="both"/>
      </w:pPr>
      <w:r>
        <w:t>готовность к вхождению обучающегося в социальную среду.</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190.2. Мир природы и человека.</w:t>
      </w:r>
    </w:p>
    <w:p w:rsidR="004E4C7C" w:rsidRDefault="004E4C7C" w:rsidP="00D06916">
      <w:pPr>
        <w:pStyle w:val="ConsPlusNormal"/>
        <w:spacing w:before="240"/>
        <w:ind w:firstLine="540"/>
        <w:jc w:val="both"/>
      </w:pPr>
      <w:r>
        <w:t>190.2.1. Пояснительная записка.</w:t>
      </w:r>
    </w:p>
    <w:p w:rsidR="004E4C7C" w:rsidRDefault="004E4C7C" w:rsidP="00D06916">
      <w:pPr>
        <w:pStyle w:val="ConsPlusNormal"/>
        <w:spacing w:before="240"/>
        <w:ind w:firstLine="540"/>
        <w:jc w:val="both"/>
      </w:pPr>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4E4C7C" w:rsidRDefault="004E4C7C" w:rsidP="00D06916">
      <w:pPr>
        <w:pStyle w:val="ConsPlusNormal"/>
        <w:spacing w:before="240"/>
        <w:ind w:firstLine="540"/>
        <w:jc w:val="both"/>
      </w:pPr>
      <w:r>
        <w:t>190.2.1.1. Основная цель предмета - формирование у обучающихся с РАС целостного представления об окружающем мире, о месте в нем обучающегося.</w:t>
      </w:r>
    </w:p>
    <w:p w:rsidR="004E4C7C" w:rsidRDefault="004E4C7C" w:rsidP="00D06916">
      <w:pPr>
        <w:pStyle w:val="ConsPlusNormal"/>
        <w:spacing w:before="240"/>
        <w:ind w:firstLine="540"/>
        <w:jc w:val="both"/>
      </w:pPr>
      <w:r>
        <w:t>190.2.1.2. Содержание предмета "Мир природы и человека" для обучающихся с РАС предполагает работу в трех направлениях.</w:t>
      </w:r>
    </w:p>
    <w:p w:rsidR="004E4C7C" w:rsidRDefault="004E4C7C" w:rsidP="00D06916">
      <w:pPr>
        <w:pStyle w:val="ConsPlusNormal"/>
        <w:spacing w:before="240"/>
        <w:ind w:firstLine="540"/>
        <w:jc w:val="both"/>
      </w:pPr>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4E4C7C" w:rsidRDefault="004E4C7C" w:rsidP="00D06916">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4E4C7C" w:rsidRDefault="004E4C7C" w:rsidP="00D06916">
      <w:pPr>
        <w:pStyle w:val="ConsPlusNormal"/>
        <w:spacing w:before="240"/>
        <w:ind w:firstLine="540"/>
        <w:jc w:val="both"/>
      </w:pPr>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4E4C7C" w:rsidRDefault="004E4C7C" w:rsidP="00D06916">
      <w:pPr>
        <w:pStyle w:val="ConsPlusNormal"/>
        <w:spacing w:before="240"/>
        <w:ind w:firstLine="540"/>
        <w:jc w:val="both"/>
      </w:pPr>
      <w:r>
        <w:t>190.2.2. Содержание обучения.</w:t>
      </w:r>
    </w:p>
    <w:p w:rsidR="004E4C7C" w:rsidRDefault="004E4C7C" w:rsidP="00D06916">
      <w:pPr>
        <w:pStyle w:val="ConsPlusNormal"/>
        <w:spacing w:before="240"/>
        <w:ind w:firstLine="540"/>
        <w:jc w:val="both"/>
      </w:pPr>
      <w:r>
        <w:t>Сезонные изменения.</w:t>
      </w:r>
    </w:p>
    <w:p w:rsidR="004E4C7C" w:rsidRDefault="004E4C7C" w:rsidP="00D06916">
      <w:pPr>
        <w:pStyle w:val="ConsPlusNormal"/>
        <w:spacing w:before="240"/>
        <w:ind w:firstLine="540"/>
        <w:jc w:val="both"/>
      </w:pPr>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4E4C7C" w:rsidRDefault="004E4C7C" w:rsidP="00D06916">
      <w:pPr>
        <w:pStyle w:val="ConsPlusNormal"/>
        <w:spacing w:before="240"/>
        <w:ind w:firstLine="540"/>
        <w:jc w:val="both"/>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4E4C7C" w:rsidRDefault="004E4C7C" w:rsidP="00D06916">
      <w:pPr>
        <w:pStyle w:val="ConsPlusNormal"/>
        <w:spacing w:before="240"/>
        <w:ind w:firstLine="540"/>
        <w:jc w:val="both"/>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rsidR="004E4C7C" w:rsidRDefault="004E4C7C" w:rsidP="00D06916">
      <w:pPr>
        <w:pStyle w:val="ConsPlusNormal"/>
        <w:spacing w:before="240"/>
        <w:ind w:firstLine="540"/>
        <w:jc w:val="both"/>
      </w:pPr>
      <w:r>
        <w:t>Сезонные изменения в неживой природе.</w:t>
      </w:r>
    </w:p>
    <w:p w:rsidR="004E4C7C" w:rsidRDefault="004E4C7C" w:rsidP="00D06916">
      <w:pPr>
        <w:pStyle w:val="ConsPlusNormal"/>
        <w:spacing w:before="240"/>
        <w:ind w:firstLine="540"/>
        <w:jc w:val="both"/>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4E4C7C" w:rsidRDefault="004E4C7C" w:rsidP="00D06916">
      <w:pPr>
        <w:pStyle w:val="ConsPlusNormal"/>
        <w:spacing w:before="240"/>
        <w:ind w:firstLine="540"/>
        <w:jc w:val="both"/>
      </w:pPr>
      <w:r>
        <w:t>Солнце и изменения в неживой и живой природе. Долгота дня зимой и летом.</w:t>
      </w:r>
    </w:p>
    <w:p w:rsidR="004E4C7C" w:rsidRDefault="004E4C7C" w:rsidP="00D06916">
      <w:pPr>
        <w:pStyle w:val="ConsPlusNormal"/>
        <w:spacing w:before="240"/>
        <w:ind w:firstLine="540"/>
        <w:jc w:val="both"/>
      </w:pPr>
      <w:r>
        <w:t>Растения и животные в разное время года.</w:t>
      </w:r>
    </w:p>
    <w:p w:rsidR="004E4C7C" w:rsidRDefault="004E4C7C" w:rsidP="00D06916">
      <w:pPr>
        <w:pStyle w:val="ConsPlusNormal"/>
        <w:spacing w:before="240"/>
        <w:ind w:firstLine="54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4E4C7C" w:rsidRDefault="004E4C7C" w:rsidP="00D06916">
      <w:pPr>
        <w:pStyle w:val="ConsPlusNormal"/>
        <w:spacing w:before="240"/>
        <w:ind w:firstLine="540"/>
        <w:jc w:val="both"/>
      </w:pPr>
      <w:r>
        <w:t>Сад, огород. Поле, лес в разное время года. Домашние и дикие животные в разное время года.</w:t>
      </w:r>
    </w:p>
    <w:p w:rsidR="004E4C7C" w:rsidRDefault="004E4C7C" w:rsidP="00D06916">
      <w:pPr>
        <w:pStyle w:val="ConsPlusNormal"/>
        <w:spacing w:before="240"/>
        <w:ind w:firstLine="540"/>
        <w:jc w:val="both"/>
      </w:pPr>
      <w:r>
        <w:t>Одежда людей, игры детей, труд людей в разное время года.</w:t>
      </w:r>
    </w:p>
    <w:p w:rsidR="004E4C7C" w:rsidRDefault="004E4C7C" w:rsidP="00D06916">
      <w:pPr>
        <w:pStyle w:val="ConsPlusNormal"/>
        <w:spacing w:before="240"/>
        <w:ind w:firstLine="54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4E4C7C" w:rsidRDefault="004E4C7C" w:rsidP="00D06916">
      <w:pPr>
        <w:pStyle w:val="ConsPlusNormal"/>
        <w:spacing w:before="240"/>
        <w:ind w:firstLine="540"/>
        <w:jc w:val="both"/>
      </w:pPr>
      <w:r>
        <w:t>Игры детей в разные сезоны года.</w:t>
      </w:r>
    </w:p>
    <w:p w:rsidR="004E4C7C" w:rsidRDefault="004E4C7C" w:rsidP="00D06916">
      <w:pPr>
        <w:pStyle w:val="ConsPlusNormal"/>
        <w:spacing w:before="240"/>
        <w:ind w:firstLine="54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4E4C7C" w:rsidRDefault="004E4C7C" w:rsidP="00D06916">
      <w:pPr>
        <w:pStyle w:val="ConsPlusNormal"/>
        <w:spacing w:before="240"/>
        <w:ind w:firstLine="540"/>
        <w:jc w:val="both"/>
      </w:pPr>
      <w:r>
        <w:t>Неживая природа.</w:t>
      </w:r>
    </w:p>
    <w:p w:rsidR="004E4C7C" w:rsidRDefault="004E4C7C" w:rsidP="00D06916">
      <w:pPr>
        <w:pStyle w:val="ConsPlusNormal"/>
        <w:spacing w:before="240"/>
        <w:ind w:firstLine="540"/>
        <w:jc w:val="both"/>
      </w:pPr>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 звезде, вокруг которой в космосе двигается Земля.</w:t>
      </w:r>
    </w:p>
    <w:p w:rsidR="004E4C7C" w:rsidRDefault="004E4C7C" w:rsidP="00D06916">
      <w:pPr>
        <w:pStyle w:val="ConsPlusNormal"/>
        <w:spacing w:before="240"/>
        <w:ind w:firstLine="540"/>
        <w:jc w:val="both"/>
      </w:pPr>
      <w:r>
        <w:t>Живая природа.</w:t>
      </w:r>
    </w:p>
    <w:p w:rsidR="004E4C7C" w:rsidRDefault="004E4C7C" w:rsidP="00D06916">
      <w:pPr>
        <w:pStyle w:val="ConsPlusNormal"/>
        <w:spacing w:before="240"/>
        <w:ind w:firstLine="540"/>
        <w:jc w:val="both"/>
      </w:pPr>
      <w:r>
        <w:t>Растения.</w:t>
      </w:r>
    </w:p>
    <w:p w:rsidR="004E4C7C" w:rsidRDefault="004E4C7C" w:rsidP="00D06916">
      <w:pPr>
        <w:pStyle w:val="ConsPlusNormal"/>
        <w:spacing w:before="240"/>
        <w:ind w:firstLine="540"/>
        <w:jc w:val="both"/>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4E4C7C" w:rsidRDefault="004E4C7C" w:rsidP="00D06916">
      <w:pPr>
        <w:pStyle w:val="ConsPlusNormal"/>
        <w:spacing w:before="240"/>
        <w:ind w:firstLine="540"/>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4E4C7C" w:rsidRDefault="004E4C7C" w:rsidP="00D06916">
      <w:pPr>
        <w:pStyle w:val="ConsPlusNormal"/>
        <w:spacing w:before="240"/>
        <w:ind w:firstLine="540"/>
        <w:jc w:val="both"/>
      </w:pPr>
      <w:r>
        <w:t>Грибы.</w:t>
      </w:r>
    </w:p>
    <w:p w:rsidR="004E4C7C" w:rsidRDefault="004E4C7C" w:rsidP="00D06916">
      <w:pPr>
        <w:pStyle w:val="ConsPlusNormal"/>
        <w:spacing w:before="240"/>
        <w:ind w:firstLine="540"/>
        <w:jc w:val="both"/>
      </w:pPr>
      <w:r>
        <w:t>Шляпочные грибы: съедобные и не съедобные. Название. Место произрастания. Внешний вид. Значение в природе. Использование человеком.</w:t>
      </w:r>
    </w:p>
    <w:p w:rsidR="004E4C7C" w:rsidRDefault="004E4C7C" w:rsidP="00D06916">
      <w:pPr>
        <w:pStyle w:val="ConsPlusNormal"/>
        <w:spacing w:before="240"/>
        <w:ind w:firstLine="540"/>
        <w:jc w:val="both"/>
      </w:pPr>
      <w:r>
        <w:t>Животные.</w:t>
      </w:r>
    </w:p>
    <w:p w:rsidR="004E4C7C" w:rsidRDefault="004E4C7C" w:rsidP="00D06916">
      <w:pPr>
        <w:pStyle w:val="ConsPlusNormal"/>
        <w:spacing w:before="240"/>
        <w:ind w:firstLine="540"/>
        <w:jc w:val="both"/>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4E4C7C" w:rsidRDefault="004E4C7C" w:rsidP="00D06916">
      <w:pPr>
        <w:pStyle w:val="ConsPlusNormal"/>
        <w:spacing w:before="240"/>
        <w:ind w:firstLine="540"/>
        <w:jc w:val="both"/>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4E4C7C" w:rsidRDefault="004E4C7C" w:rsidP="00D06916">
      <w:pPr>
        <w:pStyle w:val="ConsPlusNormal"/>
        <w:spacing w:before="240"/>
        <w:ind w:firstLine="540"/>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4E4C7C" w:rsidRDefault="004E4C7C" w:rsidP="00D06916">
      <w:pPr>
        <w:pStyle w:val="ConsPlusNormal"/>
        <w:spacing w:before="240"/>
        <w:ind w:firstLine="540"/>
        <w:jc w:val="both"/>
      </w:pPr>
      <w:r>
        <w:t>Человек.</w:t>
      </w:r>
    </w:p>
    <w:p w:rsidR="004E4C7C" w:rsidRDefault="004E4C7C" w:rsidP="00D06916">
      <w:pPr>
        <w:pStyle w:val="ConsPlusNormal"/>
        <w:spacing w:before="240"/>
        <w:ind w:firstLine="540"/>
        <w:jc w:val="both"/>
      </w:pPr>
      <w:r>
        <w:t>Мальчик и девочка. Возрастные группы.</w:t>
      </w:r>
    </w:p>
    <w:p w:rsidR="004E4C7C" w:rsidRDefault="004E4C7C" w:rsidP="00D06916">
      <w:pPr>
        <w:pStyle w:val="ConsPlusNormal"/>
        <w:spacing w:before="240"/>
        <w:ind w:firstLine="54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4E4C7C" w:rsidRDefault="004E4C7C" w:rsidP="00D06916">
      <w:pPr>
        <w:pStyle w:val="ConsPlusNormal"/>
        <w:spacing w:before="240"/>
        <w:ind w:firstLine="540"/>
        <w:jc w:val="both"/>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E4C7C" w:rsidRDefault="004E4C7C" w:rsidP="00D06916">
      <w:pPr>
        <w:pStyle w:val="ConsPlusNormal"/>
        <w:spacing w:before="240"/>
        <w:ind w:firstLine="540"/>
        <w:jc w:val="both"/>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4E4C7C" w:rsidRDefault="004E4C7C" w:rsidP="00D06916">
      <w:pPr>
        <w:pStyle w:val="ConsPlusNormal"/>
        <w:spacing w:before="240"/>
        <w:ind w:firstLine="540"/>
        <w:jc w:val="both"/>
      </w:pPr>
      <w: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rsidR="004E4C7C" w:rsidRDefault="004E4C7C" w:rsidP="00D06916">
      <w:pPr>
        <w:pStyle w:val="ConsPlusNormal"/>
        <w:spacing w:before="240"/>
        <w:ind w:firstLine="540"/>
        <w:jc w:val="both"/>
      </w:pPr>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4E4C7C" w:rsidRDefault="004E4C7C" w:rsidP="00D06916">
      <w:pPr>
        <w:pStyle w:val="ConsPlusNormal"/>
        <w:spacing w:before="240"/>
        <w:ind w:firstLine="540"/>
        <w:jc w:val="both"/>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4E4C7C" w:rsidRDefault="004E4C7C" w:rsidP="00D06916">
      <w:pPr>
        <w:pStyle w:val="ConsPlusNormal"/>
        <w:spacing w:before="240"/>
        <w:ind w:firstLine="540"/>
        <w:jc w:val="both"/>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4E4C7C" w:rsidRDefault="004E4C7C" w:rsidP="00D06916">
      <w:pPr>
        <w:pStyle w:val="ConsPlusNormal"/>
        <w:spacing w:before="240"/>
        <w:ind w:firstLine="540"/>
        <w:jc w:val="both"/>
      </w:pPr>
      <w:r>
        <w:t>Безопасное поведение.</w:t>
      </w:r>
    </w:p>
    <w:p w:rsidR="004E4C7C" w:rsidRDefault="004E4C7C" w:rsidP="00D06916">
      <w:pPr>
        <w:pStyle w:val="ConsPlusNormal"/>
        <w:spacing w:before="240"/>
        <w:ind w:firstLine="540"/>
        <w:jc w:val="both"/>
      </w:pPr>
      <w:r>
        <w:t>Предупреждение заболеваний и травм.</w:t>
      </w:r>
    </w:p>
    <w:p w:rsidR="004E4C7C" w:rsidRDefault="004E4C7C" w:rsidP="00D06916">
      <w:pPr>
        <w:pStyle w:val="ConsPlusNormal"/>
        <w:spacing w:before="240"/>
        <w:ind w:firstLine="540"/>
        <w:jc w:val="both"/>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E4C7C" w:rsidRDefault="004E4C7C" w:rsidP="00D06916">
      <w:pPr>
        <w:pStyle w:val="ConsPlusNormal"/>
        <w:spacing w:before="240"/>
        <w:ind w:firstLine="540"/>
        <w:jc w:val="both"/>
      </w:pPr>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rsidR="004E4C7C" w:rsidRDefault="004E4C7C" w:rsidP="00D06916">
      <w:pPr>
        <w:pStyle w:val="ConsPlusNormal"/>
        <w:spacing w:before="240"/>
        <w:ind w:firstLine="540"/>
        <w:jc w:val="both"/>
      </w:pPr>
      <w:r>
        <w:t>Безопасное поведение в природе.</w:t>
      </w:r>
    </w:p>
    <w:p w:rsidR="004E4C7C" w:rsidRDefault="004E4C7C" w:rsidP="00D06916">
      <w:pPr>
        <w:pStyle w:val="ConsPlusNormal"/>
        <w:spacing w:before="240"/>
        <w:ind w:firstLine="540"/>
        <w:jc w:val="both"/>
      </w:pPr>
      <w:r>
        <w:t>Правила поведения человека при контакте с домашним животным. Правила поведения человека с диким животным в зоопарке, в природе.</w:t>
      </w:r>
    </w:p>
    <w:p w:rsidR="004E4C7C" w:rsidRDefault="004E4C7C" w:rsidP="00D06916">
      <w:pPr>
        <w:pStyle w:val="ConsPlusNormal"/>
        <w:spacing w:before="240"/>
        <w:ind w:firstLine="54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E4C7C" w:rsidRDefault="004E4C7C" w:rsidP="00D06916">
      <w:pPr>
        <w:pStyle w:val="ConsPlusNormal"/>
        <w:spacing w:before="240"/>
        <w:ind w:firstLine="540"/>
        <w:jc w:val="both"/>
      </w:pPr>
      <w:r>
        <w:t>Правила поведения с незнакомыми людьми, в незнакомом месте.</w:t>
      </w:r>
    </w:p>
    <w:p w:rsidR="004E4C7C" w:rsidRDefault="004E4C7C" w:rsidP="00D06916">
      <w:pPr>
        <w:pStyle w:val="ConsPlusNormal"/>
        <w:spacing w:before="240"/>
        <w:ind w:firstLine="540"/>
        <w:jc w:val="both"/>
      </w:pPr>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E4C7C" w:rsidRDefault="004E4C7C" w:rsidP="00D06916">
      <w:pPr>
        <w:pStyle w:val="ConsPlusNormal"/>
        <w:spacing w:before="240"/>
        <w:ind w:firstLine="540"/>
        <w:jc w:val="both"/>
      </w:pPr>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4E4C7C" w:rsidRDefault="004E4C7C" w:rsidP="00D06916">
      <w:pPr>
        <w:pStyle w:val="ConsPlusNormal"/>
        <w:spacing w:before="240"/>
        <w:ind w:firstLine="540"/>
        <w:jc w:val="both"/>
      </w:pPr>
      <w:r>
        <w:t>Телефоны первой помощи. Звонок по телефону экстренных служб.</w:t>
      </w:r>
    </w:p>
    <w:p w:rsidR="004E4C7C" w:rsidRDefault="004E4C7C" w:rsidP="00D06916">
      <w:pPr>
        <w:pStyle w:val="ConsPlusNormal"/>
        <w:spacing w:before="240"/>
        <w:ind w:firstLine="540"/>
        <w:jc w:val="both"/>
      </w:pPr>
      <w:r>
        <w:t>190.2.3. Планируемые результаты освоения учебного предмета.</w:t>
      </w:r>
    </w:p>
    <w:p w:rsidR="004E4C7C" w:rsidRDefault="004E4C7C" w:rsidP="00D06916">
      <w:pPr>
        <w:pStyle w:val="ConsPlusNormal"/>
        <w:spacing w:before="240"/>
        <w:ind w:firstLine="540"/>
        <w:jc w:val="both"/>
      </w:pPr>
      <w:r>
        <w:t>Минимальный и достаточный уровни усвоения предметных результатов по предмету "Мир природы и человека" на конец обучения в младших классах:</w:t>
      </w:r>
    </w:p>
    <w:p w:rsidR="004E4C7C" w:rsidRDefault="004E4C7C" w:rsidP="00D06916">
      <w:pPr>
        <w:pStyle w:val="ConsPlusNormal"/>
        <w:spacing w:before="240"/>
        <w:ind w:firstLine="540"/>
        <w:jc w:val="both"/>
      </w:pPr>
      <w:r>
        <w:t>1. Минимальный уровень:</w:t>
      </w:r>
    </w:p>
    <w:p w:rsidR="004E4C7C" w:rsidRDefault="004E4C7C" w:rsidP="00D06916">
      <w:pPr>
        <w:pStyle w:val="ConsPlusNormal"/>
        <w:spacing w:before="240"/>
        <w:ind w:firstLine="540"/>
        <w:jc w:val="both"/>
      </w:pPr>
      <w:r>
        <w:t>иметь представления о назначении объектов изучения;</w:t>
      </w:r>
    </w:p>
    <w:p w:rsidR="004E4C7C" w:rsidRDefault="004E4C7C" w:rsidP="00D06916">
      <w:pPr>
        <w:pStyle w:val="ConsPlusNormal"/>
        <w:spacing w:before="240"/>
        <w:ind w:firstLine="540"/>
        <w:jc w:val="both"/>
      </w:pPr>
      <w:r>
        <w:t>узнавать и называть изученные объекты на иллюстрациях, фотографиях;</w:t>
      </w:r>
    </w:p>
    <w:p w:rsidR="004E4C7C" w:rsidRDefault="004E4C7C" w:rsidP="00D06916">
      <w:pPr>
        <w:pStyle w:val="ConsPlusNormal"/>
        <w:spacing w:before="240"/>
        <w:ind w:firstLine="540"/>
        <w:jc w:val="both"/>
      </w:pPr>
      <w:r>
        <w:t>относить изученные объекты к определенным группам (видо-родовые понятия);</w:t>
      </w:r>
    </w:p>
    <w:p w:rsidR="004E4C7C" w:rsidRDefault="004E4C7C" w:rsidP="00D06916">
      <w:pPr>
        <w:pStyle w:val="ConsPlusNormal"/>
        <w:spacing w:before="240"/>
        <w:ind w:firstLine="540"/>
        <w:jc w:val="both"/>
      </w:pPr>
      <w:r>
        <w:t>называть сходные объекты, отнесенные к одной и той же изучаемой группе (фрукты; птицы; зимняя одежда);</w:t>
      </w:r>
    </w:p>
    <w:p w:rsidR="004E4C7C" w:rsidRDefault="004E4C7C" w:rsidP="00D06916">
      <w:pPr>
        <w:pStyle w:val="ConsPlusNormal"/>
        <w:spacing w:before="240"/>
        <w:ind w:firstLine="540"/>
        <w:jc w:val="both"/>
      </w:pPr>
      <w:r>
        <w:t>иметь представления об элементарных правилах безопасного поведения в природе и обществе;</w:t>
      </w:r>
    </w:p>
    <w:p w:rsidR="004E4C7C" w:rsidRDefault="004E4C7C" w:rsidP="00D06916">
      <w:pPr>
        <w:pStyle w:val="ConsPlusNormal"/>
        <w:spacing w:before="240"/>
        <w:ind w:firstLine="540"/>
        <w:jc w:val="both"/>
      </w:pPr>
      <w:r>
        <w:t>знать требования к режиму дня обучающегося и понимать необходимость его выполнения;</w:t>
      </w:r>
    </w:p>
    <w:p w:rsidR="004E4C7C" w:rsidRDefault="004E4C7C" w:rsidP="00D06916">
      <w:pPr>
        <w:pStyle w:val="ConsPlusNormal"/>
        <w:spacing w:before="240"/>
        <w:ind w:firstLine="540"/>
        <w:jc w:val="both"/>
      </w:pPr>
      <w:r>
        <w:t>знать основные правила личной гигиены и выполнять их в повседневной жизни;</w:t>
      </w:r>
    </w:p>
    <w:p w:rsidR="004E4C7C" w:rsidRDefault="004E4C7C" w:rsidP="00D06916">
      <w:pPr>
        <w:pStyle w:val="ConsPlusNormal"/>
        <w:spacing w:before="240"/>
        <w:ind w:firstLine="540"/>
        <w:jc w:val="both"/>
      </w:pPr>
      <w:r>
        <w:t>ухаживать за комнатными растениями; подкармливать зимующих птиц;</w:t>
      </w:r>
    </w:p>
    <w:p w:rsidR="004E4C7C" w:rsidRDefault="004E4C7C" w:rsidP="00D06916">
      <w:pPr>
        <w:pStyle w:val="ConsPlusNormal"/>
        <w:spacing w:before="240"/>
        <w:ind w:firstLine="540"/>
        <w:jc w:val="both"/>
      </w:pPr>
      <w:r>
        <w:t>составлять повествовательный или описательный рассказ из 3 - 5 предложений об изученных объектах по предложенному плану;</w:t>
      </w:r>
    </w:p>
    <w:p w:rsidR="004E4C7C" w:rsidRDefault="004E4C7C" w:rsidP="00D06916">
      <w:pPr>
        <w:pStyle w:val="ConsPlusNormal"/>
        <w:spacing w:before="240"/>
        <w:ind w:firstLine="540"/>
        <w:jc w:val="both"/>
      </w:pPr>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4E4C7C" w:rsidRDefault="004E4C7C" w:rsidP="00D06916">
      <w:pPr>
        <w:pStyle w:val="ConsPlusNormal"/>
        <w:spacing w:before="240"/>
        <w:ind w:firstLine="540"/>
        <w:jc w:val="both"/>
      </w:pPr>
      <w:r>
        <w:t>2. Достаточный уровень:</w:t>
      </w:r>
    </w:p>
    <w:p w:rsidR="004E4C7C" w:rsidRDefault="004E4C7C" w:rsidP="00D06916">
      <w:pPr>
        <w:pStyle w:val="ConsPlusNormal"/>
        <w:spacing w:before="240"/>
        <w:ind w:firstLine="540"/>
        <w:jc w:val="both"/>
      </w:pPr>
      <w:r>
        <w:t>иметь представления о взаимосвязях между изученными объектами, их месте в окружающем мире;</w:t>
      </w:r>
    </w:p>
    <w:p w:rsidR="004E4C7C" w:rsidRDefault="004E4C7C" w:rsidP="00D06916">
      <w:pPr>
        <w:pStyle w:val="ConsPlusNormal"/>
        <w:spacing w:before="240"/>
        <w:ind w:firstLine="540"/>
        <w:jc w:val="both"/>
      </w:pPr>
      <w:r>
        <w:t>узнавать и называть изученные объекты в натуральном виде в естественных условиях;</w:t>
      </w:r>
    </w:p>
    <w:p w:rsidR="004E4C7C" w:rsidRDefault="004E4C7C" w:rsidP="00D06916">
      <w:pPr>
        <w:pStyle w:val="ConsPlusNormal"/>
        <w:spacing w:before="240"/>
        <w:ind w:firstLine="540"/>
        <w:jc w:val="both"/>
      </w:pPr>
      <w:r>
        <w:t>относить изученные объекты к определенным группам с учетом различных оснований для классификации;</w:t>
      </w:r>
    </w:p>
    <w:p w:rsidR="004E4C7C" w:rsidRDefault="004E4C7C" w:rsidP="00D06916">
      <w:pPr>
        <w:pStyle w:val="ConsPlusNormal"/>
        <w:spacing w:before="240"/>
        <w:ind w:firstLine="540"/>
        <w:jc w:val="both"/>
      </w:pPr>
      <w:r>
        <w:t>развернуто характеризовать свое отношение к изученным объектам;</w:t>
      </w:r>
    </w:p>
    <w:p w:rsidR="004E4C7C" w:rsidRDefault="004E4C7C" w:rsidP="00D06916">
      <w:pPr>
        <w:pStyle w:val="ConsPlusNormal"/>
        <w:spacing w:before="240"/>
        <w:ind w:firstLine="540"/>
        <w:jc w:val="both"/>
      </w:pPr>
      <w:r>
        <w:t>знать отличительные существенные признаки групп объектов;</w:t>
      </w:r>
    </w:p>
    <w:p w:rsidR="004E4C7C" w:rsidRDefault="004E4C7C" w:rsidP="00D06916">
      <w:pPr>
        <w:pStyle w:val="ConsPlusNormal"/>
        <w:spacing w:before="240"/>
        <w:ind w:firstLine="540"/>
        <w:jc w:val="both"/>
      </w:pPr>
      <w:r>
        <w:t>знать правила гигиены органов чувств;</w:t>
      </w:r>
    </w:p>
    <w:p w:rsidR="004E4C7C" w:rsidRDefault="004E4C7C" w:rsidP="00D06916">
      <w:pPr>
        <w:pStyle w:val="ConsPlusNormal"/>
        <w:spacing w:before="240"/>
        <w:ind w:firstLine="540"/>
        <w:jc w:val="both"/>
      </w:pPr>
      <w:r>
        <w:t>знать некоторые правила безопасного поведения в природе и обществе с учетом возрастных особенностей;</w:t>
      </w:r>
    </w:p>
    <w:p w:rsidR="004E4C7C" w:rsidRDefault="004E4C7C" w:rsidP="00D06916">
      <w:pPr>
        <w:pStyle w:val="ConsPlusNormal"/>
        <w:spacing w:before="240"/>
        <w:ind w:firstLine="540"/>
        <w:jc w:val="both"/>
      </w:pPr>
      <w:r>
        <w:t>быть готовыми использовать полученные знания при решении учебных, учебно-бытовых и учебно-трудовых задач.</w:t>
      </w:r>
    </w:p>
    <w:p w:rsidR="004E4C7C" w:rsidRDefault="004E4C7C" w:rsidP="00D06916">
      <w:pPr>
        <w:pStyle w:val="ConsPlusNormal"/>
        <w:spacing w:before="240"/>
        <w:ind w:firstLine="540"/>
        <w:jc w:val="both"/>
      </w:pPr>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rsidR="004E4C7C" w:rsidRDefault="004E4C7C" w:rsidP="00D06916">
      <w:pPr>
        <w:pStyle w:val="ConsPlusNormal"/>
        <w:spacing w:before="240"/>
        <w:ind w:firstLine="540"/>
        <w:jc w:val="both"/>
      </w:pPr>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4E4C7C" w:rsidRDefault="004E4C7C" w:rsidP="00D06916">
      <w:pPr>
        <w:pStyle w:val="ConsPlusNormal"/>
        <w:spacing w:before="240"/>
        <w:ind w:firstLine="540"/>
        <w:jc w:val="both"/>
      </w:pPr>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4E4C7C" w:rsidRDefault="004E4C7C" w:rsidP="00D06916">
      <w:pPr>
        <w:pStyle w:val="ConsPlusNormal"/>
        <w:spacing w:before="240"/>
        <w:ind w:firstLine="540"/>
        <w:jc w:val="both"/>
      </w:pPr>
      <w:r>
        <w:t>совершать действия по соблюдению санитарно-гигиенических норм;</w:t>
      </w:r>
    </w:p>
    <w:p w:rsidR="004E4C7C" w:rsidRDefault="004E4C7C" w:rsidP="00D06916">
      <w:pPr>
        <w:pStyle w:val="ConsPlusNormal"/>
        <w:spacing w:before="240"/>
        <w:ind w:firstLine="540"/>
        <w:jc w:val="both"/>
      </w:pPr>
      <w:r>
        <w:t>выполнять доступные природоохранительные действия;</w:t>
      </w:r>
    </w:p>
    <w:p w:rsidR="004E4C7C" w:rsidRDefault="004E4C7C" w:rsidP="00D06916">
      <w:pPr>
        <w:pStyle w:val="ConsPlusNormal"/>
        <w:spacing w:before="240"/>
        <w:ind w:firstLine="540"/>
        <w:jc w:val="both"/>
      </w:pPr>
      <w:r>
        <w:t>быть готовыми к использованию сформированных умений при решении учебных, учебно-бытовых и учебно-трудовых задач в объеме программы.</w:t>
      </w:r>
    </w:p>
    <w:p w:rsidR="004E4C7C" w:rsidRDefault="004E4C7C" w:rsidP="00D06916">
      <w:pPr>
        <w:pStyle w:val="ConsPlusNormal"/>
        <w:spacing w:before="240"/>
        <w:ind w:firstLine="540"/>
        <w:jc w:val="both"/>
      </w:pPr>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4E4C7C" w:rsidRDefault="004E4C7C" w:rsidP="00D06916">
      <w:pPr>
        <w:pStyle w:val="ConsPlusNormal"/>
        <w:spacing w:before="240"/>
        <w:ind w:firstLine="540"/>
        <w:jc w:val="both"/>
      </w:pPr>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rsidR="004E4C7C" w:rsidRDefault="004E4C7C" w:rsidP="00D06916">
      <w:pPr>
        <w:pStyle w:val="ConsPlusNormal"/>
        <w:spacing w:before="240"/>
        <w:ind w:firstLine="540"/>
        <w:jc w:val="both"/>
      </w:pPr>
      <w:r>
        <w:t>развитие мотивации к обучению;</w:t>
      </w:r>
    </w:p>
    <w:p w:rsidR="004E4C7C" w:rsidRDefault="004E4C7C" w:rsidP="00D06916">
      <w:pPr>
        <w:pStyle w:val="ConsPlusNormal"/>
        <w:spacing w:before="240"/>
        <w:ind w:firstLine="540"/>
        <w:jc w:val="both"/>
      </w:pPr>
      <w:r>
        <w:t>развитие адекватных представлений о насущно необходимом жизнеобеспечении;</w:t>
      </w:r>
    </w:p>
    <w:p w:rsidR="004E4C7C" w:rsidRDefault="004E4C7C" w:rsidP="00D06916">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4E4C7C" w:rsidRDefault="004E4C7C" w:rsidP="00D06916">
      <w:pPr>
        <w:pStyle w:val="ConsPlusNormal"/>
        <w:spacing w:before="240"/>
        <w:ind w:firstLine="540"/>
        <w:jc w:val="both"/>
      </w:pPr>
      <w:r>
        <w:t>владение элементарными навыками коммуникации и принятыми ритуалами социального взаимодействия;</w:t>
      </w:r>
    </w:p>
    <w:p w:rsidR="004E4C7C" w:rsidRDefault="004E4C7C" w:rsidP="00D06916">
      <w:pPr>
        <w:pStyle w:val="ConsPlusNormal"/>
        <w:spacing w:before="240"/>
        <w:ind w:firstLine="540"/>
        <w:jc w:val="both"/>
      </w:pPr>
      <w:r>
        <w:t>развитие положительных свойств и качеств личности;</w:t>
      </w:r>
    </w:p>
    <w:p w:rsidR="004E4C7C" w:rsidRDefault="004E4C7C" w:rsidP="00D06916">
      <w:pPr>
        <w:pStyle w:val="ConsPlusNormal"/>
        <w:spacing w:before="240"/>
        <w:ind w:firstLine="540"/>
        <w:jc w:val="both"/>
      </w:pPr>
      <w:r>
        <w:t>готовность к вхождению обучающегося в социальную среду.</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191. Коррекционно-развивающая область.</w:t>
      </w:r>
    </w:p>
    <w:p w:rsidR="004E4C7C" w:rsidRDefault="004E4C7C" w:rsidP="00D06916">
      <w:pPr>
        <w:pStyle w:val="ConsPlusNormal"/>
        <w:spacing w:before="240"/>
        <w:ind w:firstLine="540"/>
        <w:jc w:val="both"/>
      </w:pPr>
      <w: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4E4C7C" w:rsidRDefault="004E4C7C" w:rsidP="00D06916">
      <w:pPr>
        <w:pStyle w:val="ConsPlusNormal"/>
        <w:spacing w:before="240"/>
        <w:ind w:firstLine="540"/>
        <w:jc w:val="both"/>
      </w:pPr>
      <w: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4E4C7C" w:rsidRDefault="004E4C7C" w:rsidP="00D06916">
      <w:pPr>
        <w:pStyle w:val="ConsPlusNormal"/>
        <w:spacing w:before="240"/>
        <w:ind w:firstLine="540"/>
        <w:jc w:val="both"/>
      </w:pPr>
      <w:r>
        <w:t>191.2.1. Коррекционный курс "Формирование коммуникативного поведения" (фронтальные и индивидуальные занятия).</w:t>
      </w:r>
    </w:p>
    <w:p w:rsidR="004E4C7C" w:rsidRDefault="004E4C7C" w:rsidP="00D06916">
      <w:pPr>
        <w:pStyle w:val="ConsPlusNormal"/>
        <w:spacing w:before="240"/>
        <w:ind w:firstLine="540"/>
        <w:jc w:val="both"/>
      </w:pPr>
      <w:r>
        <w:t>Основные задачи реализации содержания коррекционного курса:</w:t>
      </w:r>
    </w:p>
    <w:p w:rsidR="004E4C7C" w:rsidRDefault="004E4C7C" w:rsidP="00D06916">
      <w:pPr>
        <w:pStyle w:val="ConsPlusNormal"/>
        <w:spacing w:before="240"/>
        <w:ind w:firstLine="540"/>
        <w:jc w:val="both"/>
      </w:pPr>
      <w:r>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w:t>
      </w:r>
    </w:p>
    <w:p w:rsidR="004E4C7C" w:rsidRDefault="004E4C7C" w:rsidP="00D06916">
      <w:pPr>
        <w:pStyle w:val="ConsPlusNormal"/>
        <w:spacing w:before="240"/>
        <w:ind w:firstLine="540"/>
        <w:jc w:val="both"/>
      </w:pPr>
      <w:r>
        <w:t>активизация навыков устной коммуникации, речевого поведения, включая выражение мыслей и чувств в самостоятельных высказываниях,</w:t>
      </w:r>
    </w:p>
    <w:p w:rsidR="004E4C7C" w:rsidRDefault="004E4C7C" w:rsidP="00D06916">
      <w:pPr>
        <w:pStyle w:val="ConsPlusNormal"/>
        <w:spacing w:before="240"/>
        <w:ind w:firstLine="540"/>
        <w:jc w:val="both"/>
      </w:pPr>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4E4C7C" w:rsidRDefault="004E4C7C" w:rsidP="00D06916">
      <w:pPr>
        <w:pStyle w:val="ConsPlusNormal"/>
        <w:spacing w:before="240"/>
        <w:ind w:firstLine="540"/>
        <w:jc w:val="both"/>
      </w:pPr>
      <w:r>
        <w:t>191.2.2. Коррекционный курс "Музыкально-ритмические занятия" (фронтальные занятия).</w:t>
      </w:r>
    </w:p>
    <w:p w:rsidR="004E4C7C" w:rsidRDefault="004E4C7C" w:rsidP="00D06916">
      <w:pPr>
        <w:pStyle w:val="ConsPlusNormal"/>
        <w:spacing w:before="240"/>
        <w:ind w:firstLine="540"/>
        <w:jc w:val="both"/>
      </w:pPr>
      <w:r>
        <w:t>Основные задачи реализации содержания данного коррекционного курса:</w:t>
      </w:r>
    </w:p>
    <w:p w:rsidR="004E4C7C" w:rsidRDefault="004E4C7C" w:rsidP="00D06916">
      <w:pPr>
        <w:pStyle w:val="ConsPlusNormal"/>
        <w:spacing w:before="240"/>
        <w:ind w:firstLine="540"/>
        <w:jc w:val="both"/>
      </w:pPr>
      <w:r>
        <w:t>эстетическое воспитание, развитие эмоционально-волевой и познавательной сферы, творческих возможностей обучающихся,</w:t>
      </w:r>
    </w:p>
    <w:p w:rsidR="004E4C7C" w:rsidRDefault="004E4C7C" w:rsidP="00D06916">
      <w:pPr>
        <w:pStyle w:val="ConsPlusNormal"/>
        <w:spacing w:before="240"/>
        <w:ind w:firstLine="540"/>
        <w:jc w:val="both"/>
      </w:pPr>
      <w:r>
        <w:t>обогащение общего и речевого развития, расширение кругозора,</w:t>
      </w:r>
    </w:p>
    <w:p w:rsidR="004E4C7C" w:rsidRDefault="004E4C7C" w:rsidP="00D06916">
      <w:pPr>
        <w:pStyle w:val="ConsPlusNormal"/>
        <w:spacing w:before="240"/>
        <w:ind w:firstLine="540"/>
        <w:jc w:val="both"/>
      </w:pPr>
      <w:r>
        <w:t>развитие восприятия музыки,</w:t>
      </w:r>
    </w:p>
    <w:p w:rsidR="004E4C7C" w:rsidRDefault="004E4C7C" w:rsidP="00D06916">
      <w:pPr>
        <w:pStyle w:val="ConsPlusNormal"/>
        <w:spacing w:before="240"/>
        <w:ind w:firstLine="540"/>
        <w:jc w:val="both"/>
      </w:pPr>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w:t>
      </w:r>
    </w:p>
    <w:p w:rsidR="004E4C7C" w:rsidRDefault="004E4C7C" w:rsidP="00D06916">
      <w:pPr>
        <w:pStyle w:val="ConsPlusNormal"/>
        <w:spacing w:before="240"/>
        <w:ind w:firstLine="540"/>
        <w:jc w:val="both"/>
      </w:pPr>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4E4C7C" w:rsidRDefault="004E4C7C" w:rsidP="00D06916">
      <w:pPr>
        <w:pStyle w:val="ConsPlusNormal"/>
        <w:spacing w:before="240"/>
        <w:ind w:firstLine="540"/>
        <w:jc w:val="both"/>
      </w:pPr>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4E4C7C" w:rsidRDefault="004E4C7C" w:rsidP="00D06916">
      <w:pPr>
        <w:pStyle w:val="ConsPlusNormal"/>
        <w:spacing w:before="240"/>
        <w:ind w:firstLine="540"/>
        <w:jc w:val="both"/>
      </w:pPr>
      <w:r>
        <w:t>191.2.3. Коррекционный курс "Социально-бытовая ориентировка" (фронтальные занятия).</w:t>
      </w:r>
    </w:p>
    <w:p w:rsidR="004E4C7C" w:rsidRDefault="004E4C7C" w:rsidP="00D06916">
      <w:pPr>
        <w:pStyle w:val="ConsPlusNormal"/>
        <w:spacing w:before="240"/>
        <w:ind w:firstLine="540"/>
        <w:jc w:val="both"/>
      </w:pPr>
      <w:r>
        <w:t>Основные задачи реализации содержания курса:</w:t>
      </w:r>
    </w:p>
    <w:p w:rsidR="004E4C7C" w:rsidRDefault="004E4C7C" w:rsidP="00D06916">
      <w:pPr>
        <w:pStyle w:val="ConsPlusNormal"/>
        <w:spacing w:before="240"/>
        <w:ind w:firstLine="540"/>
        <w:jc w:val="both"/>
      </w:pPr>
      <w:r>
        <w:t>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4E4C7C" w:rsidRDefault="004E4C7C" w:rsidP="00D06916">
      <w:pPr>
        <w:pStyle w:val="ConsPlusNormal"/>
        <w:spacing w:before="240"/>
        <w:ind w:firstLine="540"/>
        <w:jc w:val="both"/>
      </w:pPr>
      <w:r>
        <w:t>развитие навыков самообслуживания, помощи близким, в том числе, выполнения различных поручений, связанных с бытом семьи,</w:t>
      </w:r>
    </w:p>
    <w:p w:rsidR="004E4C7C" w:rsidRDefault="004E4C7C" w:rsidP="00D06916">
      <w:pPr>
        <w:pStyle w:val="ConsPlusNormal"/>
        <w:spacing w:before="240"/>
        <w:ind w:firstLine="540"/>
        <w:jc w:val="both"/>
      </w:pPr>
      <w:r>
        <w:t>формирование элементарных знаний о технике безопасности и их применение в повседневной жизни,</w:t>
      </w:r>
    </w:p>
    <w:p w:rsidR="004E4C7C" w:rsidRDefault="004E4C7C" w:rsidP="00D06916">
      <w:pPr>
        <w:pStyle w:val="ConsPlusNormal"/>
        <w:spacing w:before="240"/>
        <w:ind w:firstLine="540"/>
        <w:jc w:val="both"/>
      </w:pPr>
      <w:r>
        <w:t>знакомство с трудом родителей (законных представителей) и других взрослых,</w:t>
      </w:r>
    </w:p>
    <w:p w:rsidR="004E4C7C" w:rsidRDefault="004E4C7C" w:rsidP="00D06916">
      <w:pPr>
        <w:pStyle w:val="ConsPlusNormal"/>
        <w:spacing w:before="240"/>
        <w:ind w:firstLine="540"/>
        <w:jc w:val="both"/>
      </w:pPr>
      <w:r>
        <w:t>формирование элементарных экономических и правовых знаний, необходимых для жизнедеятельности обучающихся.</w:t>
      </w:r>
    </w:p>
    <w:p w:rsidR="004E4C7C" w:rsidRDefault="004E4C7C" w:rsidP="00D06916">
      <w:pPr>
        <w:pStyle w:val="ConsPlusNormal"/>
        <w:spacing w:before="240"/>
        <w:ind w:firstLine="540"/>
        <w:jc w:val="both"/>
      </w:pPr>
      <w:r>
        <w:t>191.2.4. Коррекционный курс "Развитие познавательной деятельности" (индивидуальные занятия).</w:t>
      </w:r>
    </w:p>
    <w:p w:rsidR="004E4C7C" w:rsidRDefault="004E4C7C" w:rsidP="00D06916">
      <w:pPr>
        <w:pStyle w:val="ConsPlusNormal"/>
        <w:spacing w:before="240"/>
        <w:ind w:firstLine="540"/>
        <w:jc w:val="both"/>
      </w:pPr>
      <w:r>
        <w:t>Основные задачи реализации содержания:</w:t>
      </w:r>
    </w:p>
    <w:p w:rsidR="004E4C7C" w:rsidRDefault="004E4C7C" w:rsidP="00D06916">
      <w:pPr>
        <w:pStyle w:val="ConsPlusNormal"/>
        <w:spacing w:before="240"/>
        <w:ind w:firstLine="540"/>
        <w:jc w:val="both"/>
      </w:pPr>
      <w:r>
        <w:t>коррекция и развитие высших психических функций (сенсорно-перцептивной сферы, представлений, внимания, памяти, мышления и других),</w:t>
      </w:r>
    </w:p>
    <w:p w:rsidR="004E4C7C" w:rsidRDefault="004E4C7C" w:rsidP="00D06916">
      <w:pPr>
        <w:pStyle w:val="ConsPlusNormal"/>
        <w:spacing w:before="240"/>
        <w:ind w:firstLine="540"/>
        <w:jc w:val="both"/>
      </w:pPr>
      <w:r>
        <w:t>активизация познавательной деятельности с учетом возможностей и особенностей каждого обучающегося.</w:t>
      </w:r>
    </w:p>
    <w:p w:rsidR="004E4C7C" w:rsidRDefault="004E4C7C" w:rsidP="00D06916">
      <w:pPr>
        <w:pStyle w:val="ConsPlusNormal"/>
        <w:spacing w:before="240"/>
        <w:ind w:firstLine="540"/>
        <w:jc w:val="both"/>
      </w:pPr>
      <w:r>
        <w:t>Содержание данной области может быть дополнено организацией самостоятельно на основании рекомендаций ПМПК, ИПР.</w:t>
      </w:r>
    </w:p>
    <w:p w:rsidR="004E4C7C" w:rsidRDefault="004E4C7C" w:rsidP="00D06916">
      <w:pPr>
        <w:pStyle w:val="ConsPlusNormal"/>
        <w:spacing w:before="240"/>
        <w:ind w:firstLine="540"/>
        <w:jc w:val="both"/>
      </w:pPr>
      <w:r>
        <w:t xml:space="preserve">192.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r>
        <w:t>LXXXIV. Организационный раздел ФАОП НОО для обучающихся</w:t>
      </w:r>
    </w:p>
    <w:p w:rsidR="004E4C7C" w:rsidRDefault="004E4C7C" w:rsidP="00D06916">
      <w:pPr>
        <w:pStyle w:val="ConsPlusTitle"/>
        <w:jc w:val="center"/>
      </w:pPr>
      <w:r>
        <w:t>с РАС с легкой умственной отсталостью (интеллектуальными</w:t>
      </w:r>
    </w:p>
    <w:p w:rsidR="004E4C7C" w:rsidRDefault="004E4C7C" w:rsidP="00D06916">
      <w:pPr>
        <w:pStyle w:val="ConsPlusTitle"/>
        <w:jc w:val="center"/>
      </w:pPr>
      <w:r>
        <w:t>нарушениями) (вариант 8.3)</w:t>
      </w:r>
    </w:p>
    <w:p w:rsidR="004E4C7C" w:rsidRDefault="004E4C7C" w:rsidP="00D06916">
      <w:pPr>
        <w:pStyle w:val="ConsPlusNormal"/>
      </w:pPr>
    </w:p>
    <w:p w:rsidR="004E4C7C" w:rsidRDefault="004E4C7C" w:rsidP="00D06916">
      <w:pPr>
        <w:pStyle w:val="ConsPlusTitle"/>
        <w:ind w:firstLine="540"/>
        <w:jc w:val="both"/>
        <w:outlineLvl w:val="2"/>
      </w:pPr>
      <w:r>
        <w:t>193. Федеральные учебные планы.</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легкой умственной отсталостью и выполнение гигиенических требований к режиму образовательного процесса, которые предусмотрены Гигиеническими </w:t>
      </w:r>
      <w:hyperlink r:id="rId387" w:history="1">
        <w:r>
          <w:rPr>
            <w:color w:val="0000FF"/>
          </w:rPr>
          <w:t>нормативами</w:t>
        </w:r>
      </w:hyperlink>
      <w:r>
        <w:t xml:space="preserve"> и Санитарно-эпидемиологическими </w:t>
      </w:r>
      <w:hyperlink r:id="rId388" w:history="1">
        <w:r>
          <w:rPr>
            <w:color w:val="0000FF"/>
          </w:rPr>
          <w:t>требованиями</w:t>
        </w:r>
      </w:hyperlink>
      <w:r>
        <w:t>.</w:t>
      </w:r>
    </w:p>
    <w:p w:rsidR="004E4C7C" w:rsidRDefault="004E4C7C" w:rsidP="00D06916">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4E4C7C" w:rsidRDefault="004E4C7C" w:rsidP="00D06916">
      <w:pPr>
        <w:pStyle w:val="ConsPlusNormal"/>
        <w:spacing w:before="240"/>
        <w:ind w:firstLine="540"/>
        <w:jc w:val="both"/>
      </w:pPr>
      <w:r>
        <w:t>193.1.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обучающихся с РАС с легкой умственной отсталостью к продолжению образования в последующие годы;</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с РАС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w:t>
      </w:r>
    </w:p>
    <w:p w:rsidR="004E4C7C" w:rsidRDefault="004E4C7C" w:rsidP="00D06916">
      <w:pPr>
        <w:pStyle w:val="ConsPlusNormal"/>
        <w:spacing w:before="240"/>
        <w:ind w:firstLine="540"/>
        <w:jc w:val="both"/>
      </w:pPr>
      <w:r>
        <w:t>193.1.2. Часть учебного плана, формируемая участниками образовательного процесса,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389"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390" w:history="1">
        <w:r>
          <w:rPr>
            <w:color w:val="0000FF"/>
          </w:rPr>
          <w:t>нормативами</w:t>
        </w:r>
      </w:hyperlink>
      <w:r>
        <w:t xml:space="preserve"> и Санитарно-эпидемиологическими </w:t>
      </w:r>
      <w:hyperlink r:id="rId391"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4E4C7C" w:rsidRDefault="004E4C7C" w:rsidP="00D06916">
      <w:pPr>
        <w:pStyle w:val="ConsPlusNormal"/>
        <w:spacing w:before="240"/>
        <w:ind w:firstLine="540"/>
        <w:jc w:val="both"/>
      </w:pPr>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392" w:history="1">
        <w:r>
          <w:rPr>
            <w:color w:val="0000FF"/>
          </w:rPr>
          <w:t>пункт 3.4.16</w:t>
        </w:r>
      </w:hyperlink>
      <w:r>
        <w:t xml:space="preserve"> Санитарно-эпидемиологических требований).</w:t>
      </w:r>
    </w:p>
    <w:p w:rsidR="004E4C7C" w:rsidRDefault="004E4C7C" w:rsidP="00D06916">
      <w:pPr>
        <w:pStyle w:val="ConsPlusNormal"/>
        <w:jc w:val="both"/>
      </w:pPr>
    </w:p>
    <w:p w:rsidR="004E4C7C" w:rsidRDefault="004E4C7C" w:rsidP="00D06916">
      <w:pPr>
        <w:pStyle w:val="ConsPlusTitle"/>
        <w:ind w:firstLine="540"/>
        <w:jc w:val="both"/>
        <w:outlineLvl w:val="3"/>
      </w:pPr>
      <w:r>
        <w:t>193.5. Федеральный учебный план ФАОГТ НОО для обучающихся с РАС (дополнительные первые классы, 1 - 4 классы) (вариант 8.3).</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085"/>
        <w:gridCol w:w="2010"/>
        <w:gridCol w:w="694"/>
        <w:gridCol w:w="694"/>
        <w:gridCol w:w="694"/>
        <w:gridCol w:w="694"/>
        <w:gridCol w:w="694"/>
        <w:gridCol w:w="694"/>
        <w:gridCol w:w="787"/>
      </w:tblGrid>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r>
      <w:tr w:rsidR="004E4C7C" w:rsidTr="00C219BE">
        <w:tc>
          <w:tcPr>
            <w:tcW w:w="9046" w:type="dxa"/>
            <w:gridSpan w:val="9"/>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outlineLvl w:val="4"/>
            </w:pPr>
            <w:r>
              <w:t>Обязательная часть</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Язык и речевая практика</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Чтение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Речевая практика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14</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Математика</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Естествознание</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Мир природы и человека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Искусство</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Рисование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8</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both"/>
            </w:pPr>
            <w:r>
              <w:t>Технологии</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123</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формируемая участниками образовательных отношений</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132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Коррекционно-развивающая область (коррекционные занятия и ритмика):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24</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192</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194. Федеральный календарный учебный график.</w:t>
      </w:r>
    </w:p>
    <w:p w:rsidR="004E4C7C" w:rsidRDefault="004E4C7C" w:rsidP="00D06916">
      <w:pPr>
        <w:pStyle w:val="ConsPlusNormal"/>
        <w:spacing w:before="240"/>
        <w:ind w:firstLine="540"/>
        <w:jc w:val="both"/>
      </w:pPr>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194.2.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194.4.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4E4C7C" w:rsidRDefault="004E4C7C" w:rsidP="00D06916">
      <w:pPr>
        <w:pStyle w:val="ConsPlusNormal"/>
        <w:spacing w:before="240"/>
        <w:ind w:firstLine="540"/>
        <w:jc w:val="both"/>
      </w:pPr>
      <w:r>
        <w:t>194.5.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194.6. Продолжительность урока не должна превышать 40 минут.</w:t>
      </w:r>
    </w:p>
    <w:p w:rsidR="004E4C7C" w:rsidRDefault="004E4C7C" w:rsidP="00D06916">
      <w:pPr>
        <w:pStyle w:val="ConsPlusNormal"/>
        <w:spacing w:before="240"/>
        <w:ind w:firstLine="540"/>
        <w:jc w:val="both"/>
      </w:pPr>
      <w:r>
        <w:t>194.7.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4E4C7C" w:rsidRDefault="004E4C7C" w:rsidP="00D06916">
      <w:pPr>
        <w:pStyle w:val="ConsPlusNormal"/>
        <w:spacing w:before="240"/>
        <w:ind w:firstLine="540"/>
        <w:jc w:val="both"/>
      </w:pPr>
      <w:r>
        <w:t xml:space="preserve">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93" w:history="1">
        <w:r>
          <w:rPr>
            <w:color w:val="0000FF"/>
          </w:rPr>
          <w:t>нормативами</w:t>
        </w:r>
      </w:hyperlink>
      <w:r>
        <w:t>.</w:t>
      </w:r>
    </w:p>
    <w:p w:rsidR="004E4C7C" w:rsidRDefault="004E4C7C" w:rsidP="00D06916">
      <w:pPr>
        <w:pStyle w:val="ConsPlusNormal"/>
        <w:spacing w:before="240"/>
        <w:ind w:firstLine="540"/>
        <w:jc w:val="both"/>
      </w:pPr>
      <w: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194.10.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194.11.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194.13.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195.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pPr>
    </w:p>
    <w:p w:rsidR="004E4C7C" w:rsidRDefault="004E4C7C" w:rsidP="00D06916">
      <w:pPr>
        <w:pStyle w:val="ConsPlusTitle"/>
        <w:jc w:val="center"/>
        <w:outlineLvl w:val="1"/>
      </w:pPr>
      <w:r>
        <w:t>LXXXV. Целевой раздел ФАОП НОО для обучающихся</w:t>
      </w:r>
    </w:p>
    <w:p w:rsidR="004E4C7C" w:rsidRDefault="004E4C7C" w:rsidP="00D06916">
      <w:pPr>
        <w:pStyle w:val="ConsPlusTitle"/>
        <w:jc w:val="center"/>
      </w:pPr>
      <w:r>
        <w:t>с РАС 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8.4)</w:t>
      </w:r>
    </w:p>
    <w:p w:rsidR="004E4C7C" w:rsidRDefault="004E4C7C" w:rsidP="00D06916">
      <w:pPr>
        <w:pStyle w:val="ConsPlusNormal"/>
      </w:pPr>
    </w:p>
    <w:p w:rsidR="004E4C7C" w:rsidRDefault="004E4C7C" w:rsidP="00D06916">
      <w:pPr>
        <w:pStyle w:val="ConsPlusTitle"/>
        <w:ind w:firstLine="540"/>
        <w:jc w:val="both"/>
        <w:outlineLvl w:val="2"/>
      </w:pPr>
      <w:r>
        <w:t>196. Пояснительная записка.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196.1. Цели реализации.</w:t>
      </w:r>
    </w:p>
    <w:p w:rsidR="004E4C7C" w:rsidRDefault="004E4C7C" w:rsidP="00D06916">
      <w:pPr>
        <w:pStyle w:val="ConsPlusNormal"/>
        <w:spacing w:before="240"/>
        <w:ind w:firstLine="540"/>
        <w:jc w:val="both"/>
      </w:pPr>
      <w: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rsidR="004E4C7C" w:rsidRDefault="004E4C7C" w:rsidP="00D06916">
      <w:pPr>
        <w:pStyle w:val="ConsPlusNormal"/>
        <w:spacing w:before="240"/>
        <w:ind w:firstLine="540"/>
        <w:jc w:val="both"/>
      </w:pPr>
      <w: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4E4C7C" w:rsidRDefault="004E4C7C" w:rsidP="00D06916">
      <w:pPr>
        <w:pStyle w:val="ConsPlusNormal"/>
        <w:spacing w:before="240"/>
        <w:ind w:firstLine="540"/>
        <w:jc w:val="both"/>
      </w:pPr>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4E4C7C" w:rsidRDefault="004E4C7C" w:rsidP="00D06916">
      <w:pPr>
        <w:pStyle w:val="ConsPlusNormal"/>
        <w:spacing w:before="240"/>
        <w:ind w:firstLine="540"/>
        <w:jc w:val="both"/>
      </w:pPr>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4E4C7C" w:rsidRDefault="004E4C7C" w:rsidP="00D06916">
      <w:pPr>
        <w:pStyle w:val="ConsPlusNormal"/>
        <w:spacing w:before="240"/>
        <w:ind w:firstLine="540"/>
        <w:jc w:val="both"/>
      </w:pPr>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4E4C7C" w:rsidRDefault="004E4C7C" w:rsidP="00D06916">
      <w:pPr>
        <w:pStyle w:val="ConsPlusNormal"/>
        <w:spacing w:before="240"/>
        <w:ind w:firstLine="540"/>
        <w:jc w:val="both"/>
      </w:pPr>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4E4C7C" w:rsidRDefault="004E4C7C" w:rsidP="00D06916">
      <w:pPr>
        <w:pStyle w:val="ConsPlusNormal"/>
        <w:spacing w:before="240"/>
        <w:ind w:firstLine="540"/>
        <w:jc w:val="both"/>
      </w:pPr>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4E4C7C" w:rsidRDefault="004E4C7C" w:rsidP="00D06916">
      <w:pPr>
        <w:pStyle w:val="ConsPlusNormal"/>
        <w:spacing w:before="240"/>
        <w:ind w:firstLine="540"/>
        <w:jc w:val="both"/>
      </w:pPr>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196.2. Принципы и подходы к формированию ФАОП НОО для обучающихся с РАС (вариант 8.4) и СИПР.</w:t>
      </w:r>
    </w:p>
    <w:p w:rsidR="004E4C7C" w:rsidRDefault="004E4C7C" w:rsidP="00D06916">
      <w:pPr>
        <w:pStyle w:val="ConsPlusNormal"/>
        <w:spacing w:before="240"/>
        <w:ind w:firstLine="540"/>
        <w:jc w:val="both"/>
      </w:pPr>
      <w: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4E4C7C" w:rsidRDefault="004E4C7C" w:rsidP="00D06916">
      <w:pPr>
        <w:pStyle w:val="ConsPlusNormal"/>
        <w:spacing w:before="240"/>
        <w:ind w:firstLine="540"/>
        <w:jc w:val="both"/>
      </w:pPr>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4E4C7C" w:rsidRDefault="004E4C7C" w:rsidP="00D06916">
      <w:pPr>
        <w:pStyle w:val="ConsPlusNormal"/>
        <w:spacing w:before="240"/>
        <w:ind w:firstLine="540"/>
        <w:jc w:val="both"/>
      </w:pPr>
      <w: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4E4C7C" w:rsidRDefault="004E4C7C" w:rsidP="00D06916">
      <w:pPr>
        <w:pStyle w:val="ConsPlusNormal"/>
        <w:spacing w:before="240"/>
        <w:ind w:firstLine="540"/>
        <w:jc w:val="both"/>
      </w:pPr>
      <w:r>
        <w:t>учет типологических и индивидуальных особенностей развития обучающихся, особых образовательных потребностей;</w:t>
      </w:r>
    </w:p>
    <w:p w:rsidR="004E4C7C" w:rsidRDefault="004E4C7C" w:rsidP="00D06916">
      <w:pPr>
        <w:pStyle w:val="ConsPlusNormal"/>
        <w:spacing w:before="240"/>
        <w:ind w:firstLine="540"/>
        <w:jc w:val="both"/>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4E4C7C" w:rsidRDefault="004E4C7C" w:rsidP="00D06916">
      <w:pPr>
        <w:pStyle w:val="ConsPlusNormal"/>
        <w:spacing w:before="240"/>
        <w:ind w:firstLine="540"/>
        <w:jc w:val="both"/>
      </w:pPr>
      <w:r>
        <w:t>введение в содержание обучения специальных разделов, не присутствующих в АООП для обучающихся с РАС (варианты 8.2, 8.3);</w:t>
      </w:r>
    </w:p>
    <w:p w:rsidR="004E4C7C" w:rsidRDefault="004E4C7C" w:rsidP="00D06916">
      <w:pPr>
        <w:pStyle w:val="ConsPlusNormal"/>
        <w:spacing w:before="240"/>
        <w:ind w:firstLine="540"/>
        <w:jc w:val="both"/>
      </w:pPr>
      <w:r>
        <w:t>необходимость использования специальных методов, приемов и средств обучения, обеспечивающих реализацию "обходных путей" обучения;</w:t>
      </w:r>
    </w:p>
    <w:p w:rsidR="004E4C7C" w:rsidRDefault="004E4C7C" w:rsidP="00D06916">
      <w:pPr>
        <w:pStyle w:val="ConsPlusNormal"/>
        <w:spacing w:before="240"/>
        <w:ind w:firstLine="540"/>
        <w:jc w:val="both"/>
      </w:pPr>
      <w: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4E4C7C" w:rsidRDefault="004E4C7C" w:rsidP="00D06916">
      <w:pPr>
        <w:pStyle w:val="ConsPlusNormal"/>
        <w:spacing w:before="240"/>
        <w:ind w:firstLine="540"/>
        <w:jc w:val="both"/>
      </w:pPr>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rsidR="004E4C7C" w:rsidRDefault="004E4C7C" w:rsidP="00D06916">
      <w:pPr>
        <w:pStyle w:val="ConsPlusNormal"/>
        <w:spacing w:before="240"/>
        <w:ind w:firstLine="540"/>
        <w:jc w:val="both"/>
      </w:pPr>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4E4C7C" w:rsidRDefault="004E4C7C" w:rsidP="00D06916">
      <w:pPr>
        <w:pStyle w:val="ConsPlusNormal"/>
        <w:spacing w:before="240"/>
        <w:ind w:firstLine="540"/>
        <w:jc w:val="both"/>
      </w:pPr>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4E4C7C" w:rsidRDefault="004E4C7C" w:rsidP="00D06916">
      <w:pPr>
        <w:pStyle w:val="ConsPlusNormal"/>
        <w:spacing w:before="240"/>
        <w:ind w:firstLine="540"/>
        <w:jc w:val="both"/>
      </w:pPr>
      <w:r>
        <w:t>учет потенциальных возможностей обучающихся и "зоны ближайшего развития";</w:t>
      </w:r>
    </w:p>
    <w:p w:rsidR="004E4C7C" w:rsidRDefault="004E4C7C" w:rsidP="00D06916">
      <w:pPr>
        <w:pStyle w:val="ConsPlusNormal"/>
        <w:spacing w:before="240"/>
        <w:ind w:firstLine="540"/>
        <w:jc w:val="both"/>
      </w:pPr>
      <w:r>
        <w:t>использование сетевых форм взаимодействия специалистов общего и специального образования;</w:t>
      </w:r>
    </w:p>
    <w:p w:rsidR="004E4C7C" w:rsidRDefault="004E4C7C" w:rsidP="00D06916">
      <w:pPr>
        <w:pStyle w:val="ConsPlusNormal"/>
        <w:spacing w:before="240"/>
        <w:ind w:firstLine="540"/>
        <w:jc w:val="both"/>
      </w:pPr>
      <w:r>
        <w:t>включение родителей (законных представителей) как участников образовательного процесса.</w:t>
      </w:r>
    </w:p>
    <w:p w:rsidR="004E4C7C" w:rsidRDefault="004E4C7C" w:rsidP="00D06916">
      <w:pPr>
        <w:pStyle w:val="ConsPlusNormal"/>
        <w:spacing w:before="240"/>
        <w:ind w:firstLine="540"/>
        <w:jc w:val="both"/>
      </w:pPr>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4E4C7C" w:rsidRDefault="004E4C7C" w:rsidP="00D06916">
      <w:pPr>
        <w:pStyle w:val="ConsPlusNormal"/>
        <w:spacing w:before="240"/>
        <w:ind w:firstLine="540"/>
        <w:jc w:val="both"/>
      </w:pPr>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rsidR="004E4C7C" w:rsidRDefault="004E4C7C" w:rsidP="00D06916">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4E4C7C" w:rsidRDefault="004E4C7C" w:rsidP="00D06916">
      <w:pPr>
        <w:pStyle w:val="ConsPlusNormal"/>
        <w:spacing w:before="240"/>
        <w:ind w:firstLine="540"/>
        <w:jc w:val="both"/>
      </w:pPr>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196.3. Общая характеристика.</w:t>
      </w:r>
    </w:p>
    <w:p w:rsidR="004E4C7C" w:rsidRDefault="004E4C7C" w:rsidP="00D06916">
      <w:pPr>
        <w:pStyle w:val="ConsPlusNormal"/>
        <w:spacing w:before="240"/>
        <w:ind w:firstLine="540"/>
        <w:jc w:val="both"/>
      </w:pPr>
      <w:r>
        <w:t xml:space="preserve">Представлена в разделе LXXVI Целевой раздел ФАОП НОО для обучающихся с РАС (вариант 8.1) </w:t>
      </w:r>
      <w:hyperlink w:anchor="Par16571" w:tooltip="169.4. Общая характеристика ФАОП НОО для обучающихся с РАС (вариант 8.1)." w:history="1">
        <w:r>
          <w:rPr>
            <w:color w:val="0000FF"/>
          </w:rPr>
          <w:t>(пункт 169.4)</w:t>
        </w:r>
      </w:hyperlink>
      <w:r>
        <w:t>.</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197. Планируемые результаты освоения обучающимися ФАОП НОО для обучающихся с РАС (вариант 8.4).</w:t>
      </w:r>
    </w:p>
    <w:p w:rsidR="004E4C7C" w:rsidRDefault="004E4C7C" w:rsidP="00D06916">
      <w:pPr>
        <w:pStyle w:val="ConsPlusNormal"/>
        <w:spacing w:before="240"/>
        <w:ind w:firstLine="540"/>
        <w:jc w:val="both"/>
      </w:pPr>
      <w:r>
        <w:t xml:space="preserve">В соответствии со </w:t>
      </w:r>
      <w:hyperlink r:id="rId394" w:history="1">
        <w:r>
          <w:rPr>
            <w:color w:val="0000FF"/>
          </w:rPr>
          <w:t>ФГОС</w:t>
        </w:r>
      </w:hyperlink>
      <w:r>
        <w:t xml:space="preserve">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тяжелыми и множественными нарушениями развития в варианте 8.4 оцениваются как итоговые на момент завершения общего образования.</w:t>
      </w:r>
    </w:p>
    <w:p w:rsidR="004E4C7C" w:rsidRDefault="004E4C7C" w:rsidP="00D06916">
      <w:pPr>
        <w:pStyle w:val="ConsPlusNormal"/>
        <w:spacing w:before="240"/>
        <w:ind w:firstLine="540"/>
        <w:jc w:val="both"/>
      </w:pPr>
      <w:r>
        <w:t>Планируемые результаты освоения обучающимися с РАС (вариант 8.4) адаптированной основной образовательной программы должны:</w:t>
      </w:r>
    </w:p>
    <w:p w:rsidR="004E4C7C" w:rsidRDefault="004E4C7C" w:rsidP="00D06916">
      <w:pPr>
        <w:pStyle w:val="ConsPlusNormal"/>
        <w:spacing w:before="240"/>
        <w:ind w:firstLine="540"/>
        <w:jc w:val="both"/>
      </w:pPr>
      <w:r>
        <w:t xml:space="preserve">1) обеспечивать связь между требованиями </w:t>
      </w:r>
      <w:hyperlink r:id="rId395" w:history="1">
        <w:r>
          <w:rPr>
            <w:color w:val="0000FF"/>
          </w:rPr>
          <w:t>ФГОС</w:t>
        </w:r>
      </w:hyperlink>
      <w:r>
        <w:t xml:space="preserve">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4E4C7C" w:rsidRDefault="004E4C7C" w:rsidP="00D06916">
      <w:pPr>
        <w:pStyle w:val="ConsPlusNormal"/>
        <w:spacing w:before="240"/>
        <w:ind w:firstLine="540"/>
        <w:jc w:val="both"/>
      </w:pPr>
      <w:r>
        <w:t>2) являться основой для разработки АООП (вариант 8.4) образовательной организацией.</w:t>
      </w:r>
    </w:p>
    <w:p w:rsidR="004E4C7C" w:rsidRDefault="004E4C7C" w:rsidP="00D06916">
      <w:pPr>
        <w:pStyle w:val="ConsPlusNormal"/>
        <w:spacing w:before="240"/>
        <w:ind w:firstLine="540"/>
        <w:jc w:val="both"/>
      </w:pPr>
      <w:r>
        <w:t xml:space="preserve">Структура и содержание планируемых результатов освоения адаптированной основной образовательной программы должны адекватно отражать требования </w:t>
      </w:r>
      <w:hyperlink r:id="rId396" w:history="1">
        <w:r>
          <w:rPr>
            <w:color w:val="0000FF"/>
          </w:rPr>
          <w:t>ФГОС</w:t>
        </w:r>
      </w:hyperlink>
      <w:r>
        <w:t xml:space="preserve">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4E4C7C" w:rsidRDefault="004E4C7C" w:rsidP="00D06916">
      <w:pPr>
        <w:pStyle w:val="ConsPlusNormal"/>
        <w:spacing w:before="240"/>
        <w:ind w:firstLine="540"/>
        <w:jc w:val="both"/>
      </w:pPr>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4E4C7C" w:rsidRDefault="004E4C7C" w:rsidP="00D06916">
      <w:pPr>
        <w:pStyle w:val="ConsPlusNormal"/>
        <w:spacing w:before="240"/>
        <w:ind w:firstLine="540"/>
        <w:jc w:val="both"/>
      </w:pPr>
      <w:r>
        <w:t xml:space="preserve">В соответствии с требованиями </w:t>
      </w:r>
      <w:hyperlink r:id="rId397" w:history="1">
        <w:r>
          <w:rPr>
            <w:color w:val="0000FF"/>
          </w:rPr>
          <w:t>ФГОС</w:t>
        </w:r>
      </w:hyperlink>
      <w:r>
        <w:t xml:space="preserve">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198. Система оценки достижения планируемых результатов освоения ФАОП НОО для обучающихся с РАС (вариант 8.4).</w:t>
      </w:r>
    </w:p>
    <w:p w:rsidR="004E4C7C" w:rsidRDefault="004E4C7C" w:rsidP="00D06916">
      <w:pPr>
        <w:pStyle w:val="ConsPlusNormal"/>
        <w:spacing w:before="240"/>
        <w:ind w:firstLine="540"/>
        <w:jc w:val="both"/>
      </w:pPr>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4E4C7C" w:rsidRDefault="004E4C7C" w:rsidP="00D06916">
      <w:pPr>
        <w:pStyle w:val="ConsPlusNormal"/>
        <w:spacing w:before="240"/>
        <w:ind w:firstLine="540"/>
        <w:jc w:val="both"/>
      </w:pPr>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rsidR="004E4C7C" w:rsidRDefault="004E4C7C" w:rsidP="00D06916">
      <w:pPr>
        <w:pStyle w:val="ConsPlusNormal"/>
        <w:spacing w:before="240"/>
        <w:ind w:firstLine="540"/>
        <w:jc w:val="both"/>
      </w:pPr>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4E4C7C" w:rsidRDefault="004E4C7C" w:rsidP="00D06916">
      <w:pPr>
        <w:pStyle w:val="ConsPlusNormal"/>
        <w:spacing w:before="240"/>
        <w:ind w:firstLine="540"/>
        <w:jc w:val="both"/>
      </w:pPr>
      <w:r>
        <w:t>что обучающийся должен знать и уметь на данном уровне образования;</w:t>
      </w:r>
    </w:p>
    <w:p w:rsidR="004E4C7C" w:rsidRDefault="004E4C7C" w:rsidP="00D06916">
      <w:pPr>
        <w:pStyle w:val="ConsPlusNormal"/>
        <w:spacing w:before="240"/>
        <w:ind w:firstLine="540"/>
        <w:jc w:val="both"/>
      </w:pPr>
      <w:r>
        <w:t>что из полученных знаний и умений он может и должен применять на практике;</w:t>
      </w:r>
    </w:p>
    <w:p w:rsidR="004E4C7C" w:rsidRDefault="004E4C7C" w:rsidP="00D06916">
      <w:pPr>
        <w:pStyle w:val="ConsPlusNormal"/>
        <w:spacing w:before="240"/>
        <w:ind w:firstLine="540"/>
        <w:jc w:val="both"/>
      </w:pPr>
      <w:r>
        <w:t>насколько активно, адекватно и самостоятельно он их применяет.</w:t>
      </w:r>
    </w:p>
    <w:p w:rsidR="004E4C7C" w:rsidRDefault="004E4C7C" w:rsidP="00D06916">
      <w:pPr>
        <w:pStyle w:val="ConsPlusNormal"/>
        <w:spacing w:before="240"/>
        <w:ind w:firstLine="540"/>
        <w:jc w:val="both"/>
      </w:pPr>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E4C7C" w:rsidRDefault="004E4C7C" w:rsidP="00D06916">
      <w:pPr>
        <w:pStyle w:val="ConsPlusNormal"/>
        <w:spacing w:before="240"/>
        <w:ind w:firstLine="540"/>
        <w:jc w:val="both"/>
      </w:pPr>
      <w:r>
        <w:t>Для выявления возможной результативности обучения должен быть учтен ряд факторов:</w:t>
      </w:r>
    </w:p>
    <w:p w:rsidR="004E4C7C" w:rsidRDefault="004E4C7C" w:rsidP="00D06916">
      <w:pPr>
        <w:pStyle w:val="ConsPlusNormal"/>
        <w:spacing w:before="240"/>
        <w:ind w:firstLine="540"/>
        <w:jc w:val="both"/>
      </w:pPr>
      <w:r>
        <w:t>необходимо учитывать особенности текущего психического и соматического состояния каждого обучающегося;</w:t>
      </w:r>
    </w:p>
    <w:p w:rsidR="004E4C7C" w:rsidRDefault="004E4C7C" w:rsidP="00D06916">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rsidR="004E4C7C" w:rsidRDefault="004E4C7C" w:rsidP="00D06916">
      <w:pPr>
        <w:pStyle w:val="ConsPlusNormal"/>
        <w:spacing w:before="240"/>
        <w:ind w:firstLine="540"/>
        <w:jc w:val="both"/>
      </w:pPr>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4E4C7C" w:rsidRDefault="004E4C7C" w:rsidP="00D06916">
      <w:pPr>
        <w:pStyle w:val="ConsPlusNormal"/>
        <w:spacing w:before="240"/>
        <w:ind w:firstLine="540"/>
        <w:jc w:val="both"/>
      </w:pPr>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rsidR="004E4C7C" w:rsidRDefault="004E4C7C" w:rsidP="00D06916">
      <w:pPr>
        <w:pStyle w:val="ConsPlusNormal"/>
        <w:spacing w:before="240"/>
        <w:ind w:firstLine="540"/>
        <w:jc w:val="both"/>
      </w:pPr>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4E4C7C" w:rsidRDefault="004E4C7C" w:rsidP="00D06916">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4E4C7C" w:rsidRDefault="004E4C7C" w:rsidP="00D06916">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4E4C7C" w:rsidRDefault="004E4C7C" w:rsidP="00D06916">
      <w:pPr>
        <w:pStyle w:val="ConsPlusNormal"/>
        <w:spacing w:before="240"/>
        <w:ind w:firstLine="540"/>
        <w:jc w:val="both"/>
      </w:pPr>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4E4C7C" w:rsidRDefault="004E4C7C" w:rsidP="00D06916">
      <w:pPr>
        <w:pStyle w:val="ConsPlusNormal"/>
        <w:spacing w:before="240"/>
        <w:ind w:firstLine="540"/>
        <w:jc w:val="both"/>
      </w:pPr>
      <w: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4E4C7C" w:rsidRDefault="004E4C7C" w:rsidP="00D06916">
      <w:pPr>
        <w:pStyle w:val="ConsPlusNormal"/>
        <w:spacing w:before="240"/>
        <w:ind w:firstLine="540"/>
        <w:jc w:val="both"/>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4E4C7C" w:rsidRDefault="004E4C7C" w:rsidP="00D06916">
      <w:pPr>
        <w:pStyle w:val="ConsPlusNormal"/>
      </w:pPr>
    </w:p>
    <w:p w:rsidR="004E4C7C" w:rsidRDefault="004E4C7C" w:rsidP="00D06916">
      <w:pPr>
        <w:pStyle w:val="ConsPlusTitle"/>
        <w:jc w:val="center"/>
        <w:outlineLvl w:val="1"/>
      </w:pPr>
      <w:r>
        <w:t>LXXXVI. Содержательный раздел ФАОП НОО для обучающихся</w:t>
      </w:r>
    </w:p>
    <w:p w:rsidR="004E4C7C" w:rsidRDefault="004E4C7C" w:rsidP="00D06916">
      <w:pPr>
        <w:pStyle w:val="ConsPlusTitle"/>
        <w:jc w:val="center"/>
      </w:pPr>
      <w:r>
        <w:t>с РАС 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8.4)</w:t>
      </w:r>
    </w:p>
    <w:p w:rsidR="004E4C7C" w:rsidRDefault="004E4C7C" w:rsidP="00D06916">
      <w:pPr>
        <w:pStyle w:val="ConsPlusNormal"/>
      </w:pPr>
    </w:p>
    <w:p w:rsidR="004E4C7C" w:rsidRDefault="004E4C7C" w:rsidP="00D06916">
      <w:pPr>
        <w:pStyle w:val="ConsPlusTitle"/>
        <w:ind w:firstLine="540"/>
        <w:jc w:val="both"/>
        <w:outlineLvl w:val="2"/>
      </w:pPr>
      <w:r>
        <w:t>199. Федеральные рабочие программы учебных предметов.</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199.1. Речь и альтернативная коммуникация.</w:t>
      </w:r>
    </w:p>
    <w:p w:rsidR="004E4C7C" w:rsidRDefault="004E4C7C" w:rsidP="00D06916">
      <w:pPr>
        <w:pStyle w:val="ConsPlusNormal"/>
        <w:spacing w:before="240"/>
        <w:ind w:firstLine="540"/>
        <w:jc w:val="both"/>
      </w:pPr>
      <w:r>
        <w:t>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w:t>
      </w:r>
      <w:hyperlink r:id="rId398"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4E4C7C" w:rsidRDefault="004E4C7C" w:rsidP="00D06916">
      <w:pPr>
        <w:pStyle w:val="ConsPlusNormal"/>
        <w:spacing w:before="240"/>
        <w:ind w:firstLine="540"/>
        <w:jc w:val="both"/>
      </w:pPr>
      <w: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rsidR="004E4C7C" w:rsidRDefault="004E4C7C" w:rsidP="00D06916">
      <w:pPr>
        <w:pStyle w:val="ConsPlusNormal"/>
        <w:spacing w:before="240"/>
        <w:ind w:firstLine="540"/>
        <w:jc w:val="both"/>
      </w:pPr>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4E4C7C" w:rsidRDefault="004E4C7C" w:rsidP="00D06916">
      <w:pPr>
        <w:pStyle w:val="ConsPlusNormal"/>
        <w:spacing w:before="240"/>
        <w:ind w:firstLine="54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4E4C7C" w:rsidRDefault="004E4C7C" w:rsidP="00D06916">
      <w:pPr>
        <w:pStyle w:val="ConsPlusNormal"/>
        <w:spacing w:before="240"/>
        <w:ind w:firstLine="540"/>
        <w:jc w:val="both"/>
      </w:pPr>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4E4C7C" w:rsidRDefault="004E4C7C" w:rsidP="00D06916">
      <w:pPr>
        <w:pStyle w:val="ConsPlusNormal"/>
        <w:spacing w:before="240"/>
        <w:ind w:firstLine="540"/>
        <w:jc w:val="both"/>
      </w:pPr>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4E4C7C" w:rsidRDefault="004E4C7C" w:rsidP="00D06916">
      <w:pPr>
        <w:pStyle w:val="ConsPlusNormal"/>
        <w:spacing w:before="240"/>
        <w:ind w:firstLine="540"/>
        <w:jc w:val="both"/>
      </w:pPr>
      <w: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rsidR="004E4C7C" w:rsidRDefault="004E4C7C" w:rsidP="00D06916">
      <w:pPr>
        <w:pStyle w:val="ConsPlusNormal"/>
        <w:spacing w:before="240"/>
        <w:ind w:firstLine="540"/>
        <w:jc w:val="both"/>
      </w:pPr>
      <w: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4E4C7C" w:rsidRDefault="004E4C7C" w:rsidP="00D06916">
      <w:pPr>
        <w:pStyle w:val="ConsPlusNormal"/>
        <w:spacing w:before="240"/>
        <w:ind w:firstLine="540"/>
        <w:jc w:val="both"/>
      </w:pPr>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4E4C7C" w:rsidRDefault="004E4C7C" w:rsidP="00D06916">
      <w:pPr>
        <w:pStyle w:val="ConsPlusNormal"/>
        <w:spacing w:before="240"/>
        <w:ind w:firstLine="540"/>
        <w:jc w:val="both"/>
      </w:pPr>
      <w:r>
        <w:t>Материально-техническое оснащение уроков в рамках предмета "Коммуникация" включает:</w:t>
      </w:r>
    </w:p>
    <w:p w:rsidR="004E4C7C" w:rsidRDefault="004E4C7C" w:rsidP="00D06916">
      <w:pPr>
        <w:pStyle w:val="ConsPlusNormal"/>
        <w:spacing w:before="240"/>
        <w:ind w:firstLine="540"/>
        <w:jc w:val="both"/>
      </w:pPr>
      <w: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4E4C7C" w:rsidRDefault="004E4C7C" w:rsidP="00D06916">
      <w:pPr>
        <w:pStyle w:val="ConsPlusNormal"/>
        <w:spacing w:before="240"/>
        <w:ind w:firstLine="540"/>
        <w:jc w:val="both"/>
      </w:pPr>
      <w:r>
        <w:t>технические средства для альтернативной коммуникации: записывающие устройства, компьютерные устройства, синтезирующие речь;</w:t>
      </w:r>
    </w:p>
    <w:p w:rsidR="004E4C7C" w:rsidRDefault="004E4C7C" w:rsidP="00D06916">
      <w:pPr>
        <w:pStyle w:val="ConsPlusNormal"/>
        <w:spacing w:before="240"/>
        <w:ind w:firstLine="540"/>
        <w:jc w:val="both"/>
      </w:pPr>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rsidR="004E4C7C" w:rsidRDefault="004E4C7C" w:rsidP="00D06916">
      <w:pPr>
        <w:pStyle w:val="ConsPlusNormal"/>
        <w:spacing w:before="240"/>
        <w:ind w:firstLine="540"/>
        <w:jc w:val="both"/>
      </w:pPr>
      <w:r>
        <w:t>аудио и видеоматериалы.</w:t>
      </w:r>
    </w:p>
    <w:p w:rsidR="004E4C7C" w:rsidRDefault="004E4C7C" w:rsidP="00D06916">
      <w:pPr>
        <w:pStyle w:val="ConsPlusNormal"/>
        <w:spacing w:before="240"/>
        <w:ind w:firstLine="540"/>
        <w:jc w:val="both"/>
      </w:pPr>
      <w:r>
        <w:t>199.1.2. Содержание обучения.</w:t>
      </w:r>
    </w:p>
    <w:p w:rsidR="004E4C7C" w:rsidRDefault="004E4C7C" w:rsidP="00D06916">
      <w:pPr>
        <w:pStyle w:val="ConsPlusNormal"/>
        <w:spacing w:before="240"/>
        <w:ind w:firstLine="540"/>
        <w:jc w:val="both"/>
      </w:pPr>
      <w:r>
        <w:t>Коммуникация.</w:t>
      </w:r>
    </w:p>
    <w:p w:rsidR="004E4C7C" w:rsidRDefault="004E4C7C" w:rsidP="00D06916">
      <w:pPr>
        <w:pStyle w:val="ConsPlusNormal"/>
        <w:spacing w:before="240"/>
        <w:ind w:firstLine="540"/>
        <w:jc w:val="both"/>
      </w:pPr>
      <w:r>
        <w:t>Привлечение внимания обучающегося сенсорно привлекательными предметами, изображениями, речью. Установление зрительного контакта. 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4E4C7C" w:rsidRDefault="004E4C7C" w:rsidP="00D06916">
      <w:pPr>
        <w:pStyle w:val="ConsPlusNormal"/>
        <w:spacing w:before="240"/>
        <w:ind w:firstLine="540"/>
        <w:jc w:val="both"/>
      </w:pPr>
      <w:r>
        <w:t>Развитие речи средствами вербальной и невербальной коммуникации.</w:t>
      </w:r>
    </w:p>
    <w:p w:rsidR="004E4C7C" w:rsidRDefault="004E4C7C" w:rsidP="00D06916">
      <w:pPr>
        <w:pStyle w:val="ConsPlusNormal"/>
        <w:spacing w:before="240"/>
        <w:ind w:firstLine="540"/>
        <w:jc w:val="both"/>
      </w:pPr>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4E4C7C" w:rsidRDefault="004E4C7C" w:rsidP="00D06916">
      <w:pPr>
        <w:pStyle w:val="ConsPlusNormal"/>
        <w:spacing w:before="240"/>
        <w:ind w:firstLine="540"/>
        <w:jc w:val="both"/>
      </w:pPr>
      <w: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4E4C7C" w:rsidRDefault="004E4C7C" w:rsidP="00D06916">
      <w:pPr>
        <w:pStyle w:val="ConsPlusNormal"/>
        <w:spacing w:before="240"/>
        <w:ind w:firstLine="540"/>
        <w:jc w:val="both"/>
      </w:pPr>
      <w:r>
        <w:t>Чтение и письмо.</w:t>
      </w:r>
    </w:p>
    <w:p w:rsidR="004E4C7C" w:rsidRDefault="004E4C7C" w:rsidP="00D06916">
      <w:pPr>
        <w:pStyle w:val="ConsPlusNormal"/>
        <w:spacing w:before="240"/>
        <w:ind w:firstLine="540"/>
        <w:jc w:val="both"/>
      </w:pPr>
      <w:r>
        <w:t>При обучении чтению и письму можно использовать содержание соответствующих предметов ФАОП для обучающихся с РАС (вариант 8.3).</w:t>
      </w:r>
    </w:p>
    <w:p w:rsidR="004E4C7C" w:rsidRDefault="004E4C7C" w:rsidP="00D06916">
      <w:pPr>
        <w:pStyle w:val="ConsPlusNormal"/>
        <w:spacing w:before="240"/>
        <w:ind w:firstLine="540"/>
        <w:jc w:val="both"/>
      </w:pPr>
      <w:r>
        <w:t>199.1.3. Планируемые результаты освоения учебного предмета.</w:t>
      </w:r>
    </w:p>
    <w:p w:rsidR="004E4C7C" w:rsidRDefault="004E4C7C" w:rsidP="00D06916">
      <w:pPr>
        <w:pStyle w:val="ConsPlusNormal"/>
        <w:spacing w:before="240"/>
        <w:ind w:firstLine="540"/>
        <w:jc w:val="both"/>
      </w:pPr>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4E4C7C" w:rsidRDefault="004E4C7C" w:rsidP="00D06916">
      <w:pPr>
        <w:pStyle w:val="ConsPlusNormal"/>
        <w:spacing w:before="240"/>
        <w:ind w:firstLine="540"/>
        <w:jc w:val="both"/>
      </w:pPr>
      <w:r>
        <w:t>1. Развитие речи как средства общения в контексте познания окружающего мира и личного опыта обучающегося.</w:t>
      </w:r>
    </w:p>
    <w:p w:rsidR="004E4C7C" w:rsidRDefault="004E4C7C" w:rsidP="00D06916">
      <w:pPr>
        <w:pStyle w:val="ConsPlusNormal"/>
        <w:spacing w:before="240"/>
        <w:ind w:firstLine="540"/>
        <w:jc w:val="both"/>
      </w:pPr>
      <w:r>
        <w:t>Понимание слов, обозначающих объекты и явления природы, объекты рукотворного мира и деятельность человека.</w:t>
      </w:r>
    </w:p>
    <w:p w:rsidR="004E4C7C" w:rsidRDefault="004E4C7C" w:rsidP="00D06916">
      <w:pPr>
        <w:pStyle w:val="ConsPlusNormal"/>
        <w:spacing w:before="240"/>
        <w:ind w:firstLine="540"/>
        <w:jc w:val="both"/>
      </w:pPr>
      <w:r>
        <w:t>Умение самостоятельного использования усвоенного лексико-грамматического материала в учебных и коммуникативных целях.</w:t>
      </w:r>
    </w:p>
    <w:p w:rsidR="004E4C7C" w:rsidRDefault="004E4C7C" w:rsidP="00D06916">
      <w:pPr>
        <w:pStyle w:val="ConsPlusNormal"/>
        <w:spacing w:before="240"/>
        <w:ind w:firstLine="540"/>
        <w:jc w:val="both"/>
      </w:pPr>
      <w:r>
        <w:t>2. Овладение доступными средствами коммуникации и общения - вербальными и невербальными.</w:t>
      </w:r>
    </w:p>
    <w:p w:rsidR="004E4C7C" w:rsidRDefault="004E4C7C" w:rsidP="00D06916">
      <w:pPr>
        <w:pStyle w:val="ConsPlusNormal"/>
        <w:spacing w:before="240"/>
        <w:ind w:firstLine="540"/>
        <w:jc w:val="both"/>
      </w:pPr>
      <w:r>
        <w:t>Качество сформированности устной речи в соответствии с возрастными показаниями.</w:t>
      </w:r>
    </w:p>
    <w:p w:rsidR="004E4C7C" w:rsidRDefault="004E4C7C" w:rsidP="00D06916">
      <w:pPr>
        <w:pStyle w:val="ConsPlusNormal"/>
        <w:spacing w:before="240"/>
        <w:ind w:firstLine="540"/>
        <w:jc w:val="both"/>
      </w:pPr>
      <w:r>
        <w:t>Понимание обращенной речи, понимание смысла рисунков, фотографий, пиктограмм, других графических знаков.</w:t>
      </w:r>
    </w:p>
    <w:p w:rsidR="004E4C7C" w:rsidRDefault="004E4C7C" w:rsidP="00D06916">
      <w:pPr>
        <w:pStyle w:val="ConsPlusNormal"/>
        <w:spacing w:before="240"/>
        <w:ind w:firstLine="540"/>
        <w:jc w:val="both"/>
      </w:pPr>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4E4C7C" w:rsidRDefault="004E4C7C" w:rsidP="00D06916">
      <w:pPr>
        <w:pStyle w:val="ConsPlusNormal"/>
        <w:spacing w:before="240"/>
        <w:ind w:firstLine="540"/>
        <w:jc w:val="both"/>
      </w:pPr>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E4C7C" w:rsidRDefault="004E4C7C" w:rsidP="00D06916">
      <w:pPr>
        <w:pStyle w:val="ConsPlusNormal"/>
        <w:spacing w:before="240"/>
        <w:ind w:firstLine="540"/>
        <w:jc w:val="both"/>
      </w:pPr>
      <w:r>
        <w:t>Мотивы коммуникации: познавательные интересы, общение и взаимодействие в разнообразных видах деятельности.</w:t>
      </w:r>
    </w:p>
    <w:p w:rsidR="004E4C7C" w:rsidRDefault="004E4C7C" w:rsidP="00D06916">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4E4C7C" w:rsidRDefault="004E4C7C" w:rsidP="00D06916">
      <w:pPr>
        <w:pStyle w:val="ConsPlusNormal"/>
        <w:spacing w:before="240"/>
        <w:ind w:firstLine="540"/>
        <w:jc w:val="both"/>
      </w:pPr>
      <w:r>
        <w:t>Умение использовать средства альтернативной коммуникации в процессе общения:</w:t>
      </w:r>
    </w:p>
    <w:p w:rsidR="004E4C7C" w:rsidRDefault="004E4C7C" w:rsidP="00D06916">
      <w:pPr>
        <w:pStyle w:val="ConsPlusNormal"/>
        <w:spacing w:before="240"/>
        <w:ind w:firstLine="540"/>
        <w:jc w:val="both"/>
      </w:pPr>
      <w:r>
        <w:t>использование предметов, жестов, взгляда, шумовых, голосовых, речеподражательных реакций для выражения индивидуальных потребностей;</w:t>
      </w:r>
    </w:p>
    <w:p w:rsidR="004E4C7C" w:rsidRDefault="004E4C7C" w:rsidP="00D06916">
      <w:pPr>
        <w:pStyle w:val="ConsPlusNormal"/>
        <w:spacing w:before="240"/>
        <w:ind w:firstLine="540"/>
        <w:jc w:val="both"/>
      </w:pPr>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4E4C7C" w:rsidRDefault="004E4C7C" w:rsidP="00D06916">
      <w:pPr>
        <w:pStyle w:val="ConsPlusNormal"/>
        <w:spacing w:before="240"/>
        <w:ind w:firstLine="540"/>
        <w:jc w:val="both"/>
      </w:pPr>
      <w:r>
        <w:t>общение с помощью электронных средств коммуникации (коммуникатор, компьютерное устройство).</w:t>
      </w:r>
    </w:p>
    <w:p w:rsidR="004E4C7C" w:rsidRDefault="004E4C7C" w:rsidP="00D06916">
      <w:pPr>
        <w:pStyle w:val="ConsPlusNormal"/>
        <w:spacing w:before="240"/>
        <w:ind w:firstLine="540"/>
        <w:jc w:val="both"/>
      </w:pPr>
      <w:r>
        <w:t>4. Глобальное чтение в доступных обучающемуся пределах, понимание смысла узнаваемого слова.</w:t>
      </w:r>
    </w:p>
    <w:p w:rsidR="004E4C7C" w:rsidRDefault="004E4C7C" w:rsidP="00D06916">
      <w:pPr>
        <w:pStyle w:val="ConsPlusNormal"/>
        <w:spacing w:before="240"/>
        <w:ind w:firstLine="540"/>
        <w:jc w:val="both"/>
      </w:pPr>
      <w:r>
        <w:t>Узнавание и различение напечатанных слов, обозначающих имена людей, названия хорошо известных предметов и действий.</w:t>
      </w:r>
    </w:p>
    <w:p w:rsidR="004E4C7C" w:rsidRDefault="004E4C7C" w:rsidP="00D06916">
      <w:pPr>
        <w:pStyle w:val="ConsPlusNormal"/>
        <w:spacing w:before="240"/>
        <w:ind w:firstLine="540"/>
        <w:jc w:val="both"/>
      </w:pPr>
      <w:r>
        <w:t>Использование карточек с напечатанными словами как средства коммуникации.</w:t>
      </w:r>
    </w:p>
    <w:p w:rsidR="004E4C7C" w:rsidRDefault="004E4C7C" w:rsidP="00D06916">
      <w:pPr>
        <w:pStyle w:val="ConsPlusNormal"/>
        <w:spacing w:before="240"/>
        <w:ind w:firstLine="540"/>
        <w:jc w:val="both"/>
      </w:pPr>
      <w:r>
        <w:t>5. Развитие предпосылок к осмысленному чтению и письму:</w:t>
      </w:r>
    </w:p>
    <w:p w:rsidR="004E4C7C" w:rsidRDefault="004E4C7C" w:rsidP="00D06916">
      <w:pPr>
        <w:pStyle w:val="ConsPlusNormal"/>
        <w:spacing w:before="240"/>
        <w:ind w:firstLine="540"/>
        <w:jc w:val="both"/>
      </w:pPr>
      <w:r>
        <w:t>Узнавание и различение образов графем (букв).</w:t>
      </w:r>
    </w:p>
    <w:p w:rsidR="004E4C7C" w:rsidRDefault="004E4C7C" w:rsidP="00D06916">
      <w:pPr>
        <w:pStyle w:val="ConsPlusNormal"/>
        <w:spacing w:before="240"/>
        <w:ind w:firstLine="540"/>
        <w:jc w:val="both"/>
      </w:pPr>
      <w:r>
        <w:t>Графические действия с использованием элементов графем: обводка, штриховка, печатание букв, слов.</w:t>
      </w:r>
    </w:p>
    <w:p w:rsidR="004E4C7C" w:rsidRDefault="004E4C7C" w:rsidP="00D06916">
      <w:pPr>
        <w:pStyle w:val="ConsPlusNormal"/>
        <w:spacing w:before="240"/>
        <w:ind w:firstLine="540"/>
        <w:jc w:val="both"/>
      </w:pPr>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199.2. Окружающий природный мир.</w:t>
      </w:r>
    </w:p>
    <w:p w:rsidR="004E4C7C" w:rsidRDefault="004E4C7C" w:rsidP="00D06916">
      <w:pPr>
        <w:pStyle w:val="ConsPlusNormal"/>
        <w:spacing w:before="240"/>
        <w:ind w:firstLine="540"/>
        <w:jc w:val="both"/>
      </w:pPr>
      <w:r>
        <w:t>199.2.1.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w:t>
      </w:r>
      <w:hyperlink r:id="rId399"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4E4C7C" w:rsidRDefault="004E4C7C" w:rsidP="00D06916">
      <w:pPr>
        <w:pStyle w:val="ConsPlusNormal"/>
        <w:spacing w:before="240"/>
        <w:ind w:firstLine="540"/>
        <w:jc w:val="both"/>
      </w:pPr>
      <w:r>
        <w:t>Цель обучения: формирование представлений о живой и неживой природе, о взаимодействии человека с природой, бережного отношения к природе.</w:t>
      </w:r>
    </w:p>
    <w:p w:rsidR="004E4C7C" w:rsidRDefault="004E4C7C" w:rsidP="00D06916">
      <w:pPr>
        <w:pStyle w:val="ConsPlusNormal"/>
        <w:spacing w:before="240"/>
        <w:ind w:firstLine="54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4E4C7C" w:rsidRDefault="004E4C7C" w:rsidP="00D06916">
      <w:pPr>
        <w:pStyle w:val="ConsPlusNormal"/>
        <w:spacing w:before="240"/>
        <w:ind w:firstLine="540"/>
        <w:jc w:val="both"/>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4E4C7C" w:rsidRDefault="004E4C7C" w:rsidP="00D06916">
      <w:pPr>
        <w:pStyle w:val="ConsPlusNormal"/>
        <w:spacing w:before="240"/>
        <w:ind w:firstLine="540"/>
        <w:jc w:val="both"/>
      </w:pPr>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rsidR="004E4C7C" w:rsidRDefault="004E4C7C" w:rsidP="00D06916">
      <w:pPr>
        <w:pStyle w:val="ConsPlusNormal"/>
        <w:spacing w:before="240"/>
        <w:ind w:firstLine="540"/>
        <w:jc w:val="both"/>
      </w:pPr>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4E4C7C" w:rsidRDefault="004E4C7C" w:rsidP="00D06916">
      <w:pPr>
        <w:pStyle w:val="ConsPlusNormal"/>
        <w:spacing w:before="24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4E4C7C" w:rsidRDefault="004E4C7C" w:rsidP="00D06916">
      <w:pPr>
        <w:pStyle w:val="ConsPlusNormal"/>
        <w:spacing w:before="24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4E4C7C" w:rsidRDefault="004E4C7C" w:rsidP="00D06916">
      <w:pPr>
        <w:pStyle w:val="ConsPlusNormal"/>
        <w:spacing w:before="240"/>
        <w:ind w:firstLine="540"/>
        <w:jc w:val="both"/>
      </w:pPr>
      <w:r>
        <w:t>199.2.2. Содержание обучения:</w:t>
      </w:r>
    </w:p>
    <w:p w:rsidR="004E4C7C" w:rsidRDefault="004E4C7C" w:rsidP="00D06916">
      <w:pPr>
        <w:pStyle w:val="ConsPlusNormal"/>
        <w:spacing w:before="240"/>
        <w:ind w:firstLine="540"/>
        <w:jc w:val="both"/>
      </w:pPr>
      <w:r>
        <w:t>1. Растительный мир. 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вешенка, подберезовик,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4E4C7C" w:rsidRDefault="004E4C7C" w:rsidP="00D06916">
      <w:pPr>
        <w:pStyle w:val="ConsPlusNormal"/>
        <w:spacing w:before="240"/>
        <w:ind w:firstLine="540"/>
        <w:jc w:val="both"/>
      </w:pPr>
      <w: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рыба-еж,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4E4C7C" w:rsidRDefault="004E4C7C" w:rsidP="00D06916">
      <w:pPr>
        <w:pStyle w:val="ConsPlusNormal"/>
        <w:spacing w:before="240"/>
        <w:ind w:firstLine="540"/>
        <w:jc w:val="both"/>
      </w:pPr>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4E4C7C" w:rsidRDefault="004E4C7C" w:rsidP="00D06916">
      <w:pPr>
        <w:pStyle w:val="ConsPlusNormal"/>
        <w:spacing w:before="240"/>
        <w:ind w:firstLine="540"/>
        <w:jc w:val="both"/>
      </w:pPr>
      <w: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4E4C7C" w:rsidRDefault="004E4C7C" w:rsidP="00D06916">
      <w:pPr>
        <w:pStyle w:val="ConsPlusNormal"/>
        <w:spacing w:before="240"/>
        <w:ind w:firstLine="540"/>
        <w:jc w:val="both"/>
      </w:pPr>
      <w:r>
        <w:t>199.2.3. Планируемые результаты освоения учебного предмета.</w:t>
      </w:r>
    </w:p>
    <w:p w:rsidR="004E4C7C" w:rsidRDefault="004E4C7C" w:rsidP="00D06916">
      <w:pPr>
        <w:pStyle w:val="ConsPlusNormal"/>
        <w:spacing w:before="240"/>
        <w:ind w:firstLine="540"/>
        <w:jc w:val="both"/>
      </w:pPr>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4E4C7C" w:rsidRDefault="004E4C7C" w:rsidP="00D06916">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4E4C7C" w:rsidRDefault="004E4C7C" w:rsidP="00D06916">
      <w:pPr>
        <w:pStyle w:val="ConsPlusNormal"/>
        <w:spacing w:before="240"/>
        <w:ind w:firstLine="540"/>
        <w:jc w:val="both"/>
      </w:pPr>
      <w:r>
        <w:t>Интерес к объектам и явлениям неживой природы.</w:t>
      </w:r>
    </w:p>
    <w:p w:rsidR="004E4C7C" w:rsidRDefault="004E4C7C" w:rsidP="00D06916">
      <w:pPr>
        <w:pStyle w:val="ConsPlusNormal"/>
        <w:spacing w:before="240"/>
        <w:ind w:firstLine="540"/>
        <w:jc w:val="both"/>
      </w:pPr>
      <w:r>
        <w:t>Расширение представлений об объектах неживой природы (вода, воздух, земля, огонь, лес, луг, река, водоемы, формы земной поверхности, полезные ископаемые).</w:t>
      </w:r>
    </w:p>
    <w:p w:rsidR="004E4C7C" w:rsidRDefault="004E4C7C" w:rsidP="00D06916">
      <w:pPr>
        <w:pStyle w:val="ConsPlusNormal"/>
        <w:spacing w:before="240"/>
        <w:ind w:firstLine="540"/>
        <w:jc w:val="both"/>
      </w:pPr>
      <w:r>
        <w:t>Представления о временах года, характерных признаках времен года, погодных изменениях, их влиянии на жизнь человека.</w:t>
      </w:r>
    </w:p>
    <w:p w:rsidR="004E4C7C" w:rsidRDefault="004E4C7C" w:rsidP="00D06916">
      <w:pPr>
        <w:pStyle w:val="ConsPlusNormal"/>
        <w:spacing w:before="240"/>
        <w:ind w:firstLine="540"/>
        <w:jc w:val="both"/>
      </w:pPr>
      <w:r>
        <w:t>Умение учитывать изменения в окружающей среде для выполнения правил жизнедеятельности, охраны здоровья.</w:t>
      </w:r>
    </w:p>
    <w:p w:rsidR="004E4C7C" w:rsidRDefault="004E4C7C" w:rsidP="00D06916">
      <w:pPr>
        <w:pStyle w:val="ConsPlusNormal"/>
        <w:spacing w:before="240"/>
        <w:ind w:firstLine="540"/>
        <w:jc w:val="both"/>
      </w:pPr>
      <w:r>
        <w:t>2. Представления о животном и растительном мире, их значении в жизни человека.</w:t>
      </w:r>
    </w:p>
    <w:p w:rsidR="004E4C7C" w:rsidRDefault="004E4C7C" w:rsidP="00D06916">
      <w:pPr>
        <w:pStyle w:val="ConsPlusNormal"/>
        <w:spacing w:before="240"/>
        <w:ind w:firstLine="540"/>
        <w:jc w:val="both"/>
      </w:pPr>
      <w:r>
        <w:t>Интерес к объектам живой природы.</w:t>
      </w:r>
    </w:p>
    <w:p w:rsidR="004E4C7C" w:rsidRDefault="004E4C7C" w:rsidP="00D06916">
      <w:pPr>
        <w:pStyle w:val="ConsPlusNormal"/>
        <w:spacing w:before="240"/>
        <w:ind w:firstLine="540"/>
        <w:jc w:val="both"/>
      </w:pPr>
      <w:r>
        <w:t>Расширение представлений о животном и растительном мире (растения, животные, их виды, понятия "полезные" - "вредные", "дикие" - "домашние").</w:t>
      </w:r>
    </w:p>
    <w:p w:rsidR="004E4C7C" w:rsidRDefault="004E4C7C" w:rsidP="00D06916">
      <w:pPr>
        <w:pStyle w:val="ConsPlusNormal"/>
        <w:spacing w:before="240"/>
        <w:ind w:firstLine="540"/>
        <w:jc w:val="both"/>
      </w:pPr>
      <w:r>
        <w:t>Опыт заботливого и бережного отношения к растениям и животным, ухода за ними.</w:t>
      </w:r>
    </w:p>
    <w:p w:rsidR="004E4C7C" w:rsidRDefault="004E4C7C" w:rsidP="00D06916">
      <w:pPr>
        <w:pStyle w:val="ConsPlusNormal"/>
        <w:spacing w:before="240"/>
        <w:ind w:firstLine="540"/>
        <w:jc w:val="both"/>
      </w:pPr>
      <w:r>
        <w:t>Умение соблюдать правила безопасного поведения в природе (в лесу, у реки).</w:t>
      </w:r>
    </w:p>
    <w:p w:rsidR="004E4C7C" w:rsidRDefault="004E4C7C" w:rsidP="00D06916">
      <w:pPr>
        <w:pStyle w:val="ConsPlusNormal"/>
        <w:spacing w:before="240"/>
        <w:ind w:firstLine="540"/>
        <w:jc w:val="both"/>
      </w:pPr>
      <w:r>
        <w:t>3. Элементарные представления о течении времени.</w:t>
      </w:r>
    </w:p>
    <w:p w:rsidR="004E4C7C" w:rsidRDefault="004E4C7C" w:rsidP="00D06916">
      <w:pPr>
        <w:pStyle w:val="ConsPlusNormal"/>
        <w:spacing w:before="240"/>
        <w:ind w:firstLine="540"/>
        <w:jc w:val="both"/>
      </w:pPr>
      <w:r>
        <w:t>Умение различать части суток, дни недели, месяцы, их соотнесение с временем года.</w:t>
      </w:r>
    </w:p>
    <w:p w:rsidR="004E4C7C" w:rsidRDefault="004E4C7C" w:rsidP="00D06916">
      <w:pPr>
        <w:pStyle w:val="ConsPlusNormal"/>
        <w:spacing w:before="240"/>
        <w:ind w:firstLine="540"/>
        <w:jc w:val="both"/>
      </w:pPr>
      <w:r>
        <w:t>Представления о течении времени: смена событий дня, суток, в течение недели, месяца.</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199.3. Человек.</w:t>
      </w:r>
    </w:p>
    <w:p w:rsidR="004E4C7C" w:rsidRDefault="004E4C7C" w:rsidP="00D06916">
      <w:pPr>
        <w:pStyle w:val="ConsPlusNormal"/>
        <w:spacing w:before="240"/>
        <w:ind w:firstLine="540"/>
        <w:jc w:val="both"/>
      </w:pPr>
      <w:r>
        <w:t>199.3.1. Пояснительная записка.</w:t>
      </w:r>
    </w:p>
    <w:p w:rsidR="004E4C7C" w:rsidRDefault="004E4C7C" w:rsidP="00D06916">
      <w:pPr>
        <w:pStyle w:val="ConsPlusNormal"/>
        <w:spacing w:before="240"/>
        <w:ind w:firstLine="540"/>
        <w:jc w:val="both"/>
      </w:pPr>
      <w:r>
        <w:t xml:space="preserve">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w:t>
      </w:r>
      <w:hyperlink r:id="rId400" w:history="1">
        <w:r>
          <w:rPr>
            <w:color w:val="0000FF"/>
          </w:rPr>
          <w:t>ФГОС</w:t>
        </w:r>
      </w:hyperlink>
      <w:r>
        <w:t xml:space="preserve"> НОО обучающихся с ОВЗ, федеральной программы воспитания.</w:t>
      </w:r>
    </w:p>
    <w:p w:rsidR="004E4C7C" w:rsidRDefault="004E4C7C" w:rsidP="00D06916">
      <w:pPr>
        <w:pStyle w:val="ConsPlusNormal"/>
        <w:spacing w:before="240"/>
        <w:ind w:firstLine="540"/>
        <w:jc w:val="both"/>
      </w:pPr>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4E4C7C" w:rsidRDefault="004E4C7C" w:rsidP="00D06916">
      <w:pPr>
        <w:pStyle w:val="ConsPlusNormal"/>
        <w:spacing w:before="240"/>
        <w:ind w:firstLine="540"/>
        <w:jc w:val="both"/>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4E4C7C" w:rsidRDefault="004E4C7C" w:rsidP="00D06916">
      <w:pPr>
        <w:pStyle w:val="ConsPlusNormal"/>
        <w:spacing w:before="24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rsidR="004E4C7C" w:rsidRDefault="004E4C7C" w:rsidP="00D06916">
      <w:pPr>
        <w:pStyle w:val="ConsPlusNormal"/>
        <w:spacing w:before="240"/>
        <w:ind w:firstLine="5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4E4C7C" w:rsidRDefault="004E4C7C" w:rsidP="00D06916">
      <w:pPr>
        <w:pStyle w:val="ConsPlusNormal"/>
        <w:spacing w:before="24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4E4C7C" w:rsidRDefault="004E4C7C" w:rsidP="00D06916">
      <w:pPr>
        <w:pStyle w:val="ConsPlusNormal"/>
        <w:spacing w:before="240"/>
        <w:ind w:firstLine="540"/>
        <w:jc w:val="both"/>
      </w:pPr>
      <w: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4E4C7C" w:rsidRDefault="004E4C7C" w:rsidP="00D06916">
      <w:pPr>
        <w:pStyle w:val="ConsPlusNormal"/>
        <w:spacing w:before="240"/>
        <w:ind w:firstLine="5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4E4C7C" w:rsidRDefault="004E4C7C" w:rsidP="00D06916">
      <w:pPr>
        <w:pStyle w:val="ConsPlusNormal"/>
        <w:spacing w:before="240"/>
        <w:ind w:firstLine="540"/>
        <w:jc w:val="both"/>
      </w:pPr>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4E4C7C" w:rsidRDefault="004E4C7C" w:rsidP="00D06916">
      <w:pPr>
        <w:pStyle w:val="ConsPlusNormal"/>
        <w:spacing w:before="240"/>
        <w:ind w:firstLine="540"/>
        <w:jc w:val="both"/>
      </w:pPr>
      <w: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4E4C7C" w:rsidRDefault="004E4C7C" w:rsidP="00D06916">
      <w:pPr>
        <w:pStyle w:val="ConsPlusNormal"/>
        <w:spacing w:before="240"/>
        <w:ind w:firstLine="540"/>
        <w:jc w:val="both"/>
      </w:pPr>
      <w:r>
        <w:t>199.3.2. Содержание обучения:</w:t>
      </w:r>
    </w:p>
    <w:p w:rsidR="004E4C7C" w:rsidRDefault="004E4C7C" w:rsidP="00D06916">
      <w:pPr>
        <w:pStyle w:val="ConsPlusNormal"/>
        <w:spacing w:before="240"/>
        <w:ind w:firstLine="540"/>
        <w:jc w:val="both"/>
      </w:pPr>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4E4C7C" w:rsidRDefault="004E4C7C" w:rsidP="00D06916">
      <w:pPr>
        <w:pStyle w:val="ConsPlusNormal"/>
        <w:spacing w:before="240"/>
        <w:ind w:firstLine="540"/>
        <w:jc w:val="both"/>
      </w:pPr>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4E4C7C" w:rsidRDefault="004E4C7C" w:rsidP="00D06916">
      <w:pPr>
        <w:pStyle w:val="ConsPlusNormal"/>
        <w:spacing w:before="240"/>
        <w:ind w:firstLine="540"/>
        <w:jc w:val="both"/>
      </w:pPr>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4E4C7C" w:rsidRDefault="004E4C7C" w:rsidP="00D06916">
      <w:pPr>
        <w:pStyle w:val="ConsPlusNormal"/>
        <w:spacing w:before="240"/>
        <w:ind w:firstLine="540"/>
        <w:jc w:val="both"/>
      </w:pPr>
      <w: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4E4C7C" w:rsidRDefault="004E4C7C" w:rsidP="00D06916">
      <w:pPr>
        <w:pStyle w:val="ConsPlusNormal"/>
        <w:spacing w:before="240"/>
        <w:ind w:firstLine="540"/>
        <w:jc w:val="both"/>
      </w:pPr>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4E4C7C" w:rsidRDefault="004E4C7C" w:rsidP="00D06916">
      <w:pPr>
        <w:pStyle w:val="ConsPlusNormal"/>
        <w:spacing w:before="240"/>
        <w:ind w:firstLine="540"/>
        <w:jc w:val="both"/>
      </w:pPr>
      <w:r>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4E4C7C" w:rsidRDefault="004E4C7C" w:rsidP="00D06916">
      <w:pPr>
        <w:pStyle w:val="ConsPlusNormal"/>
        <w:spacing w:before="240"/>
        <w:ind w:firstLine="540"/>
        <w:jc w:val="both"/>
      </w:pPr>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4E4C7C" w:rsidRDefault="004E4C7C" w:rsidP="00D06916">
      <w:pPr>
        <w:pStyle w:val="ConsPlusNormal"/>
        <w:spacing w:before="240"/>
        <w:ind w:firstLine="540"/>
        <w:jc w:val="both"/>
      </w:pPr>
      <w:r>
        <w:t>199.3.3. Планируемые результаты освоения учебного предмета.</w:t>
      </w:r>
    </w:p>
    <w:p w:rsidR="004E4C7C" w:rsidRDefault="004E4C7C" w:rsidP="00D06916">
      <w:pPr>
        <w:pStyle w:val="ConsPlusNormal"/>
        <w:spacing w:before="240"/>
        <w:ind w:firstLine="540"/>
        <w:jc w:val="both"/>
      </w:pPr>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4E4C7C" w:rsidRDefault="004E4C7C" w:rsidP="00D06916">
      <w:pPr>
        <w:pStyle w:val="ConsPlusNormal"/>
        <w:spacing w:before="240"/>
        <w:ind w:firstLine="540"/>
        <w:jc w:val="both"/>
      </w:pPr>
      <w:r>
        <w:t>1. Представление о себе как "Я", осознание общности и различий "Я" от других.</w:t>
      </w:r>
    </w:p>
    <w:p w:rsidR="004E4C7C" w:rsidRDefault="004E4C7C" w:rsidP="00D06916">
      <w:pPr>
        <w:pStyle w:val="ConsPlusNormal"/>
        <w:spacing w:before="240"/>
        <w:ind w:firstLine="540"/>
        <w:jc w:val="both"/>
      </w:pPr>
      <w:r>
        <w:t>Соотнесение себя со своим именем, своим изображением на фотографии, отражением в зеркале.</w:t>
      </w:r>
    </w:p>
    <w:p w:rsidR="004E4C7C" w:rsidRDefault="004E4C7C" w:rsidP="00D06916">
      <w:pPr>
        <w:pStyle w:val="ConsPlusNormal"/>
        <w:spacing w:before="240"/>
        <w:ind w:firstLine="540"/>
        <w:jc w:val="both"/>
      </w:pPr>
      <w:r>
        <w:t>Представления о собственном теле.</w:t>
      </w:r>
    </w:p>
    <w:p w:rsidR="004E4C7C" w:rsidRDefault="004E4C7C" w:rsidP="00D06916">
      <w:pPr>
        <w:pStyle w:val="ConsPlusNormal"/>
        <w:spacing w:before="240"/>
        <w:ind w:firstLine="540"/>
        <w:jc w:val="both"/>
      </w:pPr>
      <w:r>
        <w:t>Отнесение себя к определенному полу.</w:t>
      </w:r>
    </w:p>
    <w:p w:rsidR="004E4C7C" w:rsidRDefault="004E4C7C" w:rsidP="00D06916">
      <w:pPr>
        <w:pStyle w:val="ConsPlusNormal"/>
        <w:spacing w:before="240"/>
        <w:ind w:firstLine="540"/>
        <w:jc w:val="both"/>
      </w:pPr>
      <w:r>
        <w:t>Умение определять "мое" и "не мое", осознавать и выражать свои интересы, желания.</w:t>
      </w:r>
    </w:p>
    <w:p w:rsidR="004E4C7C" w:rsidRDefault="004E4C7C" w:rsidP="00D06916">
      <w:pPr>
        <w:pStyle w:val="ConsPlusNormal"/>
        <w:spacing w:before="240"/>
        <w:ind w:firstLine="540"/>
        <w:jc w:val="both"/>
      </w:pPr>
      <w:r>
        <w:t>Умение сообщать общие сведения о себе: имя, фамилия, возраст, пол, место жительства, интересы.</w:t>
      </w:r>
    </w:p>
    <w:p w:rsidR="004E4C7C" w:rsidRDefault="004E4C7C" w:rsidP="00D06916">
      <w:pPr>
        <w:pStyle w:val="ConsPlusNormal"/>
        <w:spacing w:before="240"/>
        <w:ind w:firstLine="540"/>
        <w:jc w:val="both"/>
      </w:pPr>
      <w:r>
        <w:t>Представления о возрастных изменениях человека, адекватное отношение к своим возрастным изменениям.</w:t>
      </w:r>
    </w:p>
    <w:p w:rsidR="004E4C7C" w:rsidRDefault="004E4C7C" w:rsidP="00D06916">
      <w:pPr>
        <w:pStyle w:val="ConsPlusNormal"/>
        <w:spacing w:before="240"/>
        <w:ind w:firstLine="540"/>
        <w:jc w:val="both"/>
      </w:pPr>
      <w:r>
        <w:t>2. Умение решать каждодневные жизненные задачи, связанные с удовлетворением первоочередных потребностей.</w:t>
      </w:r>
    </w:p>
    <w:p w:rsidR="004E4C7C" w:rsidRDefault="004E4C7C" w:rsidP="00D06916">
      <w:pPr>
        <w:pStyle w:val="ConsPlusNormal"/>
        <w:spacing w:before="240"/>
        <w:ind w:firstLine="540"/>
        <w:jc w:val="both"/>
      </w:pPr>
      <w:r>
        <w:t>Умение обслуживать себя: принимать пищу и пить, ходить в туалет, выполнять гигиенические процедуры, одеваться и раздеваться.</w:t>
      </w:r>
    </w:p>
    <w:p w:rsidR="004E4C7C" w:rsidRDefault="004E4C7C" w:rsidP="00D06916">
      <w:pPr>
        <w:pStyle w:val="ConsPlusNormal"/>
        <w:spacing w:before="240"/>
        <w:ind w:firstLine="540"/>
        <w:jc w:val="both"/>
      </w:pPr>
      <w:r>
        <w:t>Умение сообщать о своих потребностях и желаниях.</w:t>
      </w:r>
    </w:p>
    <w:p w:rsidR="004E4C7C" w:rsidRDefault="004E4C7C" w:rsidP="00D06916">
      <w:pPr>
        <w:pStyle w:val="ConsPlusNormal"/>
        <w:spacing w:before="24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E4C7C" w:rsidRDefault="004E4C7C" w:rsidP="00D06916">
      <w:pPr>
        <w:pStyle w:val="ConsPlusNormal"/>
        <w:spacing w:before="240"/>
        <w:ind w:firstLine="540"/>
        <w:jc w:val="both"/>
      </w:pPr>
      <w:r>
        <w:t>Умение определять свое самочувствие (как хорошее или плохое), показывать или сообщать о болезненных ощущениях взрослому.</w:t>
      </w:r>
    </w:p>
    <w:p w:rsidR="004E4C7C" w:rsidRDefault="004E4C7C" w:rsidP="00D06916">
      <w:pPr>
        <w:pStyle w:val="ConsPlusNormal"/>
        <w:spacing w:before="240"/>
        <w:ind w:firstLine="54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4E4C7C" w:rsidRDefault="004E4C7C" w:rsidP="00D06916">
      <w:pPr>
        <w:pStyle w:val="ConsPlusNormal"/>
        <w:spacing w:before="240"/>
        <w:ind w:firstLine="540"/>
        <w:jc w:val="both"/>
      </w:pPr>
      <w:r>
        <w:t>Умение следить за своим внешним видом.</w:t>
      </w:r>
    </w:p>
    <w:p w:rsidR="004E4C7C" w:rsidRDefault="004E4C7C" w:rsidP="00D06916">
      <w:pPr>
        <w:pStyle w:val="ConsPlusNormal"/>
        <w:spacing w:before="240"/>
        <w:ind w:firstLine="540"/>
        <w:jc w:val="both"/>
      </w:pPr>
      <w:r>
        <w:t>4. Представления о своей семье, взаимоотношениях в семье.</w:t>
      </w:r>
    </w:p>
    <w:p w:rsidR="004E4C7C" w:rsidRDefault="004E4C7C" w:rsidP="00D06916">
      <w:pPr>
        <w:pStyle w:val="ConsPlusNormal"/>
        <w:spacing w:before="24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199.4. Окружающий социальный мир.</w:t>
      </w:r>
    </w:p>
    <w:p w:rsidR="004E4C7C" w:rsidRDefault="004E4C7C" w:rsidP="00D06916">
      <w:pPr>
        <w:pStyle w:val="ConsPlusNormal"/>
        <w:spacing w:before="240"/>
        <w:ind w:firstLine="540"/>
        <w:jc w:val="both"/>
      </w:pPr>
      <w:r>
        <w:t>199.4.1. Пояснительная записка.</w:t>
      </w:r>
    </w:p>
    <w:p w:rsidR="004E4C7C" w:rsidRDefault="004E4C7C" w:rsidP="00D06916">
      <w:pPr>
        <w:pStyle w:val="ConsPlusNormal"/>
        <w:spacing w:before="240"/>
        <w:ind w:firstLine="540"/>
        <w:jc w:val="both"/>
      </w:pPr>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4E4C7C" w:rsidRDefault="004E4C7C" w:rsidP="00D06916">
      <w:pPr>
        <w:pStyle w:val="ConsPlusNormal"/>
        <w:spacing w:before="240"/>
        <w:ind w:firstLine="540"/>
        <w:jc w:val="both"/>
      </w:pPr>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4E4C7C" w:rsidRDefault="004E4C7C" w:rsidP="00D06916">
      <w:pPr>
        <w:pStyle w:val="ConsPlusNormal"/>
        <w:spacing w:before="24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4E4C7C" w:rsidRDefault="004E4C7C" w:rsidP="00D06916">
      <w:pPr>
        <w:pStyle w:val="ConsPlusNormal"/>
        <w:spacing w:before="240"/>
        <w:ind w:firstLine="540"/>
        <w:jc w:val="both"/>
      </w:pPr>
      <w:r>
        <w:t>В процессе обучения по программе у обучающегося с РАС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4E4C7C" w:rsidRDefault="004E4C7C" w:rsidP="00D06916">
      <w:pPr>
        <w:pStyle w:val="ConsPlusNormal"/>
        <w:spacing w:before="240"/>
        <w:ind w:firstLine="5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4E4C7C" w:rsidRDefault="004E4C7C" w:rsidP="00D06916">
      <w:pPr>
        <w:pStyle w:val="ConsPlusNormal"/>
        <w:spacing w:before="240"/>
        <w:ind w:firstLine="5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4E4C7C" w:rsidRDefault="004E4C7C" w:rsidP="00D06916">
      <w:pPr>
        <w:pStyle w:val="ConsPlusNormal"/>
        <w:spacing w:before="240"/>
        <w:ind w:firstLine="540"/>
        <w:jc w:val="both"/>
      </w:pPr>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4E4C7C" w:rsidRDefault="004E4C7C" w:rsidP="00D06916">
      <w:pPr>
        <w:pStyle w:val="ConsPlusNormal"/>
        <w:spacing w:before="240"/>
        <w:ind w:firstLine="5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4E4C7C" w:rsidRDefault="004E4C7C" w:rsidP="00D06916">
      <w:pPr>
        <w:pStyle w:val="ConsPlusNormal"/>
        <w:spacing w:before="240"/>
        <w:ind w:firstLine="540"/>
        <w:jc w:val="both"/>
      </w:pPr>
      <w:r>
        <w:t>199.4.2. Содержание обучения:</w:t>
      </w:r>
    </w:p>
    <w:p w:rsidR="004E4C7C" w:rsidRDefault="004E4C7C" w:rsidP="00D06916">
      <w:pPr>
        <w:pStyle w:val="ConsPlusNormal"/>
        <w:spacing w:before="240"/>
        <w:ind w:firstLine="540"/>
        <w:jc w:val="both"/>
      </w:pPr>
      <w: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4E4C7C" w:rsidRDefault="004E4C7C" w:rsidP="00D06916">
      <w:pPr>
        <w:pStyle w:val="ConsPlusNormal"/>
        <w:spacing w:before="240"/>
        <w:ind w:firstLine="540"/>
        <w:jc w:val="both"/>
      </w:pPr>
      <w: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4E4C7C" w:rsidRDefault="004E4C7C" w:rsidP="00D06916">
      <w:pPr>
        <w:pStyle w:val="ConsPlusNormal"/>
        <w:spacing w:before="240"/>
        <w:ind w:firstLine="540"/>
        <w:jc w:val="both"/>
      </w:pPr>
      <w: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4E4C7C" w:rsidRDefault="004E4C7C" w:rsidP="00D06916">
      <w:pPr>
        <w:pStyle w:val="ConsPlusNormal"/>
        <w:spacing w:before="240"/>
        <w:ind w:firstLine="540"/>
        <w:jc w:val="both"/>
      </w:pPr>
      <w: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4E4C7C" w:rsidRDefault="004E4C7C" w:rsidP="00D06916">
      <w:pPr>
        <w:pStyle w:val="ConsPlusNormal"/>
        <w:spacing w:before="240"/>
        <w:ind w:firstLine="540"/>
        <w:jc w:val="both"/>
      </w:pPr>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4E4C7C" w:rsidRDefault="004E4C7C" w:rsidP="00D06916">
      <w:pPr>
        <w:pStyle w:val="ConsPlusNormal"/>
        <w:spacing w:before="240"/>
        <w:ind w:firstLine="540"/>
        <w:jc w:val="both"/>
      </w:pPr>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4E4C7C" w:rsidRDefault="004E4C7C" w:rsidP="00D06916">
      <w:pPr>
        <w:pStyle w:val="ConsPlusNormal"/>
        <w:spacing w:before="240"/>
        <w:ind w:firstLine="540"/>
        <w:jc w:val="both"/>
      </w:pPr>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4E4C7C" w:rsidRDefault="004E4C7C" w:rsidP="00D06916">
      <w:pPr>
        <w:pStyle w:val="ConsPlusNormal"/>
        <w:spacing w:before="240"/>
        <w:ind w:firstLine="540"/>
        <w:jc w:val="both"/>
      </w:pPr>
      <w:r>
        <w:t>199.4.3. Планируемые результаты освоения учебного предмета.</w:t>
      </w:r>
    </w:p>
    <w:p w:rsidR="004E4C7C" w:rsidRDefault="004E4C7C" w:rsidP="00D06916">
      <w:pPr>
        <w:pStyle w:val="ConsPlusNormal"/>
        <w:spacing w:before="240"/>
        <w:ind w:firstLine="540"/>
        <w:jc w:val="both"/>
      </w:pPr>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4E4C7C" w:rsidRDefault="004E4C7C" w:rsidP="00D06916">
      <w:pPr>
        <w:pStyle w:val="ConsPlusNormal"/>
        <w:spacing w:before="240"/>
        <w:ind w:firstLine="540"/>
        <w:jc w:val="both"/>
      </w:pPr>
      <w:r>
        <w:t>1. Представления о мире, созданном руками человека:</w:t>
      </w:r>
    </w:p>
    <w:p w:rsidR="004E4C7C" w:rsidRDefault="004E4C7C" w:rsidP="00D06916">
      <w:pPr>
        <w:pStyle w:val="ConsPlusNormal"/>
        <w:spacing w:before="240"/>
        <w:ind w:firstLine="540"/>
        <w:jc w:val="both"/>
      </w:pPr>
      <w:r>
        <w:t>интерес к объектам, созданным человеком;</w:t>
      </w:r>
    </w:p>
    <w:p w:rsidR="004E4C7C" w:rsidRDefault="004E4C7C" w:rsidP="00D06916">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о транспорте;</w:t>
      </w:r>
    </w:p>
    <w:p w:rsidR="004E4C7C" w:rsidRDefault="004E4C7C" w:rsidP="00D06916">
      <w:pPr>
        <w:pStyle w:val="ConsPlusNormal"/>
        <w:spacing w:before="240"/>
        <w:ind w:firstLine="540"/>
        <w:jc w:val="both"/>
      </w:pPr>
      <w:r>
        <w:t>умение соблюдать элементарные правила безопасности поведения в доме, на улице, в транспорте, в общественных местах.</w:t>
      </w:r>
    </w:p>
    <w:p w:rsidR="004E4C7C" w:rsidRDefault="004E4C7C" w:rsidP="00D06916">
      <w:pPr>
        <w:pStyle w:val="ConsPlusNormal"/>
        <w:spacing w:before="240"/>
        <w:ind w:firstLine="540"/>
        <w:jc w:val="both"/>
      </w:pPr>
      <w:r>
        <w:t>2. Представления об окружающих людях:</w:t>
      </w:r>
    </w:p>
    <w:p w:rsidR="004E4C7C" w:rsidRDefault="004E4C7C" w:rsidP="00D06916">
      <w:pPr>
        <w:pStyle w:val="ConsPlusNormal"/>
        <w:spacing w:before="240"/>
        <w:ind w:firstLine="540"/>
        <w:jc w:val="both"/>
      </w:pPr>
      <w:r>
        <w:t>овладение первоначальными представлениями о социальной жизни, о профессиональных и социальных ролях людей;</w:t>
      </w:r>
    </w:p>
    <w:p w:rsidR="004E4C7C" w:rsidRDefault="004E4C7C" w:rsidP="00D06916">
      <w:pPr>
        <w:pStyle w:val="ConsPlusNormal"/>
        <w:spacing w:before="240"/>
        <w:ind w:firstLine="540"/>
        <w:jc w:val="both"/>
      </w:pPr>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4E4C7C" w:rsidRDefault="004E4C7C" w:rsidP="00D06916">
      <w:pPr>
        <w:pStyle w:val="ConsPlusNormal"/>
        <w:spacing w:before="240"/>
        <w:ind w:firstLine="540"/>
        <w:jc w:val="both"/>
      </w:pPr>
      <w:r>
        <w:t>представления о социальных ролях людей (пассажир, пешеход, покупатель), правилах поведения согласно социальным ролям в различных ситуациях;</w:t>
      </w:r>
    </w:p>
    <w:p w:rsidR="004E4C7C" w:rsidRDefault="004E4C7C" w:rsidP="00D06916">
      <w:pPr>
        <w:pStyle w:val="ConsPlusNormal"/>
        <w:spacing w:before="240"/>
        <w:ind w:firstLine="540"/>
        <w:jc w:val="both"/>
      </w:pPr>
      <w:r>
        <w:t>опыт конструктивного взаимодействия с взрослыми и сверстниками;</w:t>
      </w:r>
    </w:p>
    <w:p w:rsidR="004E4C7C" w:rsidRDefault="004E4C7C" w:rsidP="00D06916">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4E4C7C" w:rsidRDefault="004E4C7C" w:rsidP="00D06916">
      <w:pPr>
        <w:pStyle w:val="ConsPlusNormal"/>
        <w:spacing w:before="240"/>
        <w:ind w:firstLine="540"/>
        <w:jc w:val="both"/>
      </w:pPr>
      <w:r>
        <w:t>3. Развитие межличностных и групповых отношений:</w:t>
      </w:r>
    </w:p>
    <w:p w:rsidR="004E4C7C" w:rsidRDefault="004E4C7C" w:rsidP="00D06916">
      <w:pPr>
        <w:pStyle w:val="ConsPlusNormal"/>
        <w:spacing w:before="240"/>
        <w:ind w:firstLine="540"/>
        <w:jc w:val="both"/>
      </w:pPr>
      <w:r>
        <w:t>представление о дружбе, сверстниках;</w:t>
      </w:r>
    </w:p>
    <w:p w:rsidR="004E4C7C" w:rsidRDefault="004E4C7C" w:rsidP="00D06916">
      <w:pPr>
        <w:pStyle w:val="ConsPlusNormal"/>
        <w:spacing w:before="240"/>
        <w:ind w:firstLine="540"/>
        <w:jc w:val="both"/>
      </w:pPr>
      <w:r>
        <w:t>умение строить отношения на основе поддержки и взаимопомощи, умение сопереживать, сочувствовать, проявлять внимание;</w:t>
      </w:r>
    </w:p>
    <w:p w:rsidR="004E4C7C" w:rsidRDefault="004E4C7C" w:rsidP="00D06916">
      <w:pPr>
        <w:pStyle w:val="ConsPlusNormal"/>
        <w:spacing w:before="240"/>
        <w:ind w:firstLine="540"/>
        <w:jc w:val="both"/>
      </w:pPr>
      <w:r>
        <w:t>умение взаимодействовать в группе в процессе учебной, игровой, других видах доступной деятельности;</w:t>
      </w:r>
    </w:p>
    <w:p w:rsidR="004E4C7C" w:rsidRDefault="004E4C7C" w:rsidP="00D06916">
      <w:pPr>
        <w:pStyle w:val="ConsPlusNormal"/>
        <w:spacing w:before="240"/>
        <w:ind w:firstLine="540"/>
        <w:jc w:val="both"/>
      </w:pPr>
      <w:r>
        <w:t>умение организовывать свободное время с учетом своих и совместных интересов.</w:t>
      </w:r>
    </w:p>
    <w:p w:rsidR="004E4C7C" w:rsidRDefault="004E4C7C" w:rsidP="00D06916">
      <w:pPr>
        <w:pStyle w:val="ConsPlusNormal"/>
        <w:spacing w:before="240"/>
        <w:ind w:firstLine="540"/>
        <w:jc w:val="both"/>
      </w:pPr>
      <w:r>
        <w:t>4. Накопление положительного опыта сотрудничества и участия в общественной жизни:</w:t>
      </w:r>
    </w:p>
    <w:p w:rsidR="004E4C7C" w:rsidRDefault="004E4C7C" w:rsidP="00D06916">
      <w:pPr>
        <w:pStyle w:val="ConsPlusNormal"/>
        <w:spacing w:before="240"/>
        <w:ind w:firstLine="540"/>
        <w:jc w:val="both"/>
      </w:pPr>
      <w:r>
        <w:t>представление о праздниках, праздничных мероприятиях, их содержании, участие в них;</w:t>
      </w:r>
    </w:p>
    <w:p w:rsidR="004E4C7C" w:rsidRDefault="004E4C7C" w:rsidP="00D06916">
      <w:pPr>
        <w:pStyle w:val="ConsPlusNormal"/>
        <w:spacing w:before="240"/>
        <w:ind w:firstLine="540"/>
        <w:jc w:val="both"/>
      </w:pPr>
      <w:r>
        <w:t>использование простейших эстетических ориентиров (эталонов) о внешнем виде на праздниках, в хозяйственно-бытовой деятельности;</w:t>
      </w:r>
    </w:p>
    <w:p w:rsidR="004E4C7C" w:rsidRDefault="004E4C7C" w:rsidP="00D06916">
      <w:pPr>
        <w:pStyle w:val="ConsPlusNormal"/>
        <w:spacing w:before="240"/>
        <w:ind w:firstLine="540"/>
        <w:jc w:val="both"/>
      </w:pPr>
      <w:r>
        <w:t>умение соблюдать традиции семейных, школьных, государственных праздников.</w:t>
      </w:r>
    </w:p>
    <w:p w:rsidR="004E4C7C" w:rsidRDefault="004E4C7C" w:rsidP="00D06916">
      <w:pPr>
        <w:pStyle w:val="ConsPlusNormal"/>
        <w:spacing w:before="240"/>
        <w:ind w:firstLine="540"/>
        <w:jc w:val="both"/>
      </w:pPr>
      <w:r>
        <w:t>5. Представления об обязанностях и правах ребенка:</w:t>
      </w:r>
    </w:p>
    <w:p w:rsidR="004E4C7C" w:rsidRDefault="004E4C7C" w:rsidP="00D06916">
      <w:pPr>
        <w:pStyle w:val="ConsPlusNormal"/>
        <w:spacing w:before="240"/>
        <w:ind w:firstLine="540"/>
        <w:jc w:val="both"/>
      </w:pPr>
      <w:r>
        <w:t>представления о праве на жизнь, на образование, на труд, на неприкосновенность личности и достоинства;</w:t>
      </w:r>
    </w:p>
    <w:p w:rsidR="004E4C7C" w:rsidRDefault="004E4C7C" w:rsidP="00D06916">
      <w:pPr>
        <w:pStyle w:val="ConsPlusNormal"/>
        <w:spacing w:before="240"/>
        <w:ind w:firstLine="540"/>
        <w:jc w:val="both"/>
      </w:pPr>
      <w:r>
        <w:t>представления об обязанностях обучающегося, сына (дочери), внука (внучки), гражданина.</w:t>
      </w:r>
    </w:p>
    <w:p w:rsidR="004E4C7C" w:rsidRDefault="004E4C7C" w:rsidP="00D06916">
      <w:pPr>
        <w:pStyle w:val="ConsPlusNormal"/>
        <w:spacing w:before="240"/>
        <w:ind w:firstLine="540"/>
        <w:jc w:val="both"/>
      </w:pPr>
      <w:r>
        <w:t>6. Представление о стране проживания Россия:</w:t>
      </w:r>
    </w:p>
    <w:p w:rsidR="004E4C7C" w:rsidRDefault="004E4C7C" w:rsidP="00D06916">
      <w:pPr>
        <w:pStyle w:val="ConsPlusNormal"/>
        <w:spacing w:before="240"/>
        <w:ind w:firstLine="540"/>
        <w:jc w:val="both"/>
      </w:pPr>
      <w:r>
        <w:t>представление о стране, народе, столице, больших городах, городе (селе), месте проживания;</w:t>
      </w:r>
    </w:p>
    <w:p w:rsidR="004E4C7C" w:rsidRDefault="004E4C7C" w:rsidP="00D06916">
      <w:pPr>
        <w:pStyle w:val="ConsPlusNormal"/>
        <w:spacing w:before="240"/>
        <w:ind w:firstLine="540"/>
        <w:jc w:val="both"/>
      </w:pPr>
      <w:r>
        <w:t>представление о государственной символике (флаг, герб, гимн);</w:t>
      </w:r>
    </w:p>
    <w:p w:rsidR="004E4C7C" w:rsidRDefault="004E4C7C" w:rsidP="00D06916">
      <w:pPr>
        <w:pStyle w:val="ConsPlusNormal"/>
        <w:spacing w:before="240"/>
        <w:ind w:firstLine="540"/>
        <w:jc w:val="both"/>
      </w:pPr>
      <w:r>
        <w:t>представление о значимых исторических событиях и выдающихся людях России.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200. Программа коррекционной работы.</w:t>
      </w:r>
    </w:p>
    <w:p w:rsidR="004E4C7C" w:rsidRDefault="004E4C7C" w:rsidP="00D06916">
      <w:pPr>
        <w:pStyle w:val="ConsPlusNormal"/>
        <w:spacing w:before="240"/>
        <w:ind w:firstLine="540"/>
        <w:jc w:val="both"/>
      </w:pPr>
      <w: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4E4C7C" w:rsidRDefault="004E4C7C" w:rsidP="00D06916">
      <w:pPr>
        <w:pStyle w:val="ConsPlusNormal"/>
        <w:spacing w:before="240"/>
        <w:ind w:firstLine="540"/>
        <w:jc w:val="both"/>
      </w:pPr>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200.2. Задачи коррекционной работы:</w:t>
      </w:r>
    </w:p>
    <w:p w:rsidR="004E4C7C" w:rsidRDefault="004E4C7C" w:rsidP="00D06916">
      <w:pPr>
        <w:pStyle w:val="ConsPlusNormal"/>
        <w:spacing w:before="240"/>
        <w:ind w:firstLine="540"/>
        <w:jc w:val="both"/>
      </w:pPr>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4E4C7C" w:rsidRDefault="004E4C7C" w:rsidP="00D06916">
      <w:pPr>
        <w:pStyle w:val="ConsPlusNormal"/>
        <w:spacing w:before="240"/>
        <w:ind w:firstLine="540"/>
        <w:jc w:val="both"/>
      </w:pPr>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4E4C7C" w:rsidRDefault="004E4C7C" w:rsidP="00D06916">
      <w:pPr>
        <w:pStyle w:val="ConsPlusNormal"/>
        <w:spacing w:before="240"/>
        <w:ind w:firstLine="540"/>
        <w:jc w:val="both"/>
      </w:pPr>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rsidR="004E4C7C" w:rsidRDefault="004E4C7C" w:rsidP="00D06916">
      <w:pPr>
        <w:pStyle w:val="ConsPlusNormal"/>
        <w:spacing w:before="240"/>
        <w:ind w:firstLine="540"/>
        <w:jc w:val="both"/>
      </w:pPr>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тяжелый и множественными нарушениями развития;</w:t>
      </w:r>
    </w:p>
    <w:p w:rsidR="004E4C7C" w:rsidRDefault="004E4C7C" w:rsidP="00D06916">
      <w:pPr>
        <w:pStyle w:val="ConsPlusNormal"/>
        <w:spacing w:before="240"/>
        <w:ind w:firstLine="540"/>
        <w:jc w:val="both"/>
      </w:pPr>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200.3. Принципы коррекционной работы:</w:t>
      </w:r>
    </w:p>
    <w:p w:rsidR="004E4C7C" w:rsidRDefault="004E4C7C" w:rsidP="00D06916">
      <w:pPr>
        <w:pStyle w:val="ConsPlusNormal"/>
        <w:spacing w:before="240"/>
        <w:ind w:firstLine="540"/>
        <w:jc w:val="both"/>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4E4C7C" w:rsidRDefault="004E4C7C" w:rsidP="00D06916">
      <w:pPr>
        <w:pStyle w:val="ConsPlusNormal"/>
        <w:spacing w:before="240"/>
        <w:ind w:firstLine="540"/>
        <w:jc w:val="both"/>
      </w:pPr>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4E4C7C" w:rsidRDefault="004E4C7C" w:rsidP="00D06916">
      <w:pPr>
        <w:pStyle w:val="ConsPlusNormal"/>
        <w:spacing w:before="240"/>
        <w:ind w:firstLine="540"/>
        <w:jc w:val="both"/>
      </w:pPr>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rsidR="004E4C7C" w:rsidRDefault="004E4C7C" w:rsidP="00D06916">
      <w:pPr>
        <w:pStyle w:val="ConsPlusNormal"/>
        <w:spacing w:before="240"/>
        <w:ind w:firstLine="540"/>
        <w:jc w:val="both"/>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4E4C7C" w:rsidRDefault="004E4C7C" w:rsidP="00D06916">
      <w:pPr>
        <w:pStyle w:val="ConsPlusNormal"/>
        <w:spacing w:before="240"/>
        <w:ind w:firstLine="540"/>
        <w:jc w:val="both"/>
      </w:pPr>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4E4C7C" w:rsidRDefault="004E4C7C" w:rsidP="00D06916">
      <w:pPr>
        <w:pStyle w:val="ConsPlusNormal"/>
        <w:spacing w:before="240"/>
        <w:ind w:firstLine="540"/>
        <w:jc w:val="both"/>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200.4. Специфика организации коррекционной работы с обучающимися с РАС.</w:t>
      </w:r>
    </w:p>
    <w:p w:rsidR="004E4C7C" w:rsidRDefault="004E4C7C" w:rsidP="00D06916">
      <w:pPr>
        <w:pStyle w:val="ConsPlusNormal"/>
        <w:spacing w:before="240"/>
        <w:ind w:firstLine="540"/>
        <w:jc w:val="both"/>
      </w:pPr>
      <w:r>
        <w:t>Коррекционная работа с обучающимися с РАС проводится:</w:t>
      </w:r>
    </w:p>
    <w:p w:rsidR="004E4C7C" w:rsidRDefault="004E4C7C" w:rsidP="00D06916">
      <w:pPr>
        <w:pStyle w:val="ConsPlusNormal"/>
        <w:spacing w:before="240"/>
        <w:ind w:firstLine="54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4E4C7C" w:rsidRDefault="004E4C7C" w:rsidP="00D06916">
      <w:pPr>
        <w:pStyle w:val="ConsPlusNormal"/>
        <w:spacing w:before="240"/>
        <w:ind w:firstLine="54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4E4C7C" w:rsidRDefault="004E4C7C" w:rsidP="00D06916">
      <w:pPr>
        <w:pStyle w:val="ConsPlusNormal"/>
        <w:spacing w:before="240"/>
        <w:ind w:firstLine="540"/>
        <w:jc w:val="both"/>
      </w:pPr>
      <w:r>
        <w:t>в рамках психологического и социально-педагогического сопровождения обучающихся.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200.5. Характеристика основных направлений коррекционной работы.</w:t>
      </w:r>
    </w:p>
    <w:p w:rsidR="004E4C7C" w:rsidRDefault="004E4C7C" w:rsidP="00D06916">
      <w:pPr>
        <w:pStyle w:val="ConsPlusNormal"/>
        <w:spacing w:before="240"/>
        <w:ind w:firstLine="540"/>
        <w:jc w:val="both"/>
      </w:pPr>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rsidR="004E4C7C" w:rsidRDefault="004E4C7C" w:rsidP="00D06916">
      <w:pPr>
        <w:pStyle w:val="ConsPlusNormal"/>
        <w:spacing w:before="240"/>
        <w:ind w:firstLine="540"/>
        <w:jc w:val="both"/>
      </w:pPr>
      <w:r>
        <w:t>Проведение диагностической работы предполагает осуществление:</w:t>
      </w:r>
    </w:p>
    <w:p w:rsidR="004E4C7C" w:rsidRDefault="004E4C7C" w:rsidP="00D06916">
      <w:pPr>
        <w:pStyle w:val="ConsPlusNormal"/>
        <w:spacing w:before="240"/>
        <w:ind w:firstLine="540"/>
        <w:jc w:val="both"/>
      </w:pPr>
      <w:r>
        <w:t>1) психолого-педагогического обследования с целью выявления их особых образовательных потребностей:</w:t>
      </w:r>
    </w:p>
    <w:p w:rsidR="004E4C7C" w:rsidRDefault="004E4C7C" w:rsidP="00D06916">
      <w:pPr>
        <w:pStyle w:val="ConsPlusNormal"/>
        <w:spacing w:before="240"/>
        <w:ind w:firstLine="540"/>
        <w:jc w:val="both"/>
      </w:pPr>
      <w:r>
        <w:t>развития познавательной сферы, специфических трудностей в овладении содержанием образования и потенциальных возможностей;</w:t>
      </w:r>
    </w:p>
    <w:p w:rsidR="004E4C7C" w:rsidRDefault="004E4C7C" w:rsidP="00D06916">
      <w:pPr>
        <w:pStyle w:val="ConsPlusNormal"/>
        <w:spacing w:before="240"/>
        <w:ind w:firstLine="540"/>
        <w:jc w:val="both"/>
      </w:pPr>
      <w:r>
        <w:t>развития эмоционально-волевой сферы и личностных особенностей обучающихся;</w:t>
      </w:r>
    </w:p>
    <w:p w:rsidR="004E4C7C" w:rsidRDefault="004E4C7C" w:rsidP="00D06916">
      <w:pPr>
        <w:pStyle w:val="ConsPlusNormal"/>
        <w:spacing w:before="240"/>
        <w:ind w:firstLine="540"/>
        <w:jc w:val="both"/>
      </w:pPr>
      <w:r>
        <w:t>определение социальной ситуации развития и условий семейного воспитания обучающегося;</w:t>
      </w:r>
    </w:p>
    <w:p w:rsidR="004E4C7C" w:rsidRDefault="004E4C7C" w:rsidP="00D06916">
      <w:pPr>
        <w:pStyle w:val="ConsPlusNormal"/>
        <w:spacing w:before="240"/>
        <w:ind w:firstLine="540"/>
        <w:jc w:val="both"/>
      </w:pPr>
      <w:r>
        <w:t>2) мониторинга динамики развития обучающихся, их успешности в освоении АООП НОО;</w:t>
      </w:r>
    </w:p>
    <w:p w:rsidR="004E4C7C" w:rsidRDefault="004E4C7C" w:rsidP="00D06916">
      <w:pPr>
        <w:pStyle w:val="ConsPlusNormal"/>
        <w:spacing w:before="240"/>
        <w:ind w:firstLine="540"/>
        <w:jc w:val="both"/>
      </w:pPr>
      <w:r>
        <w:t>3) анализа результатов обследования с целью проектирования и корректировки коррекционных мероприятий.</w:t>
      </w:r>
    </w:p>
    <w:p w:rsidR="004E4C7C" w:rsidRDefault="004E4C7C" w:rsidP="00D06916">
      <w:pPr>
        <w:pStyle w:val="ConsPlusNormal"/>
        <w:spacing w:before="240"/>
        <w:ind w:firstLine="540"/>
        <w:jc w:val="both"/>
      </w:pPr>
      <w:r>
        <w:t>В процессе диагностической работы используются следующие формы и методы работы:</w:t>
      </w:r>
    </w:p>
    <w:p w:rsidR="004E4C7C" w:rsidRDefault="004E4C7C" w:rsidP="00D06916">
      <w:pPr>
        <w:pStyle w:val="ConsPlusNormal"/>
        <w:spacing w:before="240"/>
        <w:ind w:firstLine="540"/>
        <w:jc w:val="both"/>
      </w:pPr>
      <w:r>
        <w:t>сбор сведений об обучающемся у родителей (законных представителей) (беседы, анкетирование, интервьюирование);</w:t>
      </w:r>
    </w:p>
    <w:p w:rsidR="004E4C7C" w:rsidRDefault="004E4C7C" w:rsidP="00D06916">
      <w:pPr>
        <w:pStyle w:val="ConsPlusNormal"/>
        <w:spacing w:before="240"/>
        <w:ind w:firstLine="540"/>
        <w:jc w:val="both"/>
      </w:pPr>
      <w:r>
        <w:t>беседы с обучающимися, педагогическими работниками и родителями (законными представителями);</w:t>
      </w:r>
    </w:p>
    <w:p w:rsidR="004E4C7C" w:rsidRDefault="004E4C7C" w:rsidP="00D06916">
      <w:pPr>
        <w:pStyle w:val="ConsPlusNormal"/>
        <w:spacing w:before="240"/>
        <w:ind w:firstLine="540"/>
        <w:jc w:val="both"/>
      </w:pPr>
      <w:r>
        <w:t>наблюдение за обучающимися во время учебной и внеурочной деятельности;</w:t>
      </w:r>
    </w:p>
    <w:p w:rsidR="004E4C7C" w:rsidRDefault="004E4C7C" w:rsidP="00D06916">
      <w:pPr>
        <w:pStyle w:val="ConsPlusNormal"/>
        <w:spacing w:before="240"/>
        <w:ind w:firstLine="540"/>
        <w:jc w:val="both"/>
      </w:pPr>
      <w:r>
        <w:t>психолого-педагогический эксперимент;</w:t>
      </w:r>
    </w:p>
    <w:p w:rsidR="004E4C7C" w:rsidRDefault="004E4C7C" w:rsidP="00D06916">
      <w:pPr>
        <w:pStyle w:val="ConsPlusNormal"/>
        <w:spacing w:before="240"/>
        <w:ind w:firstLine="540"/>
        <w:jc w:val="both"/>
      </w:pPr>
      <w:r>
        <w:t>изучение работ обучающегося (тетради, рисунки, поделки);</w:t>
      </w:r>
    </w:p>
    <w:p w:rsidR="004E4C7C" w:rsidRDefault="004E4C7C" w:rsidP="00D06916">
      <w:pPr>
        <w:pStyle w:val="ConsPlusNormal"/>
        <w:spacing w:before="240"/>
        <w:ind w:firstLine="540"/>
        <w:jc w:val="both"/>
      </w:pPr>
      <w:r>
        <w:t>оформление документации (психолого-педагогические дневники наблюдения за обучающимся).</w:t>
      </w:r>
    </w:p>
    <w:p w:rsidR="004E4C7C" w:rsidRDefault="004E4C7C" w:rsidP="00D06916">
      <w:pPr>
        <w:pStyle w:val="ConsPlusNormal"/>
        <w:spacing w:before="240"/>
        <w:ind w:firstLine="540"/>
        <w:jc w:val="both"/>
      </w:pPr>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4E4C7C" w:rsidRDefault="004E4C7C" w:rsidP="00D06916">
      <w:pPr>
        <w:pStyle w:val="ConsPlusNormal"/>
        <w:spacing w:before="240"/>
        <w:ind w:firstLine="540"/>
        <w:jc w:val="both"/>
      </w:pPr>
      <w:r>
        <w:t>Коррекционно-развивающая работа включает:</w:t>
      </w:r>
    </w:p>
    <w:p w:rsidR="004E4C7C" w:rsidRDefault="004E4C7C" w:rsidP="00D06916">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rsidR="004E4C7C" w:rsidRDefault="004E4C7C" w:rsidP="00D06916">
      <w:pPr>
        <w:pStyle w:val="ConsPlusNormal"/>
        <w:spacing w:before="240"/>
        <w:ind w:firstLine="540"/>
        <w:jc w:val="both"/>
      </w:pPr>
      <w:r>
        <w:t>формирование в классе психологического климата комфортного для всех обучающихся;</w:t>
      </w:r>
    </w:p>
    <w:p w:rsidR="004E4C7C" w:rsidRDefault="004E4C7C" w:rsidP="00D06916">
      <w:pPr>
        <w:pStyle w:val="ConsPlusNormal"/>
        <w:spacing w:before="240"/>
        <w:ind w:firstLine="540"/>
        <w:jc w:val="both"/>
      </w:pPr>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4E4C7C" w:rsidRDefault="004E4C7C" w:rsidP="00D06916">
      <w:pPr>
        <w:pStyle w:val="ConsPlusNormal"/>
        <w:spacing w:before="240"/>
        <w:ind w:firstLine="540"/>
        <w:jc w:val="both"/>
      </w:pPr>
      <w:r>
        <w:t>разработку оптимальных для развития обучающихся с РАС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4E4C7C" w:rsidRDefault="004E4C7C" w:rsidP="00D06916">
      <w:pPr>
        <w:pStyle w:val="ConsPlusNormal"/>
        <w:spacing w:before="24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4E4C7C" w:rsidRDefault="004E4C7C" w:rsidP="00D06916">
      <w:pPr>
        <w:pStyle w:val="ConsPlusNormal"/>
        <w:spacing w:before="240"/>
        <w:ind w:firstLine="540"/>
        <w:jc w:val="both"/>
      </w:pPr>
      <w:r>
        <w:t>развитие эмоционально-волевой и личностной сферы обучающегося и коррекцию его поведения;</w:t>
      </w:r>
    </w:p>
    <w:p w:rsidR="004E4C7C" w:rsidRDefault="004E4C7C" w:rsidP="00D06916">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rsidR="004E4C7C" w:rsidRDefault="004E4C7C" w:rsidP="00D06916">
      <w:pPr>
        <w:pStyle w:val="ConsPlusNormal"/>
        <w:spacing w:before="240"/>
        <w:ind w:firstLine="540"/>
        <w:jc w:val="both"/>
      </w:pPr>
      <w:r>
        <w:t>В процессе коррекционно-развивающей работы используются следующие формы и методы работы:</w:t>
      </w:r>
    </w:p>
    <w:p w:rsidR="004E4C7C" w:rsidRDefault="004E4C7C" w:rsidP="00D06916">
      <w:pPr>
        <w:pStyle w:val="ConsPlusNormal"/>
        <w:spacing w:before="240"/>
        <w:ind w:firstLine="540"/>
        <w:jc w:val="both"/>
      </w:pPr>
      <w:r>
        <w:t>занятия индивидуальные и групповые;</w:t>
      </w:r>
    </w:p>
    <w:p w:rsidR="004E4C7C" w:rsidRDefault="004E4C7C" w:rsidP="00D06916">
      <w:pPr>
        <w:pStyle w:val="ConsPlusNormal"/>
        <w:spacing w:before="240"/>
        <w:ind w:firstLine="540"/>
        <w:jc w:val="both"/>
      </w:pPr>
      <w:r>
        <w:t>игры, упражнения, этюды;</w:t>
      </w:r>
    </w:p>
    <w:p w:rsidR="004E4C7C" w:rsidRDefault="004E4C7C" w:rsidP="00D06916">
      <w:pPr>
        <w:pStyle w:val="ConsPlusNormal"/>
        <w:spacing w:before="240"/>
        <w:ind w:firstLine="540"/>
        <w:jc w:val="both"/>
      </w:pPr>
      <w:r>
        <w:t>психокоррекционные методики;</w:t>
      </w:r>
    </w:p>
    <w:p w:rsidR="004E4C7C" w:rsidRDefault="004E4C7C" w:rsidP="00D06916">
      <w:pPr>
        <w:pStyle w:val="ConsPlusNormal"/>
        <w:spacing w:before="240"/>
        <w:ind w:firstLine="540"/>
        <w:jc w:val="both"/>
      </w:pPr>
      <w:r>
        <w:t>беседы с обучающимися;</w:t>
      </w:r>
    </w:p>
    <w:p w:rsidR="004E4C7C" w:rsidRDefault="004E4C7C" w:rsidP="00D06916">
      <w:pPr>
        <w:pStyle w:val="ConsPlusNormal"/>
        <w:spacing w:before="240"/>
        <w:ind w:firstLine="540"/>
        <w:jc w:val="both"/>
      </w:pPr>
      <w:r>
        <w:t>организация деятельности (игра, труд, изобразительная, конструирование).</w:t>
      </w:r>
    </w:p>
    <w:p w:rsidR="004E4C7C" w:rsidRDefault="004E4C7C" w:rsidP="00D06916">
      <w:pPr>
        <w:pStyle w:val="ConsPlusNormal"/>
        <w:spacing w:before="240"/>
        <w:ind w:firstLine="540"/>
        <w:jc w:val="both"/>
      </w:pPr>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E4C7C" w:rsidRDefault="004E4C7C" w:rsidP="00D06916">
      <w:pPr>
        <w:pStyle w:val="ConsPlusNormal"/>
        <w:spacing w:before="240"/>
        <w:ind w:firstLine="540"/>
        <w:jc w:val="both"/>
      </w:pPr>
      <w:r>
        <w:t>Консультативная работа включает:</w:t>
      </w:r>
    </w:p>
    <w:p w:rsidR="004E4C7C" w:rsidRDefault="004E4C7C" w:rsidP="00D06916">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4E4C7C" w:rsidRDefault="004E4C7C" w:rsidP="00D06916">
      <w:pPr>
        <w:pStyle w:val="ConsPlusNormal"/>
        <w:spacing w:before="240"/>
        <w:ind w:firstLine="540"/>
        <w:jc w:val="both"/>
      </w:pPr>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4E4C7C" w:rsidRDefault="004E4C7C" w:rsidP="00D06916">
      <w:pPr>
        <w:pStyle w:val="ConsPlusNormal"/>
        <w:spacing w:before="240"/>
        <w:ind w:firstLine="540"/>
        <w:jc w:val="both"/>
      </w:pPr>
      <w:r>
        <w:t>В процессе консультативной работы используются следующие формы и методы работы:</w:t>
      </w:r>
    </w:p>
    <w:p w:rsidR="004E4C7C" w:rsidRDefault="004E4C7C" w:rsidP="00D06916">
      <w:pPr>
        <w:pStyle w:val="ConsPlusNormal"/>
        <w:spacing w:before="240"/>
        <w:ind w:firstLine="540"/>
        <w:jc w:val="both"/>
      </w:pPr>
      <w:r>
        <w:t>беседа, семинар, лекция, консультация,</w:t>
      </w:r>
    </w:p>
    <w:p w:rsidR="004E4C7C" w:rsidRDefault="004E4C7C" w:rsidP="00D06916">
      <w:pPr>
        <w:pStyle w:val="ConsPlusNormal"/>
        <w:spacing w:before="240"/>
        <w:ind w:firstLine="540"/>
        <w:jc w:val="both"/>
      </w:pPr>
      <w:r>
        <w:t>анкетирование педагогических работников, родителей (законных представителей);</w:t>
      </w:r>
    </w:p>
    <w:p w:rsidR="004E4C7C" w:rsidRDefault="004E4C7C" w:rsidP="00D06916">
      <w:pPr>
        <w:pStyle w:val="ConsPlusNormal"/>
        <w:spacing w:before="240"/>
        <w:ind w:firstLine="540"/>
        <w:jc w:val="both"/>
      </w:pPr>
      <w:r>
        <w:t>разработка методических материалов и рекомендаций педагогическому работнику, родителям (законным представителям);</w:t>
      </w:r>
    </w:p>
    <w:p w:rsidR="004E4C7C" w:rsidRDefault="004E4C7C" w:rsidP="00D06916">
      <w:pPr>
        <w:pStyle w:val="ConsPlusNormal"/>
        <w:spacing w:before="240"/>
        <w:ind w:firstLine="540"/>
        <w:jc w:val="both"/>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4E4C7C" w:rsidRDefault="004E4C7C" w:rsidP="00D06916">
      <w:pPr>
        <w:pStyle w:val="ConsPlusNormal"/>
        <w:spacing w:before="240"/>
        <w:ind w:firstLine="540"/>
        <w:jc w:val="both"/>
      </w:pPr>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rsidR="004E4C7C" w:rsidRDefault="004E4C7C" w:rsidP="00D06916">
      <w:pPr>
        <w:pStyle w:val="ConsPlusNormal"/>
        <w:spacing w:before="240"/>
        <w:ind w:firstLine="540"/>
        <w:jc w:val="both"/>
      </w:pPr>
      <w:r>
        <w:t>Информационно-просветительская работа включает:</w:t>
      </w:r>
    </w:p>
    <w:p w:rsidR="004E4C7C" w:rsidRDefault="004E4C7C" w:rsidP="00D06916">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4E4C7C" w:rsidRDefault="004E4C7C" w:rsidP="00D06916">
      <w:pPr>
        <w:pStyle w:val="ConsPlusNormal"/>
        <w:spacing w:before="240"/>
        <w:ind w:firstLine="540"/>
        <w:jc w:val="both"/>
      </w:pPr>
      <w:r>
        <w:t>оформление информационных стендов, печатных и других материалов;</w:t>
      </w:r>
    </w:p>
    <w:p w:rsidR="004E4C7C" w:rsidRDefault="004E4C7C" w:rsidP="00D06916">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rsidR="004E4C7C" w:rsidRDefault="004E4C7C" w:rsidP="00D06916">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4E4C7C" w:rsidRDefault="004E4C7C" w:rsidP="00D06916">
      <w:pPr>
        <w:pStyle w:val="ConsPlusNormal"/>
        <w:spacing w:before="240"/>
        <w:ind w:firstLine="540"/>
        <w:jc w:val="both"/>
      </w:pPr>
      <w:r>
        <w:t>200.5.5. Социально-педагогическое сопровождение, направленное на создание условий и обеспечение наиболее целесообразной помощи и поддержки.</w:t>
      </w:r>
    </w:p>
    <w:p w:rsidR="004E4C7C" w:rsidRDefault="004E4C7C" w:rsidP="00D06916">
      <w:pPr>
        <w:pStyle w:val="ConsPlusNormal"/>
        <w:spacing w:before="240"/>
        <w:ind w:firstLine="540"/>
        <w:jc w:val="both"/>
      </w:pPr>
      <w:r>
        <w:t>Социально-педагогическое сопровождение включает:</w:t>
      </w:r>
    </w:p>
    <w:p w:rsidR="004E4C7C" w:rsidRDefault="004E4C7C" w:rsidP="00D06916">
      <w:pPr>
        <w:pStyle w:val="ConsPlusNormal"/>
        <w:spacing w:before="240"/>
        <w:ind w:firstLine="540"/>
        <w:jc w:val="both"/>
      </w:pPr>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4E4C7C" w:rsidRDefault="004E4C7C" w:rsidP="00D06916">
      <w:pPr>
        <w:pStyle w:val="ConsPlusNormal"/>
        <w:spacing w:before="240"/>
        <w:ind w:firstLine="540"/>
        <w:jc w:val="both"/>
      </w:pPr>
      <w:r>
        <w:t>взаимодействие с социальными партнерами и общественными организациями в интересах обучающегося и его семьи.</w:t>
      </w:r>
    </w:p>
    <w:p w:rsidR="004E4C7C" w:rsidRDefault="004E4C7C" w:rsidP="00D06916">
      <w:pPr>
        <w:pStyle w:val="ConsPlusNormal"/>
        <w:spacing w:before="240"/>
        <w:ind w:firstLine="540"/>
        <w:jc w:val="both"/>
      </w:pPr>
      <w:r>
        <w:t>В процессе информационно-просветительской и социально-педагогической работы используются следующие формы и методы работы:</w:t>
      </w:r>
    </w:p>
    <w:p w:rsidR="004E4C7C" w:rsidRDefault="004E4C7C" w:rsidP="00D06916">
      <w:pPr>
        <w:pStyle w:val="ConsPlusNormal"/>
        <w:spacing w:before="240"/>
        <w:ind w:firstLine="540"/>
        <w:jc w:val="both"/>
      </w:pPr>
      <w:r>
        <w:t>индивидуальные и групповые беседы, семинары, тренинги;</w:t>
      </w:r>
    </w:p>
    <w:p w:rsidR="004E4C7C" w:rsidRDefault="004E4C7C" w:rsidP="00D06916">
      <w:pPr>
        <w:pStyle w:val="ConsPlusNormal"/>
        <w:spacing w:before="240"/>
        <w:ind w:firstLine="540"/>
        <w:jc w:val="both"/>
      </w:pPr>
      <w:r>
        <w:t>лекции для родителей (законных представителей);</w:t>
      </w:r>
    </w:p>
    <w:p w:rsidR="004E4C7C" w:rsidRDefault="004E4C7C" w:rsidP="00D06916">
      <w:pPr>
        <w:pStyle w:val="ConsPlusNormal"/>
        <w:spacing w:before="240"/>
        <w:ind w:firstLine="540"/>
        <w:jc w:val="both"/>
      </w:pPr>
      <w:r>
        <w:t>анкетирование педагогических работников, родителей (законных представителей);</w:t>
      </w:r>
    </w:p>
    <w:p w:rsidR="004E4C7C" w:rsidRDefault="004E4C7C" w:rsidP="00D06916">
      <w:pPr>
        <w:pStyle w:val="ConsPlusNormal"/>
        <w:spacing w:before="240"/>
        <w:ind w:firstLine="540"/>
        <w:jc w:val="both"/>
      </w:pPr>
      <w:r>
        <w:t>разработка методических материалов и рекомендаций учителю, родителям (законным представителям).</w:t>
      </w:r>
    </w:p>
    <w:p w:rsidR="004E4C7C" w:rsidRDefault="004E4C7C" w:rsidP="00D06916">
      <w:pPr>
        <w:pStyle w:val="ConsPlusNormal"/>
        <w:spacing w:before="240"/>
        <w:ind w:firstLine="540"/>
        <w:jc w:val="both"/>
      </w:pPr>
      <w:r>
        <w:t>Механизмы реализации программы коррекционной работы.</w:t>
      </w:r>
    </w:p>
    <w:p w:rsidR="004E4C7C" w:rsidRDefault="004E4C7C" w:rsidP="00D06916">
      <w:pPr>
        <w:pStyle w:val="ConsPlusNormal"/>
        <w:spacing w:before="240"/>
        <w:ind w:firstLine="540"/>
        <w:jc w:val="both"/>
      </w:pPr>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4E4C7C" w:rsidRDefault="004E4C7C" w:rsidP="00D06916">
      <w:pPr>
        <w:pStyle w:val="ConsPlusNormal"/>
        <w:spacing w:before="240"/>
        <w:ind w:firstLine="540"/>
        <w:jc w:val="both"/>
      </w:pPr>
      <w:r>
        <w:t>Взаимодействие специалистов требует:</w:t>
      </w:r>
    </w:p>
    <w:p w:rsidR="004E4C7C" w:rsidRDefault="004E4C7C" w:rsidP="00D06916">
      <w:pPr>
        <w:pStyle w:val="ConsPlusNormal"/>
        <w:spacing w:before="240"/>
        <w:ind w:firstLine="540"/>
        <w:jc w:val="both"/>
      </w:pPr>
      <w:r>
        <w:t>создания программы взаимодействия всех специалистов в рамках реализации коррекционной работы;</w:t>
      </w:r>
    </w:p>
    <w:p w:rsidR="004E4C7C" w:rsidRDefault="004E4C7C" w:rsidP="00D06916">
      <w:pPr>
        <w:pStyle w:val="ConsPlusNormal"/>
        <w:spacing w:before="240"/>
        <w:ind w:firstLine="540"/>
        <w:jc w:val="both"/>
      </w:pPr>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4E4C7C" w:rsidRDefault="004E4C7C" w:rsidP="00D06916">
      <w:pPr>
        <w:pStyle w:val="ConsPlusNormal"/>
        <w:spacing w:before="240"/>
        <w:ind w:firstLine="540"/>
        <w:jc w:val="both"/>
      </w:pPr>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4E4C7C" w:rsidRDefault="004E4C7C" w:rsidP="00D06916">
      <w:pPr>
        <w:pStyle w:val="ConsPlusNormal"/>
        <w:spacing w:before="240"/>
        <w:ind w:firstLine="540"/>
        <w:jc w:val="both"/>
      </w:pPr>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4E4C7C" w:rsidRDefault="004E4C7C" w:rsidP="00D06916">
      <w:pPr>
        <w:pStyle w:val="ConsPlusNormal"/>
        <w:spacing w:before="240"/>
        <w:ind w:firstLine="540"/>
        <w:jc w:val="both"/>
      </w:pPr>
      <w: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rsidR="004E4C7C" w:rsidRDefault="004E4C7C" w:rsidP="00D06916">
      <w:pPr>
        <w:pStyle w:val="ConsPlusNormal"/>
        <w:spacing w:before="240"/>
        <w:ind w:firstLine="540"/>
        <w:jc w:val="both"/>
      </w:pPr>
      <w:r>
        <w:t>Социальное партнерство включает сотрудничество (на основе заключенных договоров):</w:t>
      </w:r>
    </w:p>
    <w:p w:rsidR="004E4C7C" w:rsidRDefault="004E4C7C" w:rsidP="00D06916">
      <w:pPr>
        <w:pStyle w:val="ConsPlusNormal"/>
        <w:spacing w:before="240"/>
        <w:ind w:firstLine="540"/>
        <w:jc w:val="both"/>
      </w:pPr>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4E4C7C" w:rsidRDefault="004E4C7C" w:rsidP="00D06916">
      <w:pPr>
        <w:pStyle w:val="ConsPlusNormal"/>
        <w:spacing w:before="240"/>
        <w:ind w:firstLine="540"/>
        <w:jc w:val="both"/>
      </w:pPr>
      <w:r>
        <w:t>со средствами массовой информации в решении вопросов формирования отношения общества к лицам с РАС;</w:t>
      </w:r>
    </w:p>
    <w:p w:rsidR="004E4C7C" w:rsidRDefault="004E4C7C" w:rsidP="00D06916">
      <w:pPr>
        <w:pStyle w:val="ConsPlusNormal"/>
        <w:spacing w:before="240"/>
        <w:ind w:firstLine="540"/>
        <w:jc w:val="both"/>
      </w:pPr>
      <w: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rsidR="004E4C7C" w:rsidRDefault="004E4C7C" w:rsidP="00D06916">
      <w:pPr>
        <w:pStyle w:val="ConsPlusNormal"/>
        <w:spacing w:before="240"/>
        <w:ind w:firstLine="540"/>
        <w:jc w:val="both"/>
      </w:pPr>
      <w: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p>
    <w:p w:rsidR="004E4C7C" w:rsidRDefault="004E4C7C" w:rsidP="00D06916">
      <w:pPr>
        <w:pStyle w:val="ConsPlusNormal"/>
        <w:spacing w:before="240"/>
        <w:ind w:firstLine="540"/>
        <w:jc w:val="both"/>
      </w:pPr>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4E4C7C" w:rsidRDefault="004E4C7C" w:rsidP="00D06916">
      <w:pPr>
        <w:pStyle w:val="ConsPlusNormal"/>
        <w:spacing w:before="240"/>
        <w:ind w:firstLine="540"/>
        <w:jc w:val="both"/>
      </w:pPr>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4E4C7C" w:rsidRDefault="004E4C7C" w:rsidP="00D06916">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4E4C7C" w:rsidRDefault="004E4C7C" w:rsidP="00D06916">
      <w:pPr>
        <w:pStyle w:val="ConsPlusNormal"/>
        <w:spacing w:before="240"/>
        <w:ind w:firstLine="540"/>
        <w:jc w:val="both"/>
      </w:pPr>
      <w:r>
        <w:t>200.5.6.1. Коррекционный курс: "Эмоциональное и коммуникативно-речевое развитие (альтернативная коммуникация)" (фронтальные и индивидуальные занятия).</w:t>
      </w:r>
    </w:p>
    <w:p w:rsidR="004E4C7C" w:rsidRDefault="004E4C7C" w:rsidP="00D06916">
      <w:pPr>
        <w:pStyle w:val="ConsPlusNormal"/>
        <w:spacing w:before="240"/>
        <w:ind w:firstLine="540"/>
        <w:jc w:val="both"/>
      </w:pPr>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rsidR="004E4C7C" w:rsidRDefault="004E4C7C" w:rsidP="00D06916">
      <w:pPr>
        <w:pStyle w:val="ConsPlusNormal"/>
        <w:spacing w:before="240"/>
        <w:ind w:firstLine="540"/>
        <w:jc w:val="both"/>
      </w:pPr>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4E4C7C" w:rsidRDefault="004E4C7C" w:rsidP="00D06916">
      <w:pPr>
        <w:pStyle w:val="ConsPlusNormal"/>
        <w:spacing w:before="240"/>
        <w:ind w:firstLine="540"/>
        <w:jc w:val="both"/>
      </w:pPr>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rsidR="004E4C7C" w:rsidRDefault="004E4C7C" w:rsidP="00D06916">
      <w:pPr>
        <w:pStyle w:val="ConsPlusNormal"/>
        <w:spacing w:before="240"/>
        <w:ind w:firstLine="540"/>
        <w:jc w:val="both"/>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rsidR="004E4C7C" w:rsidRDefault="004E4C7C" w:rsidP="00D06916">
      <w:pPr>
        <w:pStyle w:val="ConsPlusNormal"/>
        <w:spacing w:before="240"/>
        <w:ind w:firstLine="540"/>
        <w:jc w:val="both"/>
      </w:pPr>
      <w:r>
        <w:t>Содержание коррекционных занятий.</w:t>
      </w:r>
    </w:p>
    <w:p w:rsidR="004E4C7C" w:rsidRDefault="004E4C7C" w:rsidP="00D06916">
      <w:pPr>
        <w:pStyle w:val="ConsPlusNormal"/>
        <w:spacing w:before="240"/>
        <w:ind w:firstLine="540"/>
        <w:jc w:val="both"/>
      </w:pPr>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4E4C7C" w:rsidRDefault="004E4C7C" w:rsidP="00D06916">
      <w:pPr>
        <w:pStyle w:val="ConsPlusNormal"/>
        <w:spacing w:before="240"/>
        <w:ind w:firstLine="540"/>
        <w:jc w:val="both"/>
      </w:pPr>
      <w:r>
        <w:t>200.5.6.2. Коррекционный курс: "Сенсорное развитие" (индивидуальные занятия).</w:t>
      </w:r>
    </w:p>
    <w:p w:rsidR="004E4C7C" w:rsidRDefault="004E4C7C" w:rsidP="00D06916">
      <w:pPr>
        <w:pStyle w:val="ConsPlusNormal"/>
        <w:spacing w:before="240"/>
        <w:ind w:firstLine="540"/>
        <w:jc w:val="both"/>
      </w:pPr>
      <w:r>
        <w:t>Целью обучения является обогащение чувственного опыта.</w:t>
      </w:r>
    </w:p>
    <w:p w:rsidR="004E4C7C" w:rsidRDefault="004E4C7C" w:rsidP="00D06916">
      <w:pPr>
        <w:pStyle w:val="ConsPlusNormal"/>
        <w:spacing w:before="240"/>
        <w:ind w:firstLine="540"/>
        <w:jc w:val="both"/>
      </w:pPr>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4E4C7C" w:rsidRDefault="004E4C7C" w:rsidP="00D06916">
      <w:pPr>
        <w:pStyle w:val="ConsPlusNormal"/>
        <w:spacing w:before="240"/>
        <w:ind w:firstLine="54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4E4C7C" w:rsidRDefault="004E4C7C" w:rsidP="00D06916">
      <w:pPr>
        <w:pStyle w:val="ConsPlusNormal"/>
        <w:spacing w:before="24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4E4C7C" w:rsidRDefault="004E4C7C" w:rsidP="00D06916">
      <w:pPr>
        <w:pStyle w:val="ConsPlusNormal"/>
        <w:spacing w:before="24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4E4C7C" w:rsidRDefault="004E4C7C" w:rsidP="00D06916">
      <w:pPr>
        <w:pStyle w:val="ConsPlusNormal"/>
        <w:spacing w:before="24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w:t>
      </w:r>
    </w:p>
    <w:p w:rsidR="004E4C7C" w:rsidRDefault="004E4C7C" w:rsidP="00D06916">
      <w:pPr>
        <w:pStyle w:val="ConsPlusNormal"/>
        <w:spacing w:before="240"/>
        <w:ind w:firstLine="540"/>
        <w:jc w:val="both"/>
      </w:pPr>
      <w:r>
        <w:t>Содержание коррекционных занятий:</w:t>
      </w:r>
    </w:p>
    <w:p w:rsidR="004E4C7C" w:rsidRDefault="004E4C7C" w:rsidP="00D06916">
      <w:pPr>
        <w:pStyle w:val="ConsPlusNormal"/>
        <w:spacing w:before="240"/>
        <w:ind w:firstLine="540"/>
        <w:jc w:val="both"/>
      </w:pPr>
      <w: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4E4C7C" w:rsidRDefault="004E4C7C" w:rsidP="00D06916">
      <w:pPr>
        <w:pStyle w:val="ConsPlusNormal"/>
        <w:spacing w:before="240"/>
        <w:ind w:firstLine="540"/>
        <w:jc w:val="both"/>
      </w:pPr>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4E4C7C" w:rsidRDefault="004E4C7C" w:rsidP="00D06916">
      <w:pPr>
        <w:pStyle w:val="ConsPlusNormal"/>
        <w:spacing w:before="240"/>
        <w:ind w:firstLine="540"/>
        <w:jc w:val="both"/>
      </w:pPr>
      <w: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4E4C7C" w:rsidRDefault="004E4C7C" w:rsidP="00D06916">
      <w:pPr>
        <w:pStyle w:val="ConsPlusNormal"/>
        <w:spacing w:before="240"/>
        <w:ind w:firstLine="540"/>
        <w:jc w:val="both"/>
      </w:pPr>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4E4C7C" w:rsidRDefault="004E4C7C" w:rsidP="00D06916">
      <w:pPr>
        <w:pStyle w:val="ConsPlusNormal"/>
        <w:spacing w:before="240"/>
        <w:ind w:firstLine="540"/>
        <w:jc w:val="both"/>
      </w:pPr>
      <w:r>
        <w:t>5. Узнавание продукта по вкусу. Различение основных вкусовых качеств продуктов (горький, сладкий, кислый, соленый).</w:t>
      </w:r>
    </w:p>
    <w:p w:rsidR="004E4C7C" w:rsidRDefault="004E4C7C" w:rsidP="00D06916">
      <w:pPr>
        <w:pStyle w:val="ConsPlusNormal"/>
        <w:spacing w:before="240"/>
        <w:ind w:firstLine="540"/>
        <w:jc w:val="both"/>
      </w:pPr>
      <w:r>
        <w:t>200.5.6.3. Коррекционный курс: "Двигательное развитие" (фронтальные занятия).</w:t>
      </w:r>
    </w:p>
    <w:p w:rsidR="004E4C7C" w:rsidRDefault="004E4C7C" w:rsidP="00D06916">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4E4C7C" w:rsidRDefault="004E4C7C" w:rsidP="00D06916">
      <w:pPr>
        <w:pStyle w:val="ConsPlusNormal"/>
        <w:spacing w:before="240"/>
        <w:ind w:firstLine="540"/>
        <w:jc w:val="both"/>
      </w:pPr>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4E4C7C" w:rsidRDefault="004E4C7C" w:rsidP="00D06916">
      <w:pPr>
        <w:pStyle w:val="ConsPlusNormal"/>
        <w:spacing w:before="240"/>
        <w:ind w:firstLine="540"/>
        <w:jc w:val="both"/>
      </w:pPr>
      <w:r>
        <w:t>Такая работа организуется в физкультурном зале, в классе и дома в соответствии с рекомендациями специалиста по ЛФК.</w:t>
      </w:r>
    </w:p>
    <w:p w:rsidR="004E4C7C" w:rsidRDefault="004E4C7C" w:rsidP="00D06916">
      <w:pPr>
        <w:pStyle w:val="ConsPlusNormal"/>
        <w:spacing w:before="240"/>
        <w:ind w:firstLine="540"/>
        <w:jc w:val="both"/>
      </w:pPr>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rsidR="004E4C7C" w:rsidRDefault="004E4C7C" w:rsidP="00D06916">
      <w:pPr>
        <w:pStyle w:val="ConsPlusNormal"/>
        <w:spacing w:before="240"/>
        <w:ind w:firstLine="540"/>
        <w:jc w:val="both"/>
      </w:pPr>
      <w:r>
        <w:t>Содержание коррекционных занятий.</w:t>
      </w:r>
    </w:p>
    <w:p w:rsidR="004E4C7C" w:rsidRDefault="004E4C7C" w:rsidP="00D06916">
      <w:pPr>
        <w:pStyle w:val="ConsPlusNormal"/>
        <w:spacing w:before="240"/>
        <w:ind w:firstLine="540"/>
        <w:jc w:val="both"/>
      </w:pPr>
      <w: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4E4C7C" w:rsidRDefault="004E4C7C" w:rsidP="00D06916">
      <w:pPr>
        <w:pStyle w:val="ConsPlusNormal"/>
        <w:spacing w:before="240"/>
        <w:ind w:firstLine="540"/>
        <w:jc w:val="both"/>
      </w:pPr>
      <w:r>
        <w:t>200.5.6.4. Коррекционный курс: "Предметно-практические действия" (индивидуальные занятия).</w:t>
      </w:r>
    </w:p>
    <w:p w:rsidR="004E4C7C" w:rsidRDefault="004E4C7C" w:rsidP="00D06916">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rsidR="004E4C7C" w:rsidRDefault="004E4C7C" w:rsidP="00D06916">
      <w:pPr>
        <w:pStyle w:val="ConsPlusNormal"/>
        <w:spacing w:before="240"/>
        <w:ind w:firstLine="540"/>
        <w:jc w:val="both"/>
      </w:pPr>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4E4C7C" w:rsidRDefault="004E4C7C" w:rsidP="00D06916">
      <w:pPr>
        <w:pStyle w:val="ConsPlusNormal"/>
        <w:spacing w:before="240"/>
        <w:ind w:firstLine="540"/>
        <w:jc w:val="both"/>
      </w:pPr>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4E4C7C" w:rsidRDefault="004E4C7C" w:rsidP="00D06916">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rsidR="004E4C7C" w:rsidRDefault="004E4C7C" w:rsidP="00D06916">
      <w:pPr>
        <w:pStyle w:val="ConsPlusNormal"/>
        <w:spacing w:before="240"/>
        <w:ind w:firstLine="540"/>
        <w:jc w:val="both"/>
      </w:pPr>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4E4C7C" w:rsidRDefault="004E4C7C" w:rsidP="00D06916">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4E4C7C" w:rsidRDefault="004E4C7C" w:rsidP="00D06916">
      <w:pPr>
        <w:pStyle w:val="ConsPlusNormal"/>
        <w:spacing w:before="240"/>
        <w:ind w:firstLine="540"/>
        <w:jc w:val="both"/>
      </w:pPr>
      <w:r>
        <w:t>Содержание коррекционных занятий.</w:t>
      </w:r>
    </w:p>
    <w:p w:rsidR="004E4C7C" w:rsidRDefault="004E4C7C" w:rsidP="00D06916">
      <w:pPr>
        <w:pStyle w:val="ConsPlusNormal"/>
        <w:spacing w:before="240"/>
        <w:ind w:firstLine="540"/>
        <w:jc w:val="both"/>
      </w:pPr>
      <w:r>
        <w:t>Действия с материалами: сминание, разрывание, размазывание, разминание, пересыпание, переливание, наматывание.</w:t>
      </w:r>
    </w:p>
    <w:p w:rsidR="004E4C7C" w:rsidRDefault="004E4C7C" w:rsidP="00D06916">
      <w:pPr>
        <w:pStyle w:val="ConsPlusNormal"/>
        <w:spacing w:before="240"/>
        <w:ind w:firstLine="540"/>
        <w:jc w:val="both"/>
      </w:pPr>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4E4C7C" w:rsidRDefault="004E4C7C" w:rsidP="00D06916">
      <w:pPr>
        <w:pStyle w:val="ConsPlusNormal"/>
        <w:spacing w:before="240"/>
        <w:ind w:firstLine="540"/>
        <w:jc w:val="both"/>
      </w:pPr>
      <w:r>
        <w:t>200.5.6.5. Коррекционный курс: "Коррекционно-развивающие занятия" (индивидуальные занятия).</w:t>
      </w:r>
    </w:p>
    <w:p w:rsidR="004E4C7C" w:rsidRDefault="004E4C7C" w:rsidP="00D06916">
      <w:pPr>
        <w:pStyle w:val="ConsPlusNormal"/>
        <w:spacing w:before="240"/>
        <w:ind w:firstLine="540"/>
        <w:jc w:val="both"/>
      </w:pPr>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4E4C7C" w:rsidRDefault="004E4C7C" w:rsidP="00D06916">
      <w:pPr>
        <w:pStyle w:val="ConsPlusNormal"/>
        <w:spacing w:before="240"/>
        <w:ind w:firstLine="540"/>
        <w:jc w:val="both"/>
      </w:pPr>
      <w:r>
        <w:t>Коррекционно-развивающие занятия направлены:</w:t>
      </w:r>
    </w:p>
    <w:p w:rsidR="004E4C7C" w:rsidRDefault="004E4C7C" w:rsidP="00D06916">
      <w:pPr>
        <w:pStyle w:val="ConsPlusNormal"/>
        <w:spacing w:before="240"/>
        <w:ind w:firstLine="540"/>
        <w:jc w:val="both"/>
      </w:pPr>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4E4C7C" w:rsidRDefault="004E4C7C" w:rsidP="00D06916">
      <w:pPr>
        <w:pStyle w:val="ConsPlusNormal"/>
        <w:spacing w:before="240"/>
        <w:ind w:firstLine="540"/>
        <w:jc w:val="both"/>
      </w:pPr>
      <w:r>
        <w:t>на индивидуальную коррекционную реабилитацию деятельности, недоступную без специально организованной помощи со стороны специалистов;</w:t>
      </w:r>
    </w:p>
    <w:p w:rsidR="004E4C7C" w:rsidRDefault="004E4C7C" w:rsidP="00D06916">
      <w:pPr>
        <w:pStyle w:val="ConsPlusNormal"/>
        <w:spacing w:before="240"/>
        <w:ind w:firstLine="540"/>
        <w:jc w:val="both"/>
      </w:pPr>
      <w:r>
        <w:t>на развитие индивидуальных способностей обучающихся, активизацию потенциальных психофизических ресурсов.</w:t>
      </w:r>
    </w:p>
    <w:p w:rsidR="004E4C7C" w:rsidRDefault="004E4C7C" w:rsidP="00D06916">
      <w:pPr>
        <w:pStyle w:val="ConsPlusNormal"/>
        <w:spacing w:before="240"/>
        <w:ind w:firstLine="54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4E4C7C" w:rsidRDefault="004E4C7C" w:rsidP="00D06916">
      <w:pPr>
        <w:pStyle w:val="ConsPlusNormal"/>
        <w:spacing w:before="240"/>
        <w:ind w:firstLine="540"/>
        <w:jc w:val="both"/>
      </w:pPr>
      <w:r>
        <w:t xml:space="preserve">201.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4E4C7C" w:rsidRDefault="004E4C7C" w:rsidP="00D06916">
      <w:pPr>
        <w:pStyle w:val="ConsPlusNormal"/>
      </w:pPr>
    </w:p>
    <w:p w:rsidR="004E4C7C" w:rsidRDefault="004E4C7C" w:rsidP="00D06916">
      <w:pPr>
        <w:pStyle w:val="ConsPlusTitle"/>
        <w:jc w:val="center"/>
        <w:outlineLvl w:val="1"/>
      </w:pPr>
      <w:r>
        <w:t>LXXXVII. Организационный раздел ФАОП НОО для обучающихся</w:t>
      </w:r>
    </w:p>
    <w:p w:rsidR="004E4C7C" w:rsidRDefault="004E4C7C" w:rsidP="00D06916">
      <w:pPr>
        <w:pStyle w:val="ConsPlusTitle"/>
        <w:jc w:val="center"/>
      </w:pPr>
      <w:r>
        <w:t>с РАС с умеренной, тяжелой, глубокой умственной отсталостью</w:t>
      </w:r>
    </w:p>
    <w:p w:rsidR="004E4C7C" w:rsidRDefault="004E4C7C" w:rsidP="00D06916">
      <w:pPr>
        <w:pStyle w:val="ConsPlusTitle"/>
        <w:jc w:val="center"/>
      </w:pPr>
      <w:r>
        <w:t>(интеллектуальными нарушениями), ТМНР (вариант 8.4)</w:t>
      </w:r>
    </w:p>
    <w:p w:rsidR="004E4C7C" w:rsidRDefault="004E4C7C" w:rsidP="00D06916">
      <w:pPr>
        <w:pStyle w:val="ConsPlusNormal"/>
      </w:pPr>
    </w:p>
    <w:p w:rsidR="004E4C7C" w:rsidRDefault="004E4C7C" w:rsidP="00D06916">
      <w:pPr>
        <w:pStyle w:val="ConsPlusTitle"/>
        <w:ind w:firstLine="540"/>
        <w:jc w:val="both"/>
        <w:outlineLvl w:val="2"/>
      </w:pPr>
      <w:r>
        <w:t>202. Федеральный учебный план.</w:t>
      </w:r>
    </w:p>
    <w:p w:rsidR="004E4C7C" w:rsidRDefault="004E4C7C" w:rsidP="00D06916">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4E4C7C" w:rsidRDefault="004E4C7C" w:rsidP="00D06916">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4C7C" w:rsidRDefault="004E4C7C" w:rsidP="00D06916">
      <w:pPr>
        <w:pStyle w:val="ConsPlusNormal"/>
        <w:spacing w:before="240"/>
        <w:ind w:firstLine="540"/>
        <w:jc w:val="both"/>
      </w:pPr>
      <w:r>
        <w:t xml:space="preserve">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401" w:history="1">
        <w:r>
          <w:rPr>
            <w:color w:val="0000FF"/>
          </w:rPr>
          <w:t>нормативами</w:t>
        </w:r>
      </w:hyperlink>
      <w:r>
        <w:t xml:space="preserve"> и Санитарно-эпидемиологическими </w:t>
      </w:r>
      <w:hyperlink r:id="rId402" w:history="1">
        <w:r>
          <w:rPr>
            <w:color w:val="0000FF"/>
          </w:rPr>
          <w:t>требованиями</w:t>
        </w:r>
      </w:hyperlink>
      <w:r>
        <w:t>.</w:t>
      </w:r>
    </w:p>
    <w:p w:rsidR="004E4C7C" w:rsidRDefault="004E4C7C" w:rsidP="00D06916">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4E4C7C" w:rsidRDefault="004E4C7C" w:rsidP="00D06916">
      <w:pPr>
        <w:pStyle w:val="ConsPlusNormal"/>
        <w:spacing w:before="240"/>
        <w:ind w:firstLine="540"/>
        <w:jc w:val="both"/>
      </w:pPr>
      <w:r>
        <w:t>202.1. Федеральный учебный план состоит из двух частей - обязательной части и части, формируемой участниками образовательных отношений.</w:t>
      </w:r>
    </w:p>
    <w:p w:rsidR="004E4C7C" w:rsidRDefault="004E4C7C" w:rsidP="00D06916">
      <w:pPr>
        <w:pStyle w:val="ConsPlusNormal"/>
        <w:spacing w:before="240"/>
        <w:ind w:firstLine="540"/>
        <w:jc w:val="both"/>
      </w:pPr>
      <w: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rsidR="004E4C7C" w:rsidRDefault="004E4C7C" w:rsidP="00D06916">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4E4C7C" w:rsidRDefault="004E4C7C" w:rsidP="00D06916">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4E4C7C" w:rsidRDefault="004E4C7C" w:rsidP="00D06916">
      <w:pPr>
        <w:pStyle w:val="ConsPlusNormal"/>
        <w:spacing w:before="240"/>
        <w:ind w:firstLine="540"/>
        <w:jc w:val="both"/>
      </w:pPr>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4E4C7C" w:rsidRDefault="004E4C7C" w:rsidP="00D06916">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4E4C7C" w:rsidRDefault="004E4C7C" w:rsidP="00D06916">
      <w:pPr>
        <w:pStyle w:val="ConsPlusNormal"/>
        <w:spacing w:before="240"/>
        <w:ind w:firstLine="540"/>
        <w:jc w:val="both"/>
      </w:pPr>
      <w:r>
        <w:t>личностное развитие обучающегося с РАС в соответствии с его индивидуальностью;</w:t>
      </w:r>
    </w:p>
    <w:p w:rsidR="004E4C7C" w:rsidRDefault="004E4C7C" w:rsidP="00D06916">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rsidR="004E4C7C" w:rsidRDefault="004E4C7C" w:rsidP="00D0691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4E4C7C" w:rsidRDefault="004E4C7C" w:rsidP="00D06916">
      <w:pPr>
        <w:pStyle w:val="ConsPlusNormal"/>
        <w:spacing w:before="240"/>
        <w:ind w:firstLine="540"/>
        <w:jc w:val="both"/>
      </w:pPr>
      <w:r>
        <w:t>Обязательная часть содержит перечень учебных предметов.</w:t>
      </w:r>
    </w:p>
    <w:p w:rsidR="004E4C7C" w:rsidRDefault="004E4C7C" w:rsidP="00D06916">
      <w:pPr>
        <w:pStyle w:val="ConsPlusNormal"/>
        <w:spacing w:before="240"/>
        <w:ind w:firstLine="540"/>
        <w:jc w:val="both"/>
      </w:pPr>
      <w:r>
        <w:t>202.1.2. Часть учебного плана, формируемая участниками образовательного процесса, включает:</w:t>
      </w:r>
    </w:p>
    <w:p w:rsidR="004E4C7C" w:rsidRDefault="004E4C7C" w:rsidP="00D06916">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РАС;</w:t>
      </w:r>
    </w:p>
    <w:p w:rsidR="004E4C7C" w:rsidRDefault="004E4C7C" w:rsidP="00D06916">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4E4C7C" w:rsidRDefault="004E4C7C" w:rsidP="00D06916">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4E4C7C" w:rsidRDefault="004E4C7C" w:rsidP="00D06916">
      <w:pPr>
        <w:pStyle w:val="ConsPlusNormal"/>
        <w:spacing w:before="240"/>
        <w:ind w:firstLine="540"/>
        <w:jc w:val="both"/>
      </w:pPr>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rsidR="004E4C7C" w:rsidRDefault="004E4C7C" w:rsidP="00D0691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4E4C7C" w:rsidRDefault="004E4C7C" w:rsidP="00D06916">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403" w:history="1">
        <w:r>
          <w:rPr>
            <w:color w:val="0000FF"/>
          </w:rPr>
          <w:t>пункт 3.4.16</w:t>
        </w:r>
      </w:hyperlink>
      <w:r>
        <w:t xml:space="preserve"> Санитарно-эпидемиологических требований).</w:t>
      </w:r>
    </w:p>
    <w:p w:rsidR="004E4C7C" w:rsidRDefault="004E4C7C" w:rsidP="00D06916">
      <w:pPr>
        <w:pStyle w:val="ConsPlusNormal"/>
        <w:spacing w:before="240"/>
        <w:ind w:firstLine="540"/>
        <w:jc w:val="both"/>
      </w:pPr>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4E4C7C" w:rsidRDefault="004E4C7C" w:rsidP="00D06916">
      <w:pPr>
        <w:pStyle w:val="ConsPlusNormal"/>
        <w:spacing w:before="240"/>
        <w:ind w:firstLine="540"/>
        <w:jc w:val="both"/>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4E4C7C" w:rsidRDefault="004E4C7C" w:rsidP="00D06916">
      <w:pPr>
        <w:pStyle w:val="ConsPlusNormal"/>
        <w:spacing w:before="240"/>
        <w:ind w:firstLine="540"/>
        <w:jc w:val="both"/>
      </w:pPr>
      <w:r>
        <w:t>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w:t>
      </w:r>
    </w:p>
    <w:p w:rsidR="004E4C7C" w:rsidRDefault="004E4C7C" w:rsidP="00D06916">
      <w:pPr>
        <w:pStyle w:val="ConsPlusNormal"/>
        <w:spacing w:before="240"/>
        <w:ind w:firstLine="540"/>
        <w:jc w:val="both"/>
      </w:pPr>
      <w:r>
        <w:t>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4E4C7C" w:rsidRDefault="004E4C7C" w:rsidP="00D06916">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404" w:history="1">
        <w:r>
          <w:rPr>
            <w:color w:val="0000FF"/>
          </w:rPr>
          <w:t>нормативами</w:t>
        </w:r>
      </w:hyperlink>
      <w:r>
        <w:t xml:space="preserve"> и Санитарно-эпидемиологическими </w:t>
      </w:r>
      <w:hyperlink r:id="rId405"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4E4C7C" w:rsidRDefault="004E4C7C" w:rsidP="00D06916">
      <w:pPr>
        <w:pStyle w:val="ConsPlusNormal"/>
        <w:spacing w:before="240"/>
        <w:ind w:firstLine="540"/>
        <w:jc w:val="both"/>
      </w:pPr>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4E4C7C" w:rsidRDefault="004E4C7C" w:rsidP="00D0691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406" w:history="1">
        <w:r>
          <w:rPr>
            <w:color w:val="0000FF"/>
          </w:rPr>
          <w:t>пункт 3.4.16</w:t>
        </w:r>
      </w:hyperlink>
      <w:r>
        <w:t>. Санитарно-эпидемиологических требований).</w:t>
      </w:r>
    </w:p>
    <w:p w:rsidR="004E4C7C" w:rsidRDefault="004E4C7C" w:rsidP="00D06916">
      <w:pPr>
        <w:pStyle w:val="ConsPlusNormal"/>
        <w:jc w:val="both"/>
      </w:pPr>
    </w:p>
    <w:p w:rsidR="004E4C7C" w:rsidRDefault="004E4C7C" w:rsidP="00D06916">
      <w:pPr>
        <w:pStyle w:val="ConsPlusTitle"/>
        <w:ind w:firstLine="540"/>
        <w:jc w:val="both"/>
        <w:outlineLvl w:val="3"/>
      </w:pPr>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2085"/>
        <w:gridCol w:w="2010"/>
        <w:gridCol w:w="694"/>
        <w:gridCol w:w="694"/>
        <w:gridCol w:w="694"/>
        <w:gridCol w:w="694"/>
        <w:gridCol w:w="694"/>
        <w:gridCol w:w="694"/>
        <w:gridCol w:w="787"/>
      </w:tblGrid>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Количество часов в неделю</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Всего</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IV</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outlineLvl w:val="4"/>
            </w:pPr>
            <w:r>
              <w:t>Обязательная часть</w:t>
            </w:r>
          </w:p>
        </w:tc>
        <w:tc>
          <w:tcPr>
            <w:tcW w:w="4951" w:type="dxa"/>
            <w:gridSpan w:val="7"/>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Язык и речевая практика</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Речь и альтернативная коммуникация</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Математика</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Математические представления</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мир</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природный мир</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Человек</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Домоводство</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4</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Окружающий социальный мир</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9</w:t>
            </w:r>
          </w:p>
        </w:tc>
      </w:tr>
      <w:tr w:rsidR="004E4C7C" w:rsidTr="00C219BE">
        <w:tc>
          <w:tcPr>
            <w:tcW w:w="2085" w:type="dxa"/>
            <w:vMerge w:val="restart"/>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Музыка и движение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2085" w:type="dxa"/>
            <w:vMerge/>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Изобразительная деятельность</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16</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Адаптивная физкультура</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2085"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Технологии</w:t>
            </w:r>
          </w:p>
        </w:tc>
        <w:tc>
          <w:tcPr>
            <w:tcW w:w="201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Профильный труд</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Итого</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120</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Часть, формируемая участниками образовательных отношений</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Внеурочная деятельность (коррекционные курсы):</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60</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Эмоциональное и коммуникативно-речевое развитие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Сенсорное развитие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Двигательное развитие</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Предметно-практические действия</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12</w:t>
            </w:r>
          </w:p>
        </w:tc>
      </w:tr>
      <w:tr w:rsidR="004E4C7C" w:rsidTr="00C219BE">
        <w:tc>
          <w:tcPr>
            <w:tcW w:w="4095" w:type="dxa"/>
            <w:gridSpan w:val="2"/>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r>
              <w:t>Всего</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jc w:val="center"/>
            </w:pPr>
            <w:r>
              <w:t>192</w:t>
            </w:r>
          </w:p>
        </w:tc>
      </w:tr>
    </w:tbl>
    <w:p w:rsidR="004E4C7C" w:rsidRDefault="004E4C7C" w:rsidP="00D06916">
      <w:pPr>
        <w:pStyle w:val="ConsPlusNormal"/>
        <w:jc w:val="both"/>
      </w:pPr>
    </w:p>
    <w:p w:rsidR="004E4C7C" w:rsidRDefault="004E4C7C" w:rsidP="00D06916">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4E4C7C" w:rsidRDefault="004E4C7C" w:rsidP="00D06916">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203. Федеральный календарный учебный график.</w:t>
      </w:r>
    </w:p>
    <w:p w:rsidR="004E4C7C" w:rsidRDefault="004E4C7C" w:rsidP="00D06916">
      <w:pPr>
        <w:pStyle w:val="ConsPlusNormal"/>
        <w:spacing w:before="240"/>
        <w:ind w:firstLine="540"/>
        <w:jc w:val="both"/>
      </w:pPr>
      <w: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E4C7C" w:rsidRDefault="004E4C7C" w:rsidP="00D06916">
      <w:pPr>
        <w:pStyle w:val="ConsPlusNormal"/>
        <w:spacing w:before="240"/>
        <w:ind w:firstLine="540"/>
        <w:jc w:val="both"/>
      </w:pPr>
      <w:r>
        <w:t>203.2. Продолжительность учебного года при получении начального общего образования составляет 34 недели, в 1 дополнительном и 1 классе - 33 недели.</w:t>
      </w:r>
    </w:p>
    <w:p w:rsidR="004E4C7C" w:rsidRDefault="004E4C7C" w:rsidP="00D06916">
      <w:pPr>
        <w:pStyle w:val="ConsPlusNormal"/>
        <w:spacing w:before="240"/>
        <w:ind w:firstLine="540"/>
        <w:jc w:val="both"/>
      </w:pPr>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E4C7C" w:rsidRDefault="004E4C7C" w:rsidP="00D06916">
      <w:pPr>
        <w:pStyle w:val="ConsPlusNormal"/>
        <w:spacing w:before="240"/>
        <w:ind w:firstLine="540"/>
        <w:jc w:val="both"/>
      </w:pPr>
      <w:r>
        <w:t>203.4.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4E4C7C" w:rsidRDefault="004E4C7C" w:rsidP="00D06916">
      <w:pPr>
        <w:pStyle w:val="ConsPlusNormal"/>
        <w:spacing w:before="240"/>
        <w:ind w:firstLine="540"/>
        <w:jc w:val="both"/>
      </w:pPr>
      <w:r>
        <w:t>203.5. Продолжительность каникул составляет:</w:t>
      </w:r>
    </w:p>
    <w:p w:rsidR="004E4C7C" w:rsidRDefault="004E4C7C" w:rsidP="00D06916">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4E4C7C" w:rsidRDefault="004E4C7C" w:rsidP="00D06916">
      <w:pPr>
        <w:pStyle w:val="ConsPlusNormal"/>
        <w:spacing w:before="240"/>
        <w:ind w:firstLine="540"/>
        <w:jc w:val="both"/>
      </w:pPr>
      <w:r>
        <w:t>дополнительные каникулы - 9 календарных дней (для 1 дополнительных и 1 классов);</w:t>
      </w:r>
    </w:p>
    <w:p w:rsidR="004E4C7C" w:rsidRDefault="004E4C7C" w:rsidP="00D06916">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4E4C7C" w:rsidRDefault="004E4C7C" w:rsidP="00D06916">
      <w:pPr>
        <w:pStyle w:val="ConsPlusNormal"/>
        <w:spacing w:before="240"/>
        <w:ind w:firstLine="540"/>
        <w:jc w:val="both"/>
      </w:pPr>
      <w:r>
        <w:t>по окончании учебного года (летние каникулы) - не менее 8 недель.</w:t>
      </w:r>
    </w:p>
    <w:p w:rsidR="004E4C7C" w:rsidRDefault="004E4C7C" w:rsidP="00D06916">
      <w:pPr>
        <w:pStyle w:val="ConsPlusNormal"/>
        <w:spacing w:before="240"/>
        <w:ind w:firstLine="540"/>
        <w:jc w:val="both"/>
      </w:pPr>
      <w:r>
        <w:t>203.6. Продолжительность урока не должна превышать 40 минут.</w:t>
      </w:r>
    </w:p>
    <w:p w:rsidR="004E4C7C" w:rsidRDefault="004E4C7C" w:rsidP="00D06916">
      <w:pPr>
        <w:pStyle w:val="ConsPlusNormal"/>
        <w:spacing w:before="240"/>
        <w:ind w:firstLine="540"/>
        <w:jc w:val="both"/>
      </w:pPr>
      <w:r>
        <w:t>203.7.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E4C7C" w:rsidRDefault="004E4C7C" w:rsidP="00D06916">
      <w:pPr>
        <w:pStyle w:val="ConsPlusNormal"/>
        <w:spacing w:before="240"/>
        <w:ind w:firstLine="540"/>
        <w:jc w:val="both"/>
      </w:pPr>
      <w:r>
        <w:t xml:space="preserve">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407" w:history="1">
        <w:r>
          <w:rPr>
            <w:color w:val="0000FF"/>
          </w:rPr>
          <w:t>нормативами</w:t>
        </w:r>
      </w:hyperlink>
      <w:r>
        <w:t>.</w:t>
      </w:r>
    </w:p>
    <w:p w:rsidR="004E4C7C" w:rsidRDefault="004E4C7C" w:rsidP="00D06916">
      <w:pPr>
        <w:pStyle w:val="ConsPlusNormal"/>
        <w:spacing w:before="240"/>
        <w:ind w:firstLine="540"/>
        <w:jc w:val="both"/>
      </w:pPr>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E4C7C" w:rsidRDefault="004E4C7C" w:rsidP="00D06916">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4E4C7C" w:rsidRDefault="004E4C7C" w:rsidP="00D0691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4E4C7C" w:rsidRDefault="004E4C7C" w:rsidP="00D06916">
      <w:pPr>
        <w:pStyle w:val="ConsPlusNormal"/>
        <w:spacing w:before="240"/>
        <w:ind w:firstLine="540"/>
        <w:jc w:val="both"/>
      </w:pPr>
      <w:r>
        <w:t>203.10. Обучение в 1 дополнительном и 1 классе осуществляется с соблюдением следующих требований:</w:t>
      </w:r>
    </w:p>
    <w:p w:rsidR="004E4C7C" w:rsidRDefault="004E4C7C" w:rsidP="00D0691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E4C7C" w:rsidRDefault="004E4C7C" w:rsidP="00D0691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4E4C7C" w:rsidRDefault="004E4C7C" w:rsidP="00D0691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E4C7C" w:rsidRDefault="004E4C7C" w:rsidP="00D06916">
      <w:pPr>
        <w:pStyle w:val="ConsPlusNormal"/>
        <w:spacing w:before="240"/>
        <w:ind w:firstLine="540"/>
        <w:jc w:val="both"/>
      </w:pPr>
      <w:r>
        <w:t>203.11. Занятия начинаются не ранее 8 часов утра и заканчиваются не позднее 19 часов.</w:t>
      </w:r>
    </w:p>
    <w:p w:rsidR="004E4C7C" w:rsidRDefault="004E4C7C" w:rsidP="00D06916">
      <w:pPr>
        <w:pStyle w:val="ConsPlusNormal"/>
        <w:spacing w:before="240"/>
        <w:ind w:firstLine="540"/>
        <w:jc w:val="both"/>
      </w:pPr>
      <w: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E4C7C" w:rsidRDefault="004E4C7C" w:rsidP="00D06916">
      <w:pPr>
        <w:pStyle w:val="ConsPlusNormal"/>
        <w:spacing w:before="240"/>
        <w:ind w:firstLine="540"/>
        <w:jc w:val="both"/>
      </w:pPr>
      <w:r>
        <w:t>203.13.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E4C7C" w:rsidRDefault="004E4C7C" w:rsidP="00D06916">
      <w:pPr>
        <w:pStyle w:val="ConsPlusNormal"/>
        <w:spacing w:before="240"/>
        <w:ind w:firstLine="540"/>
        <w:jc w:val="both"/>
      </w:pPr>
      <w: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4E4C7C" w:rsidRDefault="004E4C7C" w:rsidP="00D06916">
      <w:pPr>
        <w:pStyle w:val="ConsPlusNormal"/>
        <w:spacing w:before="240"/>
        <w:ind w:firstLine="540"/>
        <w:jc w:val="both"/>
      </w:pPr>
      <w:r>
        <w:t xml:space="preserve">204.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4E4C7C" w:rsidRDefault="004E4C7C" w:rsidP="00D06916">
      <w:pPr>
        <w:pStyle w:val="ConsPlusNormal"/>
        <w:ind w:firstLine="540"/>
        <w:jc w:val="both"/>
      </w:pPr>
    </w:p>
    <w:p w:rsidR="004E4C7C" w:rsidRDefault="004E4C7C" w:rsidP="00D06916">
      <w:pPr>
        <w:pStyle w:val="ConsPlusTitle"/>
        <w:jc w:val="center"/>
        <w:outlineLvl w:val="1"/>
      </w:pPr>
      <w:bookmarkStart w:id="12" w:name="Par19101"/>
      <w:bookmarkEnd w:id="12"/>
      <w:r>
        <w:t>LXXXVIII. Федеральная рабочая программа воспитания ФАОП НОО</w:t>
      </w:r>
    </w:p>
    <w:p w:rsidR="004E4C7C" w:rsidRDefault="004E4C7C" w:rsidP="00D06916">
      <w:pPr>
        <w:pStyle w:val="ConsPlusTitle"/>
        <w:jc w:val="center"/>
      </w:pPr>
      <w:r>
        <w:t>для обучающихся с ОВЗ</w:t>
      </w:r>
    </w:p>
    <w:p w:rsidR="004E4C7C" w:rsidRDefault="004E4C7C" w:rsidP="00D06916">
      <w:pPr>
        <w:pStyle w:val="ConsPlusNormal"/>
      </w:pPr>
    </w:p>
    <w:p w:rsidR="004E4C7C" w:rsidRDefault="004E4C7C" w:rsidP="00D06916">
      <w:pPr>
        <w:pStyle w:val="ConsPlusTitle"/>
        <w:ind w:firstLine="540"/>
        <w:jc w:val="both"/>
        <w:outlineLvl w:val="2"/>
      </w:pPr>
      <w:r>
        <w:t>205. Пояснительная записка.</w:t>
      </w:r>
    </w:p>
    <w:p w:rsidR="004E4C7C" w:rsidRDefault="004E4C7C" w:rsidP="00D06916">
      <w:pPr>
        <w:pStyle w:val="ConsPlusNormal"/>
        <w:spacing w:before="240"/>
        <w:ind w:firstLine="540"/>
        <w:jc w:val="both"/>
      </w:pPr>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E4C7C" w:rsidRDefault="004E4C7C" w:rsidP="00D06916">
      <w:pPr>
        <w:pStyle w:val="ConsPlusNormal"/>
        <w:spacing w:before="240"/>
        <w:ind w:firstLine="540"/>
        <w:jc w:val="both"/>
      </w:pPr>
      <w: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4E4C7C" w:rsidRDefault="004E4C7C" w:rsidP="00D06916">
      <w:pPr>
        <w:pStyle w:val="ConsPlusNormal"/>
        <w:spacing w:before="240"/>
        <w:ind w:firstLine="540"/>
        <w:jc w:val="both"/>
      </w:pPr>
      <w:r>
        <w:t>205.3. Программа включает три раздела: целевой, содержательный, организационный.</w:t>
      </w:r>
    </w:p>
    <w:p w:rsidR="004E4C7C" w:rsidRDefault="004E4C7C" w:rsidP="00D06916">
      <w:pPr>
        <w:pStyle w:val="ConsPlusNormal"/>
        <w:spacing w:before="240"/>
        <w:ind w:firstLine="540"/>
        <w:jc w:val="both"/>
      </w:pPr>
      <w: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4E4C7C" w:rsidRDefault="004E4C7C" w:rsidP="00D06916">
      <w:pPr>
        <w:pStyle w:val="ConsPlusNormal"/>
        <w:spacing w:before="240"/>
        <w:ind w:firstLine="540"/>
        <w:jc w:val="both"/>
      </w:pPr>
      <w:r>
        <w:t>Пояснительная записка не является частью рабочей программы воспитания в образовательной организации.</w:t>
      </w:r>
    </w:p>
    <w:p w:rsidR="004E4C7C" w:rsidRDefault="004E4C7C" w:rsidP="00D06916">
      <w:pPr>
        <w:pStyle w:val="ConsPlusNormal"/>
        <w:spacing w:before="240"/>
        <w:ind w:firstLine="540"/>
        <w:jc w:val="both"/>
      </w:pPr>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206. Целевой раздел.</w:t>
      </w:r>
    </w:p>
    <w:p w:rsidR="004E4C7C" w:rsidRDefault="004E4C7C" w:rsidP="00D06916">
      <w:pPr>
        <w:pStyle w:val="ConsPlusNormal"/>
        <w:spacing w:before="240"/>
        <w:ind w:firstLine="540"/>
        <w:jc w:val="both"/>
      </w:pPr>
      <w:r>
        <w:t xml:space="preserve">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408"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E4C7C" w:rsidRDefault="004E4C7C" w:rsidP="00D06916">
      <w:pPr>
        <w:pStyle w:val="ConsPlusNormal"/>
        <w:spacing w:before="240"/>
        <w:ind w:firstLine="540"/>
        <w:jc w:val="both"/>
      </w:pPr>
      <w: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206.3. Цель и задачи воспитания обучающихся с ОВЗ.</w:t>
      </w:r>
    </w:p>
    <w:p w:rsidR="004E4C7C" w:rsidRDefault="004E4C7C" w:rsidP="00D06916">
      <w:pPr>
        <w:pStyle w:val="ConsPlusNormal"/>
        <w:spacing w:before="240"/>
        <w:ind w:firstLine="540"/>
        <w:jc w:val="both"/>
      </w:pPr>
      <w:r>
        <w:t>206.3.1. Цели воспитания обучающихся с ОВЗ в образовательной организации:</w:t>
      </w:r>
    </w:p>
    <w:p w:rsidR="004E4C7C" w:rsidRDefault="004E4C7C" w:rsidP="00D06916">
      <w:pPr>
        <w:pStyle w:val="ConsPlusNormal"/>
        <w:spacing w:before="240"/>
        <w:ind w:firstLine="540"/>
        <w:jc w:val="both"/>
      </w:pPr>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E4C7C" w:rsidRDefault="004E4C7C" w:rsidP="00D06916">
      <w:pPr>
        <w:pStyle w:val="ConsPlusNormal"/>
        <w:spacing w:before="240"/>
        <w:ind w:firstLine="540"/>
        <w:jc w:val="both"/>
      </w:pPr>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E4C7C" w:rsidRDefault="004E4C7C" w:rsidP="00D06916">
      <w:pPr>
        <w:pStyle w:val="ConsPlusNormal"/>
        <w:spacing w:before="240"/>
        <w:ind w:firstLine="540"/>
        <w:jc w:val="both"/>
      </w:pPr>
      <w:r>
        <w:t xml:space="preserve">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w:t>
      </w:r>
      <w:hyperlink r:id="rId409" w:history="1">
        <w:r>
          <w:rPr>
            <w:color w:val="0000FF"/>
          </w:rPr>
          <w:t>ФГОС</w:t>
        </w:r>
      </w:hyperlink>
      <w:r>
        <w:t xml:space="preserve">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E4C7C" w:rsidRDefault="004E4C7C" w:rsidP="00D06916">
      <w:pPr>
        <w:pStyle w:val="ConsPlusNormal"/>
        <w:spacing w:before="240"/>
        <w:ind w:firstLine="540"/>
        <w:jc w:val="both"/>
      </w:pPr>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206.5. Направления воспитания.</w:t>
      </w:r>
    </w:p>
    <w:p w:rsidR="004E4C7C" w:rsidRDefault="004E4C7C" w:rsidP="00D06916">
      <w:pPr>
        <w:pStyle w:val="ConsPlusNormal"/>
        <w:spacing w:before="240"/>
        <w:ind w:firstLine="540"/>
        <w:jc w:val="both"/>
      </w:pPr>
      <w:r>
        <w:t xml:space="preserve">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410"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E4C7C" w:rsidRDefault="004E4C7C" w:rsidP="00D06916">
      <w:pPr>
        <w:pStyle w:val="ConsPlusNormal"/>
        <w:spacing w:before="240"/>
        <w:ind w:firstLine="540"/>
        <w:jc w:val="both"/>
      </w:pPr>
      <w: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E4C7C" w:rsidRDefault="004E4C7C" w:rsidP="00D06916">
      <w:pPr>
        <w:pStyle w:val="ConsPlusNormal"/>
        <w:spacing w:before="240"/>
        <w:ind w:firstLine="540"/>
        <w:jc w:val="both"/>
      </w:pPr>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E4C7C" w:rsidRDefault="004E4C7C" w:rsidP="00D06916">
      <w:pPr>
        <w:pStyle w:val="ConsPlusNormal"/>
        <w:spacing w:before="240"/>
        <w:ind w:firstLine="540"/>
        <w:jc w:val="both"/>
      </w:pPr>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E4C7C" w:rsidRDefault="004E4C7C" w:rsidP="00D06916">
      <w:pPr>
        <w:pStyle w:val="ConsPlusNormal"/>
        <w:spacing w:before="240"/>
        <w:ind w:firstLine="540"/>
        <w:jc w:val="both"/>
      </w:pPr>
      <w:r>
        <w:t>5) 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4E4C7C" w:rsidRDefault="004E4C7C" w:rsidP="00D06916">
      <w:pPr>
        <w:pStyle w:val="ConsPlusNormal"/>
        <w:spacing w:before="240"/>
        <w:ind w:firstLine="540"/>
        <w:jc w:val="both"/>
      </w:pPr>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E4C7C" w:rsidRDefault="004E4C7C" w:rsidP="00D06916">
      <w:pPr>
        <w:pStyle w:val="ConsPlusNormal"/>
        <w:spacing w:before="240"/>
        <w:ind w:firstLine="540"/>
        <w:jc w:val="both"/>
      </w:pPr>
      <w:r>
        <w:t>7) экологическое воспитание: формирование экологической культуры,</w:t>
      </w:r>
    </w:p>
    <w:p w:rsidR="004E4C7C" w:rsidRDefault="004E4C7C" w:rsidP="00D06916">
      <w:pPr>
        <w:pStyle w:val="ConsPlusNormal"/>
        <w:spacing w:before="240"/>
        <w:ind w:firstLine="540"/>
        <w:jc w:val="both"/>
      </w:pPr>
      <w: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E4C7C" w:rsidRDefault="004E4C7C" w:rsidP="00D06916">
      <w:pPr>
        <w:pStyle w:val="ConsPlusNormal"/>
        <w:spacing w:before="240"/>
        <w:ind w:firstLine="540"/>
        <w:jc w:val="both"/>
      </w:pPr>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206.6. Целевые ориентиры результатов воспитания.</w:t>
      </w:r>
    </w:p>
    <w:p w:rsidR="004E4C7C" w:rsidRDefault="004E4C7C" w:rsidP="00D06916">
      <w:pPr>
        <w:pStyle w:val="ConsPlusNormal"/>
        <w:spacing w:before="240"/>
        <w:ind w:firstLine="540"/>
        <w:jc w:val="both"/>
      </w:pPr>
      <w:r>
        <w:t xml:space="preserve">206.6.1. Требования к личностным результатам освоения обучающимися образовательных программ начального общего, образования установлены в </w:t>
      </w:r>
      <w:hyperlink r:id="rId411"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412" w:history="1">
        <w:r>
          <w:rPr>
            <w:color w:val="0000FF"/>
          </w:rPr>
          <w:t>ФГОС</w:t>
        </w:r>
      </w:hyperlink>
      <w:r>
        <w:t xml:space="preserve"> НОО обучающихся с ОВЗ.</w:t>
      </w:r>
    </w:p>
    <w:p w:rsidR="004E4C7C" w:rsidRDefault="004E4C7C" w:rsidP="00D06916">
      <w:pPr>
        <w:pStyle w:val="ConsPlusNormal"/>
        <w:spacing w:before="24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E4C7C" w:rsidRDefault="004E4C7C" w:rsidP="00D06916">
      <w:pPr>
        <w:pStyle w:val="ConsPlusNormal"/>
        <w:spacing w:before="240"/>
        <w:ind w:firstLine="540"/>
        <w:jc w:val="both"/>
      </w:pPr>
      <w:r>
        <w:t>206.6.2. Целевые ориентиры результатов воспитания на уровне начального общего образования:</w:t>
      </w:r>
    </w:p>
    <w:p w:rsidR="004E4C7C" w:rsidRDefault="004E4C7C" w:rsidP="00D06916">
      <w:pPr>
        <w:pStyle w:val="ConsPlusNormal"/>
        <w:spacing w:before="240"/>
        <w:ind w:firstLine="540"/>
        <w:jc w:val="both"/>
      </w:pPr>
      <w:r>
        <w:t>1. Гражданско-патриотическое воспитание.</w:t>
      </w:r>
    </w:p>
    <w:p w:rsidR="004E4C7C" w:rsidRDefault="004E4C7C" w:rsidP="00D06916">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4E4C7C" w:rsidRDefault="004E4C7C" w:rsidP="00D06916">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4E4C7C" w:rsidRDefault="004E4C7C" w:rsidP="00D06916">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4E4C7C" w:rsidRDefault="004E4C7C" w:rsidP="00D06916">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E4C7C" w:rsidRDefault="004E4C7C" w:rsidP="00D06916">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4E4C7C" w:rsidRDefault="004E4C7C" w:rsidP="00D06916">
      <w:pPr>
        <w:pStyle w:val="ConsPlusNormal"/>
        <w:spacing w:before="240"/>
        <w:ind w:firstLine="540"/>
        <w:jc w:val="both"/>
      </w:pPr>
      <w:r>
        <w:t>Принимающий участие в жизни класса, образовательной организации, в доступной по возрасту социально значимой деятельности.</w:t>
      </w:r>
    </w:p>
    <w:p w:rsidR="004E4C7C" w:rsidRDefault="004E4C7C" w:rsidP="00D06916">
      <w:pPr>
        <w:pStyle w:val="ConsPlusNormal"/>
        <w:spacing w:before="240"/>
        <w:ind w:firstLine="540"/>
        <w:jc w:val="both"/>
      </w:pPr>
      <w:r>
        <w:t>2. Духовно-нравственное воспитание.</w:t>
      </w:r>
    </w:p>
    <w:p w:rsidR="004E4C7C" w:rsidRDefault="004E4C7C" w:rsidP="00D06916">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4E4C7C" w:rsidRDefault="004E4C7C" w:rsidP="00D06916">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4E4C7C" w:rsidRDefault="004E4C7C" w:rsidP="00D06916">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E4C7C" w:rsidRDefault="004E4C7C" w:rsidP="00D06916">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4E4C7C" w:rsidRDefault="004E4C7C" w:rsidP="00D06916">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E4C7C" w:rsidRDefault="004E4C7C" w:rsidP="00D06916">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4E4C7C" w:rsidRDefault="004E4C7C" w:rsidP="00D06916">
      <w:pPr>
        <w:pStyle w:val="ConsPlusNormal"/>
        <w:spacing w:before="240"/>
        <w:ind w:firstLine="540"/>
        <w:jc w:val="both"/>
      </w:pPr>
      <w:r>
        <w:t>3. Эстетическое воспитание.</w:t>
      </w:r>
    </w:p>
    <w:p w:rsidR="004E4C7C" w:rsidRDefault="004E4C7C" w:rsidP="00D06916">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4E4C7C" w:rsidRDefault="004E4C7C" w:rsidP="00D06916">
      <w:pPr>
        <w:pStyle w:val="ConsPlusNormal"/>
        <w:spacing w:before="240"/>
        <w:ind w:firstLine="540"/>
        <w:jc w:val="both"/>
      </w:pPr>
      <w:r>
        <w:t>Проявляющий интерес и уважение к отечественной и мировой художественной культуре.</w:t>
      </w:r>
    </w:p>
    <w:p w:rsidR="004E4C7C" w:rsidRDefault="004E4C7C" w:rsidP="00D06916">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4E4C7C" w:rsidRDefault="004E4C7C" w:rsidP="00D06916">
      <w:pPr>
        <w:pStyle w:val="ConsPlusNormal"/>
        <w:spacing w:before="240"/>
        <w:ind w:firstLine="540"/>
        <w:jc w:val="both"/>
      </w:pPr>
      <w:r>
        <w:t>4. Физическое воспитание, формирование культуры здоровья и эмоционального благополучия.</w:t>
      </w:r>
    </w:p>
    <w:p w:rsidR="004E4C7C" w:rsidRDefault="004E4C7C" w:rsidP="00D06916">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E4C7C" w:rsidRDefault="004E4C7C" w:rsidP="00D06916">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4E4C7C" w:rsidRDefault="004E4C7C" w:rsidP="00D06916">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4E4C7C" w:rsidRDefault="004E4C7C" w:rsidP="00D06916">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4E4C7C" w:rsidRDefault="004E4C7C" w:rsidP="00D06916">
      <w:pPr>
        <w:pStyle w:val="ConsPlusNormal"/>
        <w:spacing w:before="240"/>
        <w:ind w:firstLine="540"/>
        <w:jc w:val="both"/>
      </w:pPr>
      <w:r>
        <w:t>5. Трудовое воспитание.</w:t>
      </w:r>
    </w:p>
    <w:p w:rsidR="004E4C7C" w:rsidRDefault="004E4C7C" w:rsidP="00D06916">
      <w:pPr>
        <w:pStyle w:val="ConsPlusNormal"/>
        <w:spacing w:before="240"/>
        <w:ind w:firstLine="540"/>
        <w:jc w:val="both"/>
      </w:pPr>
      <w:r>
        <w:t>Сознающий ценность труда в жизни человека, семьи, общества.</w:t>
      </w:r>
    </w:p>
    <w:p w:rsidR="004E4C7C" w:rsidRDefault="004E4C7C" w:rsidP="00D06916">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4E4C7C" w:rsidRDefault="004E4C7C" w:rsidP="00D06916">
      <w:pPr>
        <w:pStyle w:val="ConsPlusNormal"/>
        <w:spacing w:before="240"/>
        <w:ind w:firstLine="540"/>
        <w:jc w:val="both"/>
      </w:pPr>
      <w:r>
        <w:t>Проявляющий интерес к разным профессиям.</w:t>
      </w:r>
    </w:p>
    <w:p w:rsidR="004E4C7C" w:rsidRDefault="004E4C7C" w:rsidP="00D06916">
      <w:pPr>
        <w:pStyle w:val="ConsPlusNormal"/>
        <w:spacing w:before="240"/>
        <w:ind w:firstLine="540"/>
        <w:jc w:val="both"/>
      </w:pPr>
      <w:r>
        <w:t>Участвующий в различных видах доступного по возрасту труда, трудовой деятельности.</w:t>
      </w:r>
    </w:p>
    <w:p w:rsidR="004E4C7C" w:rsidRDefault="004E4C7C" w:rsidP="00D06916">
      <w:pPr>
        <w:pStyle w:val="ConsPlusNormal"/>
        <w:spacing w:before="240"/>
        <w:ind w:firstLine="540"/>
        <w:jc w:val="both"/>
      </w:pPr>
      <w:r>
        <w:t>6. Экологическое воспитание.</w:t>
      </w:r>
    </w:p>
    <w:p w:rsidR="004E4C7C" w:rsidRDefault="004E4C7C" w:rsidP="00D06916">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4E4C7C" w:rsidRDefault="004E4C7C" w:rsidP="00D06916">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4E4C7C" w:rsidRDefault="004E4C7C" w:rsidP="00D06916">
      <w:pPr>
        <w:pStyle w:val="ConsPlusNormal"/>
        <w:spacing w:before="240"/>
        <w:ind w:firstLine="540"/>
        <w:jc w:val="both"/>
      </w:pPr>
      <w:r>
        <w:t>Выражающий готовность в своей деятельности придерживаться экологических норм.</w:t>
      </w:r>
    </w:p>
    <w:p w:rsidR="004E4C7C" w:rsidRDefault="004E4C7C" w:rsidP="00D06916">
      <w:pPr>
        <w:pStyle w:val="ConsPlusNormal"/>
        <w:spacing w:before="240"/>
        <w:ind w:firstLine="540"/>
        <w:jc w:val="both"/>
      </w:pPr>
      <w:r>
        <w:t>7. Ценности научного познания.</w:t>
      </w:r>
    </w:p>
    <w:p w:rsidR="004E4C7C" w:rsidRDefault="004E4C7C" w:rsidP="00D06916">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E4C7C" w:rsidRDefault="004E4C7C" w:rsidP="00D06916">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E4C7C" w:rsidRDefault="004E4C7C" w:rsidP="00D06916">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207. Содержательный раздел.</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207.1. Уклад образовательной организации.</w:t>
      </w:r>
    </w:p>
    <w:p w:rsidR="004E4C7C" w:rsidRDefault="004E4C7C" w:rsidP="00D06916">
      <w:pPr>
        <w:pStyle w:val="ConsPlusNormal"/>
        <w:spacing w:before="240"/>
        <w:ind w:firstLine="540"/>
        <w:jc w:val="both"/>
      </w:pPr>
      <w:r>
        <w:t>В данном разделе раскрываются основные особенности уклада образовательной организации.</w:t>
      </w:r>
    </w:p>
    <w:p w:rsidR="004E4C7C" w:rsidRDefault="004E4C7C" w:rsidP="00D06916">
      <w:pPr>
        <w:pStyle w:val="ConsPlusNormal"/>
        <w:spacing w:before="24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ее репутацию в окружающем образовательном пространстве, социуме.</w:t>
      </w:r>
    </w:p>
    <w:p w:rsidR="004E4C7C" w:rsidRDefault="004E4C7C" w:rsidP="00D06916">
      <w:pPr>
        <w:pStyle w:val="ConsPlusNormal"/>
        <w:spacing w:before="240"/>
        <w:ind w:firstLine="540"/>
        <w:jc w:val="both"/>
      </w:pPr>
      <w:r>
        <w:t>Основные характеристики (целесообразно учитывать в описании):</w:t>
      </w:r>
    </w:p>
    <w:p w:rsidR="004E4C7C" w:rsidRDefault="004E4C7C" w:rsidP="00D06916">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4E4C7C" w:rsidRDefault="004E4C7C" w:rsidP="00D06916">
      <w:pPr>
        <w:pStyle w:val="ConsPlusNormal"/>
        <w:spacing w:before="240"/>
        <w:ind w:firstLine="540"/>
        <w:jc w:val="both"/>
      </w:pPr>
      <w:r>
        <w:t>"миссия" образовательной организации в самосознании ее педагогического коллектива;</w:t>
      </w:r>
    </w:p>
    <w:p w:rsidR="004E4C7C" w:rsidRDefault="004E4C7C" w:rsidP="00D06916">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4E4C7C" w:rsidRDefault="004E4C7C" w:rsidP="00D06916">
      <w:pPr>
        <w:pStyle w:val="ConsPlusNormal"/>
        <w:spacing w:before="240"/>
        <w:ind w:firstLine="540"/>
        <w:jc w:val="both"/>
      </w:pPr>
      <w:r>
        <w:t>традиции и ритуалы, символика, особые нормы этикета в образовательной организации;</w:t>
      </w:r>
    </w:p>
    <w:p w:rsidR="004E4C7C" w:rsidRDefault="004E4C7C" w:rsidP="00D06916">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4E4C7C" w:rsidRDefault="004E4C7C" w:rsidP="00D06916">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4E4C7C" w:rsidRDefault="004E4C7C" w:rsidP="00D06916">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E4C7C" w:rsidRDefault="004E4C7C" w:rsidP="00D06916">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E4C7C" w:rsidRDefault="004E4C7C" w:rsidP="00D06916">
      <w:pPr>
        <w:pStyle w:val="ConsPlusNormal"/>
        <w:spacing w:before="240"/>
        <w:ind w:firstLine="540"/>
        <w:jc w:val="both"/>
      </w:pPr>
      <w:r>
        <w:t>Дополнительные характеристики (могут учитываться в описании):</w:t>
      </w:r>
    </w:p>
    <w:p w:rsidR="004E4C7C" w:rsidRDefault="004E4C7C" w:rsidP="00D06916">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4E4C7C" w:rsidRDefault="004E4C7C" w:rsidP="00D06916">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4E4C7C" w:rsidRDefault="004E4C7C" w:rsidP="00D06916">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4E4C7C" w:rsidRDefault="004E4C7C" w:rsidP="00D06916">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4E4C7C" w:rsidRDefault="004E4C7C" w:rsidP="00D06916">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207.2. Виды, формы и содержание воспитательной деятельности.</w:t>
      </w:r>
    </w:p>
    <w:p w:rsidR="004E4C7C" w:rsidRDefault="004E4C7C" w:rsidP="00D06916">
      <w:pPr>
        <w:pStyle w:val="ConsPlusNormal"/>
        <w:spacing w:before="240"/>
        <w:ind w:firstLine="540"/>
        <w:jc w:val="both"/>
      </w:pPr>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4E4C7C" w:rsidRDefault="004E4C7C" w:rsidP="00D06916">
      <w:pPr>
        <w:pStyle w:val="ConsPlusNormal"/>
        <w:spacing w:before="24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E4C7C" w:rsidRDefault="004E4C7C" w:rsidP="00D06916">
      <w:pPr>
        <w:pStyle w:val="ConsPlusNormal"/>
        <w:spacing w:before="240"/>
        <w:ind w:firstLine="540"/>
        <w:jc w:val="both"/>
      </w:pPr>
      <w:r>
        <w:t>1. Урочная деятельность.</w:t>
      </w:r>
    </w:p>
    <w:p w:rsidR="004E4C7C" w:rsidRDefault="004E4C7C" w:rsidP="00D06916">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E4C7C" w:rsidRDefault="004E4C7C" w:rsidP="00D06916">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4E4C7C" w:rsidRDefault="004E4C7C" w:rsidP="00D06916">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E4C7C" w:rsidRDefault="004E4C7C" w:rsidP="00D06916">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E4C7C" w:rsidRDefault="004E4C7C" w:rsidP="00D06916">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E4C7C" w:rsidRDefault="004E4C7C" w:rsidP="00D06916">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E4C7C" w:rsidRDefault="004E4C7C" w:rsidP="00D06916">
      <w:pPr>
        <w:pStyle w:val="ConsPlusNormal"/>
        <w:spacing w:before="240"/>
        <w:ind w:firstLine="540"/>
        <w:jc w:val="both"/>
      </w:pPr>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4E4C7C" w:rsidRDefault="004E4C7C" w:rsidP="00D06916">
      <w:pPr>
        <w:pStyle w:val="ConsPlusNormal"/>
        <w:spacing w:before="240"/>
        <w:ind w:firstLine="540"/>
        <w:jc w:val="both"/>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E4C7C" w:rsidRDefault="004E4C7C" w:rsidP="00D06916">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E4C7C" w:rsidRDefault="004E4C7C" w:rsidP="00D06916">
      <w:pPr>
        <w:pStyle w:val="ConsPlusNormal"/>
        <w:spacing w:before="240"/>
        <w:ind w:firstLine="540"/>
        <w:jc w:val="both"/>
      </w:pPr>
      <w:r>
        <w:t>2. Внеурочная деятельность.</w:t>
      </w:r>
    </w:p>
    <w:p w:rsidR="004E4C7C" w:rsidRDefault="004E4C7C" w:rsidP="00D06916">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4E4C7C" w:rsidRDefault="004E4C7C" w:rsidP="00D06916">
      <w:pPr>
        <w:pStyle w:val="ConsPlusNormal"/>
        <w:spacing w:before="240"/>
        <w:ind w:firstLine="540"/>
        <w:jc w:val="both"/>
      </w:pPr>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4E4C7C" w:rsidRDefault="004E4C7C" w:rsidP="00D06916">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E4C7C" w:rsidRDefault="004E4C7C" w:rsidP="00D06916">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4E4C7C" w:rsidRDefault="004E4C7C" w:rsidP="00D06916">
      <w:pPr>
        <w:pStyle w:val="ConsPlusNormal"/>
        <w:spacing w:before="240"/>
        <w:ind w:firstLine="540"/>
        <w:jc w:val="both"/>
      </w:pPr>
      <w:r>
        <w:t>курсы, занятия экологической, природоохранной направленности;</w:t>
      </w:r>
    </w:p>
    <w:p w:rsidR="004E4C7C" w:rsidRDefault="004E4C7C" w:rsidP="00D06916">
      <w:pPr>
        <w:pStyle w:val="ConsPlusNormal"/>
        <w:spacing w:before="240"/>
        <w:ind w:firstLine="540"/>
        <w:jc w:val="both"/>
      </w:pPr>
      <w:r>
        <w:t>курсы, занятия в области искусств, художественного творчества разных видов и жанров;</w:t>
      </w:r>
    </w:p>
    <w:p w:rsidR="004E4C7C" w:rsidRDefault="004E4C7C" w:rsidP="00D06916">
      <w:pPr>
        <w:pStyle w:val="ConsPlusNormal"/>
        <w:spacing w:before="240"/>
        <w:ind w:firstLine="540"/>
        <w:jc w:val="both"/>
      </w:pPr>
      <w:r>
        <w:t>курсы, занятия туристско-краеведческой направленности;</w:t>
      </w:r>
    </w:p>
    <w:p w:rsidR="004E4C7C" w:rsidRDefault="004E4C7C" w:rsidP="00D06916">
      <w:pPr>
        <w:pStyle w:val="ConsPlusNormal"/>
        <w:spacing w:before="240"/>
        <w:ind w:firstLine="540"/>
        <w:jc w:val="both"/>
      </w:pPr>
      <w:r>
        <w:t>курсы, занятия оздоровительной и спортивной направленности.</w:t>
      </w:r>
    </w:p>
    <w:p w:rsidR="004E4C7C" w:rsidRDefault="004E4C7C" w:rsidP="00D06916">
      <w:pPr>
        <w:pStyle w:val="ConsPlusNormal"/>
        <w:spacing w:before="240"/>
        <w:ind w:firstLine="540"/>
        <w:jc w:val="both"/>
      </w:pPr>
      <w:r>
        <w:t>3. Классное руководство.</w:t>
      </w:r>
    </w:p>
    <w:p w:rsidR="004E4C7C" w:rsidRDefault="004E4C7C" w:rsidP="00D06916">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4E4C7C" w:rsidRDefault="004E4C7C" w:rsidP="00D06916">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E4C7C" w:rsidRDefault="004E4C7C" w:rsidP="00D06916">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E4C7C" w:rsidRDefault="004E4C7C" w:rsidP="00D06916">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E4C7C" w:rsidRDefault="004E4C7C" w:rsidP="00D06916">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4E4C7C" w:rsidRDefault="004E4C7C" w:rsidP="00D06916">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4E4C7C" w:rsidRDefault="004E4C7C" w:rsidP="00D06916">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4E4C7C" w:rsidRDefault="004E4C7C" w:rsidP="00D06916">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E4C7C" w:rsidRDefault="004E4C7C" w:rsidP="00D06916">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4E4C7C" w:rsidRDefault="004E4C7C" w:rsidP="00D06916">
      <w:pPr>
        <w:pStyle w:val="ConsPlusNormal"/>
        <w:spacing w:before="240"/>
        <w:ind w:firstLine="540"/>
        <w:jc w:val="both"/>
      </w:pPr>
      <w: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E4C7C" w:rsidRDefault="004E4C7C" w:rsidP="00D06916">
      <w:pPr>
        <w:pStyle w:val="ConsPlusNormal"/>
        <w:spacing w:before="240"/>
        <w:ind w:firstLine="540"/>
        <w:jc w:val="both"/>
      </w:pPr>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4E4C7C" w:rsidRDefault="004E4C7C" w:rsidP="00D06916">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4E4C7C" w:rsidRDefault="004E4C7C" w:rsidP="00D06916">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4E4C7C" w:rsidRDefault="004E4C7C" w:rsidP="00D06916">
      <w:pPr>
        <w:pStyle w:val="ConsPlusNormal"/>
        <w:spacing w:before="240"/>
        <w:ind w:firstLine="540"/>
        <w:jc w:val="both"/>
      </w:pPr>
      <w:r>
        <w:t>проведение в классе праздников, конкурсов, соревнований и других.</w:t>
      </w:r>
    </w:p>
    <w:p w:rsidR="004E4C7C" w:rsidRDefault="004E4C7C" w:rsidP="00D06916">
      <w:pPr>
        <w:pStyle w:val="ConsPlusNormal"/>
        <w:spacing w:before="240"/>
        <w:ind w:firstLine="540"/>
        <w:jc w:val="both"/>
      </w:pPr>
      <w:r>
        <w:t>4. Основные школьные дела.</w:t>
      </w:r>
    </w:p>
    <w:p w:rsidR="004E4C7C" w:rsidRDefault="004E4C7C" w:rsidP="00D06916">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4E4C7C" w:rsidRDefault="004E4C7C" w:rsidP="00D06916">
      <w:pPr>
        <w:pStyle w:val="ConsPlusNormal"/>
        <w:spacing w:before="240"/>
        <w:ind w:firstLine="540"/>
        <w:jc w:val="both"/>
      </w:pPr>
      <w:r>
        <w:t>участие во всероссийских акциях, посвященных значимым событиям в России, мире;</w:t>
      </w:r>
    </w:p>
    <w:p w:rsidR="004E4C7C" w:rsidRDefault="004E4C7C" w:rsidP="00D06916">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E4C7C" w:rsidRDefault="004E4C7C" w:rsidP="00D06916">
      <w:pPr>
        <w:pStyle w:val="ConsPlusNormal"/>
        <w:spacing w:before="240"/>
        <w:ind w:firstLine="540"/>
        <w:jc w:val="both"/>
      </w:pPr>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4E4C7C" w:rsidRDefault="004E4C7C" w:rsidP="00D06916">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4E4C7C" w:rsidRDefault="004E4C7C" w:rsidP="00D06916">
      <w:pPr>
        <w:pStyle w:val="ConsPlusNormal"/>
        <w:spacing w:before="240"/>
        <w:ind w:firstLine="540"/>
        <w:jc w:val="both"/>
      </w:pPr>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4E4C7C" w:rsidRDefault="004E4C7C" w:rsidP="00D06916">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4E4C7C" w:rsidRDefault="004E4C7C" w:rsidP="00D06916">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4E4C7C" w:rsidRDefault="004E4C7C" w:rsidP="00D06916">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E4C7C" w:rsidRDefault="004E4C7C" w:rsidP="00D06916">
      <w:pPr>
        <w:pStyle w:val="ConsPlusNormal"/>
        <w:spacing w:before="240"/>
        <w:ind w:firstLine="540"/>
        <w:jc w:val="both"/>
      </w:pPr>
      <w:r>
        <w:t>5. Внешкольные мероприятия.</w:t>
      </w:r>
    </w:p>
    <w:p w:rsidR="004E4C7C" w:rsidRDefault="004E4C7C" w:rsidP="00D06916">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4E4C7C" w:rsidRDefault="004E4C7C" w:rsidP="00D06916">
      <w:pPr>
        <w:pStyle w:val="ConsPlusNormal"/>
        <w:spacing w:before="240"/>
        <w:ind w:firstLine="540"/>
        <w:jc w:val="both"/>
      </w:pPr>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4E4C7C" w:rsidRDefault="004E4C7C" w:rsidP="00D06916">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E4C7C" w:rsidRDefault="004E4C7C" w:rsidP="00D06916">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E4C7C" w:rsidRDefault="004E4C7C" w:rsidP="00D06916">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E4C7C" w:rsidRDefault="004E4C7C" w:rsidP="00D06916">
      <w:pPr>
        <w:pStyle w:val="ConsPlusNormal"/>
        <w:spacing w:before="240"/>
        <w:ind w:firstLine="540"/>
        <w:jc w:val="both"/>
      </w:pPr>
      <w:r>
        <w:t>6. Организация предметно-пространственной среды.</w:t>
      </w:r>
    </w:p>
    <w:p w:rsidR="004E4C7C" w:rsidRDefault="004E4C7C" w:rsidP="00D06916">
      <w:pPr>
        <w:pStyle w:val="ConsPlusNormal"/>
        <w:spacing w:before="24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E4C7C" w:rsidRDefault="004E4C7C" w:rsidP="00D06916">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4E4C7C" w:rsidRDefault="004E4C7C" w:rsidP="00D06916">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E4C7C" w:rsidRDefault="004E4C7C" w:rsidP="00D06916">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E4C7C" w:rsidRDefault="004E4C7C" w:rsidP="00D06916">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E4C7C" w:rsidRDefault="004E4C7C" w:rsidP="00D06916">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E4C7C" w:rsidRDefault="004E4C7C" w:rsidP="00D06916">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педагогических работников и обучающихся и другое;</w:t>
      </w:r>
    </w:p>
    <w:p w:rsidR="004E4C7C" w:rsidRDefault="004E4C7C" w:rsidP="00D06916">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4E4C7C" w:rsidRDefault="004E4C7C" w:rsidP="00D06916">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E4C7C" w:rsidRDefault="004E4C7C" w:rsidP="00D06916">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E4C7C" w:rsidRDefault="004E4C7C" w:rsidP="00D06916">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4E4C7C" w:rsidRDefault="004E4C7C" w:rsidP="00D06916">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4E4C7C" w:rsidRDefault="004E4C7C" w:rsidP="00D06916">
      <w:pPr>
        <w:pStyle w:val="ConsPlusNormal"/>
        <w:spacing w:before="240"/>
        <w:ind w:firstLine="540"/>
        <w:jc w:val="both"/>
      </w:pPr>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4E4C7C" w:rsidRDefault="004E4C7C" w:rsidP="00D06916">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E4C7C" w:rsidRDefault="004E4C7C" w:rsidP="00D06916">
      <w:pPr>
        <w:pStyle w:val="ConsPlusNormal"/>
        <w:spacing w:before="240"/>
        <w:ind w:firstLine="540"/>
        <w:jc w:val="both"/>
      </w:pPr>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E4C7C" w:rsidRDefault="004E4C7C" w:rsidP="00D06916">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4E4C7C" w:rsidRDefault="004E4C7C" w:rsidP="00D06916">
      <w:pPr>
        <w:pStyle w:val="ConsPlusNormal"/>
        <w:spacing w:before="240"/>
        <w:ind w:firstLine="540"/>
        <w:jc w:val="both"/>
      </w:pPr>
      <w:r>
        <w:t>7. Взаимодействие с родителями (законными представителями).</w:t>
      </w:r>
    </w:p>
    <w:p w:rsidR="004E4C7C" w:rsidRDefault="004E4C7C" w:rsidP="00D06916">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4E4C7C" w:rsidRDefault="004E4C7C" w:rsidP="00D06916">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4E4C7C" w:rsidRDefault="004E4C7C" w:rsidP="00D06916">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4E4C7C" w:rsidRDefault="004E4C7C" w:rsidP="00D06916">
      <w:pPr>
        <w:pStyle w:val="ConsPlusNormal"/>
        <w:spacing w:before="240"/>
        <w:ind w:firstLine="540"/>
        <w:jc w:val="both"/>
      </w:pPr>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4E4C7C" w:rsidRDefault="004E4C7C" w:rsidP="00D06916">
      <w:pPr>
        <w:pStyle w:val="ConsPlusNormal"/>
        <w:spacing w:before="240"/>
        <w:ind w:firstLine="540"/>
        <w:jc w:val="both"/>
      </w:pPr>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4E4C7C" w:rsidRDefault="004E4C7C" w:rsidP="00D06916">
      <w:pPr>
        <w:pStyle w:val="ConsPlusNormal"/>
        <w:spacing w:before="240"/>
        <w:ind w:firstLine="540"/>
        <w:jc w:val="both"/>
      </w:pPr>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4E4C7C" w:rsidRDefault="004E4C7C" w:rsidP="00D06916">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4E4C7C" w:rsidRDefault="004E4C7C" w:rsidP="00D06916">
      <w:pPr>
        <w:pStyle w:val="ConsPlusNormal"/>
        <w:spacing w:before="240"/>
        <w:ind w:firstLine="540"/>
        <w:jc w:val="both"/>
      </w:pPr>
      <w:r>
        <w:t>при наличии среди обучающихся детей-сирот, оставшихся без попечения родителей (законных представителей), приемных детей целевое взаимодействие с их законными представителями.</w:t>
      </w:r>
    </w:p>
    <w:p w:rsidR="004E4C7C" w:rsidRDefault="004E4C7C" w:rsidP="00D06916">
      <w:pPr>
        <w:pStyle w:val="ConsPlusNormal"/>
        <w:spacing w:before="240"/>
        <w:ind w:firstLine="540"/>
        <w:jc w:val="both"/>
      </w:pPr>
      <w:r>
        <w:t>8. Самоуправление.</w:t>
      </w:r>
    </w:p>
    <w:p w:rsidR="004E4C7C" w:rsidRDefault="004E4C7C" w:rsidP="00D06916">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организацию и деятельность органов ученического самоуправления (совет обучающихся или другое), избранных обучающимися;</w:t>
      </w:r>
    </w:p>
    <w:p w:rsidR="004E4C7C" w:rsidRDefault="004E4C7C" w:rsidP="00D06916">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4E4C7C" w:rsidRDefault="004E4C7C" w:rsidP="00D06916">
      <w:pPr>
        <w:pStyle w:val="ConsPlusNormal"/>
        <w:spacing w:before="240"/>
        <w:ind w:firstLine="540"/>
        <w:jc w:val="both"/>
      </w:pPr>
      <w:r>
        <w:t>защиту органами ученического самоуправления законных интересов и прав обучающихся;</w:t>
      </w:r>
    </w:p>
    <w:p w:rsidR="004E4C7C" w:rsidRDefault="004E4C7C" w:rsidP="00D06916">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E4C7C" w:rsidRDefault="004E4C7C" w:rsidP="00D06916">
      <w:pPr>
        <w:pStyle w:val="ConsPlusNormal"/>
        <w:spacing w:before="240"/>
        <w:ind w:firstLine="540"/>
        <w:jc w:val="both"/>
      </w:pPr>
      <w:r>
        <w:t>9. Профилактика и безопасность.</w:t>
      </w:r>
    </w:p>
    <w:p w:rsidR="004E4C7C" w:rsidRDefault="004E4C7C" w:rsidP="00D06916">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E4C7C" w:rsidRDefault="004E4C7C" w:rsidP="00D06916">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E4C7C" w:rsidRDefault="004E4C7C" w:rsidP="00D06916">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4E4C7C" w:rsidRDefault="004E4C7C" w:rsidP="00D06916">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4E4C7C" w:rsidRDefault="004E4C7C" w:rsidP="00D06916">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4E4C7C" w:rsidRDefault="004E4C7C" w:rsidP="00D06916">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4E4C7C" w:rsidRDefault="004E4C7C" w:rsidP="00D06916">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4E4C7C" w:rsidRDefault="004E4C7C" w:rsidP="00D06916">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4E4C7C" w:rsidRDefault="004E4C7C" w:rsidP="00D06916">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E4C7C" w:rsidRDefault="004E4C7C" w:rsidP="00D06916">
      <w:pPr>
        <w:pStyle w:val="ConsPlusNormal"/>
        <w:spacing w:before="240"/>
        <w:ind w:firstLine="540"/>
        <w:jc w:val="both"/>
      </w:pPr>
      <w:r>
        <w:t>10. Социальное партнерство.</w:t>
      </w:r>
    </w:p>
    <w:p w:rsidR="004E4C7C" w:rsidRDefault="004E4C7C" w:rsidP="00D06916">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E4C7C" w:rsidRDefault="004E4C7C" w:rsidP="00D06916">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4E4C7C" w:rsidRDefault="004E4C7C" w:rsidP="00D06916">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4E4C7C" w:rsidRDefault="004E4C7C" w:rsidP="00D06916">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4E4C7C" w:rsidRDefault="004E4C7C" w:rsidP="00D06916">
      <w:pPr>
        <w:pStyle w:val="ConsPlusNormal"/>
        <w:spacing w:before="240"/>
        <w:ind w:firstLine="540"/>
        <w:jc w:val="both"/>
      </w:pPr>
      <w:r>
        <w:t>реализация социальных проектов, совместно разрабатываемых обучающимися, педагогическими работниками с организациями-партнерами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E4C7C" w:rsidRDefault="004E4C7C" w:rsidP="00D06916">
      <w:pPr>
        <w:pStyle w:val="ConsPlusNormal"/>
        <w:spacing w:before="240"/>
        <w:ind w:firstLine="540"/>
        <w:jc w:val="both"/>
      </w:pPr>
      <w:r>
        <w:t>11. Профориентация.</w:t>
      </w:r>
    </w:p>
    <w:p w:rsidR="004E4C7C" w:rsidRDefault="004E4C7C" w:rsidP="00D06916">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E4C7C" w:rsidRDefault="004E4C7C" w:rsidP="00D06916">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E4C7C" w:rsidRDefault="004E4C7C" w:rsidP="00D06916">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E4C7C" w:rsidRDefault="004E4C7C" w:rsidP="00D06916">
      <w:pPr>
        <w:pStyle w:val="ConsPlusNormal"/>
        <w:spacing w:before="240"/>
        <w:ind w:firstLine="540"/>
        <w:jc w:val="both"/>
      </w:pPr>
      <w:r>
        <w:t>экскурсии на предприятия, в организации, дающие начальные представления о существующих профессиях и условиях работы;</w:t>
      </w:r>
    </w:p>
    <w:p w:rsidR="004E4C7C" w:rsidRDefault="004E4C7C" w:rsidP="00D06916">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4E4C7C" w:rsidRDefault="004E4C7C" w:rsidP="00D06916">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E4C7C" w:rsidRDefault="004E4C7C" w:rsidP="00D06916">
      <w:pPr>
        <w:pStyle w:val="ConsPlusNormal"/>
        <w:spacing w:before="240"/>
        <w:ind w:firstLine="540"/>
        <w:jc w:val="both"/>
      </w:pPr>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4E4C7C" w:rsidRDefault="004E4C7C" w:rsidP="00D06916">
      <w:pPr>
        <w:pStyle w:val="ConsPlusNormal"/>
        <w:spacing w:before="240"/>
        <w:ind w:firstLine="540"/>
        <w:jc w:val="both"/>
      </w:pPr>
      <w:r>
        <w:t>участие в работе всероссийских профориентационных проектов;</w:t>
      </w:r>
    </w:p>
    <w:p w:rsidR="004E4C7C" w:rsidRDefault="004E4C7C" w:rsidP="00D06916">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E4C7C" w:rsidRDefault="004E4C7C" w:rsidP="00D06916">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E4C7C" w:rsidRDefault="004E4C7C" w:rsidP="00D06916">
      <w:pPr>
        <w:pStyle w:val="ConsPlusNormal"/>
        <w:ind w:firstLine="540"/>
        <w:jc w:val="both"/>
      </w:pPr>
    </w:p>
    <w:p w:rsidR="004E4C7C" w:rsidRDefault="004E4C7C" w:rsidP="00D06916">
      <w:pPr>
        <w:pStyle w:val="ConsPlusTitle"/>
        <w:ind w:firstLine="540"/>
        <w:jc w:val="both"/>
        <w:outlineLvl w:val="2"/>
      </w:pPr>
      <w:r>
        <w:t>208. Организационный раздел.</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208.1. Кадровое обеспечение.</w:t>
      </w:r>
    </w:p>
    <w:p w:rsidR="004E4C7C" w:rsidRDefault="004E4C7C" w:rsidP="00D06916">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208.2. Нормативно-методическое обеспечение.</w:t>
      </w:r>
    </w:p>
    <w:p w:rsidR="004E4C7C" w:rsidRDefault="004E4C7C" w:rsidP="00D06916">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4E4C7C" w:rsidRDefault="004E4C7C" w:rsidP="00D06916">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208.3. Требования к условиям работы с обучающимися с особыми образовательными потребностями.</w:t>
      </w:r>
    </w:p>
    <w:p w:rsidR="004E4C7C" w:rsidRDefault="004E4C7C" w:rsidP="00D06916">
      <w:pPr>
        <w:pStyle w:val="ConsPlusNormal"/>
        <w:spacing w:before="240"/>
        <w:ind w:firstLine="540"/>
        <w:jc w:val="both"/>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4E4C7C" w:rsidRDefault="004E4C7C" w:rsidP="00D06916">
      <w:pPr>
        <w:pStyle w:val="ConsPlusNormal"/>
        <w:spacing w:before="240"/>
        <w:ind w:firstLine="540"/>
        <w:jc w:val="both"/>
      </w:pPr>
      <w:r>
        <w:t>Особыми задачами воспитания обучающихся с особыми образовательными потребностями являются:</w:t>
      </w:r>
    </w:p>
    <w:p w:rsidR="004E4C7C" w:rsidRDefault="004E4C7C" w:rsidP="00D06916">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4E4C7C" w:rsidRDefault="004E4C7C" w:rsidP="00D06916">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4E4C7C" w:rsidRDefault="004E4C7C" w:rsidP="00D06916">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4E4C7C" w:rsidRDefault="004E4C7C" w:rsidP="00D06916">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4E4C7C" w:rsidRDefault="004E4C7C" w:rsidP="00D06916">
      <w:pPr>
        <w:pStyle w:val="ConsPlusNormal"/>
        <w:spacing w:before="240"/>
        <w:ind w:firstLine="540"/>
        <w:jc w:val="both"/>
      </w:pPr>
      <w:r>
        <w:t>При организации воспитания обучающихся с особыми образовательными потребностями необходимо ориентироваться на:</w:t>
      </w:r>
    </w:p>
    <w:p w:rsidR="004E4C7C" w:rsidRDefault="004E4C7C" w:rsidP="00D06916">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E4C7C" w:rsidRDefault="004E4C7C" w:rsidP="00D06916">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4E4C7C" w:rsidRDefault="004E4C7C" w:rsidP="00D06916">
      <w:pPr>
        <w:pStyle w:val="ConsPlusNormal"/>
        <w:spacing w:before="24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208.4. Система поощрения социальной успешности и проявлений активной жизненной позиции обучающихся.</w:t>
      </w:r>
    </w:p>
    <w:p w:rsidR="004E4C7C" w:rsidRDefault="004E4C7C" w:rsidP="00D06916">
      <w:pPr>
        <w:pStyle w:val="ConsPlusNormal"/>
        <w:spacing w:before="240"/>
        <w:ind w:firstLine="54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4E4C7C" w:rsidRDefault="004E4C7C" w:rsidP="00D06916">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E4C7C" w:rsidRDefault="004E4C7C" w:rsidP="00D06916">
      <w:pPr>
        <w:pStyle w:val="ConsPlusNormal"/>
        <w:spacing w:before="240"/>
        <w:ind w:firstLine="540"/>
        <w:jc w:val="both"/>
      </w:pPr>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4E4C7C" w:rsidRDefault="004E4C7C" w:rsidP="00D06916">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E4C7C" w:rsidRDefault="004E4C7C" w:rsidP="00D06916">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w:t>
      </w:r>
    </w:p>
    <w:p w:rsidR="004E4C7C" w:rsidRDefault="004E4C7C" w:rsidP="00D06916">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4E4C7C" w:rsidRDefault="004E4C7C" w:rsidP="00D06916">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4E4C7C" w:rsidRDefault="004E4C7C" w:rsidP="00D06916">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4E4C7C" w:rsidRDefault="004E4C7C" w:rsidP="00D06916">
      <w:pPr>
        <w:pStyle w:val="ConsPlusNormal"/>
        <w:spacing w:before="240"/>
        <w:ind w:firstLine="54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4E4C7C" w:rsidRDefault="004E4C7C" w:rsidP="00D06916">
      <w:pPr>
        <w:pStyle w:val="ConsPlusNormal"/>
        <w:spacing w:before="240"/>
        <w:ind w:firstLine="540"/>
        <w:jc w:val="both"/>
      </w:pPr>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4E4C7C" w:rsidRDefault="004E4C7C" w:rsidP="00D06916">
      <w:pPr>
        <w:pStyle w:val="ConsPlusNormal"/>
        <w:spacing w:before="240"/>
        <w:ind w:firstLine="540"/>
        <w:jc w:val="both"/>
      </w:pPr>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4E4C7C" w:rsidRDefault="004E4C7C" w:rsidP="00D06916">
      <w:pPr>
        <w:pStyle w:val="ConsPlusNormal"/>
        <w:spacing w:before="240"/>
        <w:ind w:firstLine="540"/>
        <w:jc w:val="both"/>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E4C7C" w:rsidRDefault="004E4C7C" w:rsidP="00D06916">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4E4C7C" w:rsidRDefault="004E4C7C" w:rsidP="00D06916">
      <w:pPr>
        <w:pStyle w:val="ConsPlusNormal"/>
        <w:spacing w:before="240"/>
        <w:ind w:firstLine="540"/>
        <w:jc w:val="both"/>
      </w:pPr>
      <w: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E4C7C" w:rsidRDefault="004E4C7C" w:rsidP="00D06916">
      <w:pPr>
        <w:pStyle w:val="ConsPlusNormal"/>
        <w:ind w:firstLine="540"/>
        <w:jc w:val="both"/>
      </w:pPr>
    </w:p>
    <w:p w:rsidR="004E4C7C" w:rsidRDefault="004E4C7C" w:rsidP="00D06916">
      <w:pPr>
        <w:pStyle w:val="ConsPlusTitle"/>
        <w:ind w:firstLine="540"/>
        <w:jc w:val="both"/>
        <w:outlineLvl w:val="3"/>
      </w:pPr>
      <w:r>
        <w:t>208.5. Анализ воспитательного процесса.</w:t>
      </w:r>
    </w:p>
    <w:p w:rsidR="004E4C7C" w:rsidRDefault="004E4C7C" w:rsidP="00D06916">
      <w:pPr>
        <w:pStyle w:val="ConsPlusNormal"/>
        <w:spacing w:before="240"/>
        <w:ind w:firstLine="540"/>
        <w:jc w:val="both"/>
      </w:pPr>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4E4C7C" w:rsidRDefault="004E4C7C" w:rsidP="00D06916">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E4C7C" w:rsidRDefault="004E4C7C" w:rsidP="00D06916">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4E4C7C" w:rsidRDefault="004E4C7C" w:rsidP="00D06916">
      <w:pPr>
        <w:pStyle w:val="ConsPlusNormal"/>
        <w:spacing w:before="240"/>
        <w:ind w:firstLine="540"/>
        <w:jc w:val="both"/>
      </w:pPr>
      <w:r>
        <w:t>208.5.2. Основные принципы самоанализа воспитательной работы:</w:t>
      </w:r>
    </w:p>
    <w:p w:rsidR="004E4C7C" w:rsidRDefault="004E4C7C" w:rsidP="00D06916">
      <w:pPr>
        <w:pStyle w:val="ConsPlusNormal"/>
        <w:spacing w:before="240"/>
        <w:ind w:firstLine="540"/>
        <w:jc w:val="both"/>
      </w:pPr>
      <w:r>
        <w:t>взаимное уважение всех участников образовательных отношений;</w:t>
      </w:r>
    </w:p>
    <w:p w:rsidR="004E4C7C" w:rsidRDefault="004E4C7C" w:rsidP="00D06916">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4E4C7C" w:rsidRDefault="004E4C7C" w:rsidP="00D06916">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4E4C7C" w:rsidRDefault="004E4C7C" w:rsidP="00D06916">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E4C7C" w:rsidRDefault="004E4C7C" w:rsidP="00D06916">
      <w:pPr>
        <w:pStyle w:val="ConsPlusNormal"/>
        <w:spacing w:before="240"/>
        <w:ind w:firstLine="540"/>
        <w:jc w:val="both"/>
      </w:pPr>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4E4C7C" w:rsidRDefault="004E4C7C" w:rsidP="00D06916">
      <w:pPr>
        <w:pStyle w:val="ConsPlusNormal"/>
        <w:spacing w:before="240"/>
        <w:ind w:firstLine="540"/>
        <w:jc w:val="both"/>
      </w:pPr>
      <w:r>
        <w:t>1. Результаты воспитания, социализации и саморазвития обучающихся.</w:t>
      </w:r>
    </w:p>
    <w:p w:rsidR="004E4C7C" w:rsidRDefault="004E4C7C" w:rsidP="00D06916">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4E4C7C" w:rsidRDefault="004E4C7C" w:rsidP="00D06916">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E4C7C" w:rsidRDefault="004E4C7C" w:rsidP="00D06916">
      <w:pPr>
        <w:pStyle w:val="ConsPlusNormal"/>
        <w:spacing w:before="240"/>
        <w:ind w:firstLine="54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4E4C7C" w:rsidRDefault="004E4C7C" w:rsidP="00D06916">
      <w:pPr>
        <w:pStyle w:val="ConsPlusNormal"/>
        <w:spacing w:before="240"/>
        <w:ind w:firstLine="540"/>
        <w:jc w:val="both"/>
      </w:pPr>
      <w:r>
        <w:t>2. Состояние совместной деятельности обучающихся и взрослых.</w:t>
      </w:r>
    </w:p>
    <w:p w:rsidR="004E4C7C" w:rsidRDefault="004E4C7C" w:rsidP="00D06916">
      <w:pPr>
        <w:pStyle w:val="ConsPlusNormal"/>
        <w:spacing w:before="240"/>
        <w:ind w:firstLine="54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4E4C7C" w:rsidRDefault="004E4C7C" w:rsidP="00D06916">
      <w:pPr>
        <w:pStyle w:val="ConsPlusNormal"/>
        <w:spacing w:before="240"/>
        <w:ind w:firstLine="54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4E4C7C" w:rsidRDefault="004E4C7C" w:rsidP="00D06916">
      <w:pPr>
        <w:pStyle w:val="ConsPlusNormal"/>
        <w:spacing w:before="240"/>
        <w:ind w:firstLine="540"/>
        <w:jc w:val="both"/>
      </w:pPr>
      <w:r>
        <w:t>реализации воспитательного потенциала урочной деятельности;</w:t>
      </w:r>
    </w:p>
    <w:p w:rsidR="004E4C7C" w:rsidRDefault="004E4C7C" w:rsidP="00D06916">
      <w:pPr>
        <w:pStyle w:val="ConsPlusNormal"/>
        <w:spacing w:before="240"/>
        <w:ind w:firstLine="540"/>
        <w:jc w:val="both"/>
      </w:pPr>
      <w:r>
        <w:t>организуемой внеурочной деятельности обучающихся;</w:t>
      </w:r>
    </w:p>
    <w:p w:rsidR="004E4C7C" w:rsidRDefault="004E4C7C" w:rsidP="00D06916">
      <w:pPr>
        <w:pStyle w:val="ConsPlusNormal"/>
        <w:spacing w:before="240"/>
        <w:ind w:firstLine="540"/>
        <w:jc w:val="both"/>
      </w:pPr>
      <w:r>
        <w:t>деятельности классных руководителей и их классов;</w:t>
      </w:r>
    </w:p>
    <w:p w:rsidR="004E4C7C" w:rsidRDefault="004E4C7C" w:rsidP="00D06916">
      <w:pPr>
        <w:pStyle w:val="ConsPlusNormal"/>
        <w:spacing w:before="240"/>
        <w:ind w:firstLine="540"/>
        <w:jc w:val="both"/>
      </w:pPr>
      <w:r>
        <w:t>проводимых общешкольных основных дел, мероприятий;</w:t>
      </w:r>
    </w:p>
    <w:p w:rsidR="004E4C7C" w:rsidRDefault="004E4C7C" w:rsidP="00D06916">
      <w:pPr>
        <w:pStyle w:val="ConsPlusNormal"/>
        <w:spacing w:before="240"/>
        <w:ind w:firstLine="540"/>
        <w:jc w:val="both"/>
      </w:pPr>
      <w:r>
        <w:t>внешкольных мероприятий;</w:t>
      </w:r>
    </w:p>
    <w:p w:rsidR="004E4C7C" w:rsidRDefault="004E4C7C" w:rsidP="00D06916">
      <w:pPr>
        <w:pStyle w:val="ConsPlusNormal"/>
        <w:spacing w:before="240"/>
        <w:ind w:firstLine="540"/>
        <w:jc w:val="both"/>
      </w:pPr>
      <w:r>
        <w:t>создания и поддержки предметно-пространственной среды;</w:t>
      </w:r>
    </w:p>
    <w:p w:rsidR="004E4C7C" w:rsidRDefault="004E4C7C" w:rsidP="00D06916">
      <w:pPr>
        <w:pStyle w:val="ConsPlusNormal"/>
        <w:spacing w:before="240"/>
        <w:ind w:firstLine="540"/>
        <w:jc w:val="both"/>
      </w:pPr>
      <w:r>
        <w:t>взаимодействия с родительским сообществом;</w:t>
      </w:r>
    </w:p>
    <w:p w:rsidR="004E4C7C" w:rsidRDefault="004E4C7C" w:rsidP="00D06916">
      <w:pPr>
        <w:pStyle w:val="ConsPlusNormal"/>
        <w:spacing w:before="240"/>
        <w:ind w:firstLine="540"/>
        <w:jc w:val="both"/>
      </w:pPr>
      <w:r>
        <w:t>деятельности ученического самоуправления;</w:t>
      </w:r>
    </w:p>
    <w:p w:rsidR="004E4C7C" w:rsidRDefault="004E4C7C" w:rsidP="00D06916">
      <w:pPr>
        <w:pStyle w:val="ConsPlusNormal"/>
        <w:spacing w:before="240"/>
        <w:ind w:firstLine="540"/>
        <w:jc w:val="both"/>
      </w:pPr>
      <w:r>
        <w:t>деятельности по профилактике и безопасности;</w:t>
      </w:r>
    </w:p>
    <w:p w:rsidR="004E4C7C" w:rsidRDefault="004E4C7C" w:rsidP="00D06916">
      <w:pPr>
        <w:pStyle w:val="ConsPlusNormal"/>
        <w:spacing w:before="240"/>
        <w:ind w:firstLine="540"/>
        <w:jc w:val="both"/>
      </w:pPr>
      <w:r>
        <w:t>реализации потенциала социального партнерства;</w:t>
      </w:r>
    </w:p>
    <w:p w:rsidR="004E4C7C" w:rsidRDefault="004E4C7C" w:rsidP="00D06916">
      <w:pPr>
        <w:pStyle w:val="ConsPlusNormal"/>
        <w:spacing w:before="240"/>
        <w:ind w:firstLine="540"/>
        <w:jc w:val="both"/>
      </w:pPr>
      <w:r>
        <w:t>деятельности по профориентации обучающихся.</w:t>
      </w:r>
    </w:p>
    <w:p w:rsidR="004E4C7C" w:rsidRDefault="004E4C7C" w:rsidP="00D06916">
      <w:pPr>
        <w:pStyle w:val="ConsPlusNormal"/>
        <w:spacing w:before="240"/>
        <w:ind w:firstLine="540"/>
        <w:jc w:val="both"/>
      </w:pPr>
      <w:r>
        <w:t>208.5.4. Итогом самоанализа является перечень выявленных проблем, над решением которых предстоит работать педагогическому коллективу.</w:t>
      </w:r>
    </w:p>
    <w:p w:rsidR="004E4C7C" w:rsidRDefault="004E4C7C" w:rsidP="00D06916">
      <w:pPr>
        <w:pStyle w:val="ConsPlusNormal"/>
        <w:spacing w:before="240"/>
        <w:ind w:firstLine="540"/>
        <w:jc w:val="both"/>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4E4C7C" w:rsidRDefault="004E4C7C" w:rsidP="00D06916">
      <w:pPr>
        <w:pStyle w:val="ConsPlusNormal"/>
      </w:pPr>
    </w:p>
    <w:p w:rsidR="004E4C7C" w:rsidRDefault="004E4C7C" w:rsidP="00D06916">
      <w:pPr>
        <w:pStyle w:val="ConsPlusTitle"/>
        <w:jc w:val="center"/>
        <w:outlineLvl w:val="1"/>
      </w:pPr>
      <w:bookmarkStart w:id="13" w:name="Par19387"/>
      <w:bookmarkEnd w:id="13"/>
      <w:r>
        <w:t>LXXXIX. Федеральный календарный план воспитательной работы</w:t>
      </w:r>
    </w:p>
    <w:p w:rsidR="004E4C7C" w:rsidRDefault="004E4C7C" w:rsidP="00D06916">
      <w:pPr>
        <w:pStyle w:val="ConsPlusTitle"/>
        <w:jc w:val="center"/>
      </w:pPr>
      <w:r>
        <w:t>ФАОП НОО для обучающихся с ОВЗ</w:t>
      </w:r>
    </w:p>
    <w:p w:rsidR="004E4C7C" w:rsidRDefault="004E4C7C" w:rsidP="00D06916">
      <w:pPr>
        <w:pStyle w:val="ConsPlusNormal"/>
      </w:pPr>
    </w:p>
    <w:p w:rsidR="004E4C7C" w:rsidRDefault="004E4C7C" w:rsidP="00D06916">
      <w:pPr>
        <w:pStyle w:val="ConsPlusNormal"/>
        <w:ind w:firstLine="540"/>
        <w:jc w:val="both"/>
      </w:pPr>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4E4C7C" w:rsidRDefault="004E4C7C" w:rsidP="00D06916">
      <w:pPr>
        <w:pStyle w:val="ConsPlusNormal"/>
        <w:spacing w:before="240"/>
        <w:ind w:firstLine="540"/>
        <w:jc w:val="both"/>
      </w:pPr>
      <w:r>
        <w:t>210. План обновляется ежегодно к началу очередного учебного года.</w:t>
      </w:r>
    </w:p>
    <w:p w:rsidR="004E4C7C" w:rsidRDefault="004E4C7C" w:rsidP="00D06916">
      <w:pPr>
        <w:pStyle w:val="ConsPlusNormal"/>
        <w:spacing w:before="240"/>
        <w:ind w:firstLine="540"/>
        <w:jc w:val="both"/>
      </w:pPr>
      <w: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4E4C7C" w:rsidRDefault="004E4C7C" w:rsidP="00D06916">
      <w:pPr>
        <w:pStyle w:val="ConsPlusNormal"/>
        <w:spacing w:before="240"/>
        <w:ind w:firstLine="540"/>
        <w:jc w:val="both"/>
      </w:pPr>
      <w:r>
        <w:t>212. План может разрабатываться один для всей образовательной организации или отдельно по каждому уровню общего образования.</w:t>
      </w:r>
    </w:p>
    <w:p w:rsidR="004E4C7C" w:rsidRDefault="004E4C7C" w:rsidP="00D06916">
      <w:pPr>
        <w:pStyle w:val="ConsPlusNormal"/>
        <w:spacing w:before="240"/>
        <w:ind w:firstLine="540"/>
        <w:jc w:val="both"/>
      </w:pPr>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4E4C7C" w:rsidRDefault="004E4C7C" w:rsidP="00D06916">
      <w:pPr>
        <w:pStyle w:val="ConsPlusNormal"/>
        <w:spacing w:before="240"/>
        <w:ind w:firstLine="540"/>
        <w:jc w:val="both"/>
      </w:pPr>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учетом их рабочих программ по учебным предметам, курсам, модулям, форм и видов воспитательной деятельности.</w:t>
      </w:r>
    </w:p>
    <w:p w:rsidR="004E4C7C" w:rsidRDefault="004E4C7C" w:rsidP="00D06916">
      <w:pPr>
        <w:pStyle w:val="ConsPlusNormal"/>
        <w:jc w:val="both"/>
      </w:pPr>
    </w:p>
    <w:p w:rsidR="004E4C7C" w:rsidRDefault="004E4C7C" w:rsidP="00D06916">
      <w:pPr>
        <w:pStyle w:val="ConsPlusNormal"/>
        <w:ind w:firstLine="540"/>
        <w:jc w:val="both"/>
        <w:outlineLvl w:val="2"/>
      </w:pPr>
      <w:r>
        <w:t>Календарный план воспитательной работы организации на учебный год</w:t>
      </w:r>
    </w:p>
    <w:p w:rsidR="004E4C7C" w:rsidRDefault="004E4C7C" w:rsidP="00D06916">
      <w:pPr>
        <w:pStyle w:val="ConsPlusNormal"/>
        <w:jc w:val="both"/>
      </w:pPr>
    </w:p>
    <w:tbl>
      <w:tblPr>
        <w:tblW w:w="0" w:type="auto"/>
        <w:tblLayout w:type="fixed"/>
        <w:tblCellMar>
          <w:top w:w="102" w:type="dxa"/>
          <w:left w:w="62" w:type="dxa"/>
          <w:bottom w:w="102" w:type="dxa"/>
          <w:right w:w="62" w:type="dxa"/>
        </w:tblCellMar>
        <w:tblLook w:val="0000"/>
      </w:tblPr>
      <w:tblGrid>
        <w:gridCol w:w="600"/>
        <w:gridCol w:w="3941"/>
        <w:gridCol w:w="989"/>
        <w:gridCol w:w="1128"/>
        <w:gridCol w:w="2402"/>
      </w:tblGrid>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Дела, события, мероприятия</w:t>
            </w:r>
          </w:p>
        </w:tc>
        <w:tc>
          <w:tcPr>
            <w:tcW w:w="989"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Классы</w:t>
            </w:r>
          </w:p>
        </w:tc>
        <w:tc>
          <w:tcPr>
            <w:tcW w:w="1128"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Сроки</w:t>
            </w:r>
          </w:p>
        </w:tc>
        <w:tc>
          <w:tcPr>
            <w:tcW w:w="2402"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jc w:val="center"/>
            </w:pPr>
            <w:r>
              <w:t>Ответственные</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1. Урочная деятельность</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2. Внеурочная деятельность</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3. Классное руководство</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4. Основные школьные дела</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5. Внешкольные мероприятия</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6. Организация предметно-пространственной среды</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7. Взаимодействие с родителями (законными представителями)</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ind w:firstLine="283"/>
              <w:jc w:val="both"/>
            </w:pPr>
            <w:r>
              <w:t>8. Самоуправление</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9. Профилактика и безопасность</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10. Социальное партнерство</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ind w:firstLine="283"/>
              <w:jc w:val="both"/>
            </w:pPr>
            <w:r>
              <w:t>11. Профориентация</w:t>
            </w:r>
          </w:p>
        </w:tc>
      </w:tr>
      <w:tr w:rsidR="004E4C7C" w:rsidTr="00C219BE">
        <w:tc>
          <w:tcPr>
            <w:tcW w:w="600"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4E4C7C" w:rsidRDefault="004E4C7C" w:rsidP="00C219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4E4C7C" w:rsidRDefault="004E4C7C" w:rsidP="00C219BE">
            <w:pPr>
              <w:pStyle w:val="ConsPlusNormal"/>
            </w:pPr>
          </w:p>
        </w:tc>
      </w:tr>
    </w:tbl>
    <w:p w:rsidR="004E4C7C" w:rsidRDefault="004E4C7C" w:rsidP="00D06916">
      <w:pPr>
        <w:pStyle w:val="ConsPlusNormal"/>
        <w:jc w:val="both"/>
      </w:pPr>
    </w:p>
    <w:p w:rsidR="004E4C7C" w:rsidRDefault="004E4C7C" w:rsidP="00D06916">
      <w:pPr>
        <w:pStyle w:val="ConsPlusTitle"/>
        <w:ind w:firstLine="540"/>
        <w:jc w:val="both"/>
        <w:outlineLvl w:val="2"/>
      </w:pPr>
      <w:r>
        <w:t>214. Перечень основных государственных и народных праздников, памятных дат в календарном плане воспитательной работы.</w:t>
      </w:r>
    </w:p>
    <w:p w:rsidR="004E4C7C" w:rsidRDefault="004E4C7C" w:rsidP="00D06916">
      <w:pPr>
        <w:pStyle w:val="ConsPlusNormal"/>
        <w:spacing w:before="240"/>
        <w:ind w:firstLine="540"/>
        <w:jc w:val="both"/>
      </w:pPr>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4E4C7C" w:rsidRDefault="004E4C7C" w:rsidP="00D06916">
      <w:pPr>
        <w:pStyle w:val="ConsPlusNormal"/>
        <w:spacing w:before="240"/>
        <w:ind w:firstLine="540"/>
        <w:jc w:val="both"/>
      </w:pPr>
      <w:r>
        <w:t>Сентябрь:</w:t>
      </w:r>
    </w:p>
    <w:p w:rsidR="004E4C7C" w:rsidRDefault="004E4C7C" w:rsidP="00D06916">
      <w:pPr>
        <w:pStyle w:val="ConsPlusNormal"/>
        <w:spacing w:before="240"/>
        <w:ind w:firstLine="540"/>
        <w:jc w:val="both"/>
      </w:pPr>
      <w:r>
        <w:t>1 сентября: День знаний;</w:t>
      </w:r>
    </w:p>
    <w:p w:rsidR="004E4C7C" w:rsidRDefault="004E4C7C" w:rsidP="00D06916">
      <w:pPr>
        <w:pStyle w:val="ConsPlusNormal"/>
        <w:spacing w:before="240"/>
        <w:ind w:firstLine="540"/>
        <w:jc w:val="both"/>
      </w:pPr>
      <w:r>
        <w:t>3 сентября: День окончания Второй мировой войны, День солидарности в борьбе с терроризмом.</w:t>
      </w:r>
    </w:p>
    <w:p w:rsidR="004E4C7C" w:rsidRDefault="004E4C7C" w:rsidP="00D06916">
      <w:pPr>
        <w:pStyle w:val="ConsPlusNormal"/>
        <w:spacing w:before="240"/>
        <w:ind w:firstLine="540"/>
        <w:jc w:val="both"/>
      </w:pPr>
      <w:r>
        <w:t>Октябрь:</w:t>
      </w:r>
    </w:p>
    <w:p w:rsidR="004E4C7C" w:rsidRDefault="004E4C7C" w:rsidP="00D06916">
      <w:pPr>
        <w:pStyle w:val="ConsPlusNormal"/>
        <w:spacing w:before="240"/>
        <w:ind w:firstLine="540"/>
        <w:jc w:val="both"/>
      </w:pPr>
      <w:r>
        <w:t>1 октября: Международный день пожилых людей;</w:t>
      </w:r>
    </w:p>
    <w:p w:rsidR="004E4C7C" w:rsidRDefault="004E4C7C" w:rsidP="00D06916">
      <w:pPr>
        <w:pStyle w:val="ConsPlusNormal"/>
        <w:spacing w:before="240"/>
        <w:ind w:firstLine="540"/>
        <w:jc w:val="both"/>
      </w:pPr>
      <w:r>
        <w:t>4 октября: День защиты животных;</w:t>
      </w:r>
    </w:p>
    <w:p w:rsidR="004E4C7C" w:rsidRDefault="004E4C7C" w:rsidP="00D06916">
      <w:pPr>
        <w:pStyle w:val="ConsPlusNormal"/>
        <w:spacing w:before="240"/>
        <w:ind w:firstLine="540"/>
        <w:jc w:val="both"/>
      </w:pPr>
      <w:r>
        <w:t>5 октября: День учителя;</w:t>
      </w:r>
    </w:p>
    <w:p w:rsidR="004E4C7C" w:rsidRDefault="004E4C7C" w:rsidP="00D06916">
      <w:pPr>
        <w:pStyle w:val="ConsPlusNormal"/>
        <w:spacing w:before="240"/>
        <w:ind w:firstLine="540"/>
        <w:jc w:val="both"/>
      </w:pPr>
      <w:r>
        <w:t>Третье воскресенье октября: День отца;</w:t>
      </w:r>
    </w:p>
    <w:p w:rsidR="004E4C7C" w:rsidRDefault="004E4C7C" w:rsidP="00D06916">
      <w:pPr>
        <w:pStyle w:val="ConsPlusNormal"/>
        <w:spacing w:before="240"/>
        <w:ind w:firstLine="540"/>
        <w:jc w:val="both"/>
      </w:pPr>
      <w:r>
        <w:t>30 октября: День памяти жертв политических репрессий.</w:t>
      </w:r>
    </w:p>
    <w:p w:rsidR="004E4C7C" w:rsidRDefault="004E4C7C" w:rsidP="00D06916">
      <w:pPr>
        <w:pStyle w:val="ConsPlusNormal"/>
        <w:spacing w:before="240"/>
        <w:ind w:firstLine="540"/>
        <w:jc w:val="both"/>
      </w:pPr>
      <w:r>
        <w:t>Ноябрь:</w:t>
      </w:r>
    </w:p>
    <w:p w:rsidR="004E4C7C" w:rsidRDefault="004E4C7C" w:rsidP="00D06916">
      <w:pPr>
        <w:pStyle w:val="ConsPlusNormal"/>
        <w:spacing w:before="240"/>
        <w:ind w:firstLine="540"/>
        <w:jc w:val="both"/>
      </w:pPr>
      <w:r>
        <w:t>4 ноября: День народного единства.</w:t>
      </w:r>
    </w:p>
    <w:p w:rsidR="004E4C7C" w:rsidRDefault="004E4C7C" w:rsidP="00D06916">
      <w:pPr>
        <w:pStyle w:val="ConsPlusNormal"/>
        <w:spacing w:before="240"/>
        <w:ind w:firstLine="540"/>
        <w:jc w:val="both"/>
      </w:pPr>
      <w:r>
        <w:t>Декабрь:</w:t>
      </w:r>
    </w:p>
    <w:p w:rsidR="004E4C7C" w:rsidRDefault="004E4C7C" w:rsidP="00D06916">
      <w:pPr>
        <w:pStyle w:val="ConsPlusNormal"/>
        <w:spacing w:before="240"/>
        <w:ind w:firstLine="540"/>
        <w:jc w:val="both"/>
      </w:pPr>
      <w:r>
        <w:t>3 декабря: Международный день инвалидов;</w:t>
      </w:r>
    </w:p>
    <w:p w:rsidR="004E4C7C" w:rsidRDefault="004E4C7C" w:rsidP="00D06916">
      <w:pPr>
        <w:pStyle w:val="ConsPlusNormal"/>
        <w:spacing w:before="240"/>
        <w:ind w:firstLine="540"/>
        <w:jc w:val="both"/>
      </w:pPr>
      <w:r>
        <w:t>5 декабря: Битва за Москву, Международный день добровольцев;</w:t>
      </w:r>
    </w:p>
    <w:p w:rsidR="004E4C7C" w:rsidRDefault="004E4C7C" w:rsidP="00D06916">
      <w:pPr>
        <w:pStyle w:val="ConsPlusNormal"/>
        <w:spacing w:before="240"/>
        <w:ind w:firstLine="540"/>
        <w:jc w:val="both"/>
      </w:pPr>
      <w:r>
        <w:t>6 декабря: День Александра Невского;</w:t>
      </w:r>
    </w:p>
    <w:p w:rsidR="004E4C7C" w:rsidRDefault="004E4C7C" w:rsidP="00D06916">
      <w:pPr>
        <w:pStyle w:val="ConsPlusNormal"/>
        <w:spacing w:before="240"/>
        <w:ind w:firstLine="540"/>
        <w:jc w:val="both"/>
      </w:pPr>
      <w:r>
        <w:t>9 декабря: День Героев Отечества;</w:t>
      </w:r>
    </w:p>
    <w:p w:rsidR="004E4C7C" w:rsidRDefault="004E4C7C" w:rsidP="00D06916">
      <w:pPr>
        <w:pStyle w:val="ConsPlusNormal"/>
        <w:spacing w:before="240"/>
        <w:ind w:firstLine="540"/>
        <w:jc w:val="both"/>
      </w:pPr>
      <w:r>
        <w:t>10 декабря: День прав человека;</w:t>
      </w:r>
    </w:p>
    <w:p w:rsidR="004E4C7C" w:rsidRDefault="004E4C7C" w:rsidP="00D06916">
      <w:pPr>
        <w:pStyle w:val="ConsPlusNormal"/>
        <w:spacing w:before="240"/>
        <w:ind w:firstLine="540"/>
        <w:jc w:val="both"/>
      </w:pPr>
      <w:r>
        <w:t>12 декабря: День Конституции Российской Федерации;</w:t>
      </w:r>
    </w:p>
    <w:p w:rsidR="004E4C7C" w:rsidRDefault="004E4C7C" w:rsidP="00D06916">
      <w:pPr>
        <w:pStyle w:val="ConsPlusNormal"/>
        <w:spacing w:before="240"/>
        <w:ind w:firstLine="540"/>
        <w:jc w:val="both"/>
      </w:pPr>
      <w:r>
        <w:t>27 декабря: День спасателя.</w:t>
      </w:r>
    </w:p>
    <w:p w:rsidR="004E4C7C" w:rsidRDefault="004E4C7C" w:rsidP="00D06916">
      <w:pPr>
        <w:pStyle w:val="ConsPlusNormal"/>
        <w:spacing w:before="240"/>
        <w:ind w:firstLine="540"/>
        <w:jc w:val="both"/>
      </w:pPr>
      <w:r>
        <w:t>Январь:</w:t>
      </w:r>
    </w:p>
    <w:p w:rsidR="004E4C7C" w:rsidRDefault="004E4C7C" w:rsidP="00D06916">
      <w:pPr>
        <w:pStyle w:val="ConsPlusNormal"/>
        <w:spacing w:before="240"/>
        <w:ind w:firstLine="540"/>
        <w:jc w:val="both"/>
      </w:pPr>
      <w:r>
        <w:t>1 января: Новый год;</w:t>
      </w:r>
    </w:p>
    <w:p w:rsidR="004E4C7C" w:rsidRDefault="004E4C7C" w:rsidP="00D06916">
      <w:pPr>
        <w:pStyle w:val="ConsPlusNormal"/>
        <w:spacing w:before="240"/>
        <w:ind w:firstLine="540"/>
        <w:jc w:val="both"/>
      </w:pPr>
      <w:r>
        <w:t>7 января: Рождество Христово;</w:t>
      </w:r>
    </w:p>
    <w:p w:rsidR="004E4C7C" w:rsidRDefault="004E4C7C" w:rsidP="00D06916">
      <w:pPr>
        <w:pStyle w:val="ConsPlusNormal"/>
        <w:spacing w:before="240"/>
        <w:ind w:firstLine="540"/>
        <w:jc w:val="both"/>
      </w:pPr>
      <w:r>
        <w:t>25 января: "Татьянин день" (праздник студентов);</w:t>
      </w:r>
    </w:p>
    <w:p w:rsidR="004E4C7C" w:rsidRDefault="004E4C7C" w:rsidP="00D06916">
      <w:pPr>
        <w:pStyle w:val="ConsPlusNormal"/>
        <w:spacing w:before="240"/>
        <w:ind w:firstLine="540"/>
        <w:jc w:val="both"/>
      </w:pPr>
      <w:r>
        <w:t>27 января: День снятия блокады Ленинграда.</w:t>
      </w:r>
    </w:p>
    <w:p w:rsidR="004E4C7C" w:rsidRDefault="004E4C7C" w:rsidP="00D06916">
      <w:pPr>
        <w:pStyle w:val="ConsPlusNormal"/>
        <w:spacing w:before="240"/>
        <w:ind w:firstLine="540"/>
        <w:jc w:val="both"/>
      </w:pPr>
      <w:r>
        <w:t>Февраль:</w:t>
      </w:r>
    </w:p>
    <w:p w:rsidR="004E4C7C" w:rsidRDefault="004E4C7C" w:rsidP="00D06916">
      <w:pPr>
        <w:pStyle w:val="ConsPlusNormal"/>
        <w:spacing w:before="240"/>
        <w:ind w:firstLine="540"/>
        <w:jc w:val="both"/>
      </w:pPr>
      <w:r>
        <w:t>2 февраля: День воинской славы России;</w:t>
      </w:r>
    </w:p>
    <w:p w:rsidR="004E4C7C" w:rsidRDefault="004E4C7C" w:rsidP="00D06916">
      <w:pPr>
        <w:pStyle w:val="ConsPlusNormal"/>
        <w:spacing w:before="240"/>
        <w:ind w:firstLine="540"/>
        <w:jc w:val="both"/>
      </w:pPr>
      <w:r>
        <w:t>8 февраля: День русской науки;</w:t>
      </w:r>
    </w:p>
    <w:p w:rsidR="004E4C7C" w:rsidRDefault="004E4C7C" w:rsidP="00D06916">
      <w:pPr>
        <w:pStyle w:val="ConsPlusNormal"/>
        <w:spacing w:before="240"/>
        <w:ind w:firstLine="540"/>
        <w:jc w:val="both"/>
      </w:pPr>
      <w:r>
        <w:t>21 февраля: Международный день родного языка;</w:t>
      </w:r>
    </w:p>
    <w:p w:rsidR="004E4C7C" w:rsidRDefault="004E4C7C" w:rsidP="00D06916">
      <w:pPr>
        <w:pStyle w:val="ConsPlusNormal"/>
        <w:spacing w:before="240"/>
        <w:ind w:firstLine="540"/>
        <w:jc w:val="both"/>
      </w:pPr>
      <w:r>
        <w:t>23 февраля: День защитника Отечества.</w:t>
      </w:r>
    </w:p>
    <w:p w:rsidR="004E4C7C" w:rsidRDefault="004E4C7C" w:rsidP="00D06916">
      <w:pPr>
        <w:pStyle w:val="ConsPlusNormal"/>
        <w:spacing w:before="240"/>
        <w:ind w:firstLine="540"/>
        <w:jc w:val="both"/>
      </w:pPr>
      <w:r>
        <w:t>Март:</w:t>
      </w:r>
    </w:p>
    <w:p w:rsidR="004E4C7C" w:rsidRDefault="004E4C7C" w:rsidP="00D06916">
      <w:pPr>
        <w:pStyle w:val="ConsPlusNormal"/>
        <w:spacing w:before="240"/>
        <w:ind w:firstLine="540"/>
        <w:jc w:val="both"/>
      </w:pPr>
      <w:r>
        <w:t>8 марта: Международный женский день;</w:t>
      </w:r>
    </w:p>
    <w:p w:rsidR="004E4C7C" w:rsidRDefault="004E4C7C" w:rsidP="00D06916">
      <w:pPr>
        <w:pStyle w:val="ConsPlusNormal"/>
        <w:spacing w:before="240"/>
        <w:ind w:firstLine="540"/>
        <w:jc w:val="both"/>
      </w:pPr>
      <w:r>
        <w:t>18 марта: День воссоединения Крыма с Россией.</w:t>
      </w:r>
    </w:p>
    <w:p w:rsidR="004E4C7C" w:rsidRDefault="004E4C7C" w:rsidP="00D06916">
      <w:pPr>
        <w:pStyle w:val="ConsPlusNormal"/>
        <w:spacing w:before="240"/>
        <w:ind w:firstLine="540"/>
        <w:jc w:val="both"/>
      </w:pPr>
      <w:r>
        <w:t>Апрель:</w:t>
      </w:r>
    </w:p>
    <w:p w:rsidR="004E4C7C" w:rsidRDefault="004E4C7C" w:rsidP="00D06916">
      <w:pPr>
        <w:pStyle w:val="ConsPlusNormal"/>
        <w:spacing w:before="240"/>
        <w:ind w:firstLine="540"/>
        <w:jc w:val="both"/>
      </w:pPr>
      <w:r>
        <w:t>12 апреля: День космонавтики.</w:t>
      </w:r>
    </w:p>
    <w:p w:rsidR="004E4C7C" w:rsidRDefault="004E4C7C" w:rsidP="00D06916">
      <w:pPr>
        <w:pStyle w:val="ConsPlusNormal"/>
        <w:spacing w:before="240"/>
        <w:ind w:firstLine="540"/>
        <w:jc w:val="both"/>
      </w:pPr>
      <w:r>
        <w:t>Май:</w:t>
      </w:r>
    </w:p>
    <w:p w:rsidR="004E4C7C" w:rsidRDefault="004E4C7C" w:rsidP="00D06916">
      <w:pPr>
        <w:pStyle w:val="ConsPlusNormal"/>
        <w:spacing w:before="240"/>
        <w:ind w:firstLine="540"/>
        <w:jc w:val="both"/>
      </w:pPr>
      <w:r>
        <w:t>1 мая: Праздник Весны и Труда;</w:t>
      </w:r>
    </w:p>
    <w:p w:rsidR="004E4C7C" w:rsidRDefault="004E4C7C" w:rsidP="00D06916">
      <w:pPr>
        <w:pStyle w:val="ConsPlusNormal"/>
        <w:spacing w:before="240"/>
        <w:ind w:firstLine="540"/>
        <w:jc w:val="both"/>
      </w:pPr>
      <w:r>
        <w:t>9 мая: День Победы;</w:t>
      </w:r>
    </w:p>
    <w:p w:rsidR="004E4C7C" w:rsidRDefault="004E4C7C" w:rsidP="00D06916">
      <w:pPr>
        <w:pStyle w:val="ConsPlusNormal"/>
        <w:spacing w:before="240"/>
        <w:ind w:firstLine="540"/>
        <w:jc w:val="both"/>
      </w:pPr>
      <w:r>
        <w:t>24 мая: День славянской письменности и культуры.</w:t>
      </w:r>
    </w:p>
    <w:p w:rsidR="004E4C7C" w:rsidRDefault="004E4C7C" w:rsidP="00D06916">
      <w:pPr>
        <w:pStyle w:val="ConsPlusNormal"/>
        <w:spacing w:before="240"/>
        <w:ind w:firstLine="540"/>
        <w:jc w:val="both"/>
      </w:pPr>
      <w:r>
        <w:t>Июнь:</w:t>
      </w:r>
    </w:p>
    <w:p w:rsidR="004E4C7C" w:rsidRDefault="004E4C7C" w:rsidP="00D06916">
      <w:pPr>
        <w:pStyle w:val="ConsPlusNormal"/>
        <w:spacing w:before="240"/>
        <w:ind w:firstLine="540"/>
        <w:jc w:val="both"/>
      </w:pPr>
      <w:r>
        <w:t>1 июня: Международный день защиты детей;</w:t>
      </w:r>
    </w:p>
    <w:p w:rsidR="004E4C7C" w:rsidRDefault="004E4C7C" w:rsidP="00D06916">
      <w:pPr>
        <w:pStyle w:val="ConsPlusNormal"/>
        <w:spacing w:before="240"/>
        <w:ind w:firstLine="540"/>
        <w:jc w:val="both"/>
      </w:pPr>
      <w:r>
        <w:t>5 июня: День эколога;</w:t>
      </w:r>
    </w:p>
    <w:p w:rsidR="004E4C7C" w:rsidRDefault="004E4C7C" w:rsidP="00D06916">
      <w:pPr>
        <w:pStyle w:val="ConsPlusNormal"/>
        <w:spacing w:before="240"/>
        <w:ind w:firstLine="540"/>
        <w:jc w:val="both"/>
      </w:pPr>
      <w:r>
        <w:t>6 июня: Пушкинский день России;</w:t>
      </w:r>
    </w:p>
    <w:p w:rsidR="004E4C7C" w:rsidRDefault="004E4C7C" w:rsidP="00D06916">
      <w:pPr>
        <w:pStyle w:val="ConsPlusNormal"/>
        <w:spacing w:before="240"/>
        <w:ind w:firstLine="540"/>
        <w:jc w:val="both"/>
      </w:pPr>
      <w:r>
        <w:t>12 июня: День России;</w:t>
      </w:r>
    </w:p>
    <w:p w:rsidR="004E4C7C" w:rsidRDefault="004E4C7C" w:rsidP="00D06916">
      <w:pPr>
        <w:pStyle w:val="ConsPlusNormal"/>
        <w:spacing w:before="240"/>
        <w:ind w:firstLine="540"/>
        <w:jc w:val="both"/>
      </w:pPr>
      <w:r>
        <w:t>22 июня: День памяти и скорби;</w:t>
      </w:r>
    </w:p>
    <w:p w:rsidR="004E4C7C" w:rsidRDefault="004E4C7C" w:rsidP="00D06916">
      <w:pPr>
        <w:pStyle w:val="ConsPlusNormal"/>
        <w:spacing w:before="240"/>
        <w:ind w:firstLine="540"/>
        <w:jc w:val="both"/>
      </w:pPr>
      <w:r>
        <w:t>27 июня: День молодежи.</w:t>
      </w:r>
    </w:p>
    <w:p w:rsidR="004E4C7C" w:rsidRDefault="004E4C7C" w:rsidP="00D06916">
      <w:pPr>
        <w:pStyle w:val="ConsPlusNormal"/>
        <w:spacing w:before="240"/>
        <w:ind w:firstLine="540"/>
        <w:jc w:val="both"/>
      </w:pPr>
      <w:r>
        <w:t>Июль:</w:t>
      </w:r>
    </w:p>
    <w:p w:rsidR="004E4C7C" w:rsidRDefault="004E4C7C" w:rsidP="00D06916">
      <w:pPr>
        <w:pStyle w:val="ConsPlusNormal"/>
        <w:spacing w:before="240"/>
        <w:ind w:firstLine="540"/>
        <w:jc w:val="both"/>
      </w:pPr>
      <w:r>
        <w:t>8 июля: День семьи, любви и верности.</w:t>
      </w:r>
    </w:p>
    <w:p w:rsidR="004E4C7C" w:rsidRDefault="004E4C7C" w:rsidP="00D06916">
      <w:pPr>
        <w:pStyle w:val="ConsPlusNormal"/>
        <w:spacing w:before="240"/>
        <w:ind w:firstLine="540"/>
        <w:jc w:val="both"/>
      </w:pPr>
      <w:r>
        <w:t>Август:</w:t>
      </w:r>
    </w:p>
    <w:p w:rsidR="004E4C7C" w:rsidRDefault="004E4C7C" w:rsidP="00D06916">
      <w:pPr>
        <w:pStyle w:val="ConsPlusNormal"/>
        <w:spacing w:before="240"/>
        <w:ind w:firstLine="540"/>
        <w:jc w:val="both"/>
      </w:pPr>
      <w:r>
        <w:t>22 августа: День Государственного флага Российской Федерации;</w:t>
      </w:r>
    </w:p>
    <w:p w:rsidR="004E4C7C" w:rsidRDefault="004E4C7C" w:rsidP="00D06916">
      <w:pPr>
        <w:pStyle w:val="ConsPlusNormal"/>
        <w:spacing w:before="240"/>
        <w:ind w:firstLine="540"/>
        <w:jc w:val="both"/>
      </w:pPr>
      <w:r>
        <w:t>25 августа: День воинской славы России.</w:t>
      </w:r>
    </w:p>
    <w:p w:rsidR="004E4C7C" w:rsidRDefault="004E4C7C" w:rsidP="00D06916">
      <w:pPr>
        <w:pStyle w:val="ConsPlusNormal"/>
        <w:ind w:firstLine="540"/>
        <w:jc w:val="both"/>
      </w:pPr>
    </w:p>
    <w:p w:rsidR="004E4C7C" w:rsidRDefault="004E4C7C" w:rsidP="00D06916">
      <w:pPr>
        <w:pStyle w:val="ConsPlusNormal"/>
        <w:ind w:firstLine="540"/>
        <w:jc w:val="both"/>
      </w:pPr>
    </w:p>
    <w:p w:rsidR="004E4C7C" w:rsidRDefault="004E4C7C" w:rsidP="00D06916">
      <w:pPr>
        <w:pStyle w:val="ConsPlusNormal"/>
        <w:pBdr>
          <w:top w:val="single" w:sz="6" w:space="0" w:color="auto"/>
        </w:pBdr>
        <w:spacing w:before="100" w:after="100"/>
        <w:jc w:val="both"/>
        <w:rPr>
          <w:sz w:val="2"/>
          <w:szCs w:val="2"/>
        </w:rPr>
      </w:pPr>
    </w:p>
    <w:p w:rsidR="004E4C7C" w:rsidRPr="00D06916" w:rsidRDefault="004E4C7C" w:rsidP="00D06916"/>
    <w:sectPr w:rsidR="004E4C7C" w:rsidRPr="00D06916" w:rsidSect="004E4C7C">
      <w:headerReference w:type="default" r:id="rId413"/>
      <w:footerReference w:type="default" r:id="rId414"/>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C7C" w:rsidRDefault="004E4C7C" w:rsidP="004E4C7C">
      <w:pPr>
        <w:spacing w:after="0" w:line="240" w:lineRule="auto"/>
      </w:pPr>
      <w:r>
        <w:separator/>
      </w:r>
    </w:p>
  </w:endnote>
  <w:endnote w:type="continuationSeparator" w:id="0">
    <w:p w:rsidR="004E4C7C" w:rsidRDefault="004E4C7C" w:rsidP="004E4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7C" w:rsidRDefault="004E4C7C">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4E4C7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4E4C7C" w:rsidRDefault="004E4C7C">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4E4C7C" w:rsidRDefault="004E4C7C">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4E4C7C" w:rsidRDefault="004E4C7C">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1158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1158</w:t>
          </w:r>
          <w:r>
            <w:rPr>
              <w:rFonts w:ascii="Tahoma" w:hAnsi="Tahoma" w:cs="Tahoma"/>
              <w:sz w:val="20"/>
              <w:szCs w:val="20"/>
            </w:rPr>
            <w:fldChar w:fldCharType="end"/>
          </w:r>
        </w:p>
      </w:tc>
    </w:tr>
  </w:tbl>
  <w:p w:rsidR="004E4C7C" w:rsidRDefault="004E4C7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C7C" w:rsidRDefault="004E4C7C" w:rsidP="004E4C7C">
      <w:pPr>
        <w:spacing w:after="0" w:line="240" w:lineRule="auto"/>
      </w:pPr>
      <w:r>
        <w:separator/>
      </w:r>
    </w:p>
  </w:footnote>
  <w:footnote w:type="continuationSeparator" w:id="0">
    <w:p w:rsidR="004E4C7C" w:rsidRDefault="004E4C7C" w:rsidP="004E4C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4E4C7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4E4C7C" w:rsidRDefault="004E4C7C">
          <w:pPr>
            <w:pStyle w:val="ConsPlusNormal"/>
            <w:rPr>
              <w:rFonts w:ascii="Tahoma" w:hAnsi="Tahoma" w:cs="Tahoma"/>
              <w:sz w:val="16"/>
              <w:szCs w:val="16"/>
            </w:rPr>
          </w:pPr>
          <w:r>
            <w:rPr>
              <w:rFonts w:ascii="Tahoma" w:hAnsi="Tahoma" w:cs="Tahoma"/>
              <w:sz w:val="16"/>
              <w:szCs w:val="16"/>
            </w:rPr>
            <w:t>Приказ Минпросвещения России от 24.11.2022 N 1023</w:t>
          </w:r>
          <w:r>
            <w:rPr>
              <w:rFonts w:ascii="Tahoma" w:hAnsi="Tahoma" w:cs="Tahoma"/>
              <w:sz w:val="16"/>
              <w:szCs w:val="16"/>
            </w:rPr>
            <w:br/>
            <w:t>"Об утверждении федеральной адаптированной образовательной программы н...</w:t>
          </w:r>
        </w:p>
      </w:tc>
      <w:tc>
        <w:tcPr>
          <w:tcW w:w="4695" w:type="dxa"/>
          <w:tcBorders>
            <w:top w:val="none" w:sz="2" w:space="0" w:color="auto"/>
            <w:left w:val="none" w:sz="2" w:space="0" w:color="auto"/>
            <w:bottom w:val="none" w:sz="2" w:space="0" w:color="auto"/>
            <w:right w:val="none" w:sz="2" w:space="0" w:color="auto"/>
          </w:tcBorders>
          <w:vAlign w:val="center"/>
        </w:tcPr>
        <w:p w:rsidR="004E4C7C" w:rsidRDefault="004E4C7C">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30.04.2023</w:t>
          </w:r>
        </w:p>
      </w:tc>
    </w:tr>
  </w:tbl>
  <w:p w:rsidR="004E4C7C" w:rsidRDefault="004E4C7C">
    <w:pPr>
      <w:pStyle w:val="ConsPlusNormal"/>
      <w:pBdr>
        <w:bottom w:val="single" w:sz="12" w:space="0" w:color="auto"/>
      </w:pBdr>
      <w:jc w:val="center"/>
      <w:rPr>
        <w:sz w:val="2"/>
        <w:szCs w:val="2"/>
      </w:rPr>
    </w:pPr>
  </w:p>
  <w:p w:rsidR="004E4C7C" w:rsidRDefault="004E4C7C">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6039"/>
    <w:rsid w:val="00196DA3"/>
    <w:rsid w:val="004E4C7C"/>
    <w:rsid w:val="006F1204"/>
    <w:rsid w:val="00A46039"/>
    <w:rsid w:val="00C219BE"/>
    <w:rsid w:val="00CE32D4"/>
    <w:rsid w:val="00D06916"/>
    <w:rsid w:val="00FC2E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0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46039"/>
    <w:pPr>
      <w:widowControl w:val="0"/>
      <w:autoSpaceDE w:val="0"/>
      <w:autoSpaceDN w:val="0"/>
      <w:adjustRightInd w:val="0"/>
    </w:pPr>
    <w:rPr>
      <w:rFonts w:ascii="Times New Roman" w:hAnsi="Times New Roman"/>
      <w:sz w:val="24"/>
      <w:szCs w:val="24"/>
    </w:rPr>
  </w:style>
  <w:style w:type="paragraph" w:customStyle="1" w:styleId="ConsPlusTitle">
    <w:name w:val="ConsPlusTitle"/>
    <w:uiPriority w:val="99"/>
    <w:rsid w:val="00A46039"/>
    <w:pPr>
      <w:widowControl w:val="0"/>
      <w:autoSpaceDE w:val="0"/>
      <w:autoSpaceDN w:val="0"/>
      <w:adjustRightInd w:val="0"/>
    </w:pPr>
    <w:rPr>
      <w:rFonts w:ascii="Arial" w:hAnsi="Arial" w:cs="Arial"/>
      <w:b/>
      <w:bCs/>
      <w:sz w:val="24"/>
      <w:szCs w:val="24"/>
    </w:rPr>
  </w:style>
  <w:style w:type="paragraph" w:customStyle="1" w:styleId="ConsPlusNonformat">
    <w:name w:val="ConsPlusNonformat"/>
    <w:uiPriority w:val="99"/>
    <w:rsid w:val="00D06916"/>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D06916"/>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rsid w:val="00D0691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D06916"/>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D06916"/>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D06916"/>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D06916"/>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2875&amp;date=30.04.2023" TargetMode="External"/><Relationship Id="rId299" Type="http://schemas.openxmlformats.org/officeDocument/2006/relationships/hyperlink" Target="https://login.consultant.ru/link/?req=doc&amp;demo=2&amp;base=LAW&amp;n=441707&amp;date=30.04.2023&amp;dst=100137&amp;field=134" TargetMode="External"/><Relationship Id="rId21" Type="http://schemas.openxmlformats.org/officeDocument/2006/relationships/hyperlink" Target="https://login.consultant.ru/link/?req=doc&amp;demo=2&amp;base=LAW&amp;n=439307&amp;date=30.04.2023&amp;dst=100013&amp;field=134" TargetMode="External"/><Relationship Id="rId63" Type="http://schemas.openxmlformats.org/officeDocument/2006/relationships/hyperlink" Target="https://login.consultant.ru/link/?req=doc&amp;demo=2&amp;base=LAW&amp;n=439307&amp;date=30.04.2023&amp;dst=100013&amp;field=134" TargetMode="External"/><Relationship Id="rId159" Type="http://schemas.openxmlformats.org/officeDocument/2006/relationships/hyperlink" Target="https://login.consultant.ru/link/?req=doc&amp;demo=2&amp;base=LAW&amp;n=439307&amp;date=30.04.2023&amp;dst=100013&amp;field=134" TargetMode="External"/><Relationship Id="rId324" Type="http://schemas.openxmlformats.org/officeDocument/2006/relationships/hyperlink" Target="https://login.consultant.ru/link/?req=doc&amp;demo=2&amp;base=LAW&amp;n=439307&amp;date=30.04.2023&amp;dst=100013&amp;field=134" TargetMode="External"/><Relationship Id="rId366" Type="http://schemas.openxmlformats.org/officeDocument/2006/relationships/hyperlink" Target="https://login.consultant.ru/link/?req=doc&amp;demo=2&amp;base=LAW&amp;n=439307&amp;date=30.04.2023&amp;dst=100013&amp;field=134" TargetMode="External"/><Relationship Id="rId170" Type="http://schemas.openxmlformats.org/officeDocument/2006/relationships/hyperlink" Target="https://login.consultant.ru/link/?req=doc&amp;demo=2&amp;base=LAW&amp;n=439307&amp;date=30.04.2023&amp;dst=100013&amp;field=134" TargetMode="External"/><Relationship Id="rId226" Type="http://schemas.openxmlformats.org/officeDocument/2006/relationships/hyperlink" Target="https://login.consultant.ru/link/?req=doc&amp;demo=2&amp;base=LAW&amp;n=439307&amp;date=30.04.2023&amp;dst=100013&amp;field=134" TargetMode="External"/><Relationship Id="rId268" Type="http://schemas.openxmlformats.org/officeDocument/2006/relationships/hyperlink" Target="https://login.consultant.ru/link/?req=doc&amp;demo=2&amp;base=LAW&amp;n=371594&amp;date=30.04.2023&amp;dst=100471&amp;field=134" TargetMode="External"/><Relationship Id="rId32" Type="http://schemas.openxmlformats.org/officeDocument/2006/relationships/hyperlink" Target="https://login.consultant.ru/link/?req=doc&amp;demo=2&amp;base=LAW&amp;n=439307&amp;date=30.04.2023&amp;dst=100013&amp;field=134" TargetMode="External"/><Relationship Id="rId74" Type="http://schemas.openxmlformats.org/officeDocument/2006/relationships/hyperlink" Target="https://login.consultant.ru/link/?req=doc&amp;demo=2&amp;base=LAW&amp;n=439307&amp;date=30.04.2023&amp;dst=100013&amp;field=134" TargetMode="External"/><Relationship Id="rId128" Type="http://schemas.openxmlformats.org/officeDocument/2006/relationships/hyperlink" Target="https://login.consultant.ru/link/?req=doc&amp;demo=2&amp;base=LAW&amp;n=439307&amp;date=30.04.2023&amp;dst=100013&amp;field=134" TargetMode="External"/><Relationship Id="rId335" Type="http://schemas.openxmlformats.org/officeDocument/2006/relationships/hyperlink" Target="https://login.consultant.ru/link/?req=doc&amp;demo=2&amp;base=LAW&amp;n=439307&amp;date=30.04.2023&amp;dst=100013&amp;field=134" TargetMode="External"/><Relationship Id="rId377" Type="http://schemas.openxmlformats.org/officeDocument/2006/relationships/hyperlink" Target="https://login.consultant.ru/link/?req=doc&amp;demo=2&amp;base=LAW&amp;n=371594&amp;date=30.04.2023&amp;dst=100047&amp;field=134" TargetMode="External"/><Relationship Id="rId5" Type="http://schemas.openxmlformats.org/officeDocument/2006/relationships/endnotes" Target="endnotes.xml"/><Relationship Id="rId181" Type="http://schemas.openxmlformats.org/officeDocument/2006/relationships/hyperlink" Target="https://login.consultant.ru/link/?req=doc&amp;demo=2&amp;base=LAW&amp;n=371594&amp;date=30.04.2023&amp;dst=100471&amp;field=134" TargetMode="External"/><Relationship Id="rId237" Type="http://schemas.openxmlformats.org/officeDocument/2006/relationships/hyperlink" Target="https://login.consultant.ru/link/?req=doc&amp;demo=2&amp;base=LAW&amp;n=440020&amp;date=30.04.2023&amp;dst=100049&amp;field=134" TargetMode="External"/><Relationship Id="rId402" Type="http://schemas.openxmlformats.org/officeDocument/2006/relationships/hyperlink" Target="https://login.consultant.ru/link/?req=doc&amp;demo=2&amp;base=LAW&amp;n=371594&amp;date=30.04.2023&amp;dst=100047&amp;field=134" TargetMode="External"/><Relationship Id="rId258" Type="http://schemas.openxmlformats.org/officeDocument/2006/relationships/hyperlink" Target="https://login.consultant.ru/link/?req=doc&amp;demo=2&amp;base=LAW&amp;n=371594&amp;date=30.04.2023&amp;dst=100047&amp;field=134" TargetMode="External"/><Relationship Id="rId279"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439307&amp;date=30.04.2023&amp;dst=100013&amp;field=134" TargetMode="External"/><Relationship Id="rId43" Type="http://schemas.openxmlformats.org/officeDocument/2006/relationships/hyperlink" Target="https://login.consultant.ru/link/?req=doc&amp;demo=2&amp;base=LAW&amp;n=439307&amp;date=30.04.2023&amp;dst=100013&amp;field=134" TargetMode="External"/><Relationship Id="rId64" Type="http://schemas.openxmlformats.org/officeDocument/2006/relationships/hyperlink" Target="https://login.consultant.ru/link/?req=doc&amp;demo=2&amp;base=LAW&amp;n=439307&amp;date=30.04.2023&amp;dst=100013&amp;field=134" TargetMode="External"/><Relationship Id="rId118" Type="http://schemas.openxmlformats.org/officeDocument/2006/relationships/hyperlink" Target="https://login.consultant.ru/link/?req=doc&amp;demo=2&amp;base=LAW&amp;n=439307&amp;date=30.04.2023&amp;dst=100013&amp;field=134" TargetMode="External"/><Relationship Id="rId139" Type="http://schemas.openxmlformats.org/officeDocument/2006/relationships/hyperlink" Target="https://login.consultant.ru/link/?req=doc&amp;demo=2&amp;base=LAW&amp;n=439307&amp;date=30.04.2023&amp;dst=100013&amp;field=134" TargetMode="External"/><Relationship Id="rId290" Type="http://schemas.openxmlformats.org/officeDocument/2006/relationships/hyperlink" Target="https://login.consultant.ru/link/?req=doc&amp;demo=2&amp;base=LAW&amp;n=439307&amp;date=30.04.2023&amp;dst=100013&amp;field=134" TargetMode="External"/><Relationship Id="rId304" Type="http://schemas.openxmlformats.org/officeDocument/2006/relationships/hyperlink" Target="https://login.consultant.ru/link/?req=doc&amp;demo=2&amp;base=LAW&amp;n=439307&amp;date=30.04.2023&amp;dst=100013&amp;field=134" TargetMode="External"/><Relationship Id="rId325" Type="http://schemas.openxmlformats.org/officeDocument/2006/relationships/hyperlink" Target="https://login.consultant.ru/link/?req=doc&amp;demo=2&amp;base=LAW&amp;n=439307&amp;date=30.04.2023&amp;dst=100013&amp;field=134" TargetMode="External"/><Relationship Id="rId346" Type="http://schemas.openxmlformats.org/officeDocument/2006/relationships/hyperlink" Target="https://login.consultant.ru/link/?req=doc&amp;demo=2&amp;base=LAW&amp;n=371594&amp;date=30.04.2023&amp;dst=100047&amp;field=134" TargetMode="External"/><Relationship Id="rId367" Type="http://schemas.openxmlformats.org/officeDocument/2006/relationships/hyperlink" Target="https://login.consultant.ru/link/?req=doc&amp;demo=2&amp;base=LAW&amp;n=439307&amp;date=30.04.2023&amp;dst=100013&amp;field=134" TargetMode="External"/><Relationship Id="rId388" Type="http://schemas.openxmlformats.org/officeDocument/2006/relationships/hyperlink" Target="https://login.consultant.ru/link/?req=doc&amp;demo=2&amp;base=LAW&amp;n=371594&amp;date=30.04.2023&amp;dst=100047&amp;field=134" TargetMode="External"/><Relationship Id="rId85" Type="http://schemas.openxmlformats.org/officeDocument/2006/relationships/hyperlink" Target="https://login.consultant.ru/link/?req=doc&amp;demo=2&amp;base=LAW&amp;n=441707&amp;date=30.04.2023&amp;dst=100137&amp;field=134" TargetMode="External"/><Relationship Id="rId150" Type="http://schemas.openxmlformats.org/officeDocument/2006/relationships/hyperlink" Target="https://login.consultant.ru/link/?req=doc&amp;demo=2&amp;base=LAW&amp;n=439307&amp;date=30.04.2023&amp;dst=100013&amp;field=134" TargetMode="External"/><Relationship Id="rId171" Type="http://schemas.openxmlformats.org/officeDocument/2006/relationships/hyperlink" Target="https://login.consultant.ru/link/?req=doc&amp;demo=2&amp;base=LAW&amp;n=439307&amp;date=30.04.2023&amp;dst=100013&amp;field=134" TargetMode="External"/><Relationship Id="rId192" Type="http://schemas.openxmlformats.org/officeDocument/2006/relationships/hyperlink" Target="https://login.consultant.ru/link/?req=doc&amp;demo=2&amp;base=LAW&amp;n=371594&amp;date=30.04.2023&amp;dst=100471&amp;field=134" TargetMode="External"/><Relationship Id="rId206" Type="http://schemas.openxmlformats.org/officeDocument/2006/relationships/hyperlink" Target="https://login.consultant.ru/link/?req=doc&amp;demo=2&amp;base=LAW&amp;n=439307&amp;date=30.04.2023&amp;dst=100013&amp;field=134" TargetMode="External"/><Relationship Id="rId227" Type="http://schemas.openxmlformats.org/officeDocument/2006/relationships/hyperlink" Target="https://login.consultant.ru/link/?req=doc&amp;demo=2&amp;base=LAW&amp;n=439307&amp;date=30.04.2023&amp;dst=100013&amp;field=134" TargetMode="External"/><Relationship Id="rId413" Type="http://schemas.openxmlformats.org/officeDocument/2006/relationships/header" Target="header1.xml"/><Relationship Id="rId248" Type="http://schemas.openxmlformats.org/officeDocument/2006/relationships/hyperlink" Target="https://login.consultant.ru/link/?req=doc&amp;demo=2&amp;base=LAW&amp;n=2875&amp;date=30.04.2023" TargetMode="External"/><Relationship Id="rId269" Type="http://schemas.openxmlformats.org/officeDocument/2006/relationships/hyperlink" Target="https://login.consultant.ru/link/?req=doc&amp;demo=2&amp;base=LAW&amp;n=371594&amp;date=30.04.2023&amp;dst=100471&amp;field=134" TargetMode="External"/><Relationship Id="rId12" Type="http://schemas.openxmlformats.org/officeDocument/2006/relationships/hyperlink" Target="https://login.consultant.ru/link/?req=doc&amp;demo=2&amp;base=LAW&amp;n=439307&amp;date=30.04.2023&amp;dst=100013&amp;field=134" TargetMode="External"/><Relationship Id="rId33" Type="http://schemas.openxmlformats.org/officeDocument/2006/relationships/hyperlink" Target="https://login.consultant.ru/link/?req=doc&amp;demo=2&amp;base=LAW&amp;n=439307&amp;date=30.04.2023&amp;dst=100013&amp;field=134" TargetMode="External"/><Relationship Id="rId108" Type="http://schemas.openxmlformats.org/officeDocument/2006/relationships/hyperlink" Target="https://login.consultant.ru/link/?req=doc&amp;demo=2&amp;base=LAW&amp;n=439307&amp;date=30.04.2023&amp;dst=100013&amp;field=134" TargetMode="External"/><Relationship Id="rId129" Type="http://schemas.openxmlformats.org/officeDocument/2006/relationships/hyperlink" Target="https://login.consultant.ru/link/?req=doc&amp;demo=2&amp;base=LAW&amp;n=439307&amp;date=30.04.2023&amp;dst=100013&amp;field=134" TargetMode="External"/><Relationship Id="rId280" Type="http://schemas.openxmlformats.org/officeDocument/2006/relationships/hyperlink" Target="https://login.consultant.ru/link/?req=doc&amp;demo=2&amp;base=LAW&amp;n=441707&amp;date=30.04.2023&amp;dst=100137&amp;field=134" TargetMode="External"/><Relationship Id="rId315" Type="http://schemas.openxmlformats.org/officeDocument/2006/relationships/hyperlink" Target="https://login.consultant.ru/link/?req=doc&amp;demo=2&amp;base=LAW&amp;n=439307&amp;date=30.04.2023&amp;dst=100013&amp;field=134" TargetMode="External"/><Relationship Id="rId336" Type="http://schemas.openxmlformats.org/officeDocument/2006/relationships/hyperlink" Target="https://login.consultant.ru/link/?req=doc&amp;demo=2&amp;base=LAW&amp;n=439307&amp;date=30.04.2023&amp;dst=100013&amp;field=134" TargetMode="External"/><Relationship Id="rId357" Type="http://schemas.openxmlformats.org/officeDocument/2006/relationships/hyperlink" Target="https://login.consultant.ru/link/?req=doc&amp;demo=2&amp;base=LAW&amp;n=439310&amp;date=30.04.2023&amp;dst=100014&amp;field=134" TargetMode="External"/><Relationship Id="rId54" Type="http://schemas.openxmlformats.org/officeDocument/2006/relationships/hyperlink" Target="https://login.consultant.ru/link/?req=doc&amp;demo=2&amp;base=LAW&amp;n=371594&amp;date=30.04.2023&amp;dst=100471&amp;field=134" TargetMode="External"/><Relationship Id="rId75" Type="http://schemas.openxmlformats.org/officeDocument/2006/relationships/hyperlink" Target="https://login.consultant.ru/link/?req=doc&amp;demo=2&amp;base=LAW&amp;n=439307&amp;date=30.04.2023&amp;dst=100013&amp;field=134" TargetMode="External"/><Relationship Id="rId96" Type="http://schemas.openxmlformats.org/officeDocument/2006/relationships/hyperlink" Target="https://login.consultant.ru/link/?req=doc&amp;demo=2&amp;base=LAW&amp;n=439307&amp;date=30.04.2023&amp;dst=100013&amp;field=134" TargetMode="External"/><Relationship Id="rId140" Type="http://schemas.openxmlformats.org/officeDocument/2006/relationships/hyperlink" Target="https://login.consultant.ru/link/?req=doc&amp;demo=2&amp;base=LAW&amp;n=439307&amp;date=30.04.2023&amp;dst=100013&amp;field=134" TargetMode="External"/><Relationship Id="rId161" Type="http://schemas.openxmlformats.org/officeDocument/2006/relationships/hyperlink" Target="https://login.consultant.ru/link/?req=doc&amp;demo=2&amp;base=LAW&amp;n=441707&amp;date=30.04.2023&amp;dst=100137&amp;field=134" TargetMode="External"/><Relationship Id="rId182" Type="http://schemas.openxmlformats.org/officeDocument/2006/relationships/hyperlink" Target="https://login.consultant.ru/link/?req=doc&amp;demo=2&amp;base=LAW&amp;n=441707&amp;date=30.04.2023&amp;dst=100137&amp;field=134" TargetMode="External"/><Relationship Id="rId217" Type="http://schemas.openxmlformats.org/officeDocument/2006/relationships/hyperlink" Target="https://login.consultant.ru/link/?req=doc&amp;demo=2&amp;base=LAW&amp;n=441707&amp;date=30.04.2023&amp;dst=100137&amp;field=134" TargetMode="External"/><Relationship Id="rId378" Type="http://schemas.openxmlformats.org/officeDocument/2006/relationships/hyperlink" Target="https://login.consultant.ru/link/?req=doc&amp;demo=2&amp;base=LAW&amp;n=371594&amp;date=30.04.2023&amp;dst=100471&amp;field=134" TargetMode="External"/><Relationship Id="rId399" Type="http://schemas.openxmlformats.org/officeDocument/2006/relationships/hyperlink" Target="https://login.consultant.ru/link/?req=doc&amp;demo=2&amp;base=LAW&amp;n=439307&amp;date=30.04.2023&amp;dst=100013&amp;field=134" TargetMode="External"/><Relationship Id="rId403" Type="http://schemas.openxmlformats.org/officeDocument/2006/relationships/hyperlink" Target="https://login.consultant.ru/link/?req=doc&amp;demo=2&amp;base=LAW&amp;n=371594&amp;date=30.04.2023&amp;dst=100471&amp;field=134" TargetMode="External"/><Relationship Id="rId6" Type="http://schemas.openxmlformats.org/officeDocument/2006/relationships/image" Target="media/image1.png"/><Relationship Id="rId238" Type="http://schemas.openxmlformats.org/officeDocument/2006/relationships/hyperlink" Target="https://login.consultant.ru/link/?req=doc&amp;demo=2&amp;base=LAW&amp;n=439307&amp;date=30.04.2023&amp;dst=100013&amp;field=134" TargetMode="External"/><Relationship Id="rId259" Type="http://schemas.openxmlformats.org/officeDocument/2006/relationships/hyperlink" Target="https://login.consultant.ru/link/?req=doc&amp;demo=2&amp;base=LAW&amp;n=441707&amp;date=30.04.2023&amp;dst=100137&amp;field=134" TargetMode="External"/><Relationship Id="rId23" Type="http://schemas.openxmlformats.org/officeDocument/2006/relationships/hyperlink" Target="https://login.consultant.ru/link/?req=doc&amp;demo=2&amp;base=LAW&amp;n=439307&amp;date=30.04.2023&amp;dst=100013&amp;field=134" TargetMode="External"/><Relationship Id="rId119" Type="http://schemas.openxmlformats.org/officeDocument/2006/relationships/hyperlink" Target="https://login.consultant.ru/link/?req=doc&amp;demo=2&amp;base=LAW&amp;n=371594&amp;date=30.04.2023&amp;dst=100471&amp;field=134" TargetMode="External"/><Relationship Id="rId270" Type="http://schemas.openxmlformats.org/officeDocument/2006/relationships/hyperlink" Target="https://login.consultant.ru/link/?req=doc&amp;demo=2&amp;base=LAW&amp;n=439307&amp;date=30.04.2023&amp;dst=100013&amp;field=134" TargetMode="External"/><Relationship Id="rId291" Type="http://schemas.openxmlformats.org/officeDocument/2006/relationships/hyperlink" Target="https://login.consultant.ru/link/?req=doc&amp;demo=2&amp;base=LAW&amp;n=439307&amp;date=30.04.2023&amp;dst=100013&amp;field=134" TargetMode="External"/><Relationship Id="rId305" Type="http://schemas.openxmlformats.org/officeDocument/2006/relationships/hyperlink" Target="https://login.consultant.ru/link/?req=doc&amp;demo=2&amp;base=LAW&amp;n=439307&amp;date=30.04.2023&amp;dst=100013&amp;field=134" TargetMode="External"/><Relationship Id="rId326" Type="http://schemas.openxmlformats.org/officeDocument/2006/relationships/hyperlink" Target="https://login.consultant.ru/link/?req=doc&amp;demo=2&amp;base=LAW&amp;n=439307&amp;date=30.04.2023&amp;dst=100013&amp;field=134" TargetMode="External"/><Relationship Id="rId347" Type="http://schemas.openxmlformats.org/officeDocument/2006/relationships/hyperlink" Target="https://login.consultant.ru/link/?req=doc&amp;demo=2&amp;base=LAW&amp;n=439307&amp;date=30.04.2023&amp;dst=100013&amp;field=134" TargetMode="External"/><Relationship Id="rId44" Type="http://schemas.openxmlformats.org/officeDocument/2006/relationships/hyperlink" Target="https://login.consultant.ru/link/?req=doc&amp;demo=2&amp;base=LAW&amp;n=439307&amp;date=30.04.2023&amp;dst=100013&amp;field=134" TargetMode="External"/><Relationship Id="rId65" Type="http://schemas.openxmlformats.org/officeDocument/2006/relationships/hyperlink" Target="https://login.consultant.ru/link/?req=doc&amp;demo=2&amp;base=LAW&amp;n=439307&amp;date=30.04.2023&amp;dst=100013&amp;field=134" TargetMode="External"/><Relationship Id="rId86" Type="http://schemas.openxmlformats.org/officeDocument/2006/relationships/hyperlink" Target="https://login.consultant.ru/link/?req=doc&amp;demo=2&amp;base=LAW&amp;n=371594&amp;date=30.04.2023&amp;dst=100047&amp;field=134" TargetMode="External"/><Relationship Id="rId130" Type="http://schemas.openxmlformats.org/officeDocument/2006/relationships/hyperlink" Target="https://login.consultant.ru/link/?req=doc&amp;demo=2&amp;base=LAW&amp;n=439307&amp;date=30.04.2023&amp;dst=100013&amp;field=134" TargetMode="External"/><Relationship Id="rId151" Type="http://schemas.openxmlformats.org/officeDocument/2006/relationships/hyperlink" Target="https://login.consultant.ru/link/?req=doc&amp;demo=2&amp;base=LAW&amp;n=439307&amp;date=30.04.2023&amp;dst=100013&amp;field=134" TargetMode="External"/><Relationship Id="rId368" Type="http://schemas.openxmlformats.org/officeDocument/2006/relationships/hyperlink" Target="https://login.consultant.ru/link/?req=doc&amp;demo=2&amp;base=LAW&amp;n=439307&amp;date=30.04.2023&amp;dst=100013&amp;field=134" TargetMode="External"/><Relationship Id="rId389" Type="http://schemas.openxmlformats.org/officeDocument/2006/relationships/hyperlink" Target="https://login.consultant.ru/link/?req=doc&amp;demo=2&amp;base=LAW&amp;n=371594&amp;date=30.04.2023&amp;dst=100471&amp;field=134" TargetMode="External"/><Relationship Id="rId172" Type="http://schemas.openxmlformats.org/officeDocument/2006/relationships/hyperlink" Target="https://login.consultant.ru/link/?req=doc&amp;demo=2&amp;base=LAW&amp;n=439307&amp;date=30.04.2023&amp;dst=100013&amp;field=134" TargetMode="External"/><Relationship Id="rId193" Type="http://schemas.openxmlformats.org/officeDocument/2006/relationships/hyperlink" Target="https://login.consultant.ru/link/?req=doc&amp;demo=2&amp;base=LAW&amp;n=441707&amp;date=30.04.2023&amp;dst=100137&amp;field=134" TargetMode="External"/><Relationship Id="rId207" Type="http://schemas.openxmlformats.org/officeDocument/2006/relationships/hyperlink" Target="https://login.consultant.ru/link/?req=doc&amp;demo=2&amp;base=LAW&amp;n=439307&amp;date=30.04.2023&amp;dst=100013&amp;field=134" TargetMode="External"/><Relationship Id="rId228" Type="http://schemas.openxmlformats.org/officeDocument/2006/relationships/hyperlink" Target="https://login.consultant.ru/link/?req=doc&amp;demo=2&amp;base=LAW&amp;n=2875&amp;date=30.04.2023" TargetMode="External"/><Relationship Id="rId249" Type="http://schemas.openxmlformats.org/officeDocument/2006/relationships/hyperlink" Target="https://login.consultant.ru/link/?req=doc&amp;demo=2&amp;base=LAW&amp;n=2875&amp;date=30.04.2023" TargetMode="External"/><Relationship Id="rId414" Type="http://schemas.openxmlformats.org/officeDocument/2006/relationships/footer" Target="footer1.xml"/><Relationship Id="rId13" Type="http://schemas.openxmlformats.org/officeDocument/2006/relationships/hyperlink" Target="https://login.consultant.ru/link/?req=doc&amp;demo=2&amp;base=LAW&amp;n=439307&amp;date=30.04.2023&amp;dst=100013&amp;field=134" TargetMode="External"/><Relationship Id="rId109" Type="http://schemas.openxmlformats.org/officeDocument/2006/relationships/hyperlink" Target="https://login.consultant.ru/link/?req=doc&amp;demo=2&amp;base=LAW&amp;n=439307&amp;date=30.04.2023&amp;dst=100013&amp;field=134" TargetMode="External"/><Relationship Id="rId260" Type="http://schemas.openxmlformats.org/officeDocument/2006/relationships/hyperlink" Target="https://login.consultant.ru/link/?req=doc&amp;demo=2&amp;base=LAW&amp;n=439307&amp;date=30.04.2023&amp;dst=100013&amp;field=134" TargetMode="External"/><Relationship Id="rId281" Type="http://schemas.openxmlformats.org/officeDocument/2006/relationships/hyperlink" Target="https://login.consultant.ru/link/?req=doc&amp;demo=2&amp;base=LAW&amp;n=371594&amp;date=30.04.2023&amp;dst=100047&amp;field=134" TargetMode="External"/><Relationship Id="rId316" Type="http://schemas.openxmlformats.org/officeDocument/2006/relationships/hyperlink" Target="https://login.consultant.ru/link/?req=doc&amp;demo=2&amp;base=LAW&amp;n=441707&amp;date=30.04.2023&amp;dst=100137&amp;field=134" TargetMode="External"/><Relationship Id="rId337"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hyperlink" Target="https://login.consultant.ru/link/?req=doc&amp;demo=2&amp;base=LAW&amp;n=439307&amp;date=30.04.2023&amp;dst=100013&amp;field=134" TargetMode="External"/><Relationship Id="rId55" Type="http://schemas.openxmlformats.org/officeDocument/2006/relationships/hyperlink" Target="https://login.consultant.ru/link/?req=doc&amp;demo=2&amp;base=LAW&amp;n=441707&amp;date=30.04.2023&amp;dst=100137&amp;field=134" TargetMode="External"/><Relationship Id="rId76" Type="http://schemas.openxmlformats.org/officeDocument/2006/relationships/hyperlink" Target="https://login.consultant.ru/link/?req=doc&amp;demo=2&amp;base=LAW&amp;n=439307&amp;date=30.04.2023&amp;dst=100013&amp;field=134" TargetMode="External"/><Relationship Id="rId97" Type="http://schemas.openxmlformats.org/officeDocument/2006/relationships/hyperlink" Target="https://login.consultant.ru/link/?req=doc&amp;demo=2&amp;base=LAW&amp;n=439307&amp;date=30.04.2023&amp;dst=100013&amp;field=134" TargetMode="External"/><Relationship Id="rId120" Type="http://schemas.openxmlformats.org/officeDocument/2006/relationships/hyperlink" Target="https://login.consultant.ru/link/?req=doc&amp;demo=2&amp;base=LAW&amp;n=441707&amp;date=30.04.2023&amp;dst=100137&amp;field=134" TargetMode="External"/><Relationship Id="rId141" Type="http://schemas.openxmlformats.org/officeDocument/2006/relationships/hyperlink" Target="https://login.consultant.ru/link/?req=doc&amp;demo=2&amp;base=LAW&amp;n=439307&amp;date=30.04.2023&amp;dst=100013&amp;field=134" TargetMode="External"/><Relationship Id="rId358" Type="http://schemas.openxmlformats.org/officeDocument/2006/relationships/hyperlink" Target="https://login.consultant.ru/link/?req=doc&amp;demo=2&amp;base=LAW&amp;n=439310&amp;date=30.04.2023&amp;dst=100014&amp;field=134" TargetMode="External"/><Relationship Id="rId379" Type="http://schemas.openxmlformats.org/officeDocument/2006/relationships/hyperlink" Target="https://login.consultant.ru/link/?req=doc&amp;demo=2&amp;base=LAW&amp;n=441707&amp;date=30.04.2023&amp;dst=100137&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demo=2&amp;base=LAW&amp;n=371594&amp;date=30.04.2023&amp;dst=100047&amp;field=134" TargetMode="External"/><Relationship Id="rId183" Type="http://schemas.openxmlformats.org/officeDocument/2006/relationships/hyperlink" Target="https://login.consultant.ru/link/?req=doc&amp;demo=2&amp;base=LAW&amp;n=439307&amp;date=30.04.2023&amp;dst=100013&amp;field=134" TargetMode="External"/><Relationship Id="rId218" Type="http://schemas.openxmlformats.org/officeDocument/2006/relationships/hyperlink" Target="https://login.consultant.ru/link/?req=doc&amp;demo=2&amp;base=LAW&amp;n=371594&amp;date=30.04.2023&amp;dst=100047&amp;field=134" TargetMode="External"/><Relationship Id="rId239" Type="http://schemas.openxmlformats.org/officeDocument/2006/relationships/hyperlink" Target="https://login.consultant.ru/link/?req=doc&amp;demo=2&amp;base=LAW&amp;n=439310&amp;date=30.04.2023&amp;dst=100014&amp;field=134" TargetMode="External"/><Relationship Id="rId390" Type="http://schemas.openxmlformats.org/officeDocument/2006/relationships/hyperlink" Target="https://login.consultant.ru/link/?req=doc&amp;demo=2&amp;base=LAW&amp;n=441707&amp;date=30.04.2023&amp;dst=100137&amp;field=134" TargetMode="External"/><Relationship Id="rId404" Type="http://schemas.openxmlformats.org/officeDocument/2006/relationships/hyperlink" Target="https://login.consultant.ru/link/?req=doc&amp;demo=2&amp;base=LAW&amp;n=441707&amp;date=30.04.2023&amp;dst=100137&amp;field=134" TargetMode="External"/><Relationship Id="rId250" Type="http://schemas.openxmlformats.org/officeDocument/2006/relationships/hyperlink" Target="https://login.consultant.ru/link/?req=doc&amp;demo=2&amp;base=LAW&amp;n=2875&amp;date=30.04.2023" TargetMode="External"/><Relationship Id="rId271" Type="http://schemas.openxmlformats.org/officeDocument/2006/relationships/hyperlink" Target="https://login.consultant.ru/link/?req=doc&amp;demo=2&amp;base=LAW&amp;n=439307&amp;date=30.04.2023&amp;dst=100013&amp;field=134" TargetMode="External"/><Relationship Id="rId292" Type="http://schemas.openxmlformats.org/officeDocument/2006/relationships/hyperlink" Target="https://login.consultant.ru/link/?req=doc&amp;demo=2&amp;base=LAW&amp;n=439307&amp;date=30.04.2023&amp;dst=100013&amp;field=134" TargetMode="External"/><Relationship Id="rId306" Type="http://schemas.openxmlformats.org/officeDocument/2006/relationships/hyperlink" Target="https://login.consultant.ru/link/?req=doc&amp;demo=2&amp;base=LAW&amp;n=439307&amp;date=30.04.2023&amp;dst=100013&amp;field=134" TargetMode="External"/><Relationship Id="rId24" Type="http://schemas.openxmlformats.org/officeDocument/2006/relationships/hyperlink" Target="https://login.consultant.ru/link/?req=doc&amp;demo=2&amp;base=LAW&amp;n=439307&amp;date=30.04.2023&amp;dst=100013&amp;field=134" TargetMode="External"/><Relationship Id="rId45" Type="http://schemas.openxmlformats.org/officeDocument/2006/relationships/hyperlink" Target="https://login.consultant.ru/link/?req=doc&amp;demo=2&amp;base=LAW&amp;n=439307&amp;date=30.04.2023&amp;dst=100013&amp;field=134" TargetMode="External"/><Relationship Id="rId66" Type="http://schemas.openxmlformats.org/officeDocument/2006/relationships/hyperlink" Target="https://login.consultant.ru/link/?req=doc&amp;demo=2&amp;base=LAW&amp;n=371594&amp;date=30.04.2023&amp;dst=100471&amp;field=134" TargetMode="External"/><Relationship Id="rId87" Type="http://schemas.openxmlformats.org/officeDocument/2006/relationships/hyperlink" Target="https://login.consultant.ru/link/?req=doc&amp;demo=2&amp;base=LAW&amp;n=371594&amp;date=30.04.2023&amp;dst=100471&amp;field=134" TargetMode="External"/><Relationship Id="rId110" Type="http://schemas.openxmlformats.org/officeDocument/2006/relationships/hyperlink" Target="https://login.consultant.ru/link/?req=doc&amp;demo=2&amp;base=LAW&amp;n=439307&amp;date=30.04.2023&amp;dst=100013&amp;field=134" TargetMode="External"/><Relationship Id="rId131" Type="http://schemas.openxmlformats.org/officeDocument/2006/relationships/hyperlink" Target="https://login.consultant.ru/link/?req=doc&amp;demo=2&amp;base=LAW&amp;n=439307&amp;date=30.04.2023&amp;dst=100013&amp;field=134" TargetMode="External"/><Relationship Id="rId327" Type="http://schemas.openxmlformats.org/officeDocument/2006/relationships/hyperlink" Target="https://login.consultant.ru/link/?req=doc&amp;demo=2&amp;base=LAW&amp;n=439307&amp;date=30.04.2023&amp;dst=100013&amp;field=134" TargetMode="External"/><Relationship Id="rId348" Type="http://schemas.openxmlformats.org/officeDocument/2006/relationships/hyperlink" Target="https://login.consultant.ru/link/?req=doc&amp;demo=2&amp;base=LAW&amp;n=439307&amp;date=30.04.2023&amp;dst=100013&amp;field=134" TargetMode="External"/><Relationship Id="rId369" Type="http://schemas.openxmlformats.org/officeDocument/2006/relationships/hyperlink" Target="https://login.consultant.ru/link/?req=doc&amp;demo=2&amp;base=LAW&amp;n=439307&amp;date=30.04.2023&amp;dst=100013&amp;field=134" TargetMode="External"/><Relationship Id="rId152" Type="http://schemas.openxmlformats.org/officeDocument/2006/relationships/hyperlink" Target="https://login.consultant.ru/link/?req=doc&amp;demo=2&amp;base=LAW&amp;n=439307&amp;date=30.04.2023&amp;dst=100013&amp;field=134" TargetMode="External"/><Relationship Id="rId173" Type="http://schemas.openxmlformats.org/officeDocument/2006/relationships/hyperlink" Target="https://login.consultant.ru/link/?req=doc&amp;demo=2&amp;base=LAW&amp;n=439307&amp;date=30.04.2023&amp;dst=100013&amp;field=134" TargetMode="External"/><Relationship Id="rId194" Type="http://schemas.openxmlformats.org/officeDocument/2006/relationships/hyperlink" Target="https://login.consultant.ru/link/?req=doc&amp;demo=2&amp;base=LAW&amp;n=439307&amp;date=30.04.2023&amp;dst=100013&amp;field=134" TargetMode="External"/><Relationship Id="rId208" Type="http://schemas.openxmlformats.org/officeDocument/2006/relationships/hyperlink" Target="https://login.consultant.ru/link/?req=doc&amp;demo=2&amp;base=LAW&amp;n=439307&amp;date=30.04.2023&amp;dst=100013&amp;field=134" TargetMode="External"/><Relationship Id="rId229" Type="http://schemas.openxmlformats.org/officeDocument/2006/relationships/hyperlink" Target="https://login.consultant.ru/link/?req=doc&amp;demo=2&amp;base=LAW&amp;n=371594&amp;date=30.04.2023&amp;dst=100471&amp;field=134" TargetMode="External"/><Relationship Id="rId380" Type="http://schemas.openxmlformats.org/officeDocument/2006/relationships/hyperlink" Target="https://login.consultant.ru/link/?req=doc&amp;demo=2&amp;base=LAW&amp;n=371594&amp;date=30.04.2023&amp;dst=100047&amp;field=134" TargetMode="External"/><Relationship Id="rId415" Type="http://schemas.openxmlformats.org/officeDocument/2006/relationships/fontTable" Target="fontTable.xml"/><Relationship Id="rId240" Type="http://schemas.openxmlformats.org/officeDocument/2006/relationships/hyperlink" Target="https://login.consultant.ru/link/?req=doc&amp;demo=2&amp;base=LAW&amp;n=439310&amp;date=30.04.2023&amp;dst=100014&amp;field=134" TargetMode="External"/><Relationship Id="rId261" Type="http://schemas.openxmlformats.org/officeDocument/2006/relationships/hyperlink" Target="https://login.consultant.ru/link/?req=doc&amp;demo=2&amp;base=LAW&amp;n=439307&amp;date=30.04.2023&amp;dst=100013&amp;field=134" TargetMode="External"/><Relationship Id="rId14" Type="http://schemas.openxmlformats.org/officeDocument/2006/relationships/hyperlink" Target="https://login.consultant.ru/link/?req=doc&amp;demo=2&amp;base=LAW&amp;n=440020&amp;date=30.04.2023&amp;dst=742&amp;field=134" TargetMode="External"/><Relationship Id="rId35" Type="http://schemas.openxmlformats.org/officeDocument/2006/relationships/hyperlink" Target="https://login.consultant.ru/link/?req=doc&amp;demo=2&amp;base=LAW&amp;n=439307&amp;date=30.04.2023&amp;dst=100013&amp;field=134" TargetMode="External"/><Relationship Id="rId56" Type="http://schemas.openxmlformats.org/officeDocument/2006/relationships/hyperlink" Target="https://login.consultant.ru/link/?req=doc&amp;demo=2&amp;base=LAW&amp;n=439307&amp;date=30.04.2023&amp;dst=100013&amp;field=134" TargetMode="External"/><Relationship Id="rId77" Type="http://schemas.openxmlformats.org/officeDocument/2006/relationships/hyperlink" Target="https://login.consultant.ru/link/?req=doc&amp;demo=2&amp;base=LAW&amp;n=439307&amp;date=30.04.2023&amp;dst=100013&amp;field=134" TargetMode="External"/><Relationship Id="rId100" Type="http://schemas.openxmlformats.org/officeDocument/2006/relationships/hyperlink" Target="https://login.consultant.ru/link/?req=doc&amp;demo=2&amp;base=LAW&amp;n=439310&amp;date=30.04.2023&amp;dst=100014&amp;field=134" TargetMode="External"/><Relationship Id="rId282" Type="http://schemas.openxmlformats.org/officeDocument/2006/relationships/hyperlink" Target="https://login.consultant.ru/link/?req=doc&amp;demo=2&amp;base=LAW&amp;n=371594&amp;date=30.04.2023&amp;dst=100471&amp;field=134" TargetMode="External"/><Relationship Id="rId317" Type="http://schemas.openxmlformats.org/officeDocument/2006/relationships/hyperlink" Target="https://login.consultant.ru/link/?req=doc&amp;demo=2&amp;base=LAW&amp;n=371594&amp;date=30.04.2023&amp;dst=100047&amp;field=134" TargetMode="External"/><Relationship Id="rId338" Type="http://schemas.openxmlformats.org/officeDocument/2006/relationships/hyperlink" Target="https://login.consultant.ru/link/?req=doc&amp;demo=2&amp;base=LAW&amp;n=439307&amp;date=30.04.2023&amp;dst=100013&amp;field=134" TargetMode="External"/><Relationship Id="rId359" Type="http://schemas.openxmlformats.org/officeDocument/2006/relationships/hyperlink" Target="https://login.consultant.ru/link/?req=doc&amp;demo=2&amp;base=LAW&amp;n=439310&amp;date=30.04.2023&amp;dst=100014&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demo=2&amp;base=LAW&amp;n=439307&amp;date=30.04.2023&amp;dst=100013&amp;field=134" TargetMode="External"/><Relationship Id="rId121" Type="http://schemas.openxmlformats.org/officeDocument/2006/relationships/hyperlink" Target="https://login.consultant.ru/link/?req=doc&amp;demo=2&amp;base=LAW&amp;n=371594&amp;date=30.04.2023&amp;dst=100047&amp;field=134" TargetMode="External"/><Relationship Id="rId142" Type="http://schemas.openxmlformats.org/officeDocument/2006/relationships/hyperlink" Target="https://login.consultant.ru/link/?req=doc&amp;demo=2&amp;base=LAW&amp;n=439307&amp;date=30.04.2023&amp;dst=100013&amp;field=134" TargetMode="External"/><Relationship Id="rId163" Type="http://schemas.openxmlformats.org/officeDocument/2006/relationships/hyperlink" Target="https://login.consultant.ru/link/?req=doc&amp;demo=2&amp;base=LAW&amp;n=371594&amp;date=30.04.2023&amp;dst=100471&amp;field=134" TargetMode="External"/><Relationship Id="rId184" Type="http://schemas.openxmlformats.org/officeDocument/2006/relationships/hyperlink" Target="https://login.consultant.ru/link/?req=doc&amp;demo=2&amp;base=LAW&amp;n=440020&amp;date=30.04.2023&amp;dst=101041&amp;field=134" TargetMode="External"/><Relationship Id="rId219" Type="http://schemas.openxmlformats.org/officeDocument/2006/relationships/hyperlink" Target="https://login.consultant.ru/link/?req=doc&amp;demo=2&amp;base=LAW&amp;n=371594&amp;date=30.04.2023&amp;dst=100471&amp;field=134" TargetMode="External"/><Relationship Id="rId370" Type="http://schemas.openxmlformats.org/officeDocument/2006/relationships/hyperlink" Target="https://login.consultant.ru/link/?req=doc&amp;demo=2&amp;base=LAW&amp;n=439307&amp;date=30.04.2023&amp;dst=100013&amp;field=134" TargetMode="External"/><Relationship Id="rId391" Type="http://schemas.openxmlformats.org/officeDocument/2006/relationships/hyperlink" Target="https://login.consultant.ru/link/?req=doc&amp;demo=2&amp;base=LAW&amp;n=371594&amp;date=30.04.2023&amp;dst=100047&amp;field=134" TargetMode="External"/><Relationship Id="rId405" Type="http://schemas.openxmlformats.org/officeDocument/2006/relationships/hyperlink" Target="https://login.consultant.ru/link/?req=doc&amp;demo=2&amp;base=LAW&amp;n=371594&amp;date=30.04.2023&amp;dst=100047&amp;field=134" TargetMode="External"/><Relationship Id="rId230" Type="http://schemas.openxmlformats.org/officeDocument/2006/relationships/hyperlink" Target="https://login.consultant.ru/link/?req=doc&amp;demo=2&amp;base=LAW&amp;n=441707&amp;date=30.04.2023&amp;dst=100137&amp;field=134" TargetMode="External"/><Relationship Id="rId251"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439307&amp;date=30.04.2023&amp;dst=100013&amp;field=134" TargetMode="External"/><Relationship Id="rId46" Type="http://schemas.openxmlformats.org/officeDocument/2006/relationships/hyperlink" Target="https://login.consultant.ru/link/?req=doc&amp;demo=2&amp;base=LAW&amp;n=2875&amp;date=30.04.2023" TargetMode="External"/><Relationship Id="rId67" Type="http://schemas.openxmlformats.org/officeDocument/2006/relationships/hyperlink" Target="https://login.consultant.ru/link/?req=doc&amp;demo=2&amp;base=LAW&amp;n=441707&amp;date=30.04.2023&amp;dst=100137&amp;field=134" TargetMode="External"/><Relationship Id="rId272" Type="http://schemas.openxmlformats.org/officeDocument/2006/relationships/hyperlink" Target="https://login.consultant.ru/link/?req=doc&amp;demo=2&amp;base=LAW&amp;n=439307&amp;date=30.04.2023&amp;dst=100013&amp;field=134" TargetMode="External"/><Relationship Id="rId293" Type="http://schemas.openxmlformats.org/officeDocument/2006/relationships/hyperlink" Target="https://login.consultant.ru/link/?req=doc&amp;demo=2&amp;base=LAW&amp;n=441707&amp;date=30.04.2023&amp;dst=100137&amp;field=134" TargetMode="External"/><Relationship Id="rId307" Type="http://schemas.openxmlformats.org/officeDocument/2006/relationships/hyperlink" Target="https://login.consultant.ru/link/?req=doc&amp;demo=2&amp;base=LAW&amp;n=439307&amp;date=30.04.2023&amp;dst=100013&amp;field=134" TargetMode="External"/><Relationship Id="rId328" Type="http://schemas.openxmlformats.org/officeDocument/2006/relationships/hyperlink" Target="https://login.consultant.ru/link/?req=doc&amp;demo=2&amp;base=LAW&amp;n=439310&amp;date=30.04.2023&amp;dst=100014&amp;field=134" TargetMode="External"/><Relationship Id="rId349" Type="http://schemas.openxmlformats.org/officeDocument/2006/relationships/hyperlink" Target="https://login.consultant.ru/link/?req=doc&amp;demo=2&amp;base=LAW&amp;n=371594&amp;date=30.04.2023&amp;dst=100471&amp;field=134" TargetMode="External"/><Relationship Id="rId88" Type="http://schemas.openxmlformats.org/officeDocument/2006/relationships/hyperlink" Target="https://login.consultant.ru/link/?req=doc&amp;demo=2&amp;base=LAW&amp;n=441707&amp;date=30.04.2023&amp;dst=100137&amp;field=134" TargetMode="External"/><Relationship Id="rId111" Type="http://schemas.openxmlformats.org/officeDocument/2006/relationships/hyperlink" Target="https://login.consultant.ru/link/?req=doc&amp;demo=2&amp;base=LAW&amp;n=439307&amp;date=30.04.2023&amp;dst=100013&amp;field=134" TargetMode="External"/><Relationship Id="rId132" Type="http://schemas.openxmlformats.org/officeDocument/2006/relationships/hyperlink" Target="https://login.consultant.ru/link/?req=doc&amp;demo=2&amp;base=LAW&amp;n=439307&amp;date=30.04.2023&amp;dst=100013&amp;field=134" TargetMode="External"/><Relationship Id="rId153" Type="http://schemas.openxmlformats.org/officeDocument/2006/relationships/hyperlink" Target="https://login.consultant.ru/link/?req=doc&amp;demo=2&amp;base=LAW&amp;n=439307&amp;date=30.04.2023&amp;dst=100013&amp;field=134" TargetMode="External"/><Relationship Id="rId174" Type="http://schemas.openxmlformats.org/officeDocument/2006/relationships/hyperlink" Target="https://login.consultant.ru/link/?req=doc&amp;demo=2&amp;base=LAW&amp;n=2875&amp;date=30.04.2023" TargetMode="External"/><Relationship Id="rId195" Type="http://schemas.openxmlformats.org/officeDocument/2006/relationships/hyperlink" Target="https://login.consultant.ru/link/?req=doc&amp;demo=2&amp;base=LAW&amp;n=439307&amp;date=30.04.2023&amp;dst=100013&amp;field=134" TargetMode="External"/><Relationship Id="rId209" Type="http://schemas.openxmlformats.org/officeDocument/2006/relationships/hyperlink" Target="https://login.consultant.ru/link/?req=doc&amp;demo=2&amp;base=LAW&amp;n=439307&amp;date=30.04.2023&amp;dst=100013&amp;field=134" TargetMode="External"/><Relationship Id="rId360" Type="http://schemas.openxmlformats.org/officeDocument/2006/relationships/hyperlink" Target="https://login.consultant.ru/link/?req=doc&amp;demo=2&amp;base=LAW&amp;n=439307&amp;date=30.04.2023&amp;dst=100013&amp;field=134" TargetMode="External"/><Relationship Id="rId381" Type="http://schemas.openxmlformats.org/officeDocument/2006/relationships/hyperlink" Target="https://login.consultant.ru/link/?req=doc&amp;demo=2&amp;base=LAW&amp;n=371594&amp;date=30.04.2023&amp;dst=100471&amp;field=134" TargetMode="External"/><Relationship Id="rId416" Type="http://schemas.openxmlformats.org/officeDocument/2006/relationships/theme" Target="theme/theme1.xml"/><Relationship Id="rId220" Type="http://schemas.openxmlformats.org/officeDocument/2006/relationships/hyperlink" Target="https://login.consultant.ru/link/?req=doc&amp;demo=2&amp;base=LAW&amp;n=441707&amp;date=30.04.2023&amp;dst=100137&amp;field=134" TargetMode="External"/><Relationship Id="rId241" Type="http://schemas.openxmlformats.org/officeDocument/2006/relationships/hyperlink" Target="https://login.consultant.ru/link/?req=doc&amp;demo=2&amp;base=LAW&amp;n=371594&amp;date=30.04.2023&amp;dst=100471&amp;field=134" TargetMode="External"/><Relationship Id="rId15" Type="http://schemas.openxmlformats.org/officeDocument/2006/relationships/hyperlink" Target="https://login.consultant.ru/link/?req=doc&amp;demo=2&amp;base=LAW&amp;n=439307&amp;date=30.04.2023&amp;dst=100013&amp;field=134" TargetMode="External"/><Relationship Id="rId36" Type="http://schemas.openxmlformats.org/officeDocument/2006/relationships/hyperlink" Target="https://login.consultant.ru/link/?req=doc&amp;demo=2&amp;base=LAW&amp;n=439307&amp;date=30.04.2023&amp;dst=100013&amp;field=134" TargetMode="External"/><Relationship Id="rId57" Type="http://schemas.openxmlformats.org/officeDocument/2006/relationships/hyperlink" Target="https://login.consultant.ru/link/?req=doc&amp;demo=2&amp;base=LAW&amp;n=439307&amp;date=30.04.2023&amp;dst=100013&amp;field=134" TargetMode="External"/><Relationship Id="rId262" Type="http://schemas.openxmlformats.org/officeDocument/2006/relationships/hyperlink" Target="https://login.consultant.ru/link/?req=doc&amp;demo=2&amp;base=LAW&amp;n=439307&amp;date=30.04.2023&amp;dst=100013&amp;field=134" TargetMode="External"/><Relationship Id="rId283" Type="http://schemas.openxmlformats.org/officeDocument/2006/relationships/hyperlink" Target="https://login.consultant.ru/link/?req=doc&amp;demo=2&amp;base=LAW&amp;n=371594&amp;date=30.04.2023&amp;dst=100471&amp;field=134" TargetMode="External"/><Relationship Id="rId318" Type="http://schemas.openxmlformats.org/officeDocument/2006/relationships/hyperlink" Target="https://login.consultant.ru/link/?req=doc&amp;demo=2&amp;base=LAW&amp;n=439307&amp;date=30.04.2023&amp;dst=100013&amp;field=134" TargetMode="External"/><Relationship Id="rId339" Type="http://schemas.openxmlformats.org/officeDocument/2006/relationships/hyperlink" Target="https://login.consultant.ru/link/?req=doc&amp;demo=2&amp;base=LAW&amp;n=439307&amp;date=30.04.2023&amp;dst=100013&amp;field=134" TargetMode="External"/><Relationship Id="rId78" Type="http://schemas.openxmlformats.org/officeDocument/2006/relationships/hyperlink" Target="https://login.consultant.ru/link/?req=doc&amp;demo=2&amp;base=LAW&amp;n=439307&amp;date=30.04.2023&amp;dst=100013&amp;field=134" TargetMode="External"/><Relationship Id="rId99" Type="http://schemas.openxmlformats.org/officeDocument/2006/relationships/hyperlink" Target="https://login.consultant.ru/link/?req=doc&amp;demo=2&amp;base=LAW&amp;n=439307&amp;date=30.04.2023&amp;dst=100013&amp;field=134" TargetMode="External"/><Relationship Id="rId101" Type="http://schemas.openxmlformats.org/officeDocument/2006/relationships/hyperlink" Target="https://login.consultant.ru/link/?req=doc&amp;demo=2&amp;base=LAW&amp;n=371594&amp;date=30.04.2023&amp;dst=100471&amp;field=134" TargetMode="External"/><Relationship Id="rId122" Type="http://schemas.openxmlformats.org/officeDocument/2006/relationships/hyperlink" Target="https://login.consultant.ru/link/?req=doc&amp;demo=2&amp;base=LAW&amp;n=371594&amp;date=30.04.2023&amp;dst=100471&amp;field=134" TargetMode="External"/><Relationship Id="rId143" Type="http://schemas.openxmlformats.org/officeDocument/2006/relationships/hyperlink" Target="https://login.consultant.ru/link/?req=doc&amp;demo=2&amp;base=LAW&amp;n=439310&amp;date=30.04.2023&amp;dst=100014&amp;field=134" TargetMode="External"/><Relationship Id="rId164" Type="http://schemas.openxmlformats.org/officeDocument/2006/relationships/hyperlink" Target="https://login.consultant.ru/link/?req=doc&amp;demo=2&amp;base=LAW&amp;n=441707&amp;date=30.04.2023&amp;dst=100137&amp;field=134" TargetMode="External"/><Relationship Id="rId185" Type="http://schemas.openxmlformats.org/officeDocument/2006/relationships/hyperlink" Target="https://login.consultant.ru/link/?req=doc&amp;demo=2&amp;base=LAW&amp;n=440020&amp;date=30.04.2023&amp;dst=362&amp;field=134" TargetMode="External"/><Relationship Id="rId350" Type="http://schemas.openxmlformats.org/officeDocument/2006/relationships/hyperlink" Target="https://login.consultant.ru/link/?req=doc&amp;demo=2&amp;base=LAW&amp;n=371594&amp;date=30.04.2023&amp;dst=100471&amp;field=134" TargetMode="External"/><Relationship Id="rId371" Type="http://schemas.openxmlformats.org/officeDocument/2006/relationships/hyperlink" Target="https://login.consultant.ru/link/?req=doc&amp;demo=2&amp;base=LAW&amp;n=439310&amp;date=30.04.2023&amp;dst=100014&amp;field=134" TargetMode="External"/><Relationship Id="rId406" Type="http://schemas.openxmlformats.org/officeDocument/2006/relationships/hyperlink" Target="https://login.consultant.ru/link/?req=doc&amp;demo=2&amp;base=LAW&amp;n=371594&amp;date=30.04.2023&amp;dst=100471&amp;field=134" TargetMode="External"/><Relationship Id="rId9" Type="http://schemas.openxmlformats.org/officeDocument/2006/relationships/hyperlink" Target="https://login.consultant.ru/link/?req=doc&amp;demo=2&amp;base=LAW&amp;n=440020&amp;date=30.04.2023&amp;dst=745&amp;field=134" TargetMode="External"/><Relationship Id="rId210" Type="http://schemas.openxmlformats.org/officeDocument/2006/relationships/hyperlink" Target="https://login.consultant.ru/link/?req=doc&amp;demo=2&amp;base=LAW&amp;n=439307&amp;date=30.04.2023&amp;dst=100013&amp;field=134" TargetMode="External"/><Relationship Id="rId392" Type="http://schemas.openxmlformats.org/officeDocument/2006/relationships/hyperlink" Target="https://login.consultant.ru/link/?req=doc&amp;demo=2&amp;base=LAW&amp;n=371594&amp;date=30.04.2023&amp;dst=100471&amp;field=134" TargetMode="External"/><Relationship Id="rId26" Type="http://schemas.openxmlformats.org/officeDocument/2006/relationships/hyperlink" Target="https://login.consultant.ru/link/?req=doc&amp;demo=2&amp;base=LAW&amp;n=439307&amp;date=30.04.2023&amp;dst=100013&amp;field=134" TargetMode="External"/><Relationship Id="rId231" Type="http://schemas.openxmlformats.org/officeDocument/2006/relationships/hyperlink" Target="https://login.consultant.ru/link/?req=doc&amp;demo=2&amp;base=LAW&amp;n=371594&amp;date=30.04.2023&amp;dst=100047&amp;field=134" TargetMode="External"/><Relationship Id="rId252" Type="http://schemas.openxmlformats.org/officeDocument/2006/relationships/hyperlink" Target="https://login.consultant.ru/link/?req=doc&amp;demo=2&amp;base=LAW&amp;n=441707&amp;date=30.04.2023&amp;dst=100137&amp;field=134" TargetMode="External"/><Relationship Id="rId273" Type="http://schemas.openxmlformats.org/officeDocument/2006/relationships/hyperlink" Target="https://login.consultant.ru/link/?req=doc&amp;demo=2&amp;base=LAW&amp;n=439307&amp;date=30.04.2023&amp;dst=100013&amp;field=134" TargetMode="External"/><Relationship Id="rId294" Type="http://schemas.openxmlformats.org/officeDocument/2006/relationships/hyperlink" Target="https://login.consultant.ru/link/?req=doc&amp;demo=2&amp;base=LAW&amp;n=371594&amp;date=30.04.2023&amp;dst=100047&amp;field=134" TargetMode="External"/><Relationship Id="rId308" Type="http://schemas.openxmlformats.org/officeDocument/2006/relationships/hyperlink" Target="https://login.consultant.ru/link/?req=doc&amp;demo=2&amp;base=LAW&amp;n=439307&amp;date=30.04.2023&amp;dst=100013&amp;field=134" TargetMode="External"/><Relationship Id="rId329" Type="http://schemas.openxmlformats.org/officeDocument/2006/relationships/hyperlink" Target="https://login.consultant.ru/link/?req=doc&amp;demo=2&amp;base=LAW&amp;n=439310&amp;date=30.04.2023&amp;dst=100014&amp;field=134" TargetMode="External"/><Relationship Id="rId47" Type="http://schemas.openxmlformats.org/officeDocument/2006/relationships/hyperlink" Target="https://login.consultant.ru/link/?req=doc&amp;demo=2&amp;base=LAW&amp;n=439307&amp;date=30.04.2023&amp;dst=100013&amp;field=134" TargetMode="External"/><Relationship Id="rId68" Type="http://schemas.openxmlformats.org/officeDocument/2006/relationships/hyperlink" Target="https://login.consultant.ru/link/?req=doc&amp;demo=2&amp;base=LAW&amp;n=371594&amp;date=30.04.2023&amp;dst=100047&amp;field=134" TargetMode="External"/><Relationship Id="rId89" Type="http://schemas.openxmlformats.org/officeDocument/2006/relationships/hyperlink" Target="https://login.consultant.ru/link/?req=doc&amp;demo=2&amp;base=LAW&amp;n=371594&amp;date=30.04.2023&amp;dst=100047&amp;field=134" TargetMode="External"/><Relationship Id="rId112" Type="http://schemas.openxmlformats.org/officeDocument/2006/relationships/image" Target="media/image2.wmf"/><Relationship Id="rId133" Type="http://schemas.openxmlformats.org/officeDocument/2006/relationships/hyperlink" Target="https://login.consultant.ru/link/?req=doc&amp;demo=2&amp;base=LAW&amp;n=371594&amp;date=30.04.2023&amp;dst=100471&amp;field=134" TargetMode="External"/><Relationship Id="rId154" Type="http://schemas.openxmlformats.org/officeDocument/2006/relationships/hyperlink" Target="https://login.consultant.ru/link/?req=doc&amp;demo=2&amp;base=LAW&amp;n=439307&amp;date=30.04.2023&amp;dst=100013&amp;field=134" TargetMode="External"/><Relationship Id="rId175" Type="http://schemas.openxmlformats.org/officeDocument/2006/relationships/hyperlink" Target="https://login.consultant.ru/link/?req=doc&amp;demo=2&amp;base=LAW&amp;n=439307&amp;date=30.04.2023&amp;dst=100013&amp;field=134" TargetMode="External"/><Relationship Id="rId340" Type="http://schemas.openxmlformats.org/officeDocument/2006/relationships/hyperlink" Target="https://login.consultant.ru/link/?req=doc&amp;demo=2&amp;base=LAW&amp;n=439307&amp;date=30.04.2023&amp;dst=100013&amp;field=134" TargetMode="External"/><Relationship Id="rId361" Type="http://schemas.openxmlformats.org/officeDocument/2006/relationships/hyperlink" Target="https://login.consultant.ru/link/?req=doc&amp;demo=2&amp;base=LAW&amp;n=371594&amp;date=30.04.2023&amp;dst=100471&amp;field=134" TargetMode="External"/><Relationship Id="rId196" Type="http://schemas.openxmlformats.org/officeDocument/2006/relationships/hyperlink" Target="https://login.consultant.ru/link/?req=doc&amp;demo=2&amp;base=LAW&amp;n=439307&amp;date=30.04.2023&amp;dst=100013&amp;field=134" TargetMode="External"/><Relationship Id="rId200" Type="http://schemas.openxmlformats.org/officeDocument/2006/relationships/hyperlink" Target="https://login.consultant.ru/link/?req=doc&amp;demo=2&amp;base=LAW&amp;n=371594&amp;date=30.04.2023&amp;dst=100471&amp;field=134" TargetMode="External"/><Relationship Id="rId382" Type="http://schemas.openxmlformats.org/officeDocument/2006/relationships/hyperlink" Target="https://login.consultant.ru/link/?req=doc&amp;demo=2&amp;base=LAW&amp;n=441707&amp;date=30.04.2023&amp;dst=100137&amp;field=134" TargetMode="External"/><Relationship Id="rId16" Type="http://schemas.openxmlformats.org/officeDocument/2006/relationships/hyperlink" Target="https://login.consultant.ru/link/?req=doc&amp;demo=2&amp;base=LAW&amp;n=439307&amp;date=30.04.2023&amp;dst=100080&amp;field=134" TargetMode="External"/><Relationship Id="rId221" Type="http://schemas.openxmlformats.org/officeDocument/2006/relationships/hyperlink" Target="https://login.consultant.ru/link/?req=doc&amp;demo=2&amp;base=LAW&amp;n=439307&amp;date=30.04.2023&amp;dst=100013&amp;field=134" TargetMode="External"/><Relationship Id="rId242" Type="http://schemas.openxmlformats.org/officeDocument/2006/relationships/hyperlink" Target="https://login.consultant.ru/link/?req=doc&amp;demo=2&amp;base=LAW&amp;n=439310&amp;date=30.04.2023&amp;dst=100014&amp;field=134" TargetMode="External"/><Relationship Id="rId263" Type="http://schemas.openxmlformats.org/officeDocument/2006/relationships/hyperlink" Target="https://login.consultant.ru/link/?req=doc&amp;demo=2&amp;base=LAW&amp;n=439310&amp;date=30.04.2023&amp;dst=100014&amp;field=134" TargetMode="External"/><Relationship Id="rId284" Type="http://schemas.openxmlformats.org/officeDocument/2006/relationships/hyperlink" Target="https://login.consultant.ru/link/?req=doc&amp;demo=2&amp;base=LAW&amp;n=441707&amp;date=30.04.2023&amp;dst=100137&amp;field=134" TargetMode="External"/><Relationship Id="rId319" Type="http://schemas.openxmlformats.org/officeDocument/2006/relationships/hyperlink" Target="https://login.consultant.ru/link/?req=doc&amp;demo=2&amp;base=LAW&amp;n=371594&amp;date=30.04.2023&amp;dst=100471&amp;field=134" TargetMode="External"/><Relationship Id="rId37" Type="http://schemas.openxmlformats.org/officeDocument/2006/relationships/hyperlink" Target="https://login.consultant.ru/link/?req=doc&amp;demo=2&amp;base=LAW&amp;n=439307&amp;date=30.04.2023&amp;dst=100013&amp;field=134" TargetMode="External"/><Relationship Id="rId58" Type="http://schemas.openxmlformats.org/officeDocument/2006/relationships/hyperlink" Target="https://login.consultant.ru/link/?req=doc&amp;demo=2&amp;base=LAW&amp;n=439307&amp;date=30.04.2023&amp;dst=100013&amp;field=134" TargetMode="External"/><Relationship Id="rId79" Type="http://schemas.openxmlformats.org/officeDocument/2006/relationships/hyperlink" Target="https://login.consultant.ru/link/?req=doc&amp;demo=2&amp;base=LAW&amp;n=439307&amp;date=30.04.2023&amp;dst=100013&amp;field=134" TargetMode="External"/><Relationship Id="rId102" Type="http://schemas.openxmlformats.org/officeDocument/2006/relationships/hyperlink" Target="https://login.consultant.ru/link/?req=doc&amp;demo=2&amp;base=LAW&amp;n=371594&amp;date=30.04.2023&amp;dst=100471&amp;field=134" TargetMode="External"/><Relationship Id="rId123" Type="http://schemas.openxmlformats.org/officeDocument/2006/relationships/hyperlink" Target="https://login.consultant.ru/link/?req=doc&amp;demo=2&amp;base=LAW&amp;n=441707&amp;date=30.04.2023&amp;dst=100137&amp;field=134" TargetMode="External"/><Relationship Id="rId144" Type="http://schemas.openxmlformats.org/officeDocument/2006/relationships/hyperlink" Target="https://login.consultant.ru/link/?req=doc&amp;demo=2&amp;base=LAW&amp;n=371594&amp;date=30.04.2023&amp;dst=100471&amp;field=134" TargetMode="External"/><Relationship Id="rId330" Type="http://schemas.openxmlformats.org/officeDocument/2006/relationships/hyperlink" Target="https://login.consultant.ru/link/?req=doc&amp;demo=2&amp;base=LAW&amp;n=371594&amp;date=30.04.2023&amp;dst=100471&amp;field=134" TargetMode="External"/><Relationship Id="rId90" Type="http://schemas.openxmlformats.org/officeDocument/2006/relationships/hyperlink" Target="https://login.consultant.ru/link/?req=doc&amp;demo=2&amp;base=LAW&amp;n=371594&amp;date=30.04.2023&amp;dst=100471&amp;field=134" TargetMode="External"/><Relationship Id="rId165" Type="http://schemas.openxmlformats.org/officeDocument/2006/relationships/hyperlink" Target="https://login.consultant.ru/link/?req=doc&amp;demo=2&amp;base=LAW&amp;n=439307&amp;date=30.04.2023&amp;dst=100013&amp;field=134" TargetMode="External"/><Relationship Id="rId186" Type="http://schemas.openxmlformats.org/officeDocument/2006/relationships/hyperlink" Target="https://login.consultant.ru/link/?req=doc&amp;demo=2&amp;base=LAW&amp;n=439307&amp;date=30.04.2023&amp;dst=100013&amp;field=134" TargetMode="External"/><Relationship Id="rId351" Type="http://schemas.openxmlformats.org/officeDocument/2006/relationships/hyperlink" Target="https://login.consultant.ru/link/?req=doc&amp;demo=2&amp;base=LAW&amp;n=441707&amp;date=30.04.2023&amp;dst=100137&amp;field=134" TargetMode="External"/><Relationship Id="rId372" Type="http://schemas.openxmlformats.org/officeDocument/2006/relationships/hyperlink" Target="https://login.consultant.ru/link/?req=doc&amp;demo=2&amp;base=LAW&amp;n=439307&amp;date=30.04.2023&amp;dst=100013&amp;field=134" TargetMode="External"/><Relationship Id="rId393" Type="http://schemas.openxmlformats.org/officeDocument/2006/relationships/hyperlink" Target="https://login.consultant.ru/link/?req=doc&amp;demo=2&amp;base=LAW&amp;n=441707&amp;date=30.04.2023&amp;dst=100137&amp;field=134" TargetMode="External"/><Relationship Id="rId407" Type="http://schemas.openxmlformats.org/officeDocument/2006/relationships/hyperlink" Target="https://login.consultant.ru/link/?req=doc&amp;demo=2&amp;base=LAW&amp;n=441707&amp;date=30.04.2023&amp;dst=100137&amp;field=134" TargetMode="External"/><Relationship Id="rId211" Type="http://schemas.openxmlformats.org/officeDocument/2006/relationships/hyperlink" Target="https://login.consultant.ru/link/?req=doc&amp;demo=2&amp;base=LAW&amp;n=439307&amp;date=30.04.2023&amp;dst=100013&amp;field=134" TargetMode="External"/><Relationship Id="rId232" Type="http://schemas.openxmlformats.org/officeDocument/2006/relationships/hyperlink" Target="https://login.consultant.ru/link/?req=doc&amp;demo=2&amp;base=LAW&amp;n=371594&amp;date=30.04.2023&amp;dst=100471&amp;field=134" TargetMode="External"/><Relationship Id="rId253" Type="http://schemas.openxmlformats.org/officeDocument/2006/relationships/hyperlink" Target="https://login.consultant.ru/link/?req=doc&amp;demo=2&amp;base=LAW&amp;n=371594&amp;date=30.04.2023&amp;dst=100047&amp;field=134" TargetMode="External"/><Relationship Id="rId274" Type="http://schemas.openxmlformats.org/officeDocument/2006/relationships/hyperlink" Target="https://login.consultant.ru/link/?req=doc&amp;demo=2&amp;base=LAW&amp;n=439307&amp;date=30.04.2023&amp;dst=100013&amp;field=134" TargetMode="External"/><Relationship Id="rId295" Type="http://schemas.openxmlformats.org/officeDocument/2006/relationships/hyperlink" Target="https://login.consultant.ru/link/?req=doc&amp;demo=2&amp;base=LAW&amp;n=371594&amp;date=30.04.2023&amp;dst=100471&amp;field=134" TargetMode="External"/><Relationship Id="rId309"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439307&amp;date=30.04.2023&amp;dst=100013&amp;field=134" TargetMode="External"/><Relationship Id="rId48" Type="http://schemas.openxmlformats.org/officeDocument/2006/relationships/hyperlink" Target="https://login.consultant.ru/link/?req=doc&amp;demo=2&amp;base=LAW&amp;n=439307&amp;date=30.04.2023&amp;dst=100013&amp;field=134" TargetMode="External"/><Relationship Id="rId69" Type="http://schemas.openxmlformats.org/officeDocument/2006/relationships/hyperlink" Target="https://login.consultant.ru/link/?req=doc&amp;demo=2&amp;base=LAW&amp;n=371594&amp;date=30.04.2023&amp;dst=100471&amp;field=134" TargetMode="External"/><Relationship Id="rId113" Type="http://schemas.openxmlformats.org/officeDocument/2006/relationships/image" Target="media/image3.wmf"/><Relationship Id="rId134" Type="http://schemas.openxmlformats.org/officeDocument/2006/relationships/hyperlink" Target="https://login.consultant.ru/link/?req=doc&amp;demo=2&amp;base=LAW&amp;n=371594&amp;date=30.04.2023&amp;dst=100471&amp;field=134" TargetMode="External"/><Relationship Id="rId320" Type="http://schemas.openxmlformats.org/officeDocument/2006/relationships/hyperlink" Target="https://login.consultant.ru/link/?req=doc&amp;demo=2&amp;base=LAW&amp;n=441707&amp;date=30.04.2023&amp;dst=100137&amp;field=134" TargetMode="External"/><Relationship Id="rId80" Type="http://schemas.openxmlformats.org/officeDocument/2006/relationships/hyperlink" Target="https://login.consultant.ru/link/?req=doc&amp;demo=2&amp;base=LAW&amp;n=439307&amp;date=30.04.2023&amp;dst=100013&amp;field=134" TargetMode="External"/><Relationship Id="rId155" Type="http://schemas.openxmlformats.org/officeDocument/2006/relationships/image" Target="media/image4.wmf"/><Relationship Id="rId176" Type="http://schemas.openxmlformats.org/officeDocument/2006/relationships/hyperlink" Target="https://login.consultant.ru/link/?req=doc&amp;demo=2&amp;base=LAW&amp;n=441707&amp;date=30.04.2023&amp;dst=100137&amp;field=134" TargetMode="External"/><Relationship Id="rId197" Type="http://schemas.openxmlformats.org/officeDocument/2006/relationships/hyperlink" Target="https://login.consultant.ru/link/?req=doc&amp;demo=2&amp;base=LAW&amp;n=439307&amp;date=30.04.2023&amp;dst=100013&amp;field=134" TargetMode="External"/><Relationship Id="rId341" Type="http://schemas.openxmlformats.org/officeDocument/2006/relationships/hyperlink" Target="https://login.consultant.ru/link/?req=doc&amp;demo=2&amp;base=LAW&amp;n=439307&amp;date=30.04.2023&amp;dst=100013&amp;field=134" TargetMode="External"/><Relationship Id="rId362" Type="http://schemas.openxmlformats.org/officeDocument/2006/relationships/hyperlink" Target="https://login.consultant.ru/link/?req=doc&amp;demo=2&amp;base=LAW&amp;n=439307&amp;date=30.04.2023&amp;dst=100013&amp;field=134" TargetMode="External"/><Relationship Id="rId383" Type="http://schemas.openxmlformats.org/officeDocument/2006/relationships/hyperlink" Target="https://login.consultant.ru/link/?req=doc&amp;demo=2&amp;base=LAW&amp;n=439307&amp;date=30.04.2023&amp;dst=100013&amp;field=134" TargetMode="External"/><Relationship Id="rId201" Type="http://schemas.openxmlformats.org/officeDocument/2006/relationships/hyperlink" Target="https://login.consultant.ru/link/?req=doc&amp;demo=2&amp;base=LAW&amp;n=371594&amp;date=30.04.2023&amp;dst=100471&amp;field=134" TargetMode="External"/><Relationship Id="rId222" Type="http://schemas.openxmlformats.org/officeDocument/2006/relationships/hyperlink" Target="https://login.consultant.ru/link/?req=doc&amp;demo=2&amp;base=LAW&amp;n=439307&amp;date=30.04.2023&amp;dst=100013&amp;field=134" TargetMode="External"/><Relationship Id="rId243" Type="http://schemas.openxmlformats.org/officeDocument/2006/relationships/hyperlink" Target="https://login.consultant.ru/link/?req=doc&amp;demo=2&amp;base=LAW&amp;n=439307&amp;date=30.04.2023&amp;dst=100013&amp;field=134" TargetMode="External"/><Relationship Id="rId264" Type="http://schemas.openxmlformats.org/officeDocument/2006/relationships/hyperlink" Target="https://login.consultant.ru/link/?req=doc&amp;demo=2&amp;base=LAW&amp;n=439307&amp;date=30.04.2023&amp;dst=100013&amp;field=134" TargetMode="External"/><Relationship Id="rId285" Type="http://schemas.openxmlformats.org/officeDocument/2006/relationships/hyperlink" Target="https://login.consultant.ru/link/?req=doc&amp;demo=2&amp;base=LAW&amp;n=371594&amp;date=30.04.2023&amp;dst=100047&amp;field=134" TargetMode="External"/><Relationship Id="rId17" Type="http://schemas.openxmlformats.org/officeDocument/2006/relationships/hyperlink" Target="https://login.consultant.ru/link/?req=doc&amp;demo=2&amp;base=LAW&amp;n=439307&amp;date=30.04.2023&amp;dst=100013&amp;field=134" TargetMode="External"/><Relationship Id="rId38" Type="http://schemas.openxmlformats.org/officeDocument/2006/relationships/hyperlink" Target="https://login.consultant.ru/link/?req=doc&amp;demo=2&amp;base=LAW&amp;n=439307&amp;date=30.04.2023&amp;dst=100013&amp;field=134" TargetMode="External"/><Relationship Id="rId59" Type="http://schemas.openxmlformats.org/officeDocument/2006/relationships/hyperlink" Target="https://login.consultant.ru/link/?req=doc&amp;demo=2&amp;base=LAW&amp;n=439307&amp;date=30.04.2023&amp;dst=100013&amp;field=134" TargetMode="External"/><Relationship Id="rId103" Type="http://schemas.openxmlformats.org/officeDocument/2006/relationships/hyperlink" Target="https://login.consultant.ru/link/?req=doc&amp;demo=2&amp;base=LAW&amp;n=439307&amp;date=30.04.2023&amp;dst=100013&amp;field=134" TargetMode="External"/><Relationship Id="rId124" Type="http://schemas.openxmlformats.org/officeDocument/2006/relationships/hyperlink" Target="https://login.consultant.ru/link/?req=doc&amp;demo=2&amp;base=LAW&amp;n=439307&amp;date=30.04.2023&amp;dst=100013&amp;field=134" TargetMode="External"/><Relationship Id="rId310" Type="http://schemas.openxmlformats.org/officeDocument/2006/relationships/hyperlink" Target="https://login.consultant.ru/link/?req=doc&amp;demo=2&amp;base=LAW&amp;n=439307&amp;date=30.04.2023&amp;dst=100013&amp;field=134" TargetMode="External"/><Relationship Id="rId70" Type="http://schemas.openxmlformats.org/officeDocument/2006/relationships/hyperlink" Target="https://login.consultant.ru/link/?req=doc&amp;demo=2&amp;base=LAW&amp;n=441707&amp;date=30.04.2023&amp;dst=100137&amp;field=134" TargetMode="External"/><Relationship Id="rId91" Type="http://schemas.openxmlformats.org/officeDocument/2006/relationships/hyperlink" Target="https://login.consultant.ru/link/?req=doc&amp;demo=2&amp;base=LAW&amp;n=441707&amp;date=30.04.2023&amp;dst=100137&amp;field=134" TargetMode="External"/><Relationship Id="rId145" Type="http://schemas.openxmlformats.org/officeDocument/2006/relationships/hyperlink" Target="https://login.consultant.ru/link/?req=doc&amp;demo=2&amp;base=LAW&amp;n=371594&amp;date=30.04.2023&amp;dst=100471&amp;field=134" TargetMode="External"/><Relationship Id="rId166" Type="http://schemas.openxmlformats.org/officeDocument/2006/relationships/hyperlink" Target="https://login.consultant.ru/link/?req=doc&amp;demo=2&amp;base=LAW&amp;n=439307&amp;date=30.04.2023&amp;dst=100013&amp;field=134" TargetMode="External"/><Relationship Id="rId187" Type="http://schemas.openxmlformats.org/officeDocument/2006/relationships/hyperlink" Target="https://login.consultant.ru/link/?req=doc&amp;demo=2&amp;base=LAW&amp;n=439307&amp;date=30.04.2023&amp;dst=100013&amp;field=134" TargetMode="External"/><Relationship Id="rId331" Type="http://schemas.openxmlformats.org/officeDocument/2006/relationships/hyperlink" Target="https://login.consultant.ru/link/?req=doc&amp;demo=2&amp;base=LAW&amp;n=371594&amp;date=30.04.2023&amp;dst=100471&amp;field=134" TargetMode="External"/><Relationship Id="rId352" Type="http://schemas.openxmlformats.org/officeDocument/2006/relationships/hyperlink" Target="https://login.consultant.ru/link/?req=doc&amp;demo=2&amp;base=LAW&amp;n=439307&amp;date=30.04.2023&amp;dst=100013&amp;field=134" TargetMode="External"/><Relationship Id="rId373" Type="http://schemas.openxmlformats.org/officeDocument/2006/relationships/hyperlink" Target="https://login.consultant.ru/link/?req=doc&amp;demo=2&amp;base=LAW&amp;n=2875&amp;date=30.04.2023" TargetMode="External"/><Relationship Id="rId394" Type="http://schemas.openxmlformats.org/officeDocument/2006/relationships/hyperlink" Target="https://login.consultant.ru/link/?req=doc&amp;demo=2&amp;base=LAW&amp;n=439307&amp;date=30.04.2023&amp;dst=100013&amp;field=134" TargetMode="External"/><Relationship Id="rId408" Type="http://schemas.openxmlformats.org/officeDocument/2006/relationships/hyperlink" Target="https://login.consultant.ru/link/?req=doc&amp;demo=2&amp;base=LAW&amp;n=2875&amp;date=30.04.2023" TargetMode="External"/><Relationship Id="rId1" Type="http://schemas.openxmlformats.org/officeDocument/2006/relationships/styles" Target="styles.xml"/><Relationship Id="rId212" Type="http://schemas.openxmlformats.org/officeDocument/2006/relationships/hyperlink" Target="https://login.consultant.ru/link/?req=doc&amp;demo=2&amp;base=LAW&amp;n=439307&amp;date=30.04.2023&amp;dst=100013&amp;field=134" TargetMode="External"/><Relationship Id="rId233" Type="http://schemas.openxmlformats.org/officeDocument/2006/relationships/hyperlink" Target="https://login.consultant.ru/link/?req=doc&amp;demo=2&amp;base=LAW&amp;n=441707&amp;date=30.04.2023&amp;dst=100137&amp;field=134" TargetMode="External"/><Relationship Id="rId254" Type="http://schemas.openxmlformats.org/officeDocument/2006/relationships/hyperlink" Target="https://login.consultant.ru/link/?req=doc&amp;demo=2&amp;base=LAW&amp;n=439307&amp;date=30.04.2023&amp;dst=100013&amp;field=134" TargetMode="External"/><Relationship Id="rId28" Type="http://schemas.openxmlformats.org/officeDocument/2006/relationships/hyperlink" Target="https://login.consultant.ru/link/?req=doc&amp;demo=2&amp;base=LAW&amp;n=439307&amp;date=30.04.2023&amp;dst=100013&amp;field=134" TargetMode="External"/><Relationship Id="rId49" Type="http://schemas.openxmlformats.org/officeDocument/2006/relationships/hyperlink" Target="https://login.consultant.ru/link/?req=doc&amp;demo=2&amp;base=LAW&amp;n=441707&amp;date=30.04.2023&amp;dst=100137&amp;field=134" TargetMode="External"/><Relationship Id="rId114" Type="http://schemas.openxmlformats.org/officeDocument/2006/relationships/hyperlink" Target="https://login.consultant.ru/link/?req=doc&amp;demo=2&amp;base=LAW&amp;n=439307&amp;date=30.04.2023&amp;dst=100013&amp;field=134" TargetMode="External"/><Relationship Id="rId275" Type="http://schemas.openxmlformats.org/officeDocument/2006/relationships/hyperlink" Target="https://login.consultant.ru/link/?req=doc&amp;demo=2&amp;base=LAW&amp;n=439307&amp;date=30.04.2023&amp;dst=100013&amp;field=134" TargetMode="External"/><Relationship Id="rId296" Type="http://schemas.openxmlformats.org/officeDocument/2006/relationships/hyperlink" Target="https://login.consultant.ru/link/?req=doc&amp;demo=2&amp;base=LAW&amp;n=371594&amp;date=30.04.2023&amp;dst=100471&amp;field=134" TargetMode="External"/><Relationship Id="rId300" Type="http://schemas.openxmlformats.org/officeDocument/2006/relationships/hyperlink" Target="https://login.consultant.ru/link/?req=doc&amp;demo=2&amp;base=LAW&amp;n=439307&amp;date=30.04.2023&amp;dst=100013&amp;field=134" TargetMode="External"/><Relationship Id="rId60" Type="http://schemas.openxmlformats.org/officeDocument/2006/relationships/hyperlink" Target="https://login.consultant.ru/link/?req=doc&amp;demo=2&amp;base=LAW&amp;n=439307&amp;date=30.04.2023&amp;dst=100013&amp;field=134" TargetMode="External"/><Relationship Id="rId81" Type="http://schemas.openxmlformats.org/officeDocument/2006/relationships/hyperlink" Target="https://login.consultant.ru/link/?req=doc&amp;demo=2&amp;base=LAW&amp;n=439307&amp;date=30.04.2023&amp;dst=100013&amp;field=134" TargetMode="External"/><Relationship Id="rId135" Type="http://schemas.openxmlformats.org/officeDocument/2006/relationships/hyperlink" Target="https://login.consultant.ru/link/?req=doc&amp;demo=2&amp;base=LAW&amp;n=441707&amp;date=30.04.2023&amp;dst=100137&amp;field=134" TargetMode="External"/><Relationship Id="rId156" Type="http://schemas.openxmlformats.org/officeDocument/2006/relationships/hyperlink" Target="https://login.consultant.ru/link/?req=doc&amp;demo=2&amp;base=LAW&amp;n=439307&amp;date=30.04.2023&amp;dst=100013&amp;field=134" TargetMode="External"/><Relationship Id="rId177" Type="http://schemas.openxmlformats.org/officeDocument/2006/relationships/hyperlink" Target="https://login.consultant.ru/link/?req=doc&amp;demo=2&amp;base=LAW&amp;n=371594&amp;date=30.04.2023&amp;dst=100047&amp;field=134" TargetMode="External"/><Relationship Id="rId198" Type="http://schemas.openxmlformats.org/officeDocument/2006/relationships/hyperlink" Target="https://login.consultant.ru/link/?req=doc&amp;demo=2&amp;base=LAW&amp;n=439310&amp;date=30.04.2023&amp;dst=100014&amp;field=134" TargetMode="External"/><Relationship Id="rId321" Type="http://schemas.openxmlformats.org/officeDocument/2006/relationships/hyperlink" Target="https://login.consultant.ru/link/?req=doc&amp;demo=2&amp;base=LAW&amp;n=371594&amp;date=30.04.2023&amp;dst=100047&amp;field=134" TargetMode="External"/><Relationship Id="rId342" Type="http://schemas.openxmlformats.org/officeDocument/2006/relationships/hyperlink" Target="https://login.consultant.ru/link/?req=doc&amp;demo=2&amp;base=LAW&amp;n=2875&amp;date=30.04.2023" TargetMode="External"/><Relationship Id="rId363" Type="http://schemas.openxmlformats.org/officeDocument/2006/relationships/hyperlink" Target="https://login.consultant.ru/link/?req=doc&amp;demo=2&amp;base=LAW&amp;n=439307&amp;date=30.04.2023&amp;dst=100013&amp;field=134" TargetMode="External"/><Relationship Id="rId384" Type="http://schemas.openxmlformats.org/officeDocument/2006/relationships/hyperlink" Target="https://login.consultant.ru/link/?req=doc&amp;demo=2&amp;base=LAW&amp;n=439307&amp;date=30.04.2023&amp;dst=100013&amp;field=134" TargetMode="External"/><Relationship Id="rId202" Type="http://schemas.openxmlformats.org/officeDocument/2006/relationships/hyperlink" Target="https://login.consultant.ru/link/?req=doc&amp;demo=2&amp;base=LAW&amp;n=439307&amp;date=30.04.2023&amp;dst=100013&amp;field=134" TargetMode="External"/><Relationship Id="rId223" Type="http://schemas.openxmlformats.org/officeDocument/2006/relationships/hyperlink" Target="https://login.consultant.ru/link/?req=doc&amp;demo=2&amp;base=LAW&amp;n=439307&amp;date=30.04.2023&amp;dst=100013&amp;field=134" TargetMode="External"/><Relationship Id="rId244"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430906&amp;date=30.04.2023" TargetMode="External"/><Relationship Id="rId39" Type="http://schemas.openxmlformats.org/officeDocument/2006/relationships/hyperlink" Target="https://login.consultant.ru/link/?req=doc&amp;demo=2&amp;base=LAW&amp;n=439307&amp;date=30.04.2023&amp;dst=100013&amp;field=134" TargetMode="External"/><Relationship Id="rId265" Type="http://schemas.openxmlformats.org/officeDocument/2006/relationships/hyperlink" Target="https://login.consultant.ru/link/?req=doc&amp;demo=2&amp;base=LAW&amp;n=439310&amp;date=30.04.2023&amp;dst=100014&amp;field=134" TargetMode="External"/><Relationship Id="rId286" Type="http://schemas.openxmlformats.org/officeDocument/2006/relationships/hyperlink" Target="https://login.consultant.ru/link/?req=doc&amp;demo=2&amp;base=LAW&amp;n=441707&amp;date=30.04.2023&amp;dst=100137&amp;field=134" TargetMode="External"/><Relationship Id="rId50" Type="http://schemas.openxmlformats.org/officeDocument/2006/relationships/hyperlink" Target="https://login.consultant.ru/link/?req=doc&amp;demo=2&amp;base=LAW&amp;n=371594&amp;date=30.04.2023&amp;dst=100047&amp;field=134" TargetMode="External"/><Relationship Id="rId104" Type="http://schemas.openxmlformats.org/officeDocument/2006/relationships/hyperlink" Target="https://login.consultant.ru/link/?req=doc&amp;demo=2&amp;base=LAW&amp;n=439307&amp;date=30.04.2023&amp;dst=100013&amp;field=134" TargetMode="External"/><Relationship Id="rId125" Type="http://schemas.openxmlformats.org/officeDocument/2006/relationships/hyperlink" Target="https://login.consultant.ru/link/?req=doc&amp;demo=2&amp;base=LAW&amp;n=439307&amp;date=30.04.2023&amp;dst=100013&amp;field=134" TargetMode="External"/><Relationship Id="rId146" Type="http://schemas.openxmlformats.org/officeDocument/2006/relationships/hyperlink" Target="https://login.consultant.ru/link/?req=doc&amp;demo=2&amp;base=LAW&amp;n=439307&amp;date=30.04.2023&amp;dst=100013&amp;field=134" TargetMode="External"/><Relationship Id="rId167" Type="http://schemas.openxmlformats.org/officeDocument/2006/relationships/hyperlink" Target="https://login.consultant.ru/link/?req=doc&amp;demo=2&amp;base=LAW&amp;n=439307&amp;date=30.04.2023&amp;dst=100013&amp;field=134" TargetMode="External"/><Relationship Id="rId188" Type="http://schemas.openxmlformats.org/officeDocument/2006/relationships/hyperlink" Target="https://login.consultant.ru/link/?req=doc&amp;demo=2&amp;base=LAW&amp;n=439307&amp;date=30.04.2023&amp;dst=100013&amp;field=134" TargetMode="External"/><Relationship Id="rId311" Type="http://schemas.openxmlformats.org/officeDocument/2006/relationships/hyperlink" Target="https://login.consultant.ru/link/?req=doc&amp;demo=2&amp;base=LAW&amp;n=439307&amp;date=30.04.2023&amp;dst=100013&amp;field=134" TargetMode="External"/><Relationship Id="rId332" Type="http://schemas.openxmlformats.org/officeDocument/2006/relationships/hyperlink" Target="https://login.consultant.ru/link/?req=doc&amp;demo=2&amp;base=LAW&amp;n=439307&amp;date=30.04.2023&amp;dst=100013&amp;field=134" TargetMode="External"/><Relationship Id="rId353" Type="http://schemas.openxmlformats.org/officeDocument/2006/relationships/hyperlink" Target="https://login.consultant.ru/link/?req=doc&amp;demo=2&amp;base=LAW&amp;n=439307&amp;date=30.04.2023&amp;dst=100013&amp;field=134" TargetMode="External"/><Relationship Id="rId374" Type="http://schemas.openxmlformats.org/officeDocument/2006/relationships/hyperlink" Target="https://login.consultant.ru/link/?req=doc&amp;demo=2&amp;base=LAW&amp;n=439307&amp;date=30.04.2023&amp;dst=100013&amp;field=134" TargetMode="External"/><Relationship Id="rId395" Type="http://schemas.openxmlformats.org/officeDocument/2006/relationships/hyperlink" Target="https://login.consultant.ru/link/?req=doc&amp;demo=2&amp;base=LAW&amp;n=439307&amp;date=30.04.2023&amp;dst=100013&amp;field=134" TargetMode="External"/><Relationship Id="rId409" Type="http://schemas.openxmlformats.org/officeDocument/2006/relationships/hyperlink" Target="https://login.consultant.ru/link/?req=doc&amp;demo=2&amp;base=LAW&amp;n=439307&amp;date=30.04.2023&amp;dst=100013&amp;field=134" TargetMode="External"/><Relationship Id="rId71" Type="http://schemas.openxmlformats.org/officeDocument/2006/relationships/hyperlink" Target="https://login.consultant.ru/link/?req=doc&amp;demo=2&amp;base=LAW&amp;n=439307&amp;date=30.04.2023&amp;dst=100013&amp;field=134" TargetMode="External"/><Relationship Id="rId92" Type="http://schemas.openxmlformats.org/officeDocument/2006/relationships/hyperlink" Target="https://login.consultant.ru/link/?req=doc&amp;demo=2&amp;base=LAW&amp;n=439307&amp;date=30.04.2023&amp;dst=100013&amp;field=134" TargetMode="External"/><Relationship Id="rId213" Type="http://schemas.openxmlformats.org/officeDocument/2006/relationships/hyperlink" Target="https://login.consultant.ru/link/?req=doc&amp;demo=2&amp;base=LAW&amp;n=439307&amp;date=30.04.2023&amp;dst=100013&amp;field=134" TargetMode="External"/><Relationship Id="rId234" Type="http://schemas.openxmlformats.org/officeDocument/2006/relationships/hyperlink" Target="https://login.consultant.ru/link/?req=doc&amp;demo=2&amp;base=LAW&amp;n=439307&amp;date=30.04.2023&amp;dst=100013&amp;field=134" TargetMode="External"/><Relationship Id="rId2" Type="http://schemas.openxmlformats.org/officeDocument/2006/relationships/settings" Target="settings.xml"/><Relationship Id="rId29" Type="http://schemas.openxmlformats.org/officeDocument/2006/relationships/hyperlink" Target="https://login.consultant.ru/link/?req=doc&amp;demo=2&amp;base=LAW&amp;n=439307&amp;date=30.04.2023&amp;dst=100013&amp;field=134" TargetMode="External"/><Relationship Id="rId255" Type="http://schemas.openxmlformats.org/officeDocument/2006/relationships/hyperlink" Target="https://login.consultant.ru/link/?req=doc&amp;demo=2&amp;base=LAW&amp;n=371594&amp;date=30.04.2023&amp;dst=100471&amp;field=134" TargetMode="External"/><Relationship Id="rId276" Type="http://schemas.openxmlformats.org/officeDocument/2006/relationships/hyperlink" Target="https://login.consultant.ru/link/?req=doc&amp;demo=2&amp;base=LAW&amp;n=439307&amp;date=30.04.2023&amp;dst=100013&amp;field=134" TargetMode="External"/><Relationship Id="rId297" Type="http://schemas.openxmlformats.org/officeDocument/2006/relationships/hyperlink" Target="https://login.consultant.ru/link/?req=doc&amp;demo=2&amp;base=LAW&amp;n=441707&amp;date=30.04.2023&amp;dst=100137&amp;field=134" TargetMode="External"/><Relationship Id="rId40" Type="http://schemas.openxmlformats.org/officeDocument/2006/relationships/hyperlink" Target="https://login.consultant.ru/link/?req=doc&amp;demo=2&amp;base=LAW&amp;n=439307&amp;date=30.04.2023&amp;dst=100013&amp;field=134" TargetMode="External"/><Relationship Id="rId115" Type="http://schemas.openxmlformats.org/officeDocument/2006/relationships/hyperlink" Target="https://login.consultant.ru/link/?req=doc&amp;demo=2&amp;base=LAW&amp;n=439307&amp;date=30.04.2023&amp;dst=100013&amp;field=134" TargetMode="External"/><Relationship Id="rId136" Type="http://schemas.openxmlformats.org/officeDocument/2006/relationships/hyperlink" Target="https://login.consultant.ru/link/?req=doc&amp;demo=2&amp;base=LAW&amp;n=439307&amp;date=30.04.2023&amp;dst=100013&amp;field=134" TargetMode="External"/><Relationship Id="rId157" Type="http://schemas.openxmlformats.org/officeDocument/2006/relationships/hyperlink" Target="https://login.consultant.ru/link/?req=doc&amp;demo=2&amp;base=LAW&amp;n=439307&amp;date=30.04.2023&amp;dst=100013&amp;field=134" TargetMode="External"/><Relationship Id="rId178" Type="http://schemas.openxmlformats.org/officeDocument/2006/relationships/hyperlink" Target="https://login.consultant.ru/link/?req=doc&amp;demo=2&amp;base=LAW&amp;n=371594&amp;date=30.04.2023&amp;dst=100471&amp;field=134" TargetMode="External"/><Relationship Id="rId301" Type="http://schemas.openxmlformats.org/officeDocument/2006/relationships/hyperlink" Target="https://login.consultant.ru/link/?req=doc&amp;demo=2&amp;base=LAW&amp;n=439307&amp;date=30.04.2023&amp;dst=100013&amp;field=134" TargetMode="External"/><Relationship Id="rId322" Type="http://schemas.openxmlformats.org/officeDocument/2006/relationships/hyperlink" Target="https://login.consultant.ru/link/?req=doc&amp;demo=2&amp;base=LAW&amp;n=441707&amp;date=30.04.2023&amp;dst=100137&amp;field=134" TargetMode="External"/><Relationship Id="rId343" Type="http://schemas.openxmlformats.org/officeDocument/2006/relationships/hyperlink" Target="https://login.consultant.ru/link/?req=doc&amp;demo=2&amp;base=LAW&amp;n=439307&amp;date=30.04.2023&amp;dst=100013&amp;field=134" TargetMode="External"/><Relationship Id="rId364" Type="http://schemas.openxmlformats.org/officeDocument/2006/relationships/hyperlink" Target="https://login.consultant.ru/link/?req=doc&amp;demo=2&amp;base=LAW&amp;n=439307&amp;date=30.04.2023&amp;dst=100013&amp;field=134" TargetMode="External"/><Relationship Id="rId61" Type="http://schemas.openxmlformats.org/officeDocument/2006/relationships/hyperlink" Target="https://login.consultant.ru/link/?req=doc&amp;demo=2&amp;base=LAW&amp;n=439307&amp;date=30.04.2023&amp;dst=100013&amp;field=134" TargetMode="External"/><Relationship Id="rId82" Type="http://schemas.openxmlformats.org/officeDocument/2006/relationships/hyperlink" Target="https://login.consultant.ru/link/?req=doc&amp;demo=2&amp;base=LAW&amp;n=439307&amp;date=30.04.2023&amp;dst=100013&amp;field=134" TargetMode="External"/><Relationship Id="rId199" Type="http://schemas.openxmlformats.org/officeDocument/2006/relationships/hyperlink" Target="https://login.consultant.ru/link/?req=doc&amp;demo=2&amp;base=LAW&amp;n=439307&amp;date=30.04.2023&amp;dst=100013&amp;field=134" TargetMode="External"/><Relationship Id="rId203" Type="http://schemas.openxmlformats.org/officeDocument/2006/relationships/hyperlink" Target="https://login.consultant.ru/link/?req=doc&amp;demo=2&amp;base=LAW&amp;n=439307&amp;date=30.04.2023&amp;dst=100013&amp;field=134" TargetMode="External"/><Relationship Id="rId385"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hyperlink" Target="https://login.consultant.ru/link/?req=doc&amp;demo=2&amp;base=LAW&amp;n=441707&amp;date=30.04.2023&amp;dst=100137&amp;field=134" TargetMode="External"/><Relationship Id="rId224" Type="http://schemas.openxmlformats.org/officeDocument/2006/relationships/hyperlink" Target="https://login.consultant.ru/link/?req=doc&amp;demo=2&amp;base=LAW&amp;n=439307&amp;date=30.04.2023&amp;dst=100013&amp;field=134" TargetMode="External"/><Relationship Id="rId245" Type="http://schemas.openxmlformats.org/officeDocument/2006/relationships/hyperlink" Target="https://login.consultant.ru/link/?req=doc&amp;demo=2&amp;base=LAW&amp;n=440020&amp;date=30.04.2023&amp;dst=100214&amp;field=134" TargetMode="External"/><Relationship Id="rId266" Type="http://schemas.openxmlformats.org/officeDocument/2006/relationships/hyperlink" Target="https://login.consultant.ru/link/?req=doc&amp;demo=2&amp;base=LAW&amp;n=439307&amp;date=30.04.2023&amp;dst=100013&amp;field=134" TargetMode="External"/><Relationship Id="rId287" Type="http://schemas.openxmlformats.org/officeDocument/2006/relationships/hyperlink" Target="https://login.consultant.ru/link/?req=doc&amp;demo=2&amp;base=LAW&amp;n=439307&amp;date=30.04.2023&amp;dst=100013&amp;field=134" TargetMode="External"/><Relationship Id="rId410" Type="http://schemas.openxmlformats.org/officeDocument/2006/relationships/hyperlink" Target="https://login.consultant.ru/link/?req=doc&amp;demo=2&amp;base=LAW&amp;n=439307&amp;date=30.04.2023&amp;dst=100013&amp;field=134" TargetMode="External"/><Relationship Id="rId30" Type="http://schemas.openxmlformats.org/officeDocument/2006/relationships/hyperlink" Target="https://login.consultant.ru/link/?req=doc&amp;demo=2&amp;base=LAW&amp;n=371594&amp;date=30.04.2023&amp;dst=100471&amp;field=134" TargetMode="External"/><Relationship Id="rId105" Type="http://schemas.openxmlformats.org/officeDocument/2006/relationships/hyperlink" Target="https://login.consultant.ru/link/?req=doc&amp;demo=2&amp;base=LAW&amp;n=439307&amp;date=30.04.2023&amp;dst=100013&amp;field=134" TargetMode="External"/><Relationship Id="rId126" Type="http://schemas.openxmlformats.org/officeDocument/2006/relationships/hyperlink" Target="https://login.consultant.ru/link/?req=doc&amp;demo=2&amp;base=LAW&amp;n=439307&amp;date=30.04.2023&amp;dst=100013&amp;field=134" TargetMode="External"/><Relationship Id="rId147" Type="http://schemas.openxmlformats.org/officeDocument/2006/relationships/hyperlink" Target="https://login.consultant.ru/link/?req=doc&amp;demo=2&amp;base=LAW&amp;n=439307&amp;date=30.04.2023&amp;dst=100013&amp;field=134" TargetMode="External"/><Relationship Id="rId168" Type="http://schemas.openxmlformats.org/officeDocument/2006/relationships/hyperlink" Target="https://login.consultant.ru/link/?req=doc&amp;demo=2&amp;base=LAW&amp;n=439307&amp;date=30.04.2023&amp;dst=100013&amp;field=134" TargetMode="External"/><Relationship Id="rId312" Type="http://schemas.openxmlformats.org/officeDocument/2006/relationships/hyperlink" Target="https://login.consultant.ru/link/?req=doc&amp;demo=2&amp;base=LAW&amp;n=439307&amp;date=30.04.2023&amp;dst=100013&amp;field=134" TargetMode="External"/><Relationship Id="rId333" Type="http://schemas.openxmlformats.org/officeDocument/2006/relationships/hyperlink" Target="https://login.consultant.ru/link/?req=doc&amp;demo=2&amp;base=LAW&amp;n=439307&amp;date=30.04.2023&amp;dst=100013&amp;field=134" TargetMode="External"/><Relationship Id="rId354" Type="http://schemas.openxmlformats.org/officeDocument/2006/relationships/hyperlink" Target="https://login.consultant.ru/link/?req=doc&amp;demo=2&amp;base=LAW&amp;n=439307&amp;date=30.04.2023&amp;dst=100013&amp;field=134" TargetMode="External"/><Relationship Id="rId51" Type="http://schemas.openxmlformats.org/officeDocument/2006/relationships/hyperlink" Target="https://login.consultant.ru/link/?req=doc&amp;demo=2&amp;base=LAW&amp;n=371594&amp;date=30.04.2023&amp;dst=100471&amp;field=134" TargetMode="External"/><Relationship Id="rId72" Type="http://schemas.openxmlformats.org/officeDocument/2006/relationships/hyperlink" Target="https://login.consultant.ru/link/?req=doc&amp;demo=2&amp;base=LAW&amp;n=439307&amp;date=30.04.2023&amp;dst=100013&amp;field=134" TargetMode="External"/><Relationship Id="rId93" Type="http://schemas.openxmlformats.org/officeDocument/2006/relationships/hyperlink" Target="https://login.consultant.ru/link/?req=doc&amp;demo=2&amp;base=LAW&amp;n=439307&amp;date=30.04.2023&amp;dst=100013&amp;field=134" TargetMode="External"/><Relationship Id="rId189" Type="http://schemas.openxmlformats.org/officeDocument/2006/relationships/hyperlink" Target="https://login.consultant.ru/link/?req=doc&amp;demo=2&amp;base=LAW&amp;n=371594&amp;date=30.04.2023&amp;dst=100471&amp;field=134" TargetMode="External"/><Relationship Id="rId375" Type="http://schemas.openxmlformats.org/officeDocument/2006/relationships/hyperlink" Target="https://login.consultant.ru/link/?req=doc&amp;demo=2&amp;base=LAW&amp;n=439307&amp;date=30.04.2023&amp;dst=100013&amp;field=134" TargetMode="External"/><Relationship Id="rId396"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demo=2&amp;base=LAW&amp;n=2875&amp;date=30.04.2023" TargetMode="External"/><Relationship Id="rId235" Type="http://schemas.openxmlformats.org/officeDocument/2006/relationships/hyperlink" Target="https://login.consultant.ru/link/?req=doc&amp;demo=2&amp;base=LAW&amp;n=440020&amp;date=30.04.2023" TargetMode="External"/><Relationship Id="rId256" Type="http://schemas.openxmlformats.org/officeDocument/2006/relationships/hyperlink" Target="https://login.consultant.ru/link/?req=doc&amp;demo=2&amp;base=LAW&amp;n=371594&amp;date=30.04.2023&amp;dst=100471&amp;field=134" TargetMode="External"/><Relationship Id="rId277" Type="http://schemas.openxmlformats.org/officeDocument/2006/relationships/hyperlink" Target="https://login.consultant.ru/link/?req=doc&amp;demo=2&amp;base=LAW&amp;n=439307&amp;date=30.04.2023&amp;dst=100013&amp;field=134" TargetMode="External"/><Relationship Id="rId298" Type="http://schemas.openxmlformats.org/officeDocument/2006/relationships/hyperlink" Target="https://login.consultant.ru/link/?req=doc&amp;demo=2&amp;base=LAW&amp;n=371594&amp;date=30.04.2023&amp;dst=100047&amp;field=134" TargetMode="External"/><Relationship Id="rId400" Type="http://schemas.openxmlformats.org/officeDocument/2006/relationships/hyperlink" Target="https://login.consultant.ru/link/?req=doc&amp;demo=2&amp;base=LAW&amp;n=439307&amp;date=30.04.2023&amp;dst=100013&amp;field=134" TargetMode="External"/><Relationship Id="rId116" Type="http://schemas.openxmlformats.org/officeDocument/2006/relationships/hyperlink" Target="https://login.consultant.ru/link/?req=doc&amp;demo=2&amp;base=LAW&amp;n=439307&amp;date=30.04.2023&amp;dst=100013&amp;field=134" TargetMode="External"/><Relationship Id="rId137" Type="http://schemas.openxmlformats.org/officeDocument/2006/relationships/hyperlink" Target="https://login.consultant.ru/link/?req=doc&amp;demo=2&amp;base=LAW&amp;n=439307&amp;date=30.04.2023&amp;dst=100013&amp;field=134" TargetMode="External"/><Relationship Id="rId158" Type="http://schemas.openxmlformats.org/officeDocument/2006/relationships/hyperlink" Target="https://login.consultant.ru/link/?req=doc&amp;demo=2&amp;base=LAW&amp;n=2875&amp;date=30.04.2023" TargetMode="External"/><Relationship Id="rId302" Type="http://schemas.openxmlformats.org/officeDocument/2006/relationships/hyperlink" Target="https://login.consultant.ru/link/?req=doc&amp;demo=2&amp;base=LAW&amp;n=439307&amp;date=30.04.2023&amp;dst=100013&amp;field=134" TargetMode="External"/><Relationship Id="rId323" Type="http://schemas.openxmlformats.org/officeDocument/2006/relationships/hyperlink" Target="https://login.consultant.ru/link/?req=doc&amp;demo=2&amp;base=LAW&amp;n=439307&amp;date=30.04.2023&amp;dst=100013&amp;field=134" TargetMode="External"/><Relationship Id="rId344"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371594&amp;date=30.04.2023&amp;dst=100047&amp;field=134" TargetMode="External"/><Relationship Id="rId41" Type="http://schemas.openxmlformats.org/officeDocument/2006/relationships/hyperlink" Target="https://login.consultant.ru/link/?req=doc&amp;demo=2&amp;base=LAW&amp;n=439307&amp;date=30.04.2023&amp;dst=100013&amp;field=134" TargetMode="External"/><Relationship Id="rId62" Type="http://schemas.openxmlformats.org/officeDocument/2006/relationships/hyperlink" Target="https://login.consultant.ru/link/?req=doc&amp;demo=2&amp;base=LAW&amp;n=439307&amp;date=30.04.2023&amp;dst=100013&amp;field=134" TargetMode="External"/><Relationship Id="rId83" Type="http://schemas.openxmlformats.org/officeDocument/2006/relationships/hyperlink" Target="https://login.consultant.ru/link/?req=doc&amp;demo=2&amp;base=LAW&amp;n=439307&amp;date=30.04.2023&amp;dst=100013&amp;field=134" TargetMode="External"/><Relationship Id="rId179" Type="http://schemas.openxmlformats.org/officeDocument/2006/relationships/hyperlink" Target="https://login.consultant.ru/link/?req=doc&amp;demo=2&amp;base=LAW&amp;n=441707&amp;date=30.04.2023&amp;dst=100137&amp;field=134" TargetMode="External"/><Relationship Id="rId365" Type="http://schemas.openxmlformats.org/officeDocument/2006/relationships/hyperlink" Target="https://login.consultant.ru/link/?req=doc&amp;demo=2&amp;base=LAW&amp;n=439307&amp;date=30.04.2023&amp;dst=100013&amp;field=134" TargetMode="External"/><Relationship Id="rId386" Type="http://schemas.openxmlformats.org/officeDocument/2006/relationships/hyperlink" Target="https://login.consultant.ru/link/?req=doc&amp;demo=2&amp;base=LAW&amp;n=439307&amp;date=30.04.2023&amp;dst=100013&amp;field=134" TargetMode="External"/><Relationship Id="rId190" Type="http://schemas.openxmlformats.org/officeDocument/2006/relationships/hyperlink" Target="https://login.consultant.ru/link/?req=doc&amp;demo=2&amp;base=LAW&amp;n=441707&amp;date=30.04.2023&amp;dst=100137&amp;field=134" TargetMode="External"/><Relationship Id="rId204" Type="http://schemas.openxmlformats.org/officeDocument/2006/relationships/hyperlink" Target="https://login.consultant.ru/link/?req=doc&amp;demo=2&amp;base=LAW&amp;n=439307&amp;date=30.04.2023&amp;dst=100013&amp;field=134" TargetMode="External"/><Relationship Id="rId225" Type="http://schemas.openxmlformats.org/officeDocument/2006/relationships/hyperlink" Target="https://login.consultant.ru/link/?req=doc&amp;demo=2&amp;base=LAW&amp;n=439307&amp;date=30.04.2023&amp;dst=100013&amp;field=134" TargetMode="External"/><Relationship Id="rId246" Type="http://schemas.openxmlformats.org/officeDocument/2006/relationships/hyperlink" Target="https://login.consultant.ru/link/?req=doc&amp;demo=2&amp;base=LAW&amp;n=439307&amp;date=30.04.2023&amp;dst=100013&amp;field=134" TargetMode="External"/><Relationship Id="rId267" Type="http://schemas.openxmlformats.org/officeDocument/2006/relationships/hyperlink" Target="https://login.consultant.ru/link/?req=doc&amp;demo=2&amp;base=LAW&amp;n=439310&amp;date=30.04.2023&amp;dst=100014&amp;field=134" TargetMode="External"/><Relationship Id="rId288" Type="http://schemas.openxmlformats.org/officeDocument/2006/relationships/hyperlink" Target="https://login.consultant.ru/link/?req=doc&amp;demo=2&amp;base=LAW&amp;n=439307&amp;date=30.04.2023&amp;dst=100013&amp;field=134" TargetMode="External"/><Relationship Id="rId411" Type="http://schemas.openxmlformats.org/officeDocument/2006/relationships/hyperlink" Target="https://login.consultant.ru/link/?req=doc&amp;demo=2&amp;base=LAW&amp;n=439307&amp;date=30.04.2023&amp;dst=100013&amp;field=134" TargetMode="External"/><Relationship Id="rId106" Type="http://schemas.openxmlformats.org/officeDocument/2006/relationships/hyperlink" Target="https://login.consultant.ru/link/?req=doc&amp;demo=2&amp;base=LAW&amp;n=439307&amp;date=30.04.2023&amp;dst=100013&amp;field=134" TargetMode="External"/><Relationship Id="rId127" Type="http://schemas.openxmlformats.org/officeDocument/2006/relationships/hyperlink" Target="https://login.consultant.ru/link/?req=doc&amp;demo=2&amp;base=LAW&amp;n=439307&amp;date=30.04.2023&amp;dst=100013&amp;field=134" TargetMode="External"/><Relationship Id="rId313" Type="http://schemas.openxmlformats.org/officeDocument/2006/relationships/hyperlink" Target="https://login.consultant.ru/link/?req=doc&amp;demo=2&amp;base=LAW&amp;n=439307&amp;date=30.04.2023&amp;dst=100013&amp;field=134" TargetMode="External"/><Relationship Id="rId10" Type="http://schemas.openxmlformats.org/officeDocument/2006/relationships/hyperlink" Target="https://login.consultant.ru/link/?req=doc&amp;demo=2&amp;base=LAW&amp;n=438453&amp;date=30.04.2023&amp;dst=100015&amp;field=134" TargetMode="External"/><Relationship Id="rId31" Type="http://schemas.openxmlformats.org/officeDocument/2006/relationships/hyperlink" Target="https://login.consultant.ru/link/?req=doc&amp;demo=2&amp;base=LAW&amp;n=371594&amp;date=30.04.2023&amp;dst=100471&amp;field=134" TargetMode="External"/><Relationship Id="rId52" Type="http://schemas.openxmlformats.org/officeDocument/2006/relationships/hyperlink" Target="https://login.consultant.ru/link/?req=doc&amp;demo=2&amp;base=LAW&amp;n=441707&amp;date=30.04.2023&amp;dst=100137&amp;field=134" TargetMode="External"/><Relationship Id="rId73" Type="http://schemas.openxmlformats.org/officeDocument/2006/relationships/hyperlink" Target="https://login.consultant.ru/link/?req=doc&amp;demo=2&amp;base=LAW&amp;n=439307&amp;date=30.04.2023&amp;dst=100013&amp;field=134" TargetMode="External"/><Relationship Id="rId94" Type="http://schemas.openxmlformats.org/officeDocument/2006/relationships/hyperlink" Target="https://login.consultant.ru/link/?req=doc&amp;demo=2&amp;base=LAW&amp;n=439307&amp;date=30.04.2023&amp;dst=100013&amp;field=134" TargetMode="External"/><Relationship Id="rId148" Type="http://schemas.openxmlformats.org/officeDocument/2006/relationships/hyperlink" Target="https://login.consultant.ru/link/?req=doc&amp;demo=2&amp;base=LAW&amp;n=439310&amp;date=30.04.2023&amp;dst=100014&amp;field=134" TargetMode="External"/><Relationship Id="rId169" Type="http://schemas.openxmlformats.org/officeDocument/2006/relationships/hyperlink" Target="https://login.consultant.ru/link/?req=doc&amp;demo=2&amp;base=LAW&amp;n=439307&amp;date=30.04.2023&amp;dst=100013&amp;field=134" TargetMode="External"/><Relationship Id="rId334" Type="http://schemas.openxmlformats.org/officeDocument/2006/relationships/hyperlink" Target="https://login.consultant.ru/link/?req=doc&amp;demo=2&amp;base=LAW&amp;n=439307&amp;date=30.04.2023&amp;dst=100013&amp;field=134" TargetMode="External"/><Relationship Id="rId355" Type="http://schemas.openxmlformats.org/officeDocument/2006/relationships/hyperlink" Target="https://login.consultant.ru/link/?req=doc&amp;demo=2&amp;base=LAW&amp;n=439307&amp;date=30.04.2023&amp;dst=100013&amp;field=134" TargetMode="External"/><Relationship Id="rId376" Type="http://schemas.openxmlformats.org/officeDocument/2006/relationships/hyperlink" Target="https://login.consultant.ru/link/?req=doc&amp;demo=2&amp;base=LAW&amp;n=441707&amp;date=30.04.2023&amp;dst=100137&amp;field=134" TargetMode="External"/><Relationship Id="rId397" Type="http://schemas.openxmlformats.org/officeDocument/2006/relationships/hyperlink" Target="https://login.consultant.ru/link/?req=doc&amp;demo=2&amp;base=LAW&amp;n=439307&amp;date=30.04.2023&amp;dst=100013&amp;field=134" TargetMode="External"/><Relationship Id="rId4" Type="http://schemas.openxmlformats.org/officeDocument/2006/relationships/footnotes" Target="footnotes.xml"/><Relationship Id="rId180" Type="http://schemas.openxmlformats.org/officeDocument/2006/relationships/hyperlink" Target="https://login.consultant.ru/link/?req=doc&amp;demo=2&amp;base=LAW&amp;n=371594&amp;date=30.04.2023&amp;dst=100047&amp;field=134" TargetMode="External"/><Relationship Id="rId215" Type="http://schemas.openxmlformats.org/officeDocument/2006/relationships/hyperlink" Target="https://login.consultant.ru/link/?req=doc&amp;demo=2&amp;base=LAW&amp;n=439307&amp;date=30.04.2023&amp;dst=100013&amp;field=134" TargetMode="External"/><Relationship Id="rId236" Type="http://schemas.openxmlformats.org/officeDocument/2006/relationships/hyperlink" Target="https://login.consultant.ru/link/?req=doc&amp;demo=2&amp;base=LAW&amp;n=439307&amp;date=30.04.2023&amp;dst=100013&amp;field=134" TargetMode="External"/><Relationship Id="rId257" Type="http://schemas.openxmlformats.org/officeDocument/2006/relationships/hyperlink" Target="https://login.consultant.ru/link/?req=doc&amp;demo=2&amp;base=LAW&amp;n=441707&amp;date=30.04.2023&amp;dst=100137&amp;field=134" TargetMode="External"/><Relationship Id="rId278" Type="http://schemas.openxmlformats.org/officeDocument/2006/relationships/hyperlink" Target="https://login.consultant.ru/link/?req=doc&amp;demo=2&amp;base=LAW&amp;n=2875&amp;date=30.04.2023" TargetMode="External"/><Relationship Id="rId401" Type="http://schemas.openxmlformats.org/officeDocument/2006/relationships/hyperlink" Target="https://login.consultant.ru/link/?req=doc&amp;demo=2&amp;base=LAW&amp;n=441707&amp;date=30.04.2023&amp;dst=100137&amp;field=134" TargetMode="External"/><Relationship Id="rId303" Type="http://schemas.openxmlformats.org/officeDocument/2006/relationships/hyperlink" Target="https://login.consultant.ru/link/?req=doc&amp;demo=2&amp;base=LAW&amp;n=439307&amp;date=30.04.2023&amp;dst=100013&amp;field=134" TargetMode="External"/><Relationship Id="rId42" Type="http://schemas.openxmlformats.org/officeDocument/2006/relationships/hyperlink" Target="https://login.consultant.ru/link/?req=doc&amp;demo=2&amp;base=LAW&amp;n=439307&amp;date=30.04.2023&amp;dst=100013&amp;field=134" TargetMode="External"/><Relationship Id="rId84" Type="http://schemas.openxmlformats.org/officeDocument/2006/relationships/hyperlink" Target="https://login.consultant.ru/link/?req=doc&amp;demo=2&amp;base=LAW&amp;n=439307&amp;date=30.04.2023&amp;dst=100013&amp;field=134" TargetMode="External"/><Relationship Id="rId138" Type="http://schemas.openxmlformats.org/officeDocument/2006/relationships/hyperlink" Target="https://login.consultant.ru/link/?req=doc&amp;demo=2&amp;base=LAW&amp;n=439307&amp;date=30.04.2023&amp;dst=100013&amp;field=134" TargetMode="External"/><Relationship Id="rId345" Type="http://schemas.openxmlformats.org/officeDocument/2006/relationships/hyperlink" Target="https://login.consultant.ru/link/?req=doc&amp;demo=2&amp;base=LAW&amp;n=441707&amp;date=30.04.2023&amp;dst=100137&amp;field=134" TargetMode="External"/><Relationship Id="rId387" Type="http://schemas.openxmlformats.org/officeDocument/2006/relationships/hyperlink" Target="https://login.consultant.ru/link/?req=doc&amp;demo=2&amp;base=LAW&amp;n=441707&amp;date=30.04.2023&amp;dst=100137&amp;field=134" TargetMode="External"/><Relationship Id="rId191" Type="http://schemas.openxmlformats.org/officeDocument/2006/relationships/hyperlink" Target="https://login.consultant.ru/link/?req=doc&amp;demo=2&amp;base=LAW&amp;n=371594&amp;date=30.04.2023&amp;dst=100047&amp;field=134" TargetMode="External"/><Relationship Id="rId205" Type="http://schemas.openxmlformats.org/officeDocument/2006/relationships/hyperlink" Target="https://login.consultant.ru/link/?req=doc&amp;demo=2&amp;base=LAW&amp;n=439307&amp;date=30.04.2023&amp;dst=100013&amp;field=134" TargetMode="External"/><Relationship Id="rId247" Type="http://schemas.openxmlformats.org/officeDocument/2006/relationships/hyperlink" Target="https://login.consultant.ru/link/?req=doc&amp;demo=2&amp;base=LAW&amp;n=439307&amp;date=30.04.2023&amp;dst=100013&amp;field=134" TargetMode="External"/><Relationship Id="rId412" Type="http://schemas.openxmlformats.org/officeDocument/2006/relationships/hyperlink" Target="https://login.consultant.ru/link/?req=doc&amp;demo=2&amp;base=LAW&amp;n=439307&amp;date=30.04.2023&amp;dst=100013&amp;field=134" TargetMode="External"/><Relationship Id="rId107" Type="http://schemas.openxmlformats.org/officeDocument/2006/relationships/hyperlink" Target="https://login.consultant.ru/link/?req=doc&amp;demo=2&amp;base=LAW&amp;n=439307&amp;date=30.04.2023&amp;dst=100013&amp;field=134" TargetMode="External"/><Relationship Id="rId289"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438453&amp;date=30.04.2023&amp;dst=44&amp;field=134" TargetMode="External"/><Relationship Id="rId53" Type="http://schemas.openxmlformats.org/officeDocument/2006/relationships/hyperlink" Target="https://login.consultant.ru/link/?req=doc&amp;demo=2&amp;base=LAW&amp;n=371594&amp;date=30.04.2023&amp;dst=100047&amp;field=134" TargetMode="External"/><Relationship Id="rId149" Type="http://schemas.openxmlformats.org/officeDocument/2006/relationships/hyperlink" Target="https://login.consultant.ru/link/?req=doc&amp;demo=2&amp;base=LAW&amp;n=439307&amp;date=30.04.2023&amp;dst=100013&amp;field=134" TargetMode="External"/><Relationship Id="rId314" Type="http://schemas.openxmlformats.org/officeDocument/2006/relationships/hyperlink" Target="https://login.consultant.ru/link/?req=doc&amp;demo=2&amp;base=LAW&amp;n=439307&amp;date=30.04.2023&amp;dst=100013&amp;field=134" TargetMode="External"/><Relationship Id="rId356" Type="http://schemas.openxmlformats.org/officeDocument/2006/relationships/hyperlink" Target="https://login.consultant.ru/link/?req=doc&amp;demo=2&amp;base=LAW&amp;n=439307&amp;date=30.04.2023&amp;dst=100013&amp;field=134" TargetMode="External"/><Relationship Id="rId398" Type="http://schemas.openxmlformats.org/officeDocument/2006/relationships/hyperlink" Target="https://login.consultant.ru/link/?req=doc&amp;demo=2&amp;base=LAW&amp;n=439307&amp;date=30.04.2023&amp;dst=100013&amp;field=134" TargetMode="External"/><Relationship Id="rId95" Type="http://schemas.openxmlformats.org/officeDocument/2006/relationships/hyperlink" Target="https://login.consultant.ru/link/?req=doc&amp;demo=2&amp;base=LAW&amp;n=439307&amp;date=30.04.2023&amp;dst=100013&amp;field=134" TargetMode="External"/><Relationship Id="rId160" Type="http://schemas.openxmlformats.org/officeDocument/2006/relationships/hyperlink" Target="https://login.consultant.ru/link/?req=doc&amp;demo=2&amp;base=LAW&amp;n=371594&amp;date=30.04.2023&amp;dst=100471&amp;field=134" TargetMode="External"/><Relationship Id="rId216" Type="http://schemas.openxmlformats.org/officeDocument/2006/relationships/hyperlink" Target="https://login.consultant.ru/link/?req=doc&amp;demo=2&amp;base=LAW&amp;n=371594&amp;date=30.04.2023&amp;dst=10047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1158</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User</cp:lastModifiedBy>
  <cp:revision>3</cp:revision>
  <dcterms:created xsi:type="dcterms:W3CDTF">2023-05-01T18:44:00Z</dcterms:created>
  <dcterms:modified xsi:type="dcterms:W3CDTF">2023-06-20T18:32:00Z</dcterms:modified>
</cp:coreProperties>
</file>